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3090B" w14:textId="77777777" w:rsidR="00584291" w:rsidRDefault="00584291" w:rsidP="00F35B05">
      <w:pPr>
        <w:pStyle w:val="Rubrik2"/>
        <w:sectPr w:rsidR="00584291" w:rsidSect="0058429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2D6593B" w14:textId="0463AF96" w:rsidR="00584291" w:rsidRPr="00584291" w:rsidRDefault="00D6559F" w:rsidP="00845796">
      <w:pPr>
        <w:pStyle w:val="Rubrik1"/>
        <w:ind w:left="0"/>
        <w:rPr>
          <w:szCs w:val="20"/>
        </w:rPr>
      </w:pPr>
      <w:r w:rsidRPr="00584291">
        <w:t>Hand Barn – Skelettålder</w:t>
      </w:r>
    </w:p>
    <w:p w14:paraId="6DF90D3A" w14:textId="77777777" w:rsidR="00D6559F" w:rsidRPr="00584291" w:rsidRDefault="00D6559F" w:rsidP="00E93A3E">
      <w:pPr>
        <w:pStyle w:val="Rubrik2"/>
        <w:ind w:left="0"/>
      </w:pPr>
      <w:r w:rsidRPr="00584291">
        <w:t>Metodbok Konventionell röntgen</w:t>
      </w:r>
    </w:p>
    <w:p w14:paraId="067D53DF" w14:textId="77777777" w:rsidR="00D6559F" w:rsidRDefault="00D6559F" w:rsidP="00D6559F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584291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24996401" w14:textId="77777777" w:rsidR="00845796" w:rsidRPr="00584291" w:rsidRDefault="00845796" w:rsidP="00D6559F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46C339F1" w14:textId="77777777" w:rsidR="00E93A3E" w:rsidRPr="00E93A3E" w:rsidRDefault="00E93A3E" w:rsidP="00E93A3E">
      <w:pPr>
        <w:pStyle w:val="Rubrik2"/>
        <w:ind w:left="0"/>
      </w:pPr>
      <w:r w:rsidRPr="00E93A3E">
        <w:t>Förändringar sedan föregående version</w:t>
      </w:r>
    </w:p>
    <w:p w14:paraId="6DA3C18D" w14:textId="5B897636" w:rsidR="00584291" w:rsidRPr="00845796" w:rsidRDefault="00584291" w:rsidP="00845796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58429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BDBC6" wp14:editId="675FC66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4AE664" w14:textId="77777777" w:rsidR="00584291" w:rsidRPr="003D37FD" w:rsidRDefault="00584291" w:rsidP="0058429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41431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9BDBC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04AE664" w14:textId="77777777" w:rsidR="00584291" w:rsidRPr="003D37FD" w:rsidRDefault="00584291" w:rsidP="0058429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41431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C07B7A">
        <w:rPr>
          <w:rFonts w:ascii="Arial" w:hAnsi="Arial" w:cs="Arial"/>
          <w:sz w:val="20"/>
          <w:szCs w:val="20"/>
        </w:rPr>
        <w:t>Inga förändringar.</w:t>
      </w:r>
    </w:p>
    <w:p w14:paraId="02411D65" w14:textId="77777777" w:rsidR="00584291" w:rsidRPr="00584291" w:rsidRDefault="00584291" w:rsidP="00584291">
      <w:pPr>
        <w:spacing w:after="0" w:line="240" w:lineRule="auto"/>
        <w:ind w:left="0" w:right="0"/>
        <w:rPr>
          <w:szCs w:val="20"/>
        </w:rPr>
      </w:pPr>
      <w:bookmarkStart w:id="1" w:name="_1314629194"/>
      <w:bookmarkStart w:id="2" w:name="Rubrik"/>
      <w:bookmarkEnd w:id="1"/>
      <w:bookmarkEnd w:id="2"/>
    </w:p>
    <w:p w14:paraId="0A6DDBAF" w14:textId="77777777" w:rsidR="00584291" w:rsidRPr="00584291" w:rsidRDefault="00584291" w:rsidP="00584291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584291" w:rsidRPr="00584291" w14:paraId="6E737A5A" w14:textId="77777777" w:rsidTr="00F23D1A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33917648" w14:textId="77777777" w:rsidR="00584291" w:rsidRPr="00584291" w:rsidRDefault="00584291" w:rsidP="00584291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28"/>
                <w:szCs w:val="28"/>
              </w:rPr>
            </w:pPr>
            <w:r w:rsidRPr="00584291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t>Inför undersökningen</w:t>
            </w:r>
          </w:p>
        </w:tc>
      </w:tr>
      <w:tr w:rsidR="00584291" w:rsidRPr="00584291" w14:paraId="04C308E7" w14:textId="77777777" w:rsidTr="00F23D1A">
        <w:trPr>
          <w:trHeight w:val="340"/>
        </w:trPr>
        <w:tc>
          <w:tcPr>
            <w:tcW w:w="2259" w:type="dxa"/>
            <w:shd w:val="clear" w:color="auto" w:fill="auto"/>
          </w:tcPr>
          <w:p w14:paraId="5F29B280" w14:textId="77777777" w:rsidR="00584291" w:rsidRPr="00584291" w:rsidRDefault="00584291" w:rsidP="00584291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84291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DB1B03D" w14:textId="77777777" w:rsidR="00584291" w:rsidRPr="00584291" w:rsidRDefault="00584291" w:rsidP="00584291">
            <w:pPr>
              <w:spacing w:after="0" w:line="240" w:lineRule="auto"/>
              <w:ind w:left="0" w:right="0"/>
              <w:rPr>
                <w:rFonts w:ascii="ArialMT" w:hAnsi="ArialMT" w:cs="ArialMT"/>
                <w:sz w:val="20"/>
                <w:szCs w:val="20"/>
              </w:rPr>
            </w:pPr>
            <w:r w:rsidRPr="00584291">
              <w:rPr>
                <w:rFonts w:ascii="ArialMT" w:hAnsi="ArialMT" w:cs="ArialMT"/>
                <w:sz w:val="20"/>
                <w:szCs w:val="20"/>
              </w:rPr>
              <w:t>Skelettåldersbestämning</w:t>
            </w:r>
          </w:p>
        </w:tc>
      </w:tr>
      <w:tr w:rsidR="00584291" w:rsidRPr="00584291" w14:paraId="7CC8A22A" w14:textId="77777777" w:rsidTr="00F23D1A">
        <w:trPr>
          <w:trHeight w:val="113"/>
        </w:trPr>
        <w:tc>
          <w:tcPr>
            <w:tcW w:w="2259" w:type="dxa"/>
            <w:shd w:val="clear" w:color="auto" w:fill="auto"/>
          </w:tcPr>
          <w:p w14:paraId="4939393E" w14:textId="77777777" w:rsidR="00584291" w:rsidRPr="00584291" w:rsidRDefault="00584291" w:rsidP="00584291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3355E99F" w14:textId="77777777" w:rsidR="00584291" w:rsidRPr="00584291" w:rsidRDefault="00584291" w:rsidP="00584291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01F05A66" w14:textId="77777777" w:rsidR="00584291" w:rsidRPr="00584291" w:rsidRDefault="00584291" w:rsidP="00584291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584291" w:rsidRPr="00584291" w14:paraId="0C29B048" w14:textId="77777777" w:rsidTr="00F23D1A">
        <w:trPr>
          <w:trHeight w:val="340"/>
        </w:trPr>
        <w:tc>
          <w:tcPr>
            <w:tcW w:w="2259" w:type="dxa"/>
            <w:shd w:val="clear" w:color="auto" w:fill="auto"/>
          </w:tcPr>
          <w:p w14:paraId="38021E6C" w14:textId="77777777" w:rsidR="00584291" w:rsidRPr="00584291" w:rsidRDefault="00584291" w:rsidP="00584291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84291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455D4B3" w14:textId="77777777" w:rsidR="00584291" w:rsidRPr="00584291" w:rsidRDefault="00584291" w:rsidP="0058429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4291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2BCDAB19" w14:textId="051B275B" w:rsidR="00584291" w:rsidRPr="00584291" w:rsidRDefault="00C07B7A" w:rsidP="00584291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584291" w:rsidRPr="0058429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584291" w:rsidRPr="00584291" w14:paraId="46CD9ABB" w14:textId="77777777" w:rsidTr="00F23D1A">
        <w:trPr>
          <w:trHeight w:val="280"/>
        </w:trPr>
        <w:tc>
          <w:tcPr>
            <w:tcW w:w="2259" w:type="dxa"/>
            <w:shd w:val="clear" w:color="auto" w:fill="auto"/>
          </w:tcPr>
          <w:p w14:paraId="365C7799" w14:textId="77777777" w:rsidR="00584291" w:rsidRPr="00584291" w:rsidRDefault="00584291" w:rsidP="00584291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4650053" w14:textId="77777777" w:rsidR="00584291" w:rsidRPr="00584291" w:rsidRDefault="00584291" w:rsidP="00584291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01CA3E88" w14:textId="77777777" w:rsidR="00584291" w:rsidRPr="00584291" w:rsidRDefault="00584291" w:rsidP="00584291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584291" w:rsidRPr="00584291" w14:paraId="55EFFCE6" w14:textId="77777777" w:rsidTr="00F23D1A">
        <w:trPr>
          <w:trHeight w:val="340"/>
        </w:trPr>
        <w:tc>
          <w:tcPr>
            <w:tcW w:w="2259" w:type="dxa"/>
            <w:shd w:val="clear" w:color="auto" w:fill="auto"/>
          </w:tcPr>
          <w:p w14:paraId="58B5E209" w14:textId="77777777" w:rsidR="00584291" w:rsidRPr="00584291" w:rsidRDefault="00584291" w:rsidP="00584291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84291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4AD458A" w14:textId="77777777" w:rsidR="00584291" w:rsidRPr="00584291" w:rsidRDefault="00584291" w:rsidP="0058429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84291">
              <w:rPr>
                <w:rFonts w:ascii="Arial" w:hAnsi="Arial" w:cs="Arial"/>
                <w:sz w:val="20"/>
                <w:szCs w:val="20"/>
              </w:rPr>
              <w:t>Adora</w:t>
            </w:r>
          </w:p>
          <w:p w14:paraId="1651A9E9" w14:textId="77777777" w:rsidR="00584291" w:rsidRPr="00584291" w:rsidRDefault="00584291" w:rsidP="00584291">
            <w:pPr>
              <w:spacing w:after="0" w:line="240" w:lineRule="auto"/>
              <w:ind w:left="0" w:right="0"/>
              <w:rPr>
                <w:szCs w:val="20"/>
              </w:rPr>
            </w:pPr>
            <w:r w:rsidRPr="00584291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584291" w:rsidRPr="00584291" w14:paraId="7B1C8286" w14:textId="77777777" w:rsidTr="00F23D1A">
        <w:trPr>
          <w:trHeight w:val="60"/>
        </w:trPr>
        <w:tc>
          <w:tcPr>
            <w:tcW w:w="2259" w:type="dxa"/>
            <w:shd w:val="clear" w:color="auto" w:fill="auto"/>
          </w:tcPr>
          <w:p w14:paraId="72C5F8AA" w14:textId="77777777" w:rsidR="00584291" w:rsidRPr="00584291" w:rsidRDefault="00584291" w:rsidP="00584291">
            <w:pPr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2FE18E4A" w14:textId="77777777" w:rsidR="00584291" w:rsidRPr="00584291" w:rsidRDefault="00584291" w:rsidP="00584291">
            <w:pPr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584291" w:rsidRPr="00584291" w14:paraId="04CB999B" w14:textId="77777777" w:rsidTr="00F23D1A">
        <w:trPr>
          <w:trHeight w:val="340"/>
        </w:trPr>
        <w:tc>
          <w:tcPr>
            <w:tcW w:w="2259" w:type="dxa"/>
            <w:shd w:val="clear" w:color="auto" w:fill="auto"/>
          </w:tcPr>
          <w:p w14:paraId="0FC84020" w14:textId="77777777" w:rsidR="00584291" w:rsidRPr="00584291" w:rsidRDefault="00584291" w:rsidP="00584291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84291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050BF67" w14:textId="77777777" w:rsidR="00584291" w:rsidRPr="00584291" w:rsidRDefault="00584291" w:rsidP="00584291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84291">
              <w:rPr>
                <w:rFonts w:ascii="Arial" w:hAnsi="Arial" w:cs="Arial"/>
                <w:sz w:val="20"/>
                <w:szCs w:val="20"/>
              </w:rPr>
              <w:t>Liten</w:t>
            </w:r>
          </w:p>
        </w:tc>
      </w:tr>
      <w:tr w:rsidR="00584291" w:rsidRPr="00584291" w14:paraId="69E72666" w14:textId="77777777" w:rsidTr="00F23D1A">
        <w:trPr>
          <w:trHeight w:val="185"/>
        </w:trPr>
        <w:tc>
          <w:tcPr>
            <w:tcW w:w="2259" w:type="dxa"/>
            <w:shd w:val="clear" w:color="auto" w:fill="auto"/>
          </w:tcPr>
          <w:p w14:paraId="11D071DB" w14:textId="77777777" w:rsidR="00584291" w:rsidRPr="00584291" w:rsidRDefault="00584291" w:rsidP="00584291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04AC87EC" w14:textId="77777777" w:rsidR="00584291" w:rsidRPr="00584291" w:rsidRDefault="00584291" w:rsidP="00584291">
            <w:pPr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584291" w:rsidRPr="00584291" w14:paraId="7EC7943A" w14:textId="77777777" w:rsidTr="00F23D1A">
        <w:trPr>
          <w:trHeight w:val="340"/>
        </w:trPr>
        <w:tc>
          <w:tcPr>
            <w:tcW w:w="2259" w:type="dxa"/>
            <w:shd w:val="clear" w:color="auto" w:fill="auto"/>
          </w:tcPr>
          <w:p w14:paraId="63B903B3" w14:textId="77777777" w:rsidR="00584291" w:rsidRPr="00584291" w:rsidRDefault="00584291" w:rsidP="00584291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84291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BCFD267" w14:textId="77777777" w:rsidR="00584291" w:rsidRPr="00584291" w:rsidRDefault="00584291" w:rsidP="00584291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584291">
              <w:rPr>
                <w:rFonts w:ascii="Arial" w:hAnsi="Arial" w:cs="Arial"/>
                <w:sz w:val="20"/>
                <w:szCs w:val="20"/>
              </w:rPr>
              <w:t>Frontal</w:t>
            </w:r>
          </w:p>
        </w:tc>
      </w:tr>
      <w:tr w:rsidR="00584291" w:rsidRPr="00584291" w14:paraId="5D679E65" w14:textId="77777777" w:rsidTr="00F23D1A">
        <w:trPr>
          <w:trHeight w:val="200"/>
        </w:trPr>
        <w:tc>
          <w:tcPr>
            <w:tcW w:w="2259" w:type="dxa"/>
            <w:shd w:val="clear" w:color="auto" w:fill="auto"/>
          </w:tcPr>
          <w:p w14:paraId="498E7AF8" w14:textId="77777777" w:rsidR="00584291" w:rsidRPr="00584291" w:rsidRDefault="00584291" w:rsidP="00584291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7A104658" w14:textId="77777777" w:rsidR="00584291" w:rsidRPr="00584291" w:rsidRDefault="00584291" w:rsidP="0058429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584291" w:rsidRPr="00584291" w14:paraId="28910AE0" w14:textId="77777777" w:rsidTr="00F23D1A">
        <w:trPr>
          <w:trHeight w:val="200"/>
        </w:trPr>
        <w:tc>
          <w:tcPr>
            <w:tcW w:w="2259" w:type="dxa"/>
            <w:shd w:val="clear" w:color="auto" w:fill="auto"/>
          </w:tcPr>
          <w:p w14:paraId="6B346F6A" w14:textId="77777777" w:rsidR="00584291" w:rsidRPr="00584291" w:rsidRDefault="00584291" w:rsidP="00584291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  <w:r w:rsidRPr="00584291"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5A336D5" w14:textId="77777777" w:rsidR="00584291" w:rsidRPr="00584291" w:rsidRDefault="00584291" w:rsidP="0058429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84291">
              <w:rPr>
                <w:rFonts w:ascii="Arial" w:hAnsi="Arial" w:cs="Arial"/>
                <w:b/>
                <w:sz w:val="20"/>
                <w:szCs w:val="20"/>
              </w:rPr>
              <w:t>OBS!</w:t>
            </w:r>
            <w:r w:rsidRPr="00584291">
              <w:rPr>
                <w:rFonts w:ascii="Arial" w:hAnsi="Arial" w:cs="Arial"/>
                <w:sz w:val="20"/>
                <w:szCs w:val="20"/>
              </w:rPr>
              <w:t xml:space="preserve"> Aktuell längd på patienten.</w:t>
            </w:r>
          </w:p>
          <w:p w14:paraId="717B76FF" w14:textId="0318F7C4" w:rsidR="00584291" w:rsidRPr="00584291" w:rsidRDefault="00584291" w:rsidP="0058429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  <w:r w:rsidRPr="00584291">
              <w:rPr>
                <w:rFonts w:ascii="Arial" w:hAnsi="Arial" w:cs="Arial"/>
                <w:sz w:val="20"/>
                <w:szCs w:val="20"/>
              </w:rPr>
              <w:t>Skriv längden på bilden (</w:t>
            </w:r>
            <w:r w:rsidR="005C6700">
              <w:rPr>
                <w:rFonts w:ascii="Arial" w:hAnsi="Arial" w:cs="Arial"/>
                <w:sz w:val="20"/>
                <w:szCs w:val="20"/>
              </w:rPr>
              <w:t>modaliteten</w:t>
            </w:r>
            <w:r w:rsidRPr="00584291">
              <w:rPr>
                <w:rFonts w:ascii="Arial" w:hAnsi="Arial" w:cs="Arial"/>
                <w:sz w:val="20"/>
                <w:szCs w:val="20"/>
              </w:rPr>
              <w:t>) samt i Remissanteckningar i RIS.</w:t>
            </w:r>
          </w:p>
        </w:tc>
      </w:tr>
      <w:tr w:rsidR="00584291" w:rsidRPr="00584291" w14:paraId="6066C49C" w14:textId="77777777" w:rsidTr="00F23D1A">
        <w:trPr>
          <w:trHeight w:val="200"/>
        </w:trPr>
        <w:tc>
          <w:tcPr>
            <w:tcW w:w="2259" w:type="dxa"/>
            <w:shd w:val="clear" w:color="auto" w:fill="auto"/>
          </w:tcPr>
          <w:p w14:paraId="5F5AFF20" w14:textId="77777777" w:rsidR="00584291" w:rsidRPr="00584291" w:rsidRDefault="00584291" w:rsidP="00584291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40FA60F7" w14:textId="77777777" w:rsidR="00584291" w:rsidRPr="00584291" w:rsidRDefault="00584291" w:rsidP="0058429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918F8D" w14:textId="77777777" w:rsidR="00584291" w:rsidRPr="00584291" w:rsidRDefault="00584291" w:rsidP="00584291">
      <w:pPr>
        <w:spacing w:after="0" w:line="240" w:lineRule="auto"/>
        <w:ind w:left="0" w:right="0"/>
        <w:rPr>
          <w:szCs w:val="20"/>
        </w:rPr>
      </w:pPr>
    </w:p>
    <w:p w14:paraId="283D103B" w14:textId="77777777" w:rsidR="00584291" w:rsidRPr="00584291" w:rsidRDefault="00584291" w:rsidP="00584291">
      <w:pPr>
        <w:spacing w:after="0" w:line="240" w:lineRule="auto"/>
        <w:ind w:left="0" w:right="0"/>
        <w:rPr>
          <w:szCs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584291" w:rsidRPr="00584291" w14:paraId="165ABA06" w14:textId="77777777" w:rsidTr="00F23D1A">
        <w:trPr>
          <w:trHeight w:val="263"/>
        </w:trPr>
        <w:tc>
          <w:tcPr>
            <w:tcW w:w="1951" w:type="dxa"/>
            <w:shd w:val="clear" w:color="auto" w:fill="auto"/>
          </w:tcPr>
          <w:p w14:paraId="49A47283" w14:textId="77777777" w:rsidR="00584291" w:rsidRPr="00584291" w:rsidRDefault="00584291" w:rsidP="00584291">
            <w:pPr>
              <w:keepNext/>
              <w:spacing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</w:pPr>
            <w:r w:rsidRPr="00584291"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44C9E594" w14:textId="77777777" w:rsidR="00584291" w:rsidRPr="00584291" w:rsidRDefault="00584291" w:rsidP="0058429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0793E61" w14:textId="77777777" w:rsidR="00584291" w:rsidRPr="00584291" w:rsidRDefault="00584291" w:rsidP="0058429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291" w:rsidRPr="00584291" w14:paraId="4DA4C9D7" w14:textId="77777777" w:rsidTr="00F23D1A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319F4728" w14:textId="77777777" w:rsidR="00584291" w:rsidRPr="00584291" w:rsidRDefault="00584291" w:rsidP="00584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84291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  <w:p w14:paraId="46798E3E" w14:textId="77777777" w:rsidR="00584291" w:rsidRPr="00584291" w:rsidRDefault="00584291" w:rsidP="00584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52A9A7" w14:textId="77777777" w:rsidR="00584291" w:rsidRPr="00584291" w:rsidRDefault="00584291" w:rsidP="00584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43504C" w14:textId="77777777" w:rsidR="00584291" w:rsidRPr="00584291" w:rsidRDefault="00584291" w:rsidP="00584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6C4B47" w14:textId="77777777" w:rsidR="00584291" w:rsidRPr="00584291" w:rsidRDefault="00584291" w:rsidP="00584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90AA33" w14:textId="77777777" w:rsidR="00584291" w:rsidRPr="00584291" w:rsidRDefault="00584291" w:rsidP="00584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DE4456" w14:textId="5B86BB1D" w:rsidR="00584291" w:rsidRPr="00584291" w:rsidRDefault="00584291" w:rsidP="0058429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1F080F7" w14:textId="77777777" w:rsidR="00584291" w:rsidRPr="00584291" w:rsidRDefault="00584291" w:rsidP="0058429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84291">
              <w:rPr>
                <w:rFonts w:ascii="Arial" w:hAnsi="Arial" w:cs="Arial"/>
                <w:sz w:val="20"/>
                <w:szCs w:val="20"/>
              </w:rPr>
              <w:t>Röntga den ickedominanta handen.</w:t>
            </w:r>
          </w:p>
          <w:p w14:paraId="629068E2" w14:textId="77777777" w:rsidR="00584291" w:rsidRPr="00584291" w:rsidRDefault="00584291" w:rsidP="0058429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914882E" w14:textId="77777777" w:rsidR="00584291" w:rsidRPr="00584291" w:rsidRDefault="00584291" w:rsidP="0058429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84291">
              <w:rPr>
                <w:rFonts w:ascii="Arial" w:hAnsi="Arial" w:cs="Arial"/>
                <w:sz w:val="20"/>
                <w:szCs w:val="20"/>
              </w:rPr>
              <w:t>Volarsidan mot filmen.</w:t>
            </w:r>
          </w:p>
          <w:p w14:paraId="03B94400" w14:textId="77777777" w:rsidR="00584291" w:rsidRPr="00584291" w:rsidRDefault="00584291" w:rsidP="0058429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5726E11" w14:textId="77777777" w:rsidR="00584291" w:rsidRPr="00584291" w:rsidRDefault="00584291" w:rsidP="0058429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84291">
              <w:rPr>
                <w:rFonts w:ascii="Arial" w:hAnsi="Arial" w:cs="Arial"/>
                <w:sz w:val="20"/>
                <w:szCs w:val="20"/>
              </w:rPr>
              <w:t>Underarmen i höjd med överarmen.</w:t>
            </w:r>
          </w:p>
          <w:p w14:paraId="41F5799D" w14:textId="77777777" w:rsidR="00584291" w:rsidRDefault="00584291" w:rsidP="0058429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6DABA57" w14:textId="202B80B0" w:rsidR="005C6700" w:rsidRPr="00584291" w:rsidRDefault="005C6700" w:rsidP="0058429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84291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01474432" w14:textId="77777777" w:rsidR="00584291" w:rsidRPr="00584291" w:rsidRDefault="00584291" w:rsidP="0058429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84291">
              <w:rPr>
                <w:rFonts w:ascii="Arial" w:hAnsi="Arial" w:cs="Arial"/>
                <w:sz w:val="20"/>
                <w:szCs w:val="20"/>
              </w:rPr>
              <w:t>Fingertopparna och handleden ska vara med på bilden.</w:t>
            </w:r>
          </w:p>
          <w:p w14:paraId="260FE292" w14:textId="77777777" w:rsidR="00584291" w:rsidRPr="00584291" w:rsidRDefault="00584291" w:rsidP="0058429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A73BB8E" w14:textId="77777777" w:rsidR="00584291" w:rsidRPr="00584291" w:rsidRDefault="00584291" w:rsidP="0058429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84291">
              <w:rPr>
                <w:rFonts w:ascii="Arial" w:hAnsi="Arial" w:cs="Arial"/>
                <w:sz w:val="20"/>
                <w:szCs w:val="20"/>
              </w:rPr>
              <w:t>Så rak som möjligt (undvik lätta vridningar).</w:t>
            </w:r>
          </w:p>
          <w:p w14:paraId="54EF049F" w14:textId="77777777" w:rsidR="00584291" w:rsidRPr="00584291" w:rsidRDefault="00584291" w:rsidP="0058429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0913B99" w14:textId="77777777" w:rsidR="00584291" w:rsidRPr="00584291" w:rsidRDefault="00584291" w:rsidP="005842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0EA855BF" w14:textId="77777777" w:rsidR="00584291" w:rsidRPr="00584291" w:rsidRDefault="00584291" w:rsidP="00584291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584291">
              <w:rPr>
                <w:rFonts w:ascii="Arial" w:hAnsi="Arial" w:cs="Arial"/>
                <w:b/>
                <w:noProof/>
                <w:sz w:val="20"/>
                <w:szCs w:val="18"/>
              </w:rPr>
              <w:t>Frontal vänster</w:t>
            </w:r>
            <w:r w:rsidRPr="00584291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Frontal höger</w:t>
            </w:r>
          </w:p>
          <w:p w14:paraId="6AEE28EC" w14:textId="77777777" w:rsidR="00584291" w:rsidRPr="00584291" w:rsidRDefault="00C07B7A" w:rsidP="00584291">
            <w:pPr>
              <w:tabs>
                <w:tab w:val="left" w:pos="2018"/>
              </w:tabs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"http://intranu.vgregion.se/ImageVault/Images/id_34722/width_217/height_321/preserveAspectRatio_0/scope_0/filename_2V6DhFSW0GC_-RqDR7Xi.jpg/storage_Edited/ImageVaultHandler.aspx"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"http://intranu.vgregion.se/ImageVault/Images/id_34722/width_217/height_321/preserveAspectRatio_0/scope_0/filename_2V6DhFSW0GC_-RqDR7Xi.jpg/storage_Edited/ImageVaultHandler.aspx"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3810A2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and skelettålder" style="width:100.25pt;height:148.3pt">
                  <v:imagedata r:id="rId18" r:href="rId19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584291" w:rsidRPr="00584291">
              <w:rPr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"http://intranu.vgregion.se/ImageVault/Images/id_34723/width_210/height_319/preserveAspectRatio_0/scope_0/filename_ECgfInN_uQvufpnmJMLf.jpg/storage_Edited/ImageVaultHandler.aspx"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"http://intranu.vgregion.se/ImageVault/Images/id_34723/width_210/height_319/preserveAspectRatio_0/scope_0/filename_ECgfInN_uQvufpnmJMLf.jpg/storage_Edited/ImageVaultHandler.aspx"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7125B911">
                <v:shape id="_x0000_i1026" type="#_x0000_t75" alt="Hand skelettålder Dx" style="width:97.45pt;height:148.35pt">
                  <v:imagedata r:id="rId20" r:href="rId21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584291" w:rsidRPr="00584291" w14:paraId="5CDC1C43" w14:textId="77777777" w:rsidTr="00F23D1A">
        <w:trPr>
          <w:trHeight w:val="263"/>
        </w:trPr>
        <w:tc>
          <w:tcPr>
            <w:tcW w:w="1951" w:type="dxa"/>
            <w:shd w:val="clear" w:color="auto" w:fill="auto"/>
          </w:tcPr>
          <w:p w14:paraId="45E00A5B" w14:textId="77777777" w:rsidR="00584291" w:rsidRPr="00584291" w:rsidRDefault="00584291" w:rsidP="0058429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EFA2950" w14:textId="77777777" w:rsidR="00584291" w:rsidRPr="00584291" w:rsidRDefault="00584291" w:rsidP="0058429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E0FBD41" w14:textId="77777777" w:rsidR="00584291" w:rsidRPr="00584291" w:rsidRDefault="00584291" w:rsidP="0058429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14:paraId="03351248" w14:textId="77777777" w:rsidR="00584291" w:rsidRPr="00584291" w:rsidRDefault="00584291" w:rsidP="00584291">
      <w:pPr>
        <w:spacing w:after="0" w:line="240" w:lineRule="auto"/>
        <w:ind w:left="0" w:right="0"/>
        <w:rPr>
          <w:szCs w:val="20"/>
        </w:rPr>
      </w:pPr>
    </w:p>
    <w:p w14:paraId="260B02C3" w14:textId="77777777" w:rsidR="00584291" w:rsidRPr="00584291" w:rsidRDefault="00584291" w:rsidP="00584291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8429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ECA8B" w14:textId="77777777" w:rsidR="00821096" w:rsidRDefault="00821096">
      <w:r>
        <w:separator/>
      </w:r>
    </w:p>
  </w:endnote>
  <w:endnote w:type="continuationSeparator" w:id="0">
    <w:p w14:paraId="628983D2" w14:textId="77777777" w:rsidR="00821096" w:rsidRDefault="00821096">
      <w:r>
        <w:continuationSeparator/>
      </w:r>
    </w:p>
  </w:endnote>
  <w:endnote w:type="continuationNotice" w:id="1">
    <w:p w14:paraId="32D4DCD2" w14:textId="77777777" w:rsidR="00821096" w:rsidRDefault="008210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CBF3F" w14:textId="77777777" w:rsidR="00821096" w:rsidRDefault="00821096"/>
  </w:footnote>
  <w:footnote w:type="continuationSeparator" w:id="0">
    <w:p w14:paraId="1B1DB2C8" w14:textId="77777777" w:rsidR="00821096" w:rsidRDefault="00821096">
      <w:r>
        <w:continuationSeparator/>
      </w:r>
    </w:p>
  </w:footnote>
  <w:footnote w:type="continuationNotice" w:id="1">
    <w:p w14:paraId="57645F07" w14:textId="77777777" w:rsidR="00821096" w:rsidRDefault="008210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EFA459A"/>
    <w:multiLevelType w:val="hybridMultilevel"/>
    <w:tmpl w:val="F04C3B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87539009">
    <w:abstractNumId w:val="18"/>
  </w:num>
  <w:num w:numId="2" w16cid:durableId="1315644308">
    <w:abstractNumId w:val="15"/>
  </w:num>
  <w:num w:numId="3" w16cid:durableId="85540501">
    <w:abstractNumId w:val="0"/>
  </w:num>
  <w:num w:numId="4" w16cid:durableId="42101461">
    <w:abstractNumId w:val="6"/>
  </w:num>
  <w:num w:numId="5" w16cid:durableId="1248150726">
    <w:abstractNumId w:val="16"/>
  </w:num>
  <w:num w:numId="6" w16cid:durableId="1696419297">
    <w:abstractNumId w:val="2"/>
  </w:num>
  <w:num w:numId="7" w16cid:durableId="665935053">
    <w:abstractNumId w:val="12"/>
  </w:num>
  <w:num w:numId="8" w16cid:durableId="69546294">
    <w:abstractNumId w:val="8"/>
  </w:num>
  <w:num w:numId="9" w16cid:durableId="399669563">
    <w:abstractNumId w:val="1"/>
  </w:num>
  <w:num w:numId="10" w16cid:durableId="1279988536">
    <w:abstractNumId w:val="1"/>
  </w:num>
  <w:num w:numId="11" w16cid:durableId="1599943887">
    <w:abstractNumId w:val="3"/>
  </w:num>
  <w:num w:numId="12" w16cid:durableId="1978803229">
    <w:abstractNumId w:val="4"/>
  </w:num>
  <w:num w:numId="13" w16cid:durableId="601033568">
    <w:abstractNumId w:val="14"/>
  </w:num>
  <w:num w:numId="14" w16cid:durableId="57437342">
    <w:abstractNumId w:val="9"/>
  </w:num>
  <w:num w:numId="15" w16cid:durableId="1971783932">
    <w:abstractNumId w:val="7"/>
  </w:num>
  <w:num w:numId="16" w16cid:durableId="1330596242">
    <w:abstractNumId w:val="13"/>
  </w:num>
  <w:num w:numId="17" w16cid:durableId="114914725">
    <w:abstractNumId w:val="5"/>
  </w:num>
  <w:num w:numId="18" w16cid:durableId="1598781820">
    <w:abstractNumId w:val="11"/>
  </w:num>
  <w:num w:numId="19" w16cid:durableId="514345845">
    <w:abstractNumId w:val="17"/>
  </w:num>
  <w:num w:numId="20" w16cid:durableId="139706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4291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6700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096"/>
    <w:rsid w:val="00821A1B"/>
    <w:rsid w:val="008262E9"/>
    <w:rsid w:val="00827E69"/>
    <w:rsid w:val="00835C4D"/>
    <w:rsid w:val="00843F48"/>
    <w:rsid w:val="00845796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B7A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559F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3A3E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http://intranu.vgregion.se/ImageVault/Images/id_34723/width_210/height_319/preserveAspectRatio_0/scope_0/filename_ECgfInN_uQvufpnmJMLf.jpg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34722/width_217/height_321/preserveAspectRatio_0/scope_0/filename_2V6DhFSW0GC_-RqDR7Xi.jpg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100</Words>
  <Characters>1855</Characters>
  <Application>Microsoft Office Word</Application>
  <DocSecurity>0</DocSecurity>
  <Lines>15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1952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 Barn – Skelettålder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2022-05-18T04:31:00.0000000Z</dcterms:created>
  <dcterms:modified xsi:type="dcterms:W3CDTF">2025-01-23T08:46:00.0000000Z</dcterms:modified>
</coreProperties>
</file>