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C3090B" w14:textId="77777777" w:rsidR="00584291" w:rsidRDefault="00584291" w:rsidP="00F35B05">
      <w:pPr>
        <w:pStyle w:val="Rubrik2"/>
        <w:sectPr w:rsidR="00584291" w:rsidSect="0058429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2D6593B" w14:textId="0463AF96" w:rsidR="00584291" w:rsidRPr="00584291" w:rsidRDefault="00D6559F" w:rsidP="00845796">
      <w:pPr>
        <w:pStyle w:val="Rubrik1"/>
        <w:ind w:left="0"/>
        <w:rPr>
          <w:szCs w:val="20"/>
        </w:rPr>
      </w:pPr>
      <w:r w:rsidRPr="00584291">
        <w:t>Hand Barn – Skelettålder</w:t>
      </w:r>
    </w:p>
    <w:p w14:paraId="6DF90D3A" w14:textId="77777777" w:rsidR="00D6559F" w:rsidRPr="00584291" w:rsidRDefault="00D6559F" w:rsidP="00E93A3E">
      <w:pPr>
        <w:pStyle w:val="Rubrik2"/>
        <w:ind w:left="0"/>
      </w:pPr>
      <w:r w:rsidRPr="00584291">
        <w:t>Metodbok Konventionell röntgen</w:t>
      </w:r>
    </w:p>
    <w:p w14:paraId="067D53DF" w14:textId="77777777" w:rsidR="00D6559F" w:rsidRDefault="00D6559F" w:rsidP="00D6559F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584291">
        <w:rPr>
          <w:rFonts w:ascii="Arial" w:hAnsi="Arial" w:cs="Arial"/>
          <w:sz w:val="20"/>
          <w:szCs w:val="20"/>
        </w:rPr>
        <w:t>Gemensam rutin för att utföra undersökning på ett säkert och enhetligt sätt.</w:t>
      </w:r>
    </w:p>
    <w:p w14:paraId="24996401" w14:textId="77777777" w:rsidR="00845796" w:rsidRPr="00584291" w:rsidRDefault="00845796" w:rsidP="00D6559F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46C339F1" w14:textId="77777777" w:rsidR="00E93A3E" w:rsidRPr="00E93A3E" w:rsidRDefault="00E93A3E" w:rsidP="00E93A3E">
      <w:pPr>
        <w:pStyle w:val="Rubrik2"/>
        <w:ind w:left="0"/>
      </w:pPr>
      <w:r w:rsidRPr="00E93A3E">
        <w:t>Förändringar sedan föregående version</w:t>
      </w:r>
    </w:p>
    <w:p w14:paraId="6DA3C18D" w14:textId="5B897636" w:rsidR="00584291" w:rsidRPr="00845796" w:rsidRDefault="00584291" w:rsidP="00845796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584291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29BDBC6" wp14:editId="675FC669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04AE664" w14:textId="77777777" w:rsidR="00584291" w:rsidRPr="003D37FD" w:rsidRDefault="00584291" w:rsidP="00584291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41431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029BDBC6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304AE664" w14:textId="77777777" w:rsidR="00584291" w:rsidRPr="003D37FD" w:rsidRDefault="00584291" w:rsidP="00584291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41431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  <w:r w:rsidR="00C07B7A">
        <w:rPr>
          <w:rFonts w:ascii="Arial" w:hAnsi="Arial" w:cs="Arial"/>
          <w:sz w:val="20"/>
          <w:szCs w:val="20"/>
        </w:rPr>
        <w:t>Inga förändringar.</w:t>
      </w:r>
    </w:p>
    <w:p w14:paraId="02411D65" w14:textId="77777777" w:rsidR="00584291" w:rsidRPr="00584291" w:rsidRDefault="00584291" w:rsidP="00584291">
      <w:pPr>
        <w:spacing w:after="0" w:line="240" w:lineRule="auto"/>
        <w:ind w:left="0" w:right="0"/>
        <w:rPr>
          <w:szCs w:val="20"/>
        </w:rPr>
      </w:pPr>
      <w:bookmarkStart w:id="1" w:name="_1314629194"/>
      <w:bookmarkStart w:id="2" w:name="Rubrik"/>
      <w:bookmarkEnd w:id="1"/>
      <w:bookmarkEnd w:id="2"/>
    </w:p>
    <w:p w14:paraId="0A6DDBAF" w14:textId="77777777" w:rsidR="00584291" w:rsidRPr="00584291" w:rsidRDefault="00584291" w:rsidP="00584291">
      <w:pPr>
        <w:spacing w:after="0" w:line="240" w:lineRule="auto"/>
        <w:ind w:left="0" w:right="0"/>
        <w:rPr>
          <w:szCs w:val="20"/>
        </w:rPr>
      </w:pPr>
    </w:p>
    <w:tbl>
      <w:tblPr>
        <w:tblW w:w="9180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3532"/>
      </w:tblGrid>
      <w:tr w:rsidR="00584291" w:rsidRPr="00584291" w14:paraId="6E737A5A" w14:textId="77777777" w:rsidTr="00F23D1A">
        <w:trPr>
          <w:trHeight w:val="263"/>
        </w:trPr>
        <w:tc>
          <w:tcPr>
            <w:tcW w:w="9180" w:type="dxa"/>
            <w:gridSpan w:val="3"/>
            <w:shd w:val="clear" w:color="auto" w:fill="auto"/>
          </w:tcPr>
          <w:p w14:paraId="33917648" w14:textId="77777777" w:rsidR="00584291" w:rsidRPr="00584291" w:rsidRDefault="00584291" w:rsidP="00584291">
            <w:pPr>
              <w:keepNext/>
              <w:spacing w:before="240" w:after="60" w:line="240" w:lineRule="auto"/>
              <w:ind w:left="0" w:right="0"/>
              <w:outlineLvl w:val="1"/>
              <w:rPr>
                <w:rFonts w:ascii="Calibri" w:hAnsi="Calibri" w:cs="Arial"/>
                <w:b/>
                <w:bCs/>
                <w:iCs/>
                <w:sz w:val="28"/>
                <w:szCs w:val="28"/>
              </w:rPr>
            </w:pPr>
            <w:r w:rsidRPr="00584291">
              <w:rPr>
                <w:rFonts w:ascii="Calibri" w:hAnsi="Calibri" w:cs="Arial"/>
                <w:b/>
                <w:bCs/>
                <w:iCs/>
                <w:sz w:val="32"/>
                <w:szCs w:val="28"/>
              </w:rPr>
              <w:t>Inför undersökningen</w:t>
            </w:r>
          </w:p>
        </w:tc>
      </w:tr>
      <w:tr w:rsidR="00584291" w:rsidRPr="00584291" w14:paraId="04C308E7" w14:textId="77777777" w:rsidTr="00F23D1A">
        <w:trPr>
          <w:trHeight w:val="340"/>
        </w:trPr>
        <w:tc>
          <w:tcPr>
            <w:tcW w:w="2259" w:type="dxa"/>
            <w:shd w:val="clear" w:color="auto" w:fill="auto"/>
          </w:tcPr>
          <w:p w14:paraId="5F29B280" w14:textId="77777777" w:rsidR="00584291" w:rsidRPr="00584291" w:rsidRDefault="00584291" w:rsidP="00584291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84291">
              <w:rPr>
                <w:rFonts w:ascii="Arial" w:hAnsi="Arial" w:cs="Arial"/>
                <w:b/>
                <w:sz w:val="20"/>
                <w:szCs w:val="20"/>
              </w:rPr>
              <w:t>Frågeställning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5DB1B03D" w14:textId="77777777" w:rsidR="00584291" w:rsidRPr="00584291" w:rsidRDefault="00584291" w:rsidP="00584291">
            <w:pPr>
              <w:spacing w:after="0" w:line="240" w:lineRule="auto"/>
              <w:ind w:left="0" w:right="0"/>
              <w:rPr>
                <w:rFonts w:ascii="ArialMT" w:hAnsi="ArialMT" w:cs="ArialMT"/>
                <w:sz w:val="20"/>
                <w:szCs w:val="20"/>
              </w:rPr>
            </w:pPr>
            <w:r w:rsidRPr="00584291">
              <w:rPr>
                <w:rFonts w:ascii="ArialMT" w:hAnsi="ArialMT" w:cs="ArialMT"/>
                <w:sz w:val="20"/>
                <w:szCs w:val="20"/>
              </w:rPr>
              <w:t>Skelettåldersbestämning</w:t>
            </w:r>
          </w:p>
        </w:tc>
      </w:tr>
      <w:tr w:rsidR="00584291" w:rsidRPr="00584291" w14:paraId="7CC8A22A" w14:textId="77777777" w:rsidTr="00F23D1A">
        <w:trPr>
          <w:trHeight w:val="113"/>
        </w:trPr>
        <w:tc>
          <w:tcPr>
            <w:tcW w:w="2259" w:type="dxa"/>
            <w:shd w:val="clear" w:color="auto" w:fill="auto"/>
          </w:tcPr>
          <w:p w14:paraId="4939393E" w14:textId="77777777" w:rsidR="00584291" w:rsidRPr="00584291" w:rsidRDefault="00584291" w:rsidP="00584291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14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3355E99F" w14:textId="77777777" w:rsidR="00584291" w:rsidRPr="00584291" w:rsidRDefault="00584291" w:rsidP="00584291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01F05A66" w14:textId="77777777" w:rsidR="00584291" w:rsidRPr="00584291" w:rsidRDefault="00584291" w:rsidP="00584291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sz w:val="14"/>
                <w:szCs w:val="20"/>
              </w:rPr>
            </w:pPr>
          </w:p>
        </w:tc>
      </w:tr>
      <w:tr w:rsidR="00584291" w:rsidRPr="00584291" w14:paraId="0C29B048" w14:textId="77777777" w:rsidTr="00F23D1A">
        <w:trPr>
          <w:trHeight w:val="340"/>
        </w:trPr>
        <w:tc>
          <w:tcPr>
            <w:tcW w:w="2259" w:type="dxa"/>
            <w:shd w:val="clear" w:color="auto" w:fill="auto"/>
          </w:tcPr>
          <w:p w14:paraId="38021E6C" w14:textId="77777777" w:rsidR="00584291" w:rsidRPr="00584291" w:rsidRDefault="00584291" w:rsidP="00584291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84291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4455D4B3" w14:textId="77777777" w:rsidR="00584291" w:rsidRPr="00584291" w:rsidRDefault="00584291" w:rsidP="00584291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84291">
              <w:rPr>
                <w:rFonts w:ascii="Arial" w:hAnsi="Arial" w:cs="Arial"/>
                <w:color w:val="000000"/>
                <w:sz w:val="20"/>
                <w:szCs w:val="20"/>
              </w:rPr>
              <w:t xml:space="preserve">Se kapitel 4.2 och 5.1 i </w:t>
            </w:r>
          </w:p>
          <w:p w14:paraId="2BCDAB19" w14:textId="051B275B" w:rsidR="00584291" w:rsidRPr="00584291" w:rsidRDefault="00C07B7A" w:rsidP="00584291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hyperlink r:id="rId17" w:history="1">
              <w:r w:rsidR="00584291" w:rsidRPr="00584291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584291" w:rsidRPr="00584291" w14:paraId="46CD9ABB" w14:textId="77777777" w:rsidTr="00F23D1A">
        <w:trPr>
          <w:trHeight w:val="280"/>
        </w:trPr>
        <w:tc>
          <w:tcPr>
            <w:tcW w:w="2259" w:type="dxa"/>
            <w:shd w:val="clear" w:color="auto" w:fill="auto"/>
          </w:tcPr>
          <w:p w14:paraId="365C7799" w14:textId="77777777" w:rsidR="00584291" w:rsidRPr="00584291" w:rsidRDefault="00584291" w:rsidP="00584291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14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14650053" w14:textId="77777777" w:rsidR="00584291" w:rsidRPr="00584291" w:rsidRDefault="00584291" w:rsidP="00584291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sz w:val="14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01CA3E88" w14:textId="77777777" w:rsidR="00584291" w:rsidRPr="00584291" w:rsidRDefault="00584291" w:rsidP="00584291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sz w:val="14"/>
                <w:szCs w:val="20"/>
              </w:rPr>
            </w:pPr>
          </w:p>
        </w:tc>
      </w:tr>
      <w:tr w:rsidR="00584291" w:rsidRPr="00584291" w14:paraId="55EFFCE6" w14:textId="77777777" w:rsidTr="00F23D1A">
        <w:trPr>
          <w:trHeight w:val="340"/>
        </w:trPr>
        <w:tc>
          <w:tcPr>
            <w:tcW w:w="2259" w:type="dxa"/>
            <w:shd w:val="clear" w:color="auto" w:fill="auto"/>
          </w:tcPr>
          <w:p w14:paraId="58B5E209" w14:textId="77777777" w:rsidR="00584291" w:rsidRPr="00584291" w:rsidRDefault="00584291" w:rsidP="00584291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84291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54AD458A" w14:textId="77777777" w:rsidR="00584291" w:rsidRPr="00584291" w:rsidRDefault="00584291" w:rsidP="0058429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84291">
              <w:rPr>
                <w:rFonts w:ascii="Arial" w:hAnsi="Arial" w:cs="Arial"/>
                <w:sz w:val="20"/>
                <w:szCs w:val="20"/>
              </w:rPr>
              <w:t>Adora</w:t>
            </w:r>
          </w:p>
          <w:p w14:paraId="1651A9E9" w14:textId="77777777" w:rsidR="00584291" w:rsidRPr="00584291" w:rsidRDefault="00584291" w:rsidP="00584291">
            <w:pPr>
              <w:spacing w:after="0" w:line="240" w:lineRule="auto"/>
              <w:ind w:left="0" w:right="0"/>
              <w:rPr>
                <w:szCs w:val="20"/>
              </w:rPr>
            </w:pPr>
            <w:r w:rsidRPr="00584291">
              <w:rPr>
                <w:rFonts w:ascii="Arial" w:hAnsi="Arial" w:cs="Arial"/>
                <w:sz w:val="20"/>
                <w:szCs w:val="20"/>
              </w:rPr>
              <w:t>T3</w:t>
            </w:r>
          </w:p>
        </w:tc>
      </w:tr>
      <w:tr w:rsidR="00584291" w:rsidRPr="00584291" w14:paraId="7B1C8286" w14:textId="77777777" w:rsidTr="00F23D1A">
        <w:trPr>
          <w:trHeight w:val="60"/>
        </w:trPr>
        <w:tc>
          <w:tcPr>
            <w:tcW w:w="2259" w:type="dxa"/>
            <w:shd w:val="clear" w:color="auto" w:fill="auto"/>
          </w:tcPr>
          <w:p w14:paraId="72C5F8AA" w14:textId="77777777" w:rsidR="00584291" w:rsidRPr="00584291" w:rsidRDefault="00584291" w:rsidP="00584291">
            <w:pPr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14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2FE18E4A" w14:textId="77777777" w:rsidR="00584291" w:rsidRPr="00584291" w:rsidRDefault="00584291" w:rsidP="00584291">
            <w:pPr>
              <w:spacing w:before="60" w:after="60" w:line="240" w:lineRule="auto"/>
              <w:ind w:left="0" w:right="0"/>
              <w:rPr>
                <w:rFonts w:ascii="Arial" w:hAnsi="Arial" w:cs="Arial"/>
                <w:sz w:val="14"/>
                <w:szCs w:val="20"/>
              </w:rPr>
            </w:pPr>
          </w:p>
        </w:tc>
      </w:tr>
      <w:tr w:rsidR="00584291" w:rsidRPr="00584291" w14:paraId="04CB999B" w14:textId="77777777" w:rsidTr="00F23D1A">
        <w:trPr>
          <w:trHeight w:val="340"/>
        </w:trPr>
        <w:tc>
          <w:tcPr>
            <w:tcW w:w="2259" w:type="dxa"/>
            <w:shd w:val="clear" w:color="auto" w:fill="auto"/>
          </w:tcPr>
          <w:p w14:paraId="0FC84020" w14:textId="77777777" w:rsidR="00584291" w:rsidRPr="00584291" w:rsidRDefault="00584291" w:rsidP="00584291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584291">
              <w:rPr>
                <w:rFonts w:ascii="Arial" w:hAnsi="Arial" w:cs="Arial"/>
                <w:b/>
                <w:sz w:val="20"/>
                <w:szCs w:val="20"/>
              </w:rPr>
              <w:t>Detektor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1050BF67" w14:textId="77777777" w:rsidR="00584291" w:rsidRPr="00584291" w:rsidRDefault="00584291" w:rsidP="00584291">
            <w:pPr>
              <w:spacing w:before="60" w:after="60" w:line="240" w:lineRule="auto"/>
              <w:ind w:left="0" w:right="0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84291">
              <w:rPr>
                <w:rFonts w:ascii="Arial" w:hAnsi="Arial" w:cs="Arial"/>
                <w:sz w:val="20"/>
                <w:szCs w:val="20"/>
              </w:rPr>
              <w:t>Liten</w:t>
            </w:r>
          </w:p>
        </w:tc>
      </w:tr>
      <w:tr w:rsidR="00584291" w:rsidRPr="00584291" w14:paraId="69E72666" w14:textId="77777777" w:rsidTr="00F23D1A">
        <w:trPr>
          <w:trHeight w:val="185"/>
        </w:trPr>
        <w:tc>
          <w:tcPr>
            <w:tcW w:w="2259" w:type="dxa"/>
            <w:shd w:val="clear" w:color="auto" w:fill="auto"/>
          </w:tcPr>
          <w:p w14:paraId="11D071DB" w14:textId="77777777" w:rsidR="00584291" w:rsidRPr="00584291" w:rsidRDefault="00584291" w:rsidP="00584291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14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04AC87EC" w14:textId="77777777" w:rsidR="00584291" w:rsidRPr="00584291" w:rsidRDefault="00584291" w:rsidP="00584291">
            <w:pPr>
              <w:spacing w:before="60" w:after="60" w:line="240" w:lineRule="auto"/>
              <w:ind w:left="0" w:right="0"/>
              <w:rPr>
                <w:rFonts w:ascii="Arial" w:hAnsi="Arial" w:cs="Arial"/>
                <w:sz w:val="14"/>
                <w:szCs w:val="20"/>
              </w:rPr>
            </w:pPr>
          </w:p>
        </w:tc>
      </w:tr>
      <w:tr w:rsidR="00584291" w:rsidRPr="00584291" w14:paraId="7EC7943A" w14:textId="77777777" w:rsidTr="00F23D1A">
        <w:trPr>
          <w:trHeight w:val="340"/>
        </w:trPr>
        <w:tc>
          <w:tcPr>
            <w:tcW w:w="2259" w:type="dxa"/>
            <w:shd w:val="clear" w:color="auto" w:fill="auto"/>
          </w:tcPr>
          <w:p w14:paraId="63B903B3" w14:textId="77777777" w:rsidR="00584291" w:rsidRPr="00584291" w:rsidRDefault="00584291" w:rsidP="00584291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584291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4BCFD267" w14:textId="77777777" w:rsidR="00584291" w:rsidRPr="00584291" w:rsidRDefault="00584291" w:rsidP="00584291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1" w:right="0" w:hanging="357"/>
              <w:rPr>
                <w:rFonts w:ascii="Arial" w:hAnsi="Arial" w:cs="Arial"/>
                <w:sz w:val="20"/>
                <w:szCs w:val="20"/>
              </w:rPr>
            </w:pPr>
            <w:r w:rsidRPr="00584291">
              <w:rPr>
                <w:rFonts w:ascii="Arial" w:hAnsi="Arial" w:cs="Arial"/>
                <w:sz w:val="20"/>
                <w:szCs w:val="20"/>
              </w:rPr>
              <w:t>Frontal</w:t>
            </w:r>
          </w:p>
        </w:tc>
      </w:tr>
      <w:tr w:rsidR="00584291" w:rsidRPr="00584291" w14:paraId="5D679E65" w14:textId="77777777" w:rsidTr="00F23D1A">
        <w:trPr>
          <w:trHeight w:val="200"/>
        </w:trPr>
        <w:tc>
          <w:tcPr>
            <w:tcW w:w="2259" w:type="dxa"/>
            <w:shd w:val="clear" w:color="auto" w:fill="auto"/>
          </w:tcPr>
          <w:p w14:paraId="498E7AF8" w14:textId="77777777" w:rsidR="00584291" w:rsidRPr="00584291" w:rsidRDefault="00584291" w:rsidP="00584291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14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7A104658" w14:textId="77777777" w:rsidR="00584291" w:rsidRPr="00584291" w:rsidRDefault="00584291" w:rsidP="0058429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14"/>
                <w:szCs w:val="20"/>
              </w:rPr>
            </w:pPr>
          </w:p>
        </w:tc>
      </w:tr>
      <w:tr w:rsidR="00584291" w:rsidRPr="00584291" w14:paraId="28910AE0" w14:textId="77777777" w:rsidTr="00F23D1A">
        <w:trPr>
          <w:trHeight w:val="200"/>
        </w:trPr>
        <w:tc>
          <w:tcPr>
            <w:tcW w:w="2259" w:type="dxa"/>
            <w:shd w:val="clear" w:color="auto" w:fill="auto"/>
          </w:tcPr>
          <w:p w14:paraId="6B346F6A" w14:textId="77777777" w:rsidR="00584291" w:rsidRPr="00584291" w:rsidRDefault="00584291" w:rsidP="00584291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14"/>
                <w:szCs w:val="20"/>
              </w:rPr>
            </w:pPr>
            <w:r w:rsidRPr="00584291">
              <w:rPr>
                <w:rFonts w:ascii="Arial" w:hAnsi="Arial" w:cs="Arial"/>
                <w:b/>
                <w:sz w:val="20"/>
                <w:szCs w:val="20"/>
              </w:rPr>
              <w:t>Övrigt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55A336D5" w14:textId="77777777" w:rsidR="00584291" w:rsidRPr="00584291" w:rsidRDefault="00584291" w:rsidP="0058429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84291">
              <w:rPr>
                <w:rFonts w:ascii="Arial" w:hAnsi="Arial" w:cs="Arial"/>
                <w:b/>
                <w:sz w:val="20"/>
                <w:szCs w:val="20"/>
              </w:rPr>
              <w:t>OBS!</w:t>
            </w:r>
            <w:r w:rsidRPr="00584291">
              <w:rPr>
                <w:rFonts w:ascii="Arial" w:hAnsi="Arial" w:cs="Arial"/>
                <w:sz w:val="20"/>
                <w:szCs w:val="20"/>
              </w:rPr>
              <w:t xml:space="preserve"> Aktuell längd på patienten.</w:t>
            </w:r>
          </w:p>
          <w:p w14:paraId="717B76FF" w14:textId="0318F7C4" w:rsidR="00584291" w:rsidRPr="00584291" w:rsidRDefault="00584291" w:rsidP="0058429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14"/>
                <w:szCs w:val="20"/>
              </w:rPr>
            </w:pPr>
            <w:r w:rsidRPr="00584291">
              <w:rPr>
                <w:rFonts w:ascii="Arial" w:hAnsi="Arial" w:cs="Arial"/>
                <w:sz w:val="20"/>
                <w:szCs w:val="20"/>
              </w:rPr>
              <w:t>Skriv längden på bilden (</w:t>
            </w:r>
            <w:r w:rsidR="005C6700">
              <w:rPr>
                <w:rFonts w:ascii="Arial" w:hAnsi="Arial" w:cs="Arial"/>
                <w:sz w:val="20"/>
                <w:szCs w:val="20"/>
              </w:rPr>
              <w:t>modaliteten</w:t>
            </w:r>
            <w:r w:rsidRPr="00584291">
              <w:rPr>
                <w:rFonts w:ascii="Arial" w:hAnsi="Arial" w:cs="Arial"/>
                <w:sz w:val="20"/>
                <w:szCs w:val="20"/>
              </w:rPr>
              <w:t>) samt i Remissanteckningar i RIS.</w:t>
            </w:r>
          </w:p>
        </w:tc>
      </w:tr>
      <w:tr w:rsidR="00584291" w:rsidRPr="00584291" w14:paraId="6066C49C" w14:textId="77777777" w:rsidTr="00F23D1A">
        <w:trPr>
          <w:trHeight w:val="200"/>
        </w:trPr>
        <w:tc>
          <w:tcPr>
            <w:tcW w:w="2259" w:type="dxa"/>
            <w:shd w:val="clear" w:color="auto" w:fill="auto"/>
          </w:tcPr>
          <w:p w14:paraId="5F5AFF20" w14:textId="77777777" w:rsidR="00584291" w:rsidRPr="00584291" w:rsidRDefault="00584291" w:rsidP="00584291">
            <w:pPr>
              <w:snapToGrid w:val="0"/>
              <w:spacing w:before="60" w:after="6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40FA60F7" w14:textId="77777777" w:rsidR="00584291" w:rsidRPr="00584291" w:rsidRDefault="00584291" w:rsidP="0058429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61918F8D" w14:textId="77777777" w:rsidR="00584291" w:rsidRPr="00584291" w:rsidRDefault="00584291" w:rsidP="00584291">
      <w:pPr>
        <w:spacing w:after="0" w:line="240" w:lineRule="auto"/>
        <w:ind w:left="0" w:right="0"/>
        <w:rPr>
          <w:szCs w:val="20"/>
        </w:rPr>
      </w:pPr>
    </w:p>
    <w:p w14:paraId="283D103B" w14:textId="77777777" w:rsidR="00584291" w:rsidRPr="00584291" w:rsidRDefault="00584291" w:rsidP="00584291">
      <w:pPr>
        <w:spacing w:after="0" w:line="240" w:lineRule="auto"/>
        <w:ind w:left="0" w:right="0"/>
        <w:rPr>
          <w:szCs w:val="20"/>
        </w:rPr>
      </w:pPr>
    </w:p>
    <w:tbl>
      <w:tblPr>
        <w:tblW w:w="9606" w:type="dxa"/>
        <w:tblLayout w:type="fixed"/>
        <w:tblLook w:val="0000" w:firstRow="0" w:lastRow="0" w:firstColumn="0" w:lastColumn="0" w:noHBand="0" w:noVBand="0"/>
      </w:tblPr>
      <w:tblGrid>
        <w:gridCol w:w="1951"/>
        <w:gridCol w:w="3402"/>
        <w:gridCol w:w="4253"/>
      </w:tblGrid>
      <w:tr w:rsidR="00584291" w:rsidRPr="00584291" w14:paraId="165ABA06" w14:textId="77777777" w:rsidTr="00F23D1A">
        <w:trPr>
          <w:trHeight w:val="263"/>
        </w:trPr>
        <w:tc>
          <w:tcPr>
            <w:tcW w:w="1951" w:type="dxa"/>
            <w:shd w:val="clear" w:color="auto" w:fill="auto"/>
          </w:tcPr>
          <w:p w14:paraId="49A47283" w14:textId="77777777" w:rsidR="00584291" w:rsidRPr="00584291" w:rsidRDefault="00584291" w:rsidP="00584291">
            <w:pPr>
              <w:keepNext/>
              <w:spacing w:after="60" w:line="240" w:lineRule="auto"/>
              <w:ind w:left="0" w:right="0"/>
              <w:outlineLvl w:val="1"/>
              <w:rPr>
                <w:rFonts w:ascii="Calibri" w:hAnsi="Calibri" w:cs="Arial"/>
                <w:b/>
                <w:bCs/>
                <w:iCs/>
                <w:sz w:val="32"/>
                <w:szCs w:val="32"/>
              </w:rPr>
            </w:pPr>
            <w:r w:rsidRPr="00584291">
              <w:rPr>
                <w:rFonts w:ascii="Calibri" w:hAnsi="Calibri" w:cs="Arial"/>
                <w:b/>
                <w:bCs/>
                <w:iCs/>
                <w:sz w:val="32"/>
                <w:szCs w:val="32"/>
              </w:rPr>
              <w:lastRenderedPageBreak/>
              <w:t>Bildtagning</w:t>
            </w:r>
          </w:p>
        </w:tc>
        <w:tc>
          <w:tcPr>
            <w:tcW w:w="3402" w:type="dxa"/>
            <w:shd w:val="clear" w:color="auto" w:fill="auto"/>
          </w:tcPr>
          <w:p w14:paraId="44C9E594" w14:textId="77777777" w:rsidR="00584291" w:rsidRPr="00584291" w:rsidRDefault="00584291" w:rsidP="0058429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10793E61" w14:textId="77777777" w:rsidR="00584291" w:rsidRPr="00584291" w:rsidRDefault="00584291" w:rsidP="0058429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84291" w:rsidRPr="00584291" w14:paraId="4DA4C9D7" w14:textId="77777777" w:rsidTr="00F23D1A">
        <w:trPr>
          <w:cantSplit/>
          <w:trHeight w:val="3106"/>
        </w:trPr>
        <w:tc>
          <w:tcPr>
            <w:tcW w:w="1951" w:type="dxa"/>
            <w:shd w:val="clear" w:color="auto" w:fill="auto"/>
          </w:tcPr>
          <w:p w14:paraId="319F4728" w14:textId="77777777" w:rsidR="00584291" w:rsidRPr="00584291" w:rsidRDefault="00584291" w:rsidP="0058429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584291">
              <w:rPr>
                <w:rFonts w:ascii="Arial" w:hAnsi="Arial" w:cs="Arial"/>
                <w:b/>
                <w:sz w:val="20"/>
                <w:szCs w:val="20"/>
              </w:rPr>
              <w:t xml:space="preserve">Frontal </w:t>
            </w:r>
          </w:p>
          <w:p w14:paraId="46798E3E" w14:textId="77777777" w:rsidR="00584291" w:rsidRPr="00584291" w:rsidRDefault="00584291" w:rsidP="0058429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4052A9A7" w14:textId="77777777" w:rsidR="00584291" w:rsidRPr="00584291" w:rsidRDefault="00584291" w:rsidP="0058429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3E43504C" w14:textId="77777777" w:rsidR="00584291" w:rsidRPr="00584291" w:rsidRDefault="00584291" w:rsidP="0058429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376C4B47" w14:textId="77777777" w:rsidR="00584291" w:rsidRPr="00584291" w:rsidRDefault="00584291" w:rsidP="0058429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090AA33" w14:textId="77777777" w:rsidR="00584291" w:rsidRPr="00584291" w:rsidRDefault="00584291" w:rsidP="0058429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8DE4456" w14:textId="5B86BB1D" w:rsidR="00584291" w:rsidRPr="00584291" w:rsidRDefault="00584291" w:rsidP="0058429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61F080F7" w14:textId="77777777" w:rsidR="00584291" w:rsidRPr="00584291" w:rsidRDefault="00584291" w:rsidP="0058429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84291">
              <w:rPr>
                <w:rFonts w:ascii="Arial" w:hAnsi="Arial" w:cs="Arial"/>
                <w:sz w:val="20"/>
                <w:szCs w:val="20"/>
              </w:rPr>
              <w:t>Röntga den ickedominanta handen.</w:t>
            </w:r>
          </w:p>
          <w:p w14:paraId="629068E2" w14:textId="77777777" w:rsidR="00584291" w:rsidRPr="00584291" w:rsidRDefault="00584291" w:rsidP="0058429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914882E" w14:textId="77777777" w:rsidR="00584291" w:rsidRPr="00584291" w:rsidRDefault="00584291" w:rsidP="0058429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84291">
              <w:rPr>
                <w:rFonts w:ascii="Arial" w:hAnsi="Arial" w:cs="Arial"/>
                <w:sz w:val="20"/>
                <w:szCs w:val="20"/>
              </w:rPr>
              <w:t>Volarsidan mot filmen.</w:t>
            </w:r>
          </w:p>
          <w:p w14:paraId="03B94400" w14:textId="77777777" w:rsidR="00584291" w:rsidRPr="00584291" w:rsidRDefault="00584291" w:rsidP="0058429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5726E11" w14:textId="77777777" w:rsidR="00584291" w:rsidRPr="00584291" w:rsidRDefault="00584291" w:rsidP="0058429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84291">
              <w:rPr>
                <w:rFonts w:ascii="Arial" w:hAnsi="Arial" w:cs="Arial"/>
                <w:sz w:val="20"/>
                <w:szCs w:val="20"/>
              </w:rPr>
              <w:t>Underarmen i höjd med överarmen.</w:t>
            </w:r>
          </w:p>
          <w:p w14:paraId="41F5799D" w14:textId="77777777" w:rsidR="00584291" w:rsidRDefault="00584291" w:rsidP="0058429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6DABA57" w14:textId="202B80B0" w:rsidR="005C6700" w:rsidRPr="00584291" w:rsidRDefault="005C6700" w:rsidP="0058429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84291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  <w:p w14:paraId="01474432" w14:textId="77777777" w:rsidR="00584291" w:rsidRPr="00584291" w:rsidRDefault="00584291" w:rsidP="0058429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84291">
              <w:rPr>
                <w:rFonts w:ascii="Arial" w:hAnsi="Arial" w:cs="Arial"/>
                <w:sz w:val="20"/>
                <w:szCs w:val="20"/>
              </w:rPr>
              <w:t>Fingertopparna och handleden ska vara med på bilden.</w:t>
            </w:r>
          </w:p>
          <w:p w14:paraId="260FE292" w14:textId="77777777" w:rsidR="00584291" w:rsidRPr="00584291" w:rsidRDefault="00584291" w:rsidP="0058429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4A73BB8E" w14:textId="77777777" w:rsidR="00584291" w:rsidRPr="00584291" w:rsidRDefault="00584291" w:rsidP="0058429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84291">
              <w:rPr>
                <w:rFonts w:ascii="Arial" w:hAnsi="Arial" w:cs="Arial"/>
                <w:sz w:val="20"/>
                <w:szCs w:val="20"/>
              </w:rPr>
              <w:t>Så rak som möjligt (undvik lätta vridningar).</w:t>
            </w:r>
          </w:p>
          <w:p w14:paraId="54EF049F" w14:textId="77777777" w:rsidR="00584291" w:rsidRPr="00584291" w:rsidRDefault="00584291" w:rsidP="0058429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0913B99" w14:textId="77777777" w:rsidR="00584291" w:rsidRPr="00584291" w:rsidRDefault="00584291" w:rsidP="00584291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0EA855BF" w14:textId="77777777" w:rsidR="00584291" w:rsidRPr="00584291" w:rsidRDefault="00584291" w:rsidP="00584291">
            <w:pPr>
              <w:tabs>
                <w:tab w:val="left" w:pos="2018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  <w:r w:rsidRPr="00584291">
              <w:rPr>
                <w:rFonts w:ascii="Arial" w:hAnsi="Arial" w:cs="Arial"/>
                <w:b/>
                <w:noProof/>
                <w:sz w:val="20"/>
                <w:szCs w:val="18"/>
              </w:rPr>
              <w:t>Frontal vänster</w:t>
            </w:r>
            <w:r w:rsidRPr="00584291">
              <w:rPr>
                <w:rFonts w:ascii="Arial" w:hAnsi="Arial" w:cs="Arial"/>
                <w:b/>
                <w:noProof/>
                <w:sz w:val="20"/>
                <w:szCs w:val="18"/>
              </w:rPr>
              <w:tab/>
              <w:t>Frontal höger</w:t>
            </w:r>
          </w:p>
          <w:p w14:paraId="6AEE28EC" w14:textId="77777777" w:rsidR="00584291" w:rsidRPr="00584291" w:rsidRDefault="00C07B7A" w:rsidP="00584291">
            <w:pPr>
              <w:tabs>
                <w:tab w:val="left" w:pos="2018"/>
              </w:tabs>
              <w:spacing w:after="0" w:line="240" w:lineRule="auto"/>
              <w:ind w:left="0" w:right="0"/>
              <w:rPr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"http://intranu.vgregion.se/ImageVault/Images/id_34722/width_217/height_321/preserveAspectRatio_0/scope_0/filename_2V6DhFSW0GC_-RqDR7Xi.jpg/storage_Edited/ImageVaultHandler.aspx"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>INCLUDEPICTURE  "http://intranu.vgregion.se/ImageVault/Images/id_34722/width_217/height_321/preserveAspectRatio_0/scope_0/filename_2V6DhFSW0GC_-RqDR7Xi.jpg/storage_Edited/ImageVaultHandler.aspx" \* MERGEFORMATINET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3810A20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Hand skelettålder" style="width:100.25pt;height:148.3pt">
                  <v:imagedata r:id="rId18" r:href="rId19"/>
                </v:shape>
              </w:pic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 w:rsidR="00584291" w:rsidRPr="00584291">
              <w:rPr>
                <w:szCs w:val="20"/>
              </w:rPr>
              <w:tab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INCLUDEPICTURE  "http://intranu.vgregion.se/ImageVault/Images/id_34723/width_210/height_319/preserveAspectRatio_0/scope_0/filename_ECgfInN_uQvufpnmJMLf.jpg/storage_Edited/ImageVaultHandler.aspx"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>INCLUDEPICTURE  "http://intranu.vgregion.se/ImageVault/Images/id_34723/width_210/height_319/preserveAspectRatio_0/scope_0/filename_ECgfInN_uQvufpnmJMLf.jpg/storage_Edited/ImageVaultHandler.aspx" \* MERGEFORMATINET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pict w14:anchorId="7125B911">
                <v:shape id="_x0000_i1026" type="#_x0000_t75" alt="Hand skelettålder Dx" style="width:97.45pt;height:148.35pt">
                  <v:imagedata r:id="rId20" r:href="rId21"/>
                </v:shape>
              </w:pict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fldChar w:fldCharType="end"/>
            </w:r>
          </w:p>
        </w:tc>
      </w:tr>
      <w:tr w:rsidR="00584291" w:rsidRPr="00584291" w14:paraId="5CDC1C43" w14:textId="77777777" w:rsidTr="00F23D1A">
        <w:trPr>
          <w:trHeight w:val="263"/>
        </w:trPr>
        <w:tc>
          <w:tcPr>
            <w:tcW w:w="1951" w:type="dxa"/>
            <w:shd w:val="clear" w:color="auto" w:fill="auto"/>
          </w:tcPr>
          <w:p w14:paraId="45E00A5B" w14:textId="77777777" w:rsidR="00584291" w:rsidRPr="00584291" w:rsidRDefault="00584291" w:rsidP="0058429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16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3EFA2950" w14:textId="77777777" w:rsidR="00584291" w:rsidRPr="00584291" w:rsidRDefault="00584291" w:rsidP="0058429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16"/>
                <w:szCs w:val="20"/>
              </w:rPr>
            </w:pPr>
          </w:p>
        </w:tc>
        <w:tc>
          <w:tcPr>
            <w:tcW w:w="4253" w:type="dxa"/>
            <w:shd w:val="clear" w:color="auto" w:fill="auto"/>
          </w:tcPr>
          <w:p w14:paraId="1E0FBD41" w14:textId="77777777" w:rsidR="00584291" w:rsidRPr="00584291" w:rsidRDefault="00584291" w:rsidP="0058429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16"/>
                <w:szCs w:val="20"/>
              </w:rPr>
            </w:pPr>
          </w:p>
        </w:tc>
      </w:tr>
    </w:tbl>
    <w:p w14:paraId="03351248" w14:textId="77777777" w:rsidR="00584291" w:rsidRPr="00584291" w:rsidRDefault="00584291" w:rsidP="00584291">
      <w:pPr>
        <w:spacing w:after="0" w:line="240" w:lineRule="auto"/>
        <w:ind w:left="0" w:right="0"/>
        <w:rPr>
          <w:szCs w:val="20"/>
        </w:rPr>
      </w:pPr>
    </w:p>
    <w:p w14:paraId="260B02C3" w14:textId="77777777" w:rsidR="00584291" w:rsidRPr="00584291" w:rsidRDefault="00584291" w:rsidP="00584291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584291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DECA8B" w14:textId="77777777" w:rsidR="00821096" w:rsidRDefault="00821096">
      <w:r>
        <w:separator/>
      </w:r>
    </w:p>
  </w:endnote>
  <w:endnote w:type="continuationSeparator" w:id="0">
    <w:p w14:paraId="628983D2" w14:textId="77777777" w:rsidR="00821096" w:rsidRDefault="00821096">
      <w:r>
        <w:continuationSeparator/>
      </w:r>
    </w:p>
  </w:endnote>
  <w:endnote w:type="continuationNotice" w:id="1">
    <w:p w14:paraId="32D4DCD2" w14:textId="77777777" w:rsidR="00821096" w:rsidRDefault="0082109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Arial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D5CBF3F" w14:textId="77777777" w:rsidR="00821096" w:rsidRDefault="00821096"/>
  </w:footnote>
  <w:footnote w:type="continuationSeparator" w:id="0">
    <w:p w14:paraId="1B1DB2C8" w14:textId="77777777" w:rsidR="00821096" w:rsidRDefault="00821096">
      <w:r>
        <w:continuationSeparator/>
      </w:r>
    </w:p>
  </w:footnote>
  <w:footnote w:type="continuationNotice" w:id="1">
    <w:p w14:paraId="57645F07" w14:textId="77777777" w:rsidR="00821096" w:rsidRDefault="0082109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3EFA459A"/>
    <w:multiLevelType w:val="hybridMultilevel"/>
    <w:tmpl w:val="F04C3B9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87539009">
    <w:abstractNumId w:val="18"/>
  </w:num>
  <w:num w:numId="2" w16cid:durableId="1315644308">
    <w:abstractNumId w:val="15"/>
  </w:num>
  <w:num w:numId="3" w16cid:durableId="85540501">
    <w:abstractNumId w:val="0"/>
  </w:num>
  <w:num w:numId="4" w16cid:durableId="42101461">
    <w:abstractNumId w:val="6"/>
  </w:num>
  <w:num w:numId="5" w16cid:durableId="1248150726">
    <w:abstractNumId w:val="16"/>
  </w:num>
  <w:num w:numId="6" w16cid:durableId="1696419297">
    <w:abstractNumId w:val="2"/>
  </w:num>
  <w:num w:numId="7" w16cid:durableId="665935053">
    <w:abstractNumId w:val="12"/>
  </w:num>
  <w:num w:numId="8" w16cid:durableId="69546294">
    <w:abstractNumId w:val="8"/>
  </w:num>
  <w:num w:numId="9" w16cid:durableId="399669563">
    <w:abstractNumId w:val="1"/>
  </w:num>
  <w:num w:numId="10" w16cid:durableId="1279988536">
    <w:abstractNumId w:val="1"/>
  </w:num>
  <w:num w:numId="11" w16cid:durableId="1599943887">
    <w:abstractNumId w:val="3"/>
  </w:num>
  <w:num w:numId="12" w16cid:durableId="1978803229">
    <w:abstractNumId w:val="4"/>
  </w:num>
  <w:num w:numId="13" w16cid:durableId="601033568">
    <w:abstractNumId w:val="14"/>
  </w:num>
  <w:num w:numId="14" w16cid:durableId="57437342">
    <w:abstractNumId w:val="9"/>
  </w:num>
  <w:num w:numId="15" w16cid:durableId="1971783932">
    <w:abstractNumId w:val="7"/>
  </w:num>
  <w:num w:numId="16" w16cid:durableId="1330596242">
    <w:abstractNumId w:val="13"/>
  </w:num>
  <w:num w:numId="17" w16cid:durableId="114914725">
    <w:abstractNumId w:val="5"/>
  </w:num>
  <w:num w:numId="18" w16cid:durableId="1598781820">
    <w:abstractNumId w:val="11"/>
  </w:num>
  <w:num w:numId="19" w16cid:durableId="514345845">
    <w:abstractNumId w:val="17"/>
  </w:num>
  <w:num w:numId="20" w16cid:durableId="1397069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2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84291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C6700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096"/>
    <w:rsid w:val="00821A1B"/>
    <w:rsid w:val="008262E9"/>
    <w:rsid w:val="00827E69"/>
    <w:rsid w:val="00835C4D"/>
    <w:rsid w:val="00843F48"/>
    <w:rsid w:val="00845796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B7A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6559F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3A3E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2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jpeg" Id="rId18" /><Relationship Type="http://schemas.openxmlformats.org/officeDocument/2006/relationships/image" Target="http://intranu.vgregion.se/ImageVault/Images/id_34723/width_210/height_319/preserveAspectRatio_0/scope_0/filename_ECgfInN_uQvufpnmJMLf.jpg/storage_Edited/ImageVaultHandler.aspx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footer" Target="footer3.xml" Id="rId16" /><Relationship Type="http://schemas.openxmlformats.org/officeDocument/2006/relationships/image" Target="media/image4.jpeg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image" Target="http://intranu.vgregion.se/ImageVault/Images/id_34722/width_217/height_321/preserveAspectRatio_0/scope_0/filename_2V6DhFSW0GC_-RqDR7Xi.jpg/storage_Edited/ImageVaultHandler.aspx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</TotalTime>
  <Pages>2</Pages>
  <Words>100</Words>
  <Characters>1855</Characters>
  <Application>Microsoft Office Word</Application>
  <DocSecurity>0</DocSecurity>
  <Lines>15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1952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Hand Barn – Skelettålder</dc:title>
  <dc:subject/>
  <dc:creator>patrik.jens.johansson@vgregion.se</dc:creator>
  <keywords/>
  <lastModifiedBy>Ulrica Sehlberg</lastModifiedBy>
  <revision>7</revision>
  <lastPrinted>2016-03-31T10:56:00.0000000Z</lastPrinted>
  <dcterms:created xsi:type="dcterms:W3CDTF">2022-05-18T04:31:00.0000000Z</dcterms:created>
  <dcterms:modified xsi:type="dcterms:W3CDTF">2025-01-23T08:46:00.0000000Z</dcterms:modified>
</coreProperties>
</file>