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46E8" w14:textId="77777777" w:rsidR="004C603B" w:rsidRDefault="004C603B" w:rsidP="00F35B05">
      <w:pPr>
        <w:pStyle w:val="Rubrik2"/>
        <w:sectPr w:rsidR="004C603B" w:rsidSect="004C603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2857F2B" w14:textId="5C51FCCF" w:rsidR="004C603B" w:rsidRPr="004C603B" w:rsidRDefault="003D17C2" w:rsidP="007A3401">
      <w:pPr>
        <w:pStyle w:val="Rubrik1"/>
        <w:ind w:left="0" w:right="-710"/>
        <w:rPr>
          <w:szCs w:val="20"/>
        </w:rPr>
      </w:pPr>
      <w:r w:rsidRPr="004C603B">
        <w:t>Hand – Fraktur, frakturkontroll, skelettförändring</w:t>
      </w:r>
    </w:p>
    <w:p w14:paraId="218E850E" w14:textId="77777777" w:rsidR="003D17C2" w:rsidRPr="004C603B" w:rsidRDefault="003D17C2" w:rsidP="00F55456">
      <w:pPr>
        <w:pStyle w:val="Rubrik2"/>
        <w:ind w:left="0"/>
      </w:pPr>
      <w:r w:rsidRPr="004C603B">
        <w:t>Metodbok Konventionell röntgen</w:t>
      </w:r>
    </w:p>
    <w:p w14:paraId="7393249A" w14:textId="77777777" w:rsidR="003D17C2" w:rsidRPr="004C603B" w:rsidRDefault="003D17C2" w:rsidP="003D17C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C603B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F61F978" w14:textId="21C986A2" w:rsidR="004C603B" w:rsidRPr="004C603B" w:rsidRDefault="004C603B" w:rsidP="00DE5EA7">
      <w:pPr>
        <w:pStyle w:val="Rubrik2"/>
        <w:ind w:left="0"/>
      </w:pPr>
      <w:r w:rsidRPr="004C603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76A1A" wp14:editId="6272C90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EA64D" w14:textId="77777777" w:rsidR="004C603B" w:rsidRPr="003D37FD" w:rsidRDefault="004C603B" w:rsidP="004C603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476A1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F0EA64D" w14:textId="77777777" w:rsidR="004C603B" w:rsidRPr="003D37FD" w:rsidRDefault="004C603B" w:rsidP="004C603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41427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3D17C2">
        <w:t>Förändringar sedan föregående</w:t>
      </w:r>
      <w:r w:rsidRPr="004C603B">
        <w:t xml:space="preserve"> version</w:t>
      </w:r>
    </w:p>
    <w:p w14:paraId="6CAC7178" w14:textId="32564536" w:rsidR="004C603B" w:rsidRPr="004C603B" w:rsidRDefault="003D17C2" w:rsidP="004C603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4C603B" w:rsidRPr="004C603B" w14:paraId="453438B5" w14:textId="77777777" w:rsidTr="003D631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1689BF8" w14:textId="77777777" w:rsidR="004C603B" w:rsidRPr="004C603B" w:rsidRDefault="004C603B" w:rsidP="004C603B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4C603B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4C603B" w:rsidRPr="004C603B" w14:paraId="5B9D30E7" w14:textId="77777777" w:rsidTr="003D631C">
        <w:trPr>
          <w:trHeight w:val="340"/>
        </w:trPr>
        <w:tc>
          <w:tcPr>
            <w:tcW w:w="2259" w:type="dxa"/>
            <w:shd w:val="clear" w:color="auto" w:fill="auto"/>
          </w:tcPr>
          <w:p w14:paraId="7F7059C2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43057CC" w14:textId="77777777" w:rsidR="004C603B" w:rsidRPr="004C603B" w:rsidRDefault="004C603B" w:rsidP="004C603B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4C603B">
              <w:rPr>
                <w:rFonts w:ascii="ArialMT" w:hAnsi="ArialMT" w:cs="ArialMT"/>
                <w:sz w:val="20"/>
                <w:szCs w:val="20"/>
              </w:rPr>
              <w:t>Fraktur</w:t>
            </w:r>
          </w:p>
          <w:p w14:paraId="1DA4EB61" w14:textId="77777777" w:rsidR="004C603B" w:rsidRPr="004C603B" w:rsidRDefault="004C603B" w:rsidP="004C603B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4C603B">
              <w:rPr>
                <w:rFonts w:ascii="ArialMT" w:hAnsi="ArialMT" w:cs="ArialMT"/>
                <w:sz w:val="20"/>
                <w:szCs w:val="20"/>
              </w:rPr>
              <w:t>Frakturkontroll</w:t>
            </w:r>
          </w:p>
          <w:p w14:paraId="5AE6998A" w14:textId="77777777" w:rsidR="004C603B" w:rsidRPr="004C603B" w:rsidRDefault="004C603B" w:rsidP="004C603B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4C603B">
              <w:rPr>
                <w:rFonts w:ascii="ArialMT" w:hAnsi="ArialMT" w:cs="ArialMT"/>
                <w:sz w:val="20"/>
                <w:szCs w:val="20"/>
              </w:rPr>
              <w:t>Skelettförändring</w:t>
            </w:r>
          </w:p>
        </w:tc>
      </w:tr>
      <w:tr w:rsidR="004C603B" w:rsidRPr="004C603B" w14:paraId="7900ED22" w14:textId="77777777" w:rsidTr="003D631C">
        <w:trPr>
          <w:trHeight w:val="113"/>
        </w:trPr>
        <w:tc>
          <w:tcPr>
            <w:tcW w:w="2259" w:type="dxa"/>
            <w:shd w:val="clear" w:color="auto" w:fill="auto"/>
          </w:tcPr>
          <w:p w14:paraId="3869EBBB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285284B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967AA66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4C603B" w:rsidRPr="004C603B" w14:paraId="2663DB3F" w14:textId="77777777" w:rsidTr="003D631C">
        <w:trPr>
          <w:trHeight w:val="340"/>
        </w:trPr>
        <w:tc>
          <w:tcPr>
            <w:tcW w:w="2259" w:type="dxa"/>
            <w:shd w:val="clear" w:color="auto" w:fill="auto"/>
          </w:tcPr>
          <w:p w14:paraId="339628A3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2A1D5A6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03B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358E1261" w14:textId="3462B92C" w:rsidR="004C603B" w:rsidRPr="004C603B" w:rsidRDefault="00000000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4C603B" w:rsidRPr="004C60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</w:t>
              </w:r>
              <w:r w:rsidR="004C603B" w:rsidRPr="004C60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</w:t>
              </w:r>
              <w:r w:rsidR="004C603B" w:rsidRPr="004C60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r med röntgenstrålning</w:t>
              </w:r>
            </w:hyperlink>
          </w:p>
        </w:tc>
      </w:tr>
      <w:tr w:rsidR="004C603B" w:rsidRPr="004C603B" w14:paraId="0F43AE36" w14:textId="77777777" w:rsidTr="003D631C">
        <w:trPr>
          <w:trHeight w:val="280"/>
        </w:trPr>
        <w:tc>
          <w:tcPr>
            <w:tcW w:w="2259" w:type="dxa"/>
            <w:shd w:val="clear" w:color="auto" w:fill="auto"/>
          </w:tcPr>
          <w:p w14:paraId="5FDEC8B7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0C7039A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DE1ECBB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4C603B" w:rsidRPr="004C603B" w14:paraId="13B6A98D" w14:textId="77777777" w:rsidTr="003D631C">
        <w:trPr>
          <w:trHeight w:val="340"/>
        </w:trPr>
        <w:tc>
          <w:tcPr>
            <w:tcW w:w="2259" w:type="dxa"/>
            <w:shd w:val="clear" w:color="auto" w:fill="auto"/>
          </w:tcPr>
          <w:p w14:paraId="327EF867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C0C5664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105B2567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4C603B" w:rsidRPr="004C603B" w14:paraId="372E91AC" w14:textId="77777777" w:rsidTr="003D631C">
        <w:trPr>
          <w:trHeight w:val="60"/>
        </w:trPr>
        <w:tc>
          <w:tcPr>
            <w:tcW w:w="2259" w:type="dxa"/>
            <w:shd w:val="clear" w:color="auto" w:fill="auto"/>
          </w:tcPr>
          <w:p w14:paraId="6193447D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9B74713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4C603B" w:rsidRPr="004C603B" w14:paraId="3537763F" w14:textId="77777777" w:rsidTr="003D631C">
        <w:trPr>
          <w:trHeight w:val="340"/>
        </w:trPr>
        <w:tc>
          <w:tcPr>
            <w:tcW w:w="2259" w:type="dxa"/>
            <w:shd w:val="clear" w:color="auto" w:fill="auto"/>
          </w:tcPr>
          <w:p w14:paraId="1097514C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81693F9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4C603B" w:rsidRPr="004C603B" w14:paraId="74CD58E2" w14:textId="77777777" w:rsidTr="003D631C">
        <w:trPr>
          <w:trHeight w:val="185"/>
        </w:trPr>
        <w:tc>
          <w:tcPr>
            <w:tcW w:w="2259" w:type="dxa"/>
            <w:shd w:val="clear" w:color="auto" w:fill="auto"/>
          </w:tcPr>
          <w:p w14:paraId="2BC030F8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7236B05" w14:textId="77777777" w:rsidR="004C603B" w:rsidRPr="004C603B" w:rsidRDefault="004C603B" w:rsidP="004C60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4C603B" w:rsidRPr="004C603B" w14:paraId="2B99D89D" w14:textId="77777777" w:rsidTr="003D631C">
        <w:trPr>
          <w:trHeight w:val="340"/>
        </w:trPr>
        <w:tc>
          <w:tcPr>
            <w:tcW w:w="2259" w:type="dxa"/>
            <w:shd w:val="clear" w:color="auto" w:fill="auto"/>
          </w:tcPr>
          <w:p w14:paraId="04D7CD8B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5F4EF49" w14:textId="77777777" w:rsidR="004C603B" w:rsidRPr="004C603B" w:rsidRDefault="004C603B" w:rsidP="004C603B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08CC0A7" w14:textId="77777777" w:rsidR="004C603B" w:rsidRPr="004C603B" w:rsidRDefault="004C603B" w:rsidP="004C603B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Vridning</w:t>
            </w:r>
          </w:p>
          <w:p w14:paraId="32C7872F" w14:textId="77777777" w:rsidR="004C603B" w:rsidRPr="004C603B" w:rsidRDefault="004C603B" w:rsidP="004C603B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</w:tc>
      </w:tr>
      <w:tr w:rsidR="004C603B" w:rsidRPr="004C603B" w14:paraId="46FECA4A" w14:textId="77777777" w:rsidTr="003D631C">
        <w:trPr>
          <w:trHeight w:val="200"/>
        </w:trPr>
        <w:tc>
          <w:tcPr>
            <w:tcW w:w="2259" w:type="dxa"/>
            <w:shd w:val="clear" w:color="auto" w:fill="auto"/>
          </w:tcPr>
          <w:p w14:paraId="4817C967" w14:textId="77777777" w:rsidR="004C603B" w:rsidRPr="004C603B" w:rsidRDefault="004C603B" w:rsidP="004C60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39645C0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4C603B" w:rsidRPr="004C603B" w14:paraId="7F79F9B4" w14:textId="77777777" w:rsidTr="003D631C">
        <w:trPr>
          <w:trHeight w:val="340"/>
        </w:trPr>
        <w:tc>
          <w:tcPr>
            <w:tcW w:w="2259" w:type="dxa"/>
            <w:shd w:val="clear" w:color="auto" w:fill="auto"/>
          </w:tcPr>
          <w:p w14:paraId="37A3562B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Övrigt</w:t>
            </w:r>
            <w:r w:rsidRPr="004C60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2D8EEF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ED11C19" w14:textId="622C4CDF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noProof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49BE29E8" wp14:editId="1A26EBAF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178435</wp:posOffset>
                  </wp:positionV>
                  <wp:extent cx="2012315" cy="1494155"/>
                  <wp:effectExtent l="0" t="0" r="6985" b="10795"/>
                  <wp:wrapThrough wrapText="bothSides">
                    <wp:wrapPolygon edited="0">
                      <wp:start x="0" y="0"/>
                      <wp:lineTo x="0" y="21481"/>
                      <wp:lineTo x="21470" y="21481"/>
                      <wp:lineTo x="21470" y="0"/>
                      <wp:lineTo x="0" y="0"/>
                    </wp:wrapPolygon>
                  </wp:wrapThrough>
                  <wp:docPr id="2" name="Picture 2" descr="Hand palmar dor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nd palmar dors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315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603B">
              <w:rPr>
                <w:rFonts w:ascii="Arial" w:hAnsi="Arial" w:cs="Arial"/>
                <w:sz w:val="20"/>
                <w:szCs w:val="20"/>
              </w:rPr>
              <w:t>Mellanhandens anatomi</w:t>
            </w:r>
          </w:p>
          <w:p w14:paraId="772FCA8A" w14:textId="594FBC1F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noProof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1F5A878B" wp14:editId="5833E11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19050</wp:posOffset>
                  </wp:positionV>
                  <wp:extent cx="2190750" cy="2184400"/>
                  <wp:effectExtent l="0" t="0" r="0" b="6350"/>
                  <wp:wrapThrough wrapText="bothSides">
                    <wp:wrapPolygon edited="0">
                      <wp:start x="0" y="0"/>
                      <wp:lineTo x="0" y="21474"/>
                      <wp:lineTo x="21412" y="21474"/>
                      <wp:lineTo x="21412" y="0"/>
                      <wp:lineTo x="0" y="0"/>
                    </wp:wrapPolygon>
                  </wp:wrapThrough>
                  <wp:docPr id="1" name="Picture 1" descr="mellanhandens anato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llanhandens anato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6D6C0D" w14:textId="77777777" w:rsidR="004C603B" w:rsidRPr="004C603B" w:rsidRDefault="004C603B" w:rsidP="004C603B">
      <w:pPr>
        <w:spacing w:after="0" w:line="240" w:lineRule="auto"/>
        <w:ind w:left="0" w:right="0"/>
        <w:rPr>
          <w:szCs w:val="20"/>
        </w:rPr>
      </w:pPr>
    </w:p>
    <w:p w14:paraId="51D6D35D" w14:textId="77777777" w:rsidR="004C603B" w:rsidRPr="004C603B" w:rsidRDefault="004C603B" w:rsidP="004C603B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4C603B" w:rsidRPr="004C603B" w14:paraId="6D3EEC45" w14:textId="77777777" w:rsidTr="003D631C">
        <w:trPr>
          <w:trHeight w:val="263"/>
        </w:trPr>
        <w:tc>
          <w:tcPr>
            <w:tcW w:w="1951" w:type="dxa"/>
            <w:shd w:val="clear" w:color="auto" w:fill="auto"/>
          </w:tcPr>
          <w:p w14:paraId="397769CE" w14:textId="77777777" w:rsidR="004C603B" w:rsidRPr="004C603B" w:rsidRDefault="004C603B" w:rsidP="004C603B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4C603B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522E791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71A7674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03B" w:rsidRPr="004C603B" w14:paraId="26BF99EB" w14:textId="77777777" w:rsidTr="003D631C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21FB12BF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380AF0A5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BEB9D1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EB5288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9E973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0DA38A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47B8E8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8D529B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A6D23D" w14:textId="24A0A3E4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2DC1E0B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Volarsidan/handflatan mot detektorn/bildplattan.</w:t>
            </w:r>
          </w:p>
          <w:p w14:paraId="51794218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3E9721B" w14:textId="53D5A87B" w:rsid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Centrera mitt på mellanhanden. Har patienten svårt att räta på fingrarna – lägg dorsalsidan mot detektorn/</w:t>
            </w:r>
            <w:r w:rsidRPr="004C603B">
              <w:rPr>
                <w:rFonts w:ascii="Arial" w:hAnsi="Arial" w:cs="Arial"/>
                <w:sz w:val="20"/>
                <w:szCs w:val="20"/>
              </w:rPr>
              <w:br/>
              <w:t>bildplattan</w:t>
            </w:r>
            <w:r w:rsidR="00996D9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E8BE34" w14:textId="77777777" w:rsidR="00996D9A" w:rsidRPr="004C603B" w:rsidRDefault="00996D9A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DCB490E" w14:textId="41BC2F4E" w:rsidR="004C603B" w:rsidRPr="004C603B" w:rsidRDefault="007A3401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ABE705C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Fingertopparna och handleden ska vara med på bild.</w:t>
            </w:r>
          </w:p>
        </w:tc>
        <w:tc>
          <w:tcPr>
            <w:tcW w:w="4253" w:type="dxa"/>
            <w:shd w:val="clear" w:color="auto" w:fill="auto"/>
          </w:tcPr>
          <w:p w14:paraId="16E93DD6" w14:textId="77777777" w:rsidR="004C603B" w:rsidRPr="004C603B" w:rsidRDefault="004C603B" w:rsidP="004C603B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C603B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  <w:r w:rsidRPr="004C603B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höger</w:t>
            </w:r>
          </w:p>
          <w:p w14:paraId="0CF5E801" w14:textId="77777777" w:rsidR="004C603B" w:rsidRPr="004C603B" w:rsidRDefault="00000000" w:rsidP="004C603B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"http://intranu.vgregion.se/ImageVault/Images/id_30649/width_191/height_294/preserveAspectRatio_0/scope_0/filename_KIvq0iSf9plcGVztgjNV.jpg/storage_Edited/ImageVaultHandler.aspx"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87B9D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Vänster hand" style="width:96.55pt;height:149.3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C603B" w:rsidRPr="004C603B">
              <w:rPr>
                <w:szCs w:val="20"/>
              </w:rPr>
              <w:t xml:space="preserve"> </w:t>
            </w:r>
            <w:r w:rsidR="004C603B" w:rsidRPr="004C603B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"http://intranu.vgregion.se/ImageVault/Images/id_30648/width_194/height_293/preserveAspectRatio_0/scope_0/filename_oHNPGabMxb92ZVjVZqH8.jpg/storage_Edited/ImageVaultHandler.aspx"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95D9EDE">
                <v:shape id="_x0000_i1026" type="#_x0000_t75" alt="Höger hand" style="width:99.8pt;height:150.7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C603B" w:rsidRPr="004C6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  <w:p w14:paraId="50D216C0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C603B" w:rsidRPr="004C603B" w14:paraId="3CC27EE5" w14:textId="77777777" w:rsidTr="003D631C">
        <w:trPr>
          <w:trHeight w:val="263"/>
        </w:trPr>
        <w:tc>
          <w:tcPr>
            <w:tcW w:w="1951" w:type="dxa"/>
            <w:shd w:val="clear" w:color="auto" w:fill="auto"/>
          </w:tcPr>
          <w:p w14:paraId="1F80A1DE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4CE7ECB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0E2ED9E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C603B" w:rsidRPr="004C603B" w14:paraId="6990E7B5" w14:textId="77777777" w:rsidTr="003D631C">
        <w:trPr>
          <w:trHeight w:val="263"/>
        </w:trPr>
        <w:tc>
          <w:tcPr>
            <w:tcW w:w="1951" w:type="dxa"/>
            <w:shd w:val="clear" w:color="auto" w:fill="auto"/>
          </w:tcPr>
          <w:p w14:paraId="0C8AEF63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Vridning</w:t>
            </w:r>
          </w:p>
          <w:p w14:paraId="490E546C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C99A8F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3B4C4B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EACC1D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A53979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A8EA1" w14:textId="7528D1D3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A5E8EC2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Vrid upp tumsidan cirka 30°.</w:t>
            </w:r>
          </w:p>
          <w:p w14:paraId="38975AE7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1873320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Lägg fingrarna ”trappstegsvis”.</w:t>
            </w:r>
          </w:p>
          <w:p w14:paraId="5AC118FB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E84487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Centrera mitt på mellanhanden.</w:t>
            </w:r>
          </w:p>
          <w:p w14:paraId="3599C5BC" w14:textId="77777777" w:rsid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2DF08D" w14:textId="11721F9A" w:rsidR="007A3401" w:rsidRPr="004C603B" w:rsidRDefault="007A3401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7439D34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Fingertopparna och handleden ska vara med på bild.</w:t>
            </w:r>
          </w:p>
        </w:tc>
        <w:tc>
          <w:tcPr>
            <w:tcW w:w="4253" w:type="dxa"/>
            <w:shd w:val="clear" w:color="auto" w:fill="auto"/>
          </w:tcPr>
          <w:p w14:paraId="27F2C0EA" w14:textId="77777777" w:rsidR="004C603B" w:rsidRPr="004C603B" w:rsidRDefault="004C603B" w:rsidP="004C603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C603B">
              <w:rPr>
                <w:rFonts w:ascii="Arial" w:hAnsi="Arial" w:cs="Arial"/>
                <w:b/>
                <w:noProof/>
                <w:sz w:val="20"/>
                <w:szCs w:val="18"/>
              </w:rPr>
              <w:t>Vridning  vänster</w:t>
            </w:r>
            <w:r w:rsidRPr="004C603B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höger</w:t>
            </w:r>
          </w:p>
          <w:p w14:paraId="26DF8F80" w14:textId="77777777" w:rsidR="004C603B" w:rsidRPr="004C603B" w:rsidRDefault="00000000" w:rsidP="004C603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"http://intranu.vgregion.se/ImageVault/Images/id_30849/width_190/height_288/preserveAspectRatio_0/scope_0/filename_bNCd6t2tLqpqqOsG0toX.jpg/storage_Edited/ImageVaultHandler.aspx"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7A45F06">
                <v:shape id="_x0000_i1027" type="#_x0000_t75" alt="Hand vänster vridning" style="width:93.6pt;height:141.25pt">
                  <v:imagedata r:id="rId26" r:href="rId27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C603B" w:rsidRPr="004C603B">
              <w:rPr>
                <w:szCs w:val="20"/>
              </w:rPr>
              <w:t xml:space="preserve"> </w:t>
            </w:r>
            <w:r w:rsidR="004C603B" w:rsidRPr="004C603B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"http://intranu.vgregion.se/ImageVault/Images/id_30847/width_198/height_290/preserveAspectRatio_0/scope_0/filename_TN7t7xlr9vd4Vt9ejHAS.jpg/storage_Edited/ImageVaultHandler.aspx"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7DE41BF">
                <v:shape id="_x0000_i1028" type="#_x0000_t75" alt="Hand höger vridning" style="width:96.8pt;height:141.6pt">
                  <v:imagedata r:id="rId28" r:href="rId2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4C603B" w:rsidRPr="004C603B" w14:paraId="06F90741" w14:textId="77777777" w:rsidTr="003D631C">
        <w:trPr>
          <w:trHeight w:val="262"/>
        </w:trPr>
        <w:tc>
          <w:tcPr>
            <w:tcW w:w="1951" w:type="dxa"/>
            <w:shd w:val="clear" w:color="auto" w:fill="auto"/>
          </w:tcPr>
          <w:p w14:paraId="7715EC28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1F11BFD5" w14:textId="77777777" w:rsidR="004C603B" w:rsidRPr="004C603B" w:rsidRDefault="004C603B" w:rsidP="004C60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  <w:tr w:rsidR="004C603B" w:rsidRPr="004C603B" w14:paraId="123394F7" w14:textId="77777777" w:rsidTr="003D631C">
        <w:trPr>
          <w:trHeight w:val="3937"/>
        </w:trPr>
        <w:tc>
          <w:tcPr>
            <w:tcW w:w="1951" w:type="dxa"/>
            <w:shd w:val="clear" w:color="auto" w:fill="auto"/>
          </w:tcPr>
          <w:p w14:paraId="1A97F6EC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52E878F3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74EB7A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7A8210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DC5203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331C1" w14:textId="28659A92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0D88BD5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Ulnarsidan mot detektorn/</w:t>
            </w:r>
            <w:r w:rsidRPr="004C603B">
              <w:rPr>
                <w:rFonts w:ascii="Arial" w:hAnsi="Arial" w:cs="Arial"/>
                <w:sz w:val="20"/>
                <w:szCs w:val="20"/>
              </w:rPr>
              <w:br/>
              <w:t>bildplattan.</w:t>
            </w:r>
          </w:p>
          <w:p w14:paraId="6E795899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48C6D7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Centrera mitt på mellanhanden.</w:t>
            </w:r>
          </w:p>
          <w:p w14:paraId="4300F741" w14:textId="77777777" w:rsid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366D0A" w14:textId="4901FEFC" w:rsidR="007A3401" w:rsidRPr="004C603B" w:rsidRDefault="007A3401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71A4797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603B">
              <w:rPr>
                <w:rFonts w:ascii="Arial" w:hAnsi="Arial" w:cs="Arial"/>
                <w:sz w:val="20"/>
                <w:szCs w:val="20"/>
              </w:rPr>
              <w:t>Fingertopparna och handleden ska vara med på bild.</w:t>
            </w:r>
          </w:p>
          <w:p w14:paraId="66393090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B08F3CE" w14:textId="77777777" w:rsidR="004C603B" w:rsidRPr="004C603B" w:rsidRDefault="004C603B" w:rsidP="004C60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17E0A77" w14:textId="77777777" w:rsidR="004C603B" w:rsidRPr="004C603B" w:rsidRDefault="004C603B" w:rsidP="004C603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C603B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Sida vänster </w:t>
            </w:r>
            <w:r w:rsidRPr="004C603B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höger</w:t>
            </w:r>
          </w:p>
          <w:p w14:paraId="3B644EE6" w14:textId="77777777" w:rsidR="004C603B" w:rsidRPr="004C603B" w:rsidRDefault="00000000" w:rsidP="004C603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"http://intranu.vgregion.se/ImageVault/Images/id_30850/width_140/height_383/preserveAspectRatio_0/scope_0/filename_f7FjhWusq1-m7lGbm2Aq.jpg/storage_Edited/ImageVaultHandler.aspx"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48D0AAF">
                <v:shape id="_x0000_i1029" type="#_x0000_t75" alt="Hand vänster sida" style="width:82.55pt;height:226.95pt">
                  <v:imagedata r:id="rId30" r:href="rId3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C603B" w:rsidRPr="004C603B">
              <w:rPr>
                <w:szCs w:val="20"/>
              </w:rPr>
              <w:t xml:space="preserve"> </w:t>
            </w:r>
            <w:r w:rsidR="004C603B" w:rsidRPr="004C603B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"http://intranu.vgregion.se/ImageVault/Images/id_30848/width_146/height_382/preserveAspectRatio_0/scope_0/filename_dB05Za_ZMY-J4rXk3q1A.jpg/storage_Edited/ImageVaultHandler.aspx"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1DFD4A9">
                <v:shape id="_x0000_i1030" type="#_x0000_t75" alt="Hand höger sida" style="width:87.05pt;height:228.05pt">
                  <v:imagedata r:id="rId32" r:href="rId3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C603B" w:rsidRPr="004C6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C603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2078" w14:textId="77777777" w:rsidR="00B53A71" w:rsidRDefault="00B53A71">
      <w:r>
        <w:separator/>
      </w:r>
    </w:p>
  </w:endnote>
  <w:endnote w:type="continuationSeparator" w:id="0">
    <w:p w14:paraId="3C21238E" w14:textId="77777777" w:rsidR="00B53A71" w:rsidRDefault="00B53A71">
      <w:r>
        <w:continuationSeparator/>
      </w:r>
    </w:p>
  </w:endnote>
  <w:endnote w:type="continuationNotice" w:id="1">
    <w:p w14:paraId="4F5075C6" w14:textId="77777777" w:rsidR="00B53A71" w:rsidRDefault="00B53A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7CC04" w14:textId="77777777" w:rsidR="00B53A71" w:rsidRDefault="00B53A71"/>
  </w:footnote>
  <w:footnote w:type="continuationSeparator" w:id="0">
    <w:p w14:paraId="17DCD975" w14:textId="77777777" w:rsidR="00B53A71" w:rsidRDefault="00B53A71">
      <w:r>
        <w:continuationSeparator/>
      </w:r>
    </w:p>
  </w:footnote>
  <w:footnote w:type="continuationNotice" w:id="1">
    <w:p w14:paraId="24A49B2A" w14:textId="77777777" w:rsidR="00B53A71" w:rsidRDefault="00B53A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D48FA"/>
    <w:multiLevelType w:val="hybridMultilevel"/>
    <w:tmpl w:val="CD5273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8882816">
    <w:abstractNumId w:val="19"/>
  </w:num>
  <w:num w:numId="2" w16cid:durableId="1651783056">
    <w:abstractNumId w:val="15"/>
  </w:num>
  <w:num w:numId="3" w16cid:durableId="1293094245">
    <w:abstractNumId w:val="0"/>
  </w:num>
  <w:num w:numId="4" w16cid:durableId="1351492537">
    <w:abstractNumId w:val="6"/>
  </w:num>
  <w:num w:numId="5" w16cid:durableId="433747548">
    <w:abstractNumId w:val="17"/>
  </w:num>
  <w:num w:numId="6" w16cid:durableId="995113722">
    <w:abstractNumId w:val="2"/>
  </w:num>
  <w:num w:numId="7" w16cid:durableId="1621916049">
    <w:abstractNumId w:val="12"/>
  </w:num>
  <w:num w:numId="8" w16cid:durableId="581110234">
    <w:abstractNumId w:val="8"/>
  </w:num>
  <w:num w:numId="9" w16cid:durableId="1096244551">
    <w:abstractNumId w:val="1"/>
  </w:num>
  <w:num w:numId="10" w16cid:durableId="1549030750">
    <w:abstractNumId w:val="1"/>
  </w:num>
  <w:num w:numId="11" w16cid:durableId="1627395971">
    <w:abstractNumId w:val="3"/>
  </w:num>
  <w:num w:numId="12" w16cid:durableId="1929457546">
    <w:abstractNumId w:val="4"/>
  </w:num>
  <w:num w:numId="13" w16cid:durableId="536085305">
    <w:abstractNumId w:val="14"/>
  </w:num>
  <w:num w:numId="14" w16cid:durableId="1772578570">
    <w:abstractNumId w:val="9"/>
  </w:num>
  <w:num w:numId="15" w16cid:durableId="2144076564">
    <w:abstractNumId w:val="7"/>
  </w:num>
  <w:num w:numId="16" w16cid:durableId="323629421">
    <w:abstractNumId w:val="13"/>
  </w:num>
  <w:num w:numId="17" w16cid:durableId="956908086">
    <w:abstractNumId w:val="5"/>
  </w:num>
  <w:num w:numId="18" w16cid:durableId="1400439636">
    <w:abstractNumId w:val="11"/>
  </w:num>
  <w:num w:numId="19" w16cid:durableId="2000619766">
    <w:abstractNumId w:val="18"/>
  </w:num>
  <w:num w:numId="20" w16cid:durableId="1396704118">
    <w:abstractNumId w:val="10"/>
  </w:num>
  <w:num w:numId="21" w16cid:durableId="19367855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D7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17C2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03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401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6D9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A7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5EA7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545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jpeg" Id="rId26" /><Relationship Type="http://schemas.openxmlformats.org/officeDocument/2006/relationships/image" Target="http://intranu.vgregion.se/ImageVault/Images/storage_Edited/filename_Pdrns6zpxrLsjjHU787x.jpg/id_30477/scope_0/ImageVaultHandler.aspx" TargetMode="External" Id="rId21" /><Relationship Type="http://schemas.openxmlformats.org/officeDocument/2006/relationships/fontTable" Target="fontTable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648/width_194/height_293/preserveAspectRatio_0/scope_0/filename_oHNPGabMxb92ZVjVZqH8.jpg/storage_Edited/ImageVaultHandler.aspx" TargetMode="External" Id="rId25" /><Relationship Type="http://schemas.openxmlformats.org/officeDocument/2006/relationships/image" Target="http://intranu.vgregion.se/ImageVault/Images/id_30848/width_146/height_382/preserveAspectRatio_0/scope_0/filename_dB05Za_ZMY-J4rXk3q1A.jpg/storage_Edited/ImageVaultHandler.aspx" TargetMode="External" Id="rId33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http://intranu.vgregion.se/ImageVault/Images/id_30847/width_198/height_290/preserveAspectRatio_0/scope_0/filename_TN7t7xlr9vd4Vt9ejHAS.jpg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image" Target="media/image10.jpeg" Id="rId32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649/width_191/height_294/preserveAspectRatio_0/scope_0/filename_KIvq0iSf9plcGVztgjNV.jpg/storage_Edited/ImageVaultHandler.aspx" TargetMode="External" Id="rId23" /><Relationship Type="http://schemas.openxmlformats.org/officeDocument/2006/relationships/image" Target="media/image8.jpe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4420/width_408/height_302/preserveAspectRatio_0/scope_0/filename_K3_CZ2zHC8YG6VTbmZ28.jpg/storage_Edited/ImageVaultHandler.aspx" TargetMode="External" Id="rId19" /><Relationship Type="http://schemas.openxmlformats.org/officeDocument/2006/relationships/image" Target="http://intranu.vgregion.se/ImageVault/Images/id_30850/width_140/height_383/preserveAspectRatio_0/scope_0/filename_f7FjhWusq1-m7lGbm2Aq.jpg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30849/width_190/height_288/preserveAspectRatio_0/scope_0/filename_bNCd6t2tLqpqqOsG0toX.jpg/storage_Edited/ImageVaultHandler.aspx" TargetMode="External" Id="rId27" /><Relationship Type="http://schemas.openxmlformats.org/officeDocument/2006/relationships/image" Target="media/image9.jpeg" Id="rId30" /><Relationship Type="http://schemas.openxmlformats.org/officeDocument/2006/relationships/theme" Target="theme/theme1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2</Pages>
  <Words>442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 – Fraktur, frakturkontroll, skelettförändring</dc:title>
  <dc:subject/>
  <dc:creator>patrik.jens.johansson@vgregion.se</dc:creator>
  <keywords/>
  <lastModifiedBy>Mathilda Hall Ström</lastModifiedBy>
  <revision>8</revision>
  <lastPrinted>2016-03-31T10:56:00.0000000Z</lastPrinted>
  <dcterms:created xsi:type="dcterms:W3CDTF">2022-05-18T04:31:00.0000000Z</dcterms:created>
  <dcterms:modified xsi:type="dcterms:W3CDTF">2023-01-31T10:39:00.0000000Z</dcterms:modified>
</coreProperties>
</file>