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C1246E8" w14:textId="77777777" w:rsidR="004C603B" w:rsidRDefault="004C603B" w:rsidP="00F35B05">
      <w:pPr>
        <w:pStyle w:val="Rubrik2"/>
        <w:sectPr w:rsidR="004C603B" w:rsidSect="004C603B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72857F2B" w14:textId="5C51FCCF" w:rsidR="004C603B" w:rsidRPr="004C603B" w:rsidRDefault="003D17C2" w:rsidP="007A3401">
      <w:pPr>
        <w:pStyle w:val="Rubrik1"/>
        <w:ind w:left="0" w:right="-710"/>
        <w:rPr>
          <w:szCs w:val="20"/>
        </w:rPr>
      </w:pPr>
      <w:r w:rsidRPr="004C603B">
        <w:t>Hand – Fraktur, frakturkontroll, skelettförändring</w:t>
      </w:r>
    </w:p>
    <w:p w14:paraId="218E850E" w14:textId="77777777" w:rsidR="003D17C2" w:rsidRPr="004C603B" w:rsidRDefault="003D17C2" w:rsidP="00F55456">
      <w:pPr>
        <w:pStyle w:val="Rubrik2"/>
        <w:ind w:left="0"/>
      </w:pPr>
      <w:r w:rsidRPr="004C603B">
        <w:t>Metodbok Konventionell röntgen</w:t>
      </w:r>
    </w:p>
    <w:p w14:paraId="7393249A" w14:textId="77777777" w:rsidR="003D17C2" w:rsidRPr="004C603B" w:rsidRDefault="003D17C2" w:rsidP="003D17C2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  <w:r w:rsidRPr="004C603B">
        <w:rPr>
          <w:rFonts w:ascii="Arial" w:hAnsi="Arial" w:cs="Arial"/>
          <w:sz w:val="20"/>
          <w:szCs w:val="20"/>
        </w:rPr>
        <w:t>Gemensam rutin för att utföra undersökning på ett säkert och enhetligt sätt.</w:t>
      </w:r>
    </w:p>
    <w:p w14:paraId="7F61F978" w14:textId="21C986A2" w:rsidR="004C603B" w:rsidRPr="004C603B" w:rsidRDefault="004C603B" w:rsidP="00DE5EA7">
      <w:pPr>
        <w:pStyle w:val="Rubrik2"/>
        <w:ind w:left="0"/>
      </w:pPr>
      <w:r w:rsidRPr="004C603B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37476A1A" wp14:editId="6272C902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0" r="0" b="0"/>
                <wp:wrapNone/>
                <wp:docPr id="3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F0EA64D" w14:textId="77777777" w:rsidR="004C603B" w:rsidRPr="003D37FD" w:rsidRDefault="004C603B" w:rsidP="004C603B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41427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37476A1A" id="_x0000_t202" coordsize="21600,21600" o:spt="202" path="m,l,21600r21600,l21600,xe">
                <v:stroke joinstyle="miter"/>
                <v:path gradientshapeok="t" o:connecttype="rect"/>
              </v:shapetype>
              <v:shape id="Text Box 3" o:spid="_x0000_s1026" type="#_x0000_t202" style="position:absolute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6F0EA64D" w14:textId="77777777" w:rsidR="004C603B" w:rsidRPr="003D37FD" w:rsidRDefault="004C603B" w:rsidP="004C603B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41427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  <w:bookmarkStart w:id="1" w:name="_1314629194"/>
      <w:bookmarkStart w:id="2" w:name="Rubrik"/>
      <w:bookmarkEnd w:id="1"/>
      <w:bookmarkEnd w:id="2"/>
      <w:r w:rsidR="003D17C2">
        <w:t>Förändringar sedan föregående</w:t>
      </w:r>
      <w:r w:rsidRPr="004C603B">
        <w:t xml:space="preserve"> version</w:t>
      </w:r>
    </w:p>
    <w:p w14:paraId="6CAC7178" w14:textId="32564536" w:rsidR="004C603B" w:rsidRPr="004C603B" w:rsidRDefault="003D17C2" w:rsidP="004C603B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Inga förändringar.</w:t>
      </w:r>
    </w:p>
    <w:tbl>
      <w:tblPr>
        <w:tblW w:w="9180" w:type="dxa"/>
        <w:tblLayout w:type="fixed"/>
        <w:tblLook w:val="0000" w:firstRow="0" w:lastRow="0" w:firstColumn="0" w:lastColumn="0" w:noHBand="0" w:noVBand="0"/>
      </w:tblPr>
      <w:tblGrid>
        <w:gridCol w:w="2259"/>
        <w:gridCol w:w="3389"/>
        <w:gridCol w:w="3532"/>
      </w:tblGrid>
      <w:tr w:rsidR="004C603B" w:rsidRPr="004C603B" w14:paraId="453438B5" w14:textId="77777777" w:rsidTr="003D631C">
        <w:trPr>
          <w:trHeight w:val="263"/>
        </w:trPr>
        <w:tc>
          <w:tcPr>
            <w:tcW w:w="9180" w:type="dxa"/>
            <w:gridSpan w:val="3"/>
            <w:shd w:val="clear" w:color="auto" w:fill="auto"/>
          </w:tcPr>
          <w:p w14:paraId="21689BF8" w14:textId="77777777" w:rsidR="004C603B" w:rsidRPr="004C603B" w:rsidRDefault="004C603B" w:rsidP="004C603B">
            <w:pPr>
              <w:keepNext/>
              <w:spacing w:before="240" w:after="60" w:line="240" w:lineRule="auto"/>
              <w:ind w:left="0" w:right="0"/>
              <w:outlineLvl w:val="1"/>
              <w:rPr>
                <w:rFonts w:ascii="Calibri" w:hAnsi="Calibri" w:cs="Arial"/>
                <w:b/>
                <w:bCs/>
                <w:iCs/>
                <w:sz w:val="28"/>
                <w:szCs w:val="28"/>
              </w:rPr>
            </w:pPr>
            <w:r w:rsidRPr="004C603B">
              <w:rPr>
                <w:rFonts w:ascii="Calibri" w:hAnsi="Calibri" w:cs="Arial"/>
                <w:b/>
                <w:bCs/>
                <w:iCs/>
                <w:sz w:val="32"/>
                <w:szCs w:val="28"/>
              </w:rPr>
              <w:t>Inför undersökningen</w:t>
            </w:r>
          </w:p>
        </w:tc>
      </w:tr>
      <w:tr w:rsidR="004C603B" w:rsidRPr="004C603B" w14:paraId="5B9D30E7" w14:textId="77777777" w:rsidTr="003D631C">
        <w:trPr>
          <w:trHeight w:val="340"/>
        </w:trPr>
        <w:tc>
          <w:tcPr>
            <w:tcW w:w="2259" w:type="dxa"/>
            <w:shd w:val="clear" w:color="auto" w:fill="auto"/>
          </w:tcPr>
          <w:p w14:paraId="7F7059C2" w14:textId="77777777" w:rsidR="004C603B" w:rsidRPr="004C603B" w:rsidRDefault="004C603B" w:rsidP="004C603B">
            <w:pPr>
              <w:spacing w:before="60" w:after="6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4C603B">
              <w:rPr>
                <w:rFonts w:ascii="Arial" w:hAnsi="Arial" w:cs="Arial"/>
                <w:b/>
                <w:sz w:val="20"/>
                <w:szCs w:val="20"/>
              </w:rPr>
              <w:t>Frågeställning</w:t>
            </w:r>
          </w:p>
        </w:tc>
        <w:tc>
          <w:tcPr>
            <w:tcW w:w="6921" w:type="dxa"/>
            <w:gridSpan w:val="2"/>
            <w:shd w:val="clear" w:color="auto" w:fill="auto"/>
          </w:tcPr>
          <w:p w14:paraId="143057CC" w14:textId="77777777" w:rsidR="004C603B" w:rsidRPr="004C603B" w:rsidRDefault="004C603B" w:rsidP="004C603B">
            <w:pPr>
              <w:numPr>
                <w:ilvl w:val="0"/>
                <w:numId w:val="21"/>
              </w:numPr>
              <w:spacing w:after="0" w:line="240" w:lineRule="auto"/>
              <w:ind w:left="435" w:right="0"/>
              <w:rPr>
                <w:rFonts w:ascii="ArialMT" w:hAnsi="ArialMT" w:cs="ArialMT"/>
                <w:sz w:val="20"/>
                <w:szCs w:val="20"/>
              </w:rPr>
            </w:pPr>
            <w:r w:rsidRPr="004C603B">
              <w:rPr>
                <w:rFonts w:ascii="ArialMT" w:hAnsi="ArialMT" w:cs="ArialMT"/>
                <w:sz w:val="20"/>
                <w:szCs w:val="20"/>
              </w:rPr>
              <w:t>Fraktur</w:t>
            </w:r>
          </w:p>
          <w:p w14:paraId="1DA4EB61" w14:textId="77777777" w:rsidR="004C603B" w:rsidRPr="004C603B" w:rsidRDefault="004C603B" w:rsidP="004C603B">
            <w:pPr>
              <w:numPr>
                <w:ilvl w:val="0"/>
                <w:numId w:val="21"/>
              </w:numPr>
              <w:spacing w:after="0" w:line="240" w:lineRule="auto"/>
              <w:ind w:left="435" w:right="0"/>
              <w:rPr>
                <w:rFonts w:ascii="ArialMT" w:hAnsi="ArialMT" w:cs="ArialMT"/>
                <w:sz w:val="20"/>
                <w:szCs w:val="20"/>
              </w:rPr>
            </w:pPr>
            <w:r w:rsidRPr="004C603B">
              <w:rPr>
                <w:rFonts w:ascii="ArialMT" w:hAnsi="ArialMT" w:cs="ArialMT"/>
                <w:sz w:val="20"/>
                <w:szCs w:val="20"/>
              </w:rPr>
              <w:t>Frakturkontroll</w:t>
            </w:r>
          </w:p>
          <w:p w14:paraId="5AE6998A" w14:textId="77777777" w:rsidR="004C603B" w:rsidRPr="004C603B" w:rsidRDefault="004C603B" w:rsidP="004C603B">
            <w:pPr>
              <w:numPr>
                <w:ilvl w:val="0"/>
                <w:numId w:val="21"/>
              </w:numPr>
              <w:spacing w:after="0" w:line="240" w:lineRule="auto"/>
              <w:ind w:left="435" w:right="0"/>
              <w:rPr>
                <w:rFonts w:ascii="ArialMT" w:hAnsi="ArialMT" w:cs="ArialMT"/>
                <w:sz w:val="20"/>
                <w:szCs w:val="20"/>
              </w:rPr>
            </w:pPr>
            <w:r w:rsidRPr="004C603B">
              <w:rPr>
                <w:rFonts w:ascii="ArialMT" w:hAnsi="ArialMT" w:cs="ArialMT"/>
                <w:sz w:val="20"/>
                <w:szCs w:val="20"/>
              </w:rPr>
              <w:t>Skelettförändring</w:t>
            </w:r>
          </w:p>
        </w:tc>
      </w:tr>
      <w:tr w:rsidR="004C603B" w:rsidRPr="004C603B" w14:paraId="7900ED22" w14:textId="77777777" w:rsidTr="003D631C">
        <w:trPr>
          <w:trHeight w:val="113"/>
        </w:trPr>
        <w:tc>
          <w:tcPr>
            <w:tcW w:w="2259" w:type="dxa"/>
            <w:shd w:val="clear" w:color="auto" w:fill="auto"/>
          </w:tcPr>
          <w:p w14:paraId="3869EBBB" w14:textId="77777777" w:rsidR="004C603B" w:rsidRPr="004C603B" w:rsidRDefault="004C603B" w:rsidP="004C603B">
            <w:pPr>
              <w:snapToGrid w:val="0"/>
              <w:spacing w:before="60" w:after="60" w:line="240" w:lineRule="auto"/>
              <w:ind w:left="0" w:right="0"/>
              <w:rPr>
                <w:rFonts w:ascii="Arial" w:hAnsi="Arial" w:cs="Arial"/>
                <w:b/>
                <w:sz w:val="14"/>
                <w:szCs w:val="20"/>
              </w:rPr>
            </w:pPr>
          </w:p>
        </w:tc>
        <w:tc>
          <w:tcPr>
            <w:tcW w:w="3389" w:type="dxa"/>
            <w:shd w:val="clear" w:color="auto" w:fill="auto"/>
          </w:tcPr>
          <w:p w14:paraId="5285284B" w14:textId="77777777" w:rsidR="004C603B" w:rsidRPr="004C603B" w:rsidRDefault="004C603B" w:rsidP="004C603B">
            <w:pPr>
              <w:snapToGrid w:val="0"/>
              <w:spacing w:before="60" w:after="60" w:line="240" w:lineRule="auto"/>
              <w:ind w:left="0" w:right="0"/>
              <w:rPr>
                <w:rFonts w:ascii="Arial" w:hAnsi="Arial" w:cs="Arial"/>
                <w:sz w:val="14"/>
                <w:szCs w:val="20"/>
              </w:rPr>
            </w:pPr>
          </w:p>
        </w:tc>
        <w:tc>
          <w:tcPr>
            <w:tcW w:w="3532" w:type="dxa"/>
            <w:shd w:val="clear" w:color="auto" w:fill="auto"/>
          </w:tcPr>
          <w:p w14:paraId="5967AA66" w14:textId="77777777" w:rsidR="004C603B" w:rsidRPr="004C603B" w:rsidRDefault="004C603B" w:rsidP="004C603B">
            <w:pPr>
              <w:snapToGrid w:val="0"/>
              <w:spacing w:before="60" w:after="60" w:line="240" w:lineRule="auto"/>
              <w:ind w:left="0" w:right="0"/>
              <w:rPr>
                <w:rFonts w:ascii="Arial" w:hAnsi="Arial" w:cs="Arial"/>
                <w:sz w:val="14"/>
                <w:szCs w:val="20"/>
              </w:rPr>
            </w:pPr>
          </w:p>
        </w:tc>
      </w:tr>
      <w:tr w:rsidR="004C603B" w:rsidRPr="004C603B" w14:paraId="2663DB3F" w14:textId="77777777" w:rsidTr="003D631C">
        <w:trPr>
          <w:trHeight w:val="340"/>
        </w:trPr>
        <w:tc>
          <w:tcPr>
            <w:tcW w:w="2259" w:type="dxa"/>
            <w:shd w:val="clear" w:color="auto" w:fill="auto"/>
          </w:tcPr>
          <w:p w14:paraId="339628A3" w14:textId="77777777" w:rsidR="004C603B" w:rsidRPr="004C603B" w:rsidRDefault="004C603B" w:rsidP="004C603B">
            <w:pPr>
              <w:spacing w:before="60" w:after="6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4C603B">
              <w:rPr>
                <w:rFonts w:ascii="Arial" w:hAnsi="Arial" w:cs="Arial"/>
                <w:b/>
                <w:sz w:val="20"/>
                <w:szCs w:val="20"/>
              </w:rPr>
              <w:t>Strålskydd</w:t>
            </w:r>
          </w:p>
        </w:tc>
        <w:tc>
          <w:tcPr>
            <w:tcW w:w="6921" w:type="dxa"/>
            <w:gridSpan w:val="2"/>
            <w:shd w:val="clear" w:color="auto" w:fill="auto"/>
          </w:tcPr>
          <w:p w14:paraId="22A1D5A6" w14:textId="77777777" w:rsidR="004C603B" w:rsidRPr="004C603B" w:rsidRDefault="004C603B" w:rsidP="004C603B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C603B">
              <w:rPr>
                <w:rFonts w:ascii="Arial" w:hAnsi="Arial" w:cs="Arial"/>
                <w:color w:val="000000"/>
                <w:sz w:val="20"/>
                <w:szCs w:val="20"/>
              </w:rPr>
              <w:t xml:space="preserve">Se kapitel 4.2 och 5.1 i </w:t>
            </w:r>
          </w:p>
          <w:p w14:paraId="358E1261" w14:textId="3462B92C" w:rsidR="004C603B" w:rsidRPr="004C603B" w:rsidRDefault="00000000" w:rsidP="004C603B">
            <w:pPr>
              <w:spacing w:before="60" w:after="6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hyperlink r:id="rId17" w:history="1">
              <w:r w:rsidR="004C603B" w:rsidRPr="004C603B">
                <w:rPr>
                  <w:rFonts w:ascii="Arial" w:hAnsi="Arial" w:cs="Arial"/>
                  <w:color w:val="0000FF"/>
                  <w:sz w:val="20"/>
                  <w:szCs w:val="20"/>
                  <w:u w:val="single"/>
                </w:rPr>
                <w:t>Strålskydd vid undersökningar och behandling</w:t>
              </w:r>
              <w:r w:rsidR="004C603B" w:rsidRPr="004C603B">
                <w:rPr>
                  <w:rFonts w:ascii="Arial" w:hAnsi="Arial" w:cs="Arial"/>
                  <w:color w:val="0000FF"/>
                  <w:sz w:val="20"/>
                  <w:szCs w:val="20"/>
                  <w:u w:val="single"/>
                </w:rPr>
                <w:t>a</w:t>
              </w:r>
              <w:r w:rsidR="004C603B" w:rsidRPr="004C603B">
                <w:rPr>
                  <w:rFonts w:ascii="Arial" w:hAnsi="Arial" w:cs="Arial"/>
                  <w:color w:val="0000FF"/>
                  <w:sz w:val="20"/>
                  <w:szCs w:val="20"/>
                  <w:u w:val="single"/>
                </w:rPr>
                <w:t>r med röntgenstrålning</w:t>
              </w:r>
            </w:hyperlink>
          </w:p>
        </w:tc>
      </w:tr>
      <w:tr w:rsidR="004C603B" w:rsidRPr="004C603B" w14:paraId="0F43AE36" w14:textId="77777777" w:rsidTr="003D631C">
        <w:trPr>
          <w:trHeight w:val="280"/>
        </w:trPr>
        <w:tc>
          <w:tcPr>
            <w:tcW w:w="2259" w:type="dxa"/>
            <w:shd w:val="clear" w:color="auto" w:fill="auto"/>
          </w:tcPr>
          <w:p w14:paraId="5FDEC8B7" w14:textId="77777777" w:rsidR="004C603B" w:rsidRPr="004C603B" w:rsidRDefault="004C603B" w:rsidP="004C603B">
            <w:pPr>
              <w:snapToGrid w:val="0"/>
              <w:spacing w:before="60" w:after="60" w:line="240" w:lineRule="auto"/>
              <w:ind w:left="0" w:right="0"/>
              <w:rPr>
                <w:rFonts w:ascii="Arial" w:hAnsi="Arial" w:cs="Arial"/>
                <w:b/>
                <w:sz w:val="14"/>
                <w:szCs w:val="20"/>
              </w:rPr>
            </w:pPr>
          </w:p>
        </w:tc>
        <w:tc>
          <w:tcPr>
            <w:tcW w:w="3389" w:type="dxa"/>
            <w:shd w:val="clear" w:color="auto" w:fill="auto"/>
          </w:tcPr>
          <w:p w14:paraId="00C7039A" w14:textId="77777777" w:rsidR="004C603B" w:rsidRPr="004C603B" w:rsidRDefault="004C603B" w:rsidP="004C603B">
            <w:pPr>
              <w:snapToGrid w:val="0"/>
              <w:spacing w:before="60" w:after="60" w:line="240" w:lineRule="auto"/>
              <w:ind w:left="0" w:right="0"/>
              <w:rPr>
                <w:rFonts w:ascii="Arial" w:hAnsi="Arial" w:cs="Arial"/>
                <w:sz w:val="14"/>
                <w:szCs w:val="20"/>
              </w:rPr>
            </w:pPr>
          </w:p>
        </w:tc>
        <w:tc>
          <w:tcPr>
            <w:tcW w:w="3532" w:type="dxa"/>
            <w:shd w:val="clear" w:color="auto" w:fill="auto"/>
          </w:tcPr>
          <w:p w14:paraId="6DE1ECBB" w14:textId="77777777" w:rsidR="004C603B" w:rsidRPr="004C603B" w:rsidRDefault="004C603B" w:rsidP="004C603B">
            <w:pPr>
              <w:snapToGrid w:val="0"/>
              <w:spacing w:before="60" w:after="60" w:line="240" w:lineRule="auto"/>
              <w:ind w:left="0" w:right="0"/>
              <w:rPr>
                <w:rFonts w:ascii="Arial" w:hAnsi="Arial" w:cs="Arial"/>
                <w:sz w:val="14"/>
                <w:szCs w:val="20"/>
              </w:rPr>
            </w:pPr>
          </w:p>
        </w:tc>
      </w:tr>
      <w:tr w:rsidR="004C603B" w:rsidRPr="004C603B" w14:paraId="13B6A98D" w14:textId="77777777" w:rsidTr="003D631C">
        <w:trPr>
          <w:trHeight w:val="340"/>
        </w:trPr>
        <w:tc>
          <w:tcPr>
            <w:tcW w:w="2259" w:type="dxa"/>
            <w:shd w:val="clear" w:color="auto" w:fill="auto"/>
          </w:tcPr>
          <w:p w14:paraId="327EF867" w14:textId="77777777" w:rsidR="004C603B" w:rsidRPr="004C603B" w:rsidRDefault="004C603B" w:rsidP="004C603B">
            <w:pPr>
              <w:spacing w:before="60" w:after="6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4C603B">
              <w:rPr>
                <w:rFonts w:ascii="Arial" w:hAnsi="Arial" w:cs="Arial"/>
                <w:b/>
                <w:sz w:val="20"/>
                <w:szCs w:val="20"/>
              </w:rPr>
              <w:t>Arbetsplats</w:t>
            </w:r>
          </w:p>
        </w:tc>
        <w:tc>
          <w:tcPr>
            <w:tcW w:w="6921" w:type="dxa"/>
            <w:gridSpan w:val="2"/>
            <w:shd w:val="clear" w:color="auto" w:fill="auto"/>
          </w:tcPr>
          <w:p w14:paraId="4C0C5664" w14:textId="77777777" w:rsidR="004C603B" w:rsidRPr="004C603B" w:rsidRDefault="004C603B" w:rsidP="004C603B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4C603B">
              <w:rPr>
                <w:rFonts w:ascii="Arial" w:hAnsi="Arial" w:cs="Arial"/>
                <w:sz w:val="20"/>
                <w:szCs w:val="20"/>
              </w:rPr>
              <w:t>Adora</w:t>
            </w:r>
          </w:p>
          <w:p w14:paraId="105B2567" w14:textId="77777777" w:rsidR="004C603B" w:rsidRPr="004C603B" w:rsidRDefault="004C603B" w:rsidP="004C603B">
            <w:pPr>
              <w:spacing w:after="0" w:line="240" w:lineRule="auto"/>
              <w:ind w:left="0" w:right="0"/>
              <w:rPr>
                <w:szCs w:val="20"/>
              </w:rPr>
            </w:pPr>
            <w:r w:rsidRPr="004C603B">
              <w:rPr>
                <w:rFonts w:ascii="Arial" w:hAnsi="Arial" w:cs="Arial"/>
                <w:sz w:val="20"/>
                <w:szCs w:val="20"/>
              </w:rPr>
              <w:t>T3</w:t>
            </w:r>
          </w:p>
        </w:tc>
      </w:tr>
      <w:tr w:rsidR="004C603B" w:rsidRPr="004C603B" w14:paraId="372E91AC" w14:textId="77777777" w:rsidTr="003D631C">
        <w:trPr>
          <w:trHeight w:val="60"/>
        </w:trPr>
        <w:tc>
          <w:tcPr>
            <w:tcW w:w="2259" w:type="dxa"/>
            <w:shd w:val="clear" w:color="auto" w:fill="auto"/>
          </w:tcPr>
          <w:p w14:paraId="6193447D" w14:textId="77777777" w:rsidR="004C603B" w:rsidRPr="004C603B" w:rsidRDefault="004C603B" w:rsidP="004C603B">
            <w:pPr>
              <w:spacing w:before="60" w:after="60" w:line="240" w:lineRule="auto"/>
              <w:ind w:left="0" w:right="0"/>
              <w:rPr>
                <w:rFonts w:ascii="Arial" w:hAnsi="Arial" w:cs="Arial"/>
                <w:b/>
                <w:sz w:val="14"/>
                <w:szCs w:val="20"/>
              </w:rPr>
            </w:pPr>
          </w:p>
        </w:tc>
        <w:tc>
          <w:tcPr>
            <w:tcW w:w="6921" w:type="dxa"/>
            <w:gridSpan w:val="2"/>
            <w:shd w:val="clear" w:color="auto" w:fill="auto"/>
          </w:tcPr>
          <w:p w14:paraId="69B74713" w14:textId="77777777" w:rsidR="004C603B" w:rsidRPr="004C603B" w:rsidRDefault="004C603B" w:rsidP="004C603B">
            <w:pPr>
              <w:spacing w:before="60" w:after="60" w:line="240" w:lineRule="auto"/>
              <w:ind w:left="0" w:right="0"/>
              <w:rPr>
                <w:rFonts w:ascii="Arial" w:hAnsi="Arial" w:cs="Arial"/>
                <w:sz w:val="14"/>
                <w:szCs w:val="20"/>
              </w:rPr>
            </w:pPr>
          </w:p>
        </w:tc>
      </w:tr>
      <w:tr w:rsidR="004C603B" w:rsidRPr="004C603B" w14:paraId="3537763F" w14:textId="77777777" w:rsidTr="003D631C">
        <w:trPr>
          <w:trHeight w:val="340"/>
        </w:trPr>
        <w:tc>
          <w:tcPr>
            <w:tcW w:w="2259" w:type="dxa"/>
            <w:shd w:val="clear" w:color="auto" w:fill="auto"/>
          </w:tcPr>
          <w:p w14:paraId="1097514C" w14:textId="77777777" w:rsidR="004C603B" w:rsidRPr="004C603B" w:rsidRDefault="004C603B" w:rsidP="004C603B">
            <w:pPr>
              <w:snapToGrid w:val="0"/>
              <w:spacing w:before="60" w:after="6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4C603B">
              <w:rPr>
                <w:rFonts w:ascii="Arial" w:hAnsi="Arial" w:cs="Arial"/>
                <w:b/>
                <w:sz w:val="20"/>
                <w:szCs w:val="20"/>
              </w:rPr>
              <w:t>Detektor</w:t>
            </w:r>
          </w:p>
        </w:tc>
        <w:tc>
          <w:tcPr>
            <w:tcW w:w="6921" w:type="dxa"/>
            <w:gridSpan w:val="2"/>
            <w:shd w:val="clear" w:color="auto" w:fill="auto"/>
          </w:tcPr>
          <w:p w14:paraId="181693F9" w14:textId="77777777" w:rsidR="004C603B" w:rsidRPr="004C603B" w:rsidRDefault="004C603B" w:rsidP="004C603B">
            <w:pPr>
              <w:spacing w:before="60" w:after="60" w:line="240" w:lineRule="auto"/>
              <w:ind w:left="0" w:right="0"/>
              <w:rPr>
                <w:rFonts w:ascii="Arial" w:hAnsi="Arial" w:cs="Arial"/>
                <w:sz w:val="20"/>
                <w:szCs w:val="20"/>
                <w:highlight w:val="yellow"/>
              </w:rPr>
            </w:pPr>
            <w:r w:rsidRPr="004C603B">
              <w:rPr>
                <w:rFonts w:ascii="Arial" w:hAnsi="Arial" w:cs="Arial"/>
                <w:sz w:val="20"/>
                <w:szCs w:val="20"/>
              </w:rPr>
              <w:t>Liten</w:t>
            </w:r>
          </w:p>
        </w:tc>
      </w:tr>
      <w:tr w:rsidR="004C603B" w:rsidRPr="004C603B" w14:paraId="74CD58E2" w14:textId="77777777" w:rsidTr="003D631C">
        <w:trPr>
          <w:trHeight w:val="185"/>
        </w:trPr>
        <w:tc>
          <w:tcPr>
            <w:tcW w:w="2259" w:type="dxa"/>
            <w:shd w:val="clear" w:color="auto" w:fill="auto"/>
          </w:tcPr>
          <w:p w14:paraId="2BC030F8" w14:textId="77777777" w:rsidR="004C603B" w:rsidRPr="004C603B" w:rsidRDefault="004C603B" w:rsidP="004C603B">
            <w:pPr>
              <w:snapToGrid w:val="0"/>
              <w:spacing w:before="60" w:after="60" w:line="240" w:lineRule="auto"/>
              <w:ind w:left="0" w:right="0"/>
              <w:rPr>
                <w:rFonts w:ascii="Arial" w:hAnsi="Arial" w:cs="Arial"/>
                <w:b/>
                <w:sz w:val="14"/>
                <w:szCs w:val="20"/>
              </w:rPr>
            </w:pPr>
          </w:p>
        </w:tc>
        <w:tc>
          <w:tcPr>
            <w:tcW w:w="6921" w:type="dxa"/>
            <w:gridSpan w:val="2"/>
            <w:shd w:val="clear" w:color="auto" w:fill="auto"/>
          </w:tcPr>
          <w:p w14:paraId="07236B05" w14:textId="77777777" w:rsidR="004C603B" w:rsidRPr="004C603B" w:rsidRDefault="004C603B" w:rsidP="004C603B">
            <w:pPr>
              <w:spacing w:before="60" w:after="60" w:line="240" w:lineRule="auto"/>
              <w:ind w:left="0" w:right="0"/>
              <w:rPr>
                <w:rFonts w:ascii="Arial" w:hAnsi="Arial" w:cs="Arial"/>
                <w:sz w:val="14"/>
                <w:szCs w:val="20"/>
              </w:rPr>
            </w:pPr>
          </w:p>
        </w:tc>
      </w:tr>
      <w:tr w:rsidR="004C603B" w:rsidRPr="004C603B" w14:paraId="2B99D89D" w14:textId="77777777" w:rsidTr="003D631C">
        <w:trPr>
          <w:trHeight w:val="340"/>
        </w:trPr>
        <w:tc>
          <w:tcPr>
            <w:tcW w:w="2259" w:type="dxa"/>
            <w:shd w:val="clear" w:color="auto" w:fill="auto"/>
          </w:tcPr>
          <w:p w14:paraId="04D7CD8B" w14:textId="77777777" w:rsidR="004C603B" w:rsidRPr="004C603B" w:rsidRDefault="004C603B" w:rsidP="004C603B">
            <w:pPr>
              <w:snapToGrid w:val="0"/>
              <w:spacing w:before="60" w:after="6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4C603B">
              <w:rPr>
                <w:rFonts w:ascii="Arial" w:hAnsi="Arial" w:cs="Arial"/>
                <w:b/>
                <w:sz w:val="20"/>
                <w:szCs w:val="20"/>
              </w:rPr>
              <w:t>Bildtagning</w:t>
            </w:r>
          </w:p>
        </w:tc>
        <w:tc>
          <w:tcPr>
            <w:tcW w:w="6921" w:type="dxa"/>
            <w:gridSpan w:val="2"/>
            <w:shd w:val="clear" w:color="auto" w:fill="auto"/>
          </w:tcPr>
          <w:p w14:paraId="65F4EF49" w14:textId="77777777" w:rsidR="004C603B" w:rsidRPr="004C603B" w:rsidRDefault="004C603B" w:rsidP="004C603B">
            <w:pPr>
              <w:numPr>
                <w:ilvl w:val="0"/>
                <w:numId w:val="20"/>
              </w:numPr>
              <w:snapToGrid w:val="0"/>
              <w:spacing w:after="0" w:line="240" w:lineRule="auto"/>
              <w:ind w:left="431" w:right="0" w:hanging="357"/>
              <w:rPr>
                <w:rFonts w:ascii="Arial" w:hAnsi="Arial" w:cs="Arial"/>
                <w:sz w:val="20"/>
                <w:szCs w:val="20"/>
              </w:rPr>
            </w:pPr>
            <w:r w:rsidRPr="004C603B">
              <w:rPr>
                <w:rFonts w:ascii="Arial" w:hAnsi="Arial" w:cs="Arial"/>
                <w:sz w:val="20"/>
                <w:szCs w:val="20"/>
              </w:rPr>
              <w:t>Frontal</w:t>
            </w:r>
          </w:p>
          <w:p w14:paraId="008CC0A7" w14:textId="77777777" w:rsidR="004C603B" w:rsidRPr="004C603B" w:rsidRDefault="004C603B" w:rsidP="004C603B">
            <w:pPr>
              <w:numPr>
                <w:ilvl w:val="0"/>
                <w:numId w:val="20"/>
              </w:numPr>
              <w:snapToGrid w:val="0"/>
              <w:spacing w:after="0" w:line="240" w:lineRule="auto"/>
              <w:ind w:left="431" w:right="0" w:hanging="357"/>
              <w:rPr>
                <w:rFonts w:ascii="Arial" w:hAnsi="Arial" w:cs="Arial"/>
                <w:sz w:val="20"/>
                <w:szCs w:val="20"/>
              </w:rPr>
            </w:pPr>
            <w:r w:rsidRPr="004C603B">
              <w:rPr>
                <w:rFonts w:ascii="Arial" w:hAnsi="Arial" w:cs="Arial"/>
                <w:sz w:val="20"/>
                <w:szCs w:val="20"/>
              </w:rPr>
              <w:t>Vridning</w:t>
            </w:r>
          </w:p>
          <w:p w14:paraId="32C7872F" w14:textId="77777777" w:rsidR="004C603B" w:rsidRPr="004C603B" w:rsidRDefault="004C603B" w:rsidP="004C603B">
            <w:pPr>
              <w:numPr>
                <w:ilvl w:val="0"/>
                <w:numId w:val="20"/>
              </w:numPr>
              <w:snapToGrid w:val="0"/>
              <w:spacing w:after="0" w:line="240" w:lineRule="auto"/>
              <w:ind w:left="431" w:right="0" w:hanging="357"/>
              <w:rPr>
                <w:rFonts w:ascii="Arial" w:hAnsi="Arial" w:cs="Arial"/>
                <w:sz w:val="20"/>
                <w:szCs w:val="20"/>
              </w:rPr>
            </w:pPr>
            <w:r w:rsidRPr="004C603B">
              <w:rPr>
                <w:rFonts w:ascii="Arial" w:hAnsi="Arial" w:cs="Arial"/>
                <w:sz w:val="20"/>
                <w:szCs w:val="20"/>
              </w:rPr>
              <w:t xml:space="preserve">Sida </w:t>
            </w:r>
          </w:p>
        </w:tc>
      </w:tr>
      <w:tr w:rsidR="004C603B" w:rsidRPr="004C603B" w14:paraId="46FECA4A" w14:textId="77777777" w:rsidTr="003D631C">
        <w:trPr>
          <w:trHeight w:val="200"/>
        </w:trPr>
        <w:tc>
          <w:tcPr>
            <w:tcW w:w="2259" w:type="dxa"/>
            <w:shd w:val="clear" w:color="auto" w:fill="auto"/>
          </w:tcPr>
          <w:p w14:paraId="4817C967" w14:textId="77777777" w:rsidR="004C603B" w:rsidRPr="004C603B" w:rsidRDefault="004C603B" w:rsidP="004C603B">
            <w:pPr>
              <w:snapToGrid w:val="0"/>
              <w:spacing w:before="60" w:after="60" w:line="240" w:lineRule="auto"/>
              <w:ind w:left="0" w:right="0"/>
              <w:rPr>
                <w:rFonts w:ascii="Arial" w:hAnsi="Arial" w:cs="Arial"/>
                <w:b/>
                <w:sz w:val="14"/>
                <w:szCs w:val="20"/>
              </w:rPr>
            </w:pPr>
          </w:p>
        </w:tc>
        <w:tc>
          <w:tcPr>
            <w:tcW w:w="6921" w:type="dxa"/>
            <w:gridSpan w:val="2"/>
            <w:shd w:val="clear" w:color="auto" w:fill="auto"/>
          </w:tcPr>
          <w:p w14:paraId="539645C0" w14:textId="77777777" w:rsidR="004C603B" w:rsidRPr="004C603B" w:rsidRDefault="004C603B" w:rsidP="004C603B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14"/>
                <w:szCs w:val="20"/>
              </w:rPr>
            </w:pPr>
          </w:p>
        </w:tc>
      </w:tr>
      <w:tr w:rsidR="004C603B" w:rsidRPr="004C603B" w14:paraId="7F79F9B4" w14:textId="77777777" w:rsidTr="003D631C">
        <w:trPr>
          <w:trHeight w:val="340"/>
        </w:trPr>
        <w:tc>
          <w:tcPr>
            <w:tcW w:w="2259" w:type="dxa"/>
            <w:shd w:val="clear" w:color="auto" w:fill="auto"/>
          </w:tcPr>
          <w:p w14:paraId="37A3562B" w14:textId="77777777" w:rsidR="004C603B" w:rsidRPr="004C603B" w:rsidRDefault="004C603B" w:rsidP="004C603B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4C603B">
              <w:rPr>
                <w:rFonts w:ascii="Arial" w:hAnsi="Arial" w:cs="Arial"/>
                <w:b/>
                <w:sz w:val="20"/>
                <w:szCs w:val="20"/>
              </w:rPr>
              <w:t>Övrigt</w:t>
            </w:r>
            <w:r w:rsidRPr="004C603B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  <w:p w14:paraId="102D8EEF" w14:textId="77777777" w:rsidR="004C603B" w:rsidRPr="004C603B" w:rsidRDefault="004C603B" w:rsidP="004C603B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21" w:type="dxa"/>
            <w:gridSpan w:val="2"/>
            <w:shd w:val="clear" w:color="auto" w:fill="auto"/>
          </w:tcPr>
          <w:p w14:paraId="3ED11C19" w14:textId="622C4CDF" w:rsidR="004C603B" w:rsidRPr="004C603B" w:rsidRDefault="004C603B" w:rsidP="004C603B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4C603B">
              <w:rPr>
                <w:noProof/>
                <w:szCs w:val="20"/>
              </w:rPr>
              <w:drawing>
                <wp:anchor distT="0" distB="0" distL="114300" distR="114300" simplePos="0" relativeHeight="251661312" behindDoc="1" locked="0" layoutInCell="1" allowOverlap="1" wp14:anchorId="49BE29E8" wp14:editId="1A26EBAF">
                  <wp:simplePos x="0" y="0"/>
                  <wp:positionH relativeFrom="column">
                    <wp:posOffset>2297430</wp:posOffset>
                  </wp:positionH>
                  <wp:positionV relativeFrom="paragraph">
                    <wp:posOffset>178435</wp:posOffset>
                  </wp:positionV>
                  <wp:extent cx="2012315" cy="1494155"/>
                  <wp:effectExtent l="0" t="0" r="6985" b="10795"/>
                  <wp:wrapThrough wrapText="bothSides">
                    <wp:wrapPolygon edited="0">
                      <wp:start x="0" y="0"/>
                      <wp:lineTo x="0" y="21481"/>
                      <wp:lineTo x="21470" y="21481"/>
                      <wp:lineTo x="21470" y="0"/>
                      <wp:lineTo x="0" y="0"/>
                    </wp:wrapPolygon>
                  </wp:wrapThrough>
                  <wp:docPr id="2" name="Picture 2" descr="Hand palmar dorsal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 descr="Hand palmar dorsal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8" r:link="rId1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012315" cy="149415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Pr="004C603B">
              <w:rPr>
                <w:rFonts w:ascii="Arial" w:hAnsi="Arial" w:cs="Arial"/>
                <w:sz w:val="20"/>
                <w:szCs w:val="20"/>
              </w:rPr>
              <w:t>Mellanhandens anatomi</w:t>
            </w:r>
          </w:p>
          <w:p w14:paraId="772FCA8A" w14:textId="594FBC1F" w:rsidR="004C603B" w:rsidRPr="004C603B" w:rsidRDefault="004C603B" w:rsidP="004C603B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4C603B">
              <w:rPr>
                <w:noProof/>
                <w:szCs w:val="20"/>
              </w:rPr>
              <w:drawing>
                <wp:anchor distT="0" distB="0" distL="114300" distR="114300" simplePos="0" relativeHeight="251660288" behindDoc="1" locked="0" layoutInCell="1" allowOverlap="1" wp14:anchorId="1F5A878B" wp14:editId="5833E11B">
                  <wp:simplePos x="0" y="0"/>
                  <wp:positionH relativeFrom="column">
                    <wp:posOffset>5080</wp:posOffset>
                  </wp:positionH>
                  <wp:positionV relativeFrom="paragraph">
                    <wp:posOffset>19050</wp:posOffset>
                  </wp:positionV>
                  <wp:extent cx="2190750" cy="2184400"/>
                  <wp:effectExtent l="0" t="0" r="0" b="6350"/>
                  <wp:wrapThrough wrapText="bothSides">
                    <wp:wrapPolygon edited="0">
                      <wp:start x="0" y="0"/>
                      <wp:lineTo x="0" y="21474"/>
                      <wp:lineTo x="21412" y="21474"/>
                      <wp:lineTo x="21412" y="0"/>
                      <wp:lineTo x="0" y="0"/>
                    </wp:wrapPolygon>
                  </wp:wrapThrough>
                  <wp:docPr id="1" name="Picture 1" descr="mellanhandens anatomi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 descr="mellanhandens anatomi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0" r:link="rId2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190750" cy="2184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</w:tr>
    </w:tbl>
    <w:p w14:paraId="056D6C0D" w14:textId="77777777" w:rsidR="004C603B" w:rsidRPr="004C603B" w:rsidRDefault="004C603B" w:rsidP="004C603B">
      <w:pPr>
        <w:spacing w:after="0" w:line="240" w:lineRule="auto"/>
        <w:ind w:left="0" w:right="0"/>
        <w:rPr>
          <w:szCs w:val="20"/>
        </w:rPr>
      </w:pPr>
    </w:p>
    <w:p w14:paraId="51D6D35D" w14:textId="77777777" w:rsidR="004C603B" w:rsidRPr="004C603B" w:rsidRDefault="004C603B" w:rsidP="004C603B">
      <w:pPr>
        <w:spacing w:after="0" w:line="240" w:lineRule="auto"/>
        <w:ind w:left="0" w:right="0"/>
        <w:rPr>
          <w:szCs w:val="20"/>
        </w:rPr>
      </w:pPr>
    </w:p>
    <w:tbl>
      <w:tblPr>
        <w:tblW w:w="9606" w:type="dxa"/>
        <w:tblLayout w:type="fixed"/>
        <w:tblLook w:val="0000" w:firstRow="0" w:lastRow="0" w:firstColumn="0" w:lastColumn="0" w:noHBand="0" w:noVBand="0"/>
      </w:tblPr>
      <w:tblGrid>
        <w:gridCol w:w="1951"/>
        <w:gridCol w:w="3402"/>
        <w:gridCol w:w="4253"/>
      </w:tblGrid>
      <w:tr w:rsidR="004C603B" w:rsidRPr="004C603B" w14:paraId="6D3EEC45" w14:textId="77777777" w:rsidTr="003D631C">
        <w:trPr>
          <w:trHeight w:val="263"/>
        </w:trPr>
        <w:tc>
          <w:tcPr>
            <w:tcW w:w="1951" w:type="dxa"/>
            <w:shd w:val="clear" w:color="auto" w:fill="auto"/>
          </w:tcPr>
          <w:p w14:paraId="397769CE" w14:textId="77777777" w:rsidR="004C603B" w:rsidRPr="004C603B" w:rsidRDefault="004C603B" w:rsidP="004C603B">
            <w:pPr>
              <w:keepNext/>
              <w:spacing w:after="60" w:line="240" w:lineRule="auto"/>
              <w:ind w:left="0" w:right="0"/>
              <w:outlineLvl w:val="1"/>
              <w:rPr>
                <w:rFonts w:ascii="Calibri" w:hAnsi="Calibri" w:cs="Arial"/>
                <w:b/>
                <w:bCs/>
                <w:iCs/>
                <w:sz w:val="32"/>
                <w:szCs w:val="32"/>
              </w:rPr>
            </w:pPr>
            <w:r w:rsidRPr="004C603B">
              <w:rPr>
                <w:rFonts w:ascii="Calibri" w:hAnsi="Calibri" w:cs="Arial"/>
                <w:b/>
                <w:bCs/>
                <w:iCs/>
                <w:sz w:val="32"/>
                <w:szCs w:val="32"/>
              </w:rPr>
              <w:t>Bildtagning</w:t>
            </w:r>
          </w:p>
        </w:tc>
        <w:tc>
          <w:tcPr>
            <w:tcW w:w="3402" w:type="dxa"/>
            <w:shd w:val="clear" w:color="auto" w:fill="auto"/>
          </w:tcPr>
          <w:p w14:paraId="3522E791" w14:textId="77777777" w:rsidR="004C603B" w:rsidRPr="004C603B" w:rsidRDefault="004C603B" w:rsidP="004C603B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253" w:type="dxa"/>
            <w:shd w:val="clear" w:color="auto" w:fill="auto"/>
          </w:tcPr>
          <w:p w14:paraId="171A7674" w14:textId="77777777" w:rsidR="004C603B" w:rsidRPr="004C603B" w:rsidRDefault="004C603B" w:rsidP="004C603B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C603B" w:rsidRPr="004C603B" w14:paraId="26BF99EB" w14:textId="77777777" w:rsidTr="003D631C">
        <w:trPr>
          <w:cantSplit/>
          <w:trHeight w:val="3106"/>
        </w:trPr>
        <w:tc>
          <w:tcPr>
            <w:tcW w:w="1951" w:type="dxa"/>
            <w:shd w:val="clear" w:color="auto" w:fill="auto"/>
          </w:tcPr>
          <w:p w14:paraId="21FB12BF" w14:textId="77777777" w:rsidR="004C603B" w:rsidRPr="004C603B" w:rsidRDefault="004C603B" w:rsidP="004C603B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4C603B">
              <w:rPr>
                <w:rFonts w:ascii="Arial" w:hAnsi="Arial" w:cs="Arial"/>
                <w:b/>
                <w:sz w:val="20"/>
                <w:szCs w:val="20"/>
              </w:rPr>
              <w:t xml:space="preserve">Frontal </w:t>
            </w:r>
          </w:p>
          <w:p w14:paraId="380AF0A5" w14:textId="77777777" w:rsidR="004C603B" w:rsidRPr="004C603B" w:rsidRDefault="004C603B" w:rsidP="004C603B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16BEB9D1" w14:textId="77777777" w:rsidR="004C603B" w:rsidRPr="004C603B" w:rsidRDefault="004C603B" w:rsidP="004C603B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2DEB5288" w14:textId="77777777" w:rsidR="004C603B" w:rsidRPr="004C603B" w:rsidRDefault="004C603B" w:rsidP="004C603B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37C9E973" w14:textId="77777777" w:rsidR="004C603B" w:rsidRPr="004C603B" w:rsidRDefault="004C603B" w:rsidP="004C603B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580DA38A" w14:textId="77777777" w:rsidR="004C603B" w:rsidRPr="004C603B" w:rsidRDefault="004C603B" w:rsidP="004C603B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1E47B8E8" w14:textId="77777777" w:rsidR="004C603B" w:rsidRPr="004C603B" w:rsidRDefault="004C603B" w:rsidP="004C603B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408D529B" w14:textId="77777777" w:rsidR="004C603B" w:rsidRPr="004C603B" w:rsidRDefault="004C603B" w:rsidP="004C603B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08A6D23D" w14:textId="24A0A3E4" w:rsidR="004C603B" w:rsidRPr="004C603B" w:rsidRDefault="004C603B" w:rsidP="004C603B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402" w:type="dxa"/>
            <w:shd w:val="clear" w:color="auto" w:fill="auto"/>
          </w:tcPr>
          <w:p w14:paraId="02DC1E0B" w14:textId="77777777" w:rsidR="004C603B" w:rsidRPr="004C603B" w:rsidRDefault="004C603B" w:rsidP="004C603B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4C603B">
              <w:rPr>
                <w:rFonts w:ascii="Arial" w:hAnsi="Arial" w:cs="Arial"/>
                <w:sz w:val="20"/>
                <w:szCs w:val="20"/>
              </w:rPr>
              <w:t>Volarsidan/handflatan mot detektorn/bildplattan.</w:t>
            </w:r>
          </w:p>
          <w:p w14:paraId="51794218" w14:textId="77777777" w:rsidR="004C603B" w:rsidRPr="004C603B" w:rsidRDefault="004C603B" w:rsidP="004C603B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33E9721B" w14:textId="53D5A87B" w:rsidR="004C603B" w:rsidRDefault="004C603B" w:rsidP="004C603B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4C603B">
              <w:rPr>
                <w:rFonts w:ascii="Arial" w:hAnsi="Arial" w:cs="Arial"/>
                <w:sz w:val="20"/>
                <w:szCs w:val="20"/>
              </w:rPr>
              <w:t>Centrera mitt på mellanhanden. Har patienten svårt att räta på fingrarna – lägg dorsalsidan mot detektorn/</w:t>
            </w:r>
            <w:r w:rsidRPr="004C603B">
              <w:rPr>
                <w:rFonts w:ascii="Arial" w:hAnsi="Arial" w:cs="Arial"/>
                <w:sz w:val="20"/>
                <w:szCs w:val="20"/>
              </w:rPr>
              <w:br/>
              <w:t>bildplattan</w:t>
            </w:r>
            <w:r w:rsidR="00996D9A">
              <w:rPr>
                <w:rFonts w:ascii="Arial" w:hAnsi="Arial" w:cs="Arial"/>
                <w:sz w:val="20"/>
                <w:szCs w:val="20"/>
              </w:rPr>
              <w:t>.</w:t>
            </w:r>
          </w:p>
          <w:p w14:paraId="38E8BE34" w14:textId="77777777" w:rsidR="00996D9A" w:rsidRPr="004C603B" w:rsidRDefault="00996D9A" w:rsidP="004C603B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1DCB490E" w14:textId="41BC2F4E" w:rsidR="004C603B" w:rsidRPr="004C603B" w:rsidRDefault="007A3401" w:rsidP="004C603B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4C603B">
              <w:rPr>
                <w:rFonts w:ascii="Arial" w:hAnsi="Arial" w:cs="Arial"/>
                <w:b/>
                <w:sz w:val="20"/>
                <w:szCs w:val="20"/>
              </w:rPr>
              <w:t>Kriterier</w:t>
            </w:r>
          </w:p>
          <w:p w14:paraId="1ABE705C" w14:textId="77777777" w:rsidR="004C603B" w:rsidRPr="004C603B" w:rsidRDefault="004C603B" w:rsidP="004C603B">
            <w:pPr>
              <w:spacing w:after="0" w:line="240" w:lineRule="auto"/>
              <w:ind w:left="0" w:right="0"/>
              <w:rPr>
                <w:szCs w:val="20"/>
              </w:rPr>
            </w:pPr>
            <w:r w:rsidRPr="004C603B">
              <w:rPr>
                <w:rFonts w:ascii="Arial" w:hAnsi="Arial" w:cs="Arial"/>
                <w:sz w:val="20"/>
                <w:szCs w:val="20"/>
              </w:rPr>
              <w:t>Fingertopparna och handleden ska vara med på bild.</w:t>
            </w:r>
          </w:p>
        </w:tc>
        <w:tc>
          <w:tcPr>
            <w:tcW w:w="4253" w:type="dxa"/>
            <w:shd w:val="clear" w:color="auto" w:fill="auto"/>
          </w:tcPr>
          <w:p w14:paraId="16E93DD6" w14:textId="77777777" w:rsidR="004C603B" w:rsidRPr="004C603B" w:rsidRDefault="004C603B" w:rsidP="004C603B">
            <w:pPr>
              <w:tabs>
                <w:tab w:val="left" w:pos="2018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18"/>
              </w:rPr>
            </w:pPr>
            <w:r w:rsidRPr="004C603B">
              <w:rPr>
                <w:rFonts w:ascii="Arial" w:hAnsi="Arial" w:cs="Arial"/>
                <w:b/>
                <w:noProof/>
                <w:sz w:val="20"/>
                <w:szCs w:val="18"/>
              </w:rPr>
              <w:t>Frontal vänster</w:t>
            </w:r>
            <w:r w:rsidRPr="004C603B">
              <w:rPr>
                <w:rFonts w:ascii="Arial" w:hAnsi="Arial" w:cs="Arial"/>
                <w:b/>
                <w:noProof/>
                <w:sz w:val="20"/>
                <w:szCs w:val="18"/>
              </w:rPr>
              <w:tab/>
              <w:t>Frontal höger</w:t>
            </w:r>
          </w:p>
          <w:p w14:paraId="0CF5E801" w14:textId="77777777" w:rsidR="004C603B" w:rsidRPr="004C603B" w:rsidRDefault="00000000" w:rsidP="004C603B">
            <w:pPr>
              <w:tabs>
                <w:tab w:val="left" w:pos="2018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"http://intranu.vgregion.se/ImageVault/Images/id_30649/width_191/height_294/preserveAspectRatio_0/scope_0/filename_KIvq0iSf9plcGVztgjNV.jpg/storage_Edited/ImageVaultHandler.aspx" \* MERGEFORMATINET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pict w14:anchorId="587B9DB2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Vänster hand" style="width:96.55pt;height:149.3pt">
                  <v:imagedata r:id="rId22" r:href="rId23"/>
                </v:shape>
              </w:pic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 w:rsidR="004C603B" w:rsidRPr="004C603B">
              <w:rPr>
                <w:szCs w:val="20"/>
              </w:rPr>
              <w:t xml:space="preserve"> </w:t>
            </w:r>
            <w:r w:rsidR="004C603B" w:rsidRPr="004C603B">
              <w:rPr>
                <w:szCs w:val="20"/>
              </w:rPr>
              <w:tab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"http://intranu.vgregion.se/ImageVault/Images/id_30648/width_194/height_293/preserveAspectRatio_0/scope_0/filename_oHNPGabMxb92ZVjVZqH8.jpg/storage_Edited/ImageVaultHandler.aspx" \* MERGEFORMATINET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pict w14:anchorId="195D9EDE">
                <v:shape id="_x0000_i1026" type="#_x0000_t75" alt="Höger hand" style="width:99.8pt;height:150.75pt">
                  <v:imagedata r:id="rId24" r:href="rId25"/>
                </v:shape>
              </w:pic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 w:rsidR="004C603B" w:rsidRPr="004C603B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ab/>
            </w:r>
          </w:p>
          <w:p w14:paraId="50D216C0" w14:textId="77777777" w:rsidR="004C603B" w:rsidRPr="004C603B" w:rsidRDefault="004C603B" w:rsidP="004C603B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</w:tr>
      <w:tr w:rsidR="004C603B" w:rsidRPr="004C603B" w14:paraId="3CC27EE5" w14:textId="77777777" w:rsidTr="003D631C">
        <w:trPr>
          <w:trHeight w:val="263"/>
        </w:trPr>
        <w:tc>
          <w:tcPr>
            <w:tcW w:w="1951" w:type="dxa"/>
            <w:shd w:val="clear" w:color="auto" w:fill="auto"/>
          </w:tcPr>
          <w:p w14:paraId="1F80A1DE" w14:textId="77777777" w:rsidR="004C603B" w:rsidRPr="004C603B" w:rsidRDefault="004C603B" w:rsidP="004C603B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16"/>
                <w:szCs w:val="20"/>
              </w:rPr>
            </w:pPr>
          </w:p>
        </w:tc>
        <w:tc>
          <w:tcPr>
            <w:tcW w:w="3402" w:type="dxa"/>
            <w:shd w:val="clear" w:color="auto" w:fill="auto"/>
          </w:tcPr>
          <w:p w14:paraId="24CE7ECB" w14:textId="77777777" w:rsidR="004C603B" w:rsidRPr="004C603B" w:rsidRDefault="004C603B" w:rsidP="004C603B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16"/>
                <w:szCs w:val="20"/>
              </w:rPr>
            </w:pPr>
          </w:p>
        </w:tc>
        <w:tc>
          <w:tcPr>
            <w:tcW w:w="4253" w:type="dxa"/>
            <w:shd w:val="clear" w:color="auto" w:fill="auto"/>
          </w:tcPr>
          <w:p w14:paraId="20E2ED9E" w14:textId="77777777" w:rsidR="004C603B" w:rsidRPr="004C603B" w:rsidRDefault="004C603B" w:rsidP="004C603B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16"/>
                <w:szCs w:val="20"/>
              </w:rPr>
            </w:pPr>
          </w:p>
        </w:tc>
      </w:tr>
      <w:tr w:rsidR="004C603B" w:rsidRPr="004C603B" w14:paraId="6990E7B5" w14:textId="77777777" w:rsidTr="003D631C">
        <w:trPr>
          <w:trHeight w:val="263"/>
        </w:trPr>
        <w:tc>
          <w:tcPr>
            <w:tcW w:w="1951" w:type="dxa"/>
            <w:shd w:val="clear" w:color="auto" w:fill="auto"/>
          </w:tcPr>
          <w:p w14:paraId="0C8AEF63" w14:textId="77777777" w:rsidR="004C603B" w:rsidRPr="004C603B" w:rsidRDefault="004C603B" w:rsidP="004C603B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4C603B">
              <w:rPr>
                <w:rFonts w:ascii="Arial" w:hAnsi="Arial" w:cs="Arial"/>
                <w:b/>
                <w:sz w:val="20"/>
                <w:szCs w:val="20"/>
              </w:rPr>
              <w:t>Vridning</w:t>
            </w:r>
          </w:p>
          <w:p w14:paraId="490E546C" w14:textId="77777777" w:rsidR="004C603B" w:rsidRPr="004C603B" w:rsidRDefault="004C603B" w:rsidP="004C603B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45C99A8F" w14:textId="77777777" w:rsidR="004C603B" w:rsidRPr="004C603B" w:rsidRDefault="004C603B" w:rsidP="004C603B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623B4C4B" w14:textId="77777777" w:rsidR="004C603B" w:rsidRPr="004C603B" w:rsidRDefault="004C603B" w:rsidP="004C603B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17EACC1D" w14:textId="77777777" w:rsidR="004C603B" w:rsidRPr="004C603B" w:rsidRDefault="004C603B" w:rsidP="004C603B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25A53979" w14:textId="77777777" w:rsidR="004C603B" w:rsidRPr="004C603B" w:rsidRDefault="004C603B" w:rsidP="004C603B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4E9A8EA1" w14:textId="7528D1D3" w:rsidR="004C603B" w:rsidRPr="004C603B" w:rsidRDefault="004C603B" w:rsidP="004C603B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402" w:type="dxa"/>
            <w:shd w:val="clear" w:color="auto" w:fill="auto"/>
          </w:tcPr>
          <w:p w14:paraId="1A5E8EC2" w14:textId="77777777" w:rsidR="004C603B" w:rsidRPr="004C603B" w:rsidRDefault="004C603B" w:rsidP="004C603B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4C603B">
              <w:rPr>
                <w:rFonts w:ascii="Arial" w:hAnsi="Arial" w:cs="Arial"/>
                <w:sz w:val="20"/>
                <w:szCs w:val="20"/>
              </w:rPr>
              <w:t>Vrid upp tumsidan cirka 30°.</w:t>
            </w:r>
          </w:p>
          <w:p w14:paraId="38975AE7" w14:textId="77777777" w:rsidR="004C603B" w:rsidRPr="004C603B" w:rsidRDefault="004C603B" w:rsidP="004C603B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21873320" w14:textId="77777777" w:rsidR="004C603B" w:rsidRPr="004C603B" w:rsidRDefault="004C603B" w:rsidP="004C603B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4C603B">
              <w:rPr>
                <w:rFonts w:ascii="Arial" w:hAnsi="Arial" w:cs="Arial"/>
                <w:sz w:val="20"/>
                <w:szCs w:val="20"/>
              </w:rPr>
              <w:t>Lägg fingrarna ”trappstegsvis”.</w:t>
            </w:r>
          </w:p>
          <w:p w14:paraId="5AC118FB" w14:textId="77777777" w:rsidR="004C603B" w:rsidRPr="004C603B" w:rsidRDefault="004C603B" w:rsidP="004C603B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3CE84487" w14:textId="77777777" w:rsidR="004C603B" w:rsidRPr="004C603B" w:rsidRDefault="004C603B" w:rsidP="004C603B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4C603B">
              <w:rPr>
                <w:rFonts w:ascii="Arial" w:hAnsi="Arial" w:cs="Arial"/>
                <w:sz w:val="20"/>
                <w:szCs w:val="20"/>
              </w:rPr>
              <w:t>Centrera mitt på mellanhanden.</w:t>
            </w:r>
          </w:p>
          <w:p w14:paraId="3599C5BC" w14:textId="77777777" w:rsidR="004C603B" w:rsidRDefault="004C603B" w:rsidP="004C603B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242DF08D" w14:textId="11721F9A" w:rsidR="007A3401" w:rsidRPr="004C603B" w:rsidRDefault="007A3401" w:rsidP="004C603B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4C603B">
              <w:rPr>
                <w:rFonts w:ascii="Arial" w:hAnsi="Arial" w:cs="Arial"/>
                <w:b/>
                <w:sz w:val="20"/>
                <w:szCs w:val="20"/>
              </w:rPr>
              <w:t>Kriterier</w:t>
            </w:r>
          </w:p>
          <w:p w14:paraId="67439D34" w14:textId="77777777" w:rsidR="004C603B" w:rsidRPr="004C603B" w:rsidRDefault="004C603B" w:rsidP="004C603B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  <w:r w:rsidRPr="004C603B">
              <w:rPr>
                <w:rFonts w:ascii="Arial" w:hAnsi="Arial" w:cs="Arial"/>
                <w:sz w:val="20"/>
                <w:szCs w:val="20"/>
              </w:rPr>
              <w:t>Fingertopparna och handleden ska vara med på bild.</w:t>
            </w:r>
          </w:p>
        </w:tc>
        <w:tc>
          <w:tcPr>
            <w:tcW w:w="4253" w:type="dxa"/>
            <w:shd w:val="clear" w:color="auto" w:fill="auto"/>
          </w:tcPr>
          <w:p w14:paraId="27F2C0EA" w14:textId="77777777" w:rsidR="004C603B" w:rsidRPr="004C603B" w:rsidRDefault="004C603B" w:rsidP="004C603B">
            <w:pPr>
              <w:tabs>
                <w:tab w:val="left" w:pos="2018"/>
              </w:tabs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18"/>
              </w:rPr>
            </w:pPr>
            <w:r w:rsidRPr="004C603B">
              <w:rPr>
                <w:rFonts w:ascii="Arial" w:hAnsi="Arial" w:cs="Arial"/>
                <w:b/>
                <w:noProof/>
                <w:sz w:val="20"/>
                <w:szCs w:val="18"/>
              </w:rPr>
              <w:t>Vridning  vänster</w:t>
            </w:r>
            <w:r w:rsidRPr="004C603B">
              <w:rPr>
                <w:rFonts w:ascii="Arial" w:hAnsi="Arial" w:cs="Arial"/>
                <w:b/>
                <w:noProof/>
                <w:sz w:val="20"/>
                <w:szCs w:val="18"/>
              </w:rPr>
              <w:tab/>
              <w:t>Vridning höger</w:t>
            </w:r>
          </w:p>
          <w:p w14:paraId="26DF8F80" w14:textId="77777777" w:rsidR="004C603B" w:rsidRPr="004C603B" w:rsidRDefault="00000000" w:rsidP="004C603B">
            <w:pPr>
              <w:tabs>
                <w:tab w:val="left" w:pos="2018"/>
              </w:tabs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color w:val="464646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"http://intranu.vgregion.se/ImageVault/Images/id_30849/width_190/height_288/preserveAspectRatio_0/scope_0/filename_bNCd6t2tLqpqqOsG0toX.jpg/storage_Edited/ImageVaultHandler.aspx" \* MERGEFORMATINET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pict w14:anchorId="37A45F06">
                <v:shape id="_x0000_i1027" type="#_x0000_t75" alt="Hand vänster vridning" style="width:93.6pt;height:141.25pt">
                  <v:imagedata r:id="rId26" r:href="rId27"/>
                </v:shape>
              </w:pic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 w:rsidR="004C603B" w:rsidRPr="004C603B">
              <w:rPr>
                <w:szCs w:val="20"/>
              </w:rPr>
              <w:t xml:space="preserve"> </w:t>
            </w:r>
            <w:r w:rsidR="004C603B" w:rsidRPr="004C603B">
              <w:rPr>
                <w:szCs w:val="20"/>
              </w:rPr>
              <w:tab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"http://intranu.vgregion.se/ImageVault/Images/id_30847/width_198/height_290/preserveAspectRatio_0/scope_0/filename_TN7t7xlr9vd4Vt9ejHAS.jpg/storage_Edited/ImageVaultHandler.aspx" \* MERGEFORMATINET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pict w14:anchorId="37DE41BF">
                <v:shape id="_x0000_i1028" type="#_x0000_t75" alt="Hand höger vridning" style="width:96.8pt;height:141.6pt">
                  <v:imagedata r:id="rId28" r:href="rId29"/>
                </v:shape>
              </w:pic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</w:p>
        </w:tc>
      </w:tr>
      <w:tr w:rsidR="004C603B" w:rsidRPr="004C603B" w14:paraId="06F90741" w14:textId="77777777" w:rsidTr="003D631C">
        <w:trPr>
          <w:trHeight w:val="262"/>
        </w:trPr>
        <w:tc>
          <w:tcPr>
            <w:tcW w:w="1951" w:type="dxa"/>
            <w:shd w:val="clear" w:color="auto" w:fill="auto"/>
          </w:tcPr>
          <w:p w14:paraId="7715EC28" w14:textId="77777777" w:rsidR="004C603B" w:rsidRPr="004C603B" w:rsidRDefault="004C603B" w:rsidP="004C603B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16"/>
                <w:szCs w:val="20"/>
              </w:rPr>
            </w:pPr>
          </w:p>
        </w:tc>
        <w:tc>
          <w:tcPr>
            <w:tcW w:w="7655" w:type="dxa"/>
            <w:gridSpan w:val="2"/>
            <w:shd w:val="clear" w:color="auto" w:fill="auto"/>
          </w:tcPr>
          <w:p w14:paraId="1F11BFD5" w14:textId="77777777" w:rsidR="004C603B" w:rsidRPr="004C603B" w:rsidRDefault="004C603B" w:rsidP="004C603B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color w:val="464646"/>
                <w:sz w:val="16"/>
                <w:szCs w:val="18"/>
              </w:rPr>
            </w:pPr>
          </w:p>
        </w:tc>
      </w:tr>
      <w:tr w:rsidR="004C603B" w:rsidRPr="004C603B" w14:paraId="123394F7" w14:textId="77777777" w:rsidTr="003D631C">
        <w:trPr>
          <w:trHeight w:val="3937"/>
        </w:trPr>
        <w:tc>
          <w:tcPr>
            <w:tcW w:w="1951" w:type="dxa"/>
            <w:shd w:val="clear" w:color="auto" w:fill="auto"/>
          </w:tcPr>
          <w:p w14:paraId="1A97F6EC" w14:textId="77777777" w:rsidR="004C603B" w:rsidRPr="004C603B" w:rsidRDefault="004C603B" w:rsidP="004C603B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4C603B">
              <w:rPr>
                <w:rFonts w:ascii="Arial" w:hAnsi="Arial" w:cs="Arial"/>
                <w:b/>
                <w:sz w:val="20"/>
                <w:szCs w:val="20"/>
              </w:rPr>
              <w:t>Sida</w:t>
            </w:r>
          </w:p>
          <w:p w14:paraId="52E878F3" w14:textId="77777777" w:rsidR="004C603B" w:rsidRPr="004C603B" w:rsidRDefault="004C603B" w:rsidP="004C603B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3B74EB7A" w14:textId="77777777" w:rsidR="004C603B" w:rsidRPr="004C603B" w:rsidRDefault="004C603B" w:rsidP="004C603B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0F7A8210" w14:textId="77777777" w:rsidR="004C603B" w:rsidRPr="004C603B" w:rsidRDefault="004C603B" w:rsidP="004C603B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69DC5203" w14:textId="77777777" w:rsidR="004C603B" w:rsidRPr="004C603B" w:rsidRDefault="004C603B" w:rsidP="004C603B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444331C1" w14:textId="28659A92" w:rsidR="004C603B" w:rsidRPr="004C603B" w:rsidRDefault="004C603B" w:rsidP="004C603B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402" w:type="dxa"/>
            <w:shd w:val="clear" w:color="auto" w:fill="auto"/>
          </w:tcPr>
          <w:p w14:paraId="60D88BD5" w14:textId="77777777" w:rsidR="004C603B" w:rsidRPr="004C603B" w:rsidRDefault="004C603B" w:rsidP="004C603B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4C603B">
              <w:rPr>
                <w:rFonts w:ascii="Arial" w:hAnsi="Arial" w:cs="Arial"/>
                <w:sz w:val="20"/>
                <w:szCs w:val="20"/>
              </w:rPr>
              <w:t>Ulnarsidan mot detektorn/</w:t>
            </w:r>
            <w:r w:rsidRPr="004C603B">
              <w:rPr>
                <w:rFonts w:ascii="Arial" w:hAnsi="Arial" w:cs="Arial"/>
                <w:sz w:val="20"/>
                <w:szCs w:val="20"/>
              </w:rPr>
              <w:br/>
              <w:t>bildplattan.</w:t>
            </w:r>
          </w:p>
          <w:p w14:paraId="6E795899" w14:textId="77777777" w:rsidR="004C603B" w:rsidRPr="004C603B" w:rsidRDefault="004C603B" w:rsidP="004C603B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4048C6D7" w14:textId="77777777" w:rsidR="004C603B" w:rsidRPr="004C603B" w:rsidRDefault="004C603B" w:rsidP="004C603B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4C603B">
              <w:rPr>
                <w:rFonts w:ascii="Arial" w:hAnsi="Arial" w:cs="Arial"/>
                <w:sz w:val="20"/>
                <w:szCs w:val="20"/>
              </w:rPr>
              <w:t>Centrera mitt på mellanhanden.</w:t>
            </w:r>
          </w:p>
          <w:p w14:paraId="4300F741" w14:textId="77777777" w:rsidR="004C603B" w:rsidRDefault="004C603B" w:rsidP="004C603B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3E366D0A" w14:textId="4901FEFC" w:rsidR="007A3401" w:rsidRPr="004C603B" w:rsidRDefault="007A3401" w:rsidP="004C603B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4C603B">
              <w:rPr>
                <w:rFonts w:ascii="Arial" w:hAnsi="Arial" w:cs="Arial"/>
                <w:b/>
                <w:sz w:val="20"/>
                <w:szCs w:val="20"/>
              </w:rPr>
              <w:t>Kriterier</w:t>
            </w:r>
          </w:p>
          <w:p w14:paraId="171A4797" w14:textId="77777777" w:rsidR="004C603B" w:rsidRPr="004C603B" w:rsidRDefault="004C603B" w:rsidP="004C603B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4C603B">
              <w:rPr>
                <w:rFonts w:ascii="Arial" w:hAnsi="Arial" w:cs="Arial"/>
                <w:sz w:val="20"/>
                <w:szCs w:val="20"/>
              </w:rPr>
              <w:t>Fingertopparna och handleden ska vara med på bild.</w:t>
            </w:r>
          </w:p>
          <w:p w14:paraId="66393090" w14:textId="77777777" w:rsidR="004C603B" w:rsidRPr="004C603B" w:rsidRDefault="004C603B" w:rsidP="004C603B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3B08F3CE" w14:textId="77777777" w:rsidR="004C603B" w:rsidRPr="004C603B" w:rsidRDefault="004C603B" w:rsidP="004C603B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253" w:type="dxa"/>
            <w:shd w:val="clear" w:color="auto" w:fill="auto"/>
          </w:tcPr>
          <w:p w14:paraId="617E0A77" w14:textId="77777777" w:rsidR="004C603B" w:rsidRPr="004C603B" w:rsidRDefault="004C603B" w:rsidP="004C603B">
            <w:pPr>
              <w:tabs>
                <w:tab w:val="left" w:pos="2018"/>
              </w:tabs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18"/>
              </w:rPr>
            </w:pPr>
            <w:r w:rsidRPr="004C603B">
              <w:rPr>
                <w:rFonts w:ascii="Arial" w:hAnsi="Arial" w:cs="Arial"/>
                <w:b/>
                <w:noProof/>
                <w:sz w:val="20"/>
                <w:szCs w:val="18"/>
              </w:rPr>
              <w:t xml:space="preserve">Sida vänster </w:t>
            </w:r>
            <w:r w:rsidRPr="004C603B">
              <w:rPr>
                <w:rFonts w:ascii="Arial" w:hAnsi="Arial" w:cs="Arial"/>
                <w:b/>
                <w:noProof/>
                <w:sz w:val="20"/>
                <w:szCs w:val="18"/>
              </w:rPr>
              <w:tab/>
              <w:t>Sida höger</w:t>
            </w:r>
          </w:p>
          <w:p w14:paraId="3B644EE6" w14:textId="77777777" w:rsidR="004C603B" w:rsidRPr="004C603B" w:rsidRDefault="00000000" w:rsidP="004C603B">
            <w:pPr>
              <w:tabs>
                <w:tab w:val="left" w:pos="2018"/>
              </w:tabs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color w:val="464646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"http://intranu.vgregion.se/ImageVault/Images/id_30850/width_140/height_383/preserveAspectRatio_0/scope_0/filename_f7FjhWusq1-m7lGbm2Aq.jpg/storage_Edited/ImageVaultHandler.aspx" \* MERGEFORMATINET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pict w14:anchorId="648D0AAF">
                <v:shape id="_x0000_i1029" type="#_x0000_t75" alt="Hand vänster sida" style="width:82.55pt;height:226.95pt">
                  <v:imagedata r:id="rId30" r:href="rId31"/>
                </v:shape>
              </w:pic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 w:rsidR="004C603B" w:rsidRPr="004C603B">
              <w:rPr>
                <w:szCs w:val="20"/>
              </w:rPr>
              <w:t xml:space="preserve"> </w:t>
            </w:r>
            <w:r w:rsidR="004C603B" w:rsidRPr="004C603B">
              <w:rPr>
                <w:szCs w:val="20"/>
              </w:rPr>
              <w:tab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"http://intranu.vgregion.se/ImageVault/Images/id_30848/width_146/height_382/preserveAspectRatio_0/scope_0/filename_dB05Za_ZMY-J4rXk3q1A.jpg/storage_Edited/ImageVaultHandler.aspx" \* MERGEFORMATINET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pict w14:anchorId="11DFD4A9">
                <v:shape id="_x0000_i1030" type="#_x0000_t75" alt="Hand höger sida" style="width:87.05pt;height:228.05pt">
                  <v:imagedata r:id="rId32" r:href="rId33"/>
                </v:shape>
              </w:pic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 w:rsidR="004C603B" w:rsidRPr="004C603B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ab/>
            </w:r>
          </w:p>
        </w:tc>
      </w:tr>
      <w:bookmarkEnd w:id="0"/>
    </w:tbl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4C603B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5642078" w14:textId="77777777" w:rsidR="00B53A71" w:rsidRDefault="00B53A71">
      <w:r>
        <w:separator/>
      </w:r>
    </w:p>
  </w:endnote>
  <w:endnote w:type="continuationSeparator" w:id="0">
    <w:p w14:paraId="3C21238E" w14:textId="77777777" w:rsidR="00B53A71" w:rsidRDefault="00B53A71">
      <w:r>
        <w:continuationSeparator/>
      </w:r>
    </w:p>
  </w:endnote>
  <w:endnote w:type="continuationNotice" w:id="1">
    <w:p w14:paraId="4F5075C6" w14:textId="77777777" w:rsidR="00B53A71" w:rsidRDefault="00B53A71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rialMT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F27CC04" w14:textId="77777777" w:rsidR="00B53A71" w:rsidRDefault="00B53A71"/>
  </w:footnote>
  <w:footnote w:type="continuationSeparator" w:id="0">
    <w:p w14:paraId="17DCD975" w14:textId="77777777" w:rsidR="00B53A71" w:rsidRDefault="00B53A71">
      <w:r>
        <w:continuationSeparator/>
      </w:r>
    </w:p>
  </w:footnote>
  <w:footnote w:type="continuationNotice" w:id="1">
    <w:p w14:paraId="24A49B2A" w14:textId="77777777" w:rsidR="00B53A71" w:rsidRDefault="00B53A71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3EFA459A"/>
    <w:multiLevelType w:val="hybridMultilevel"/>
    <w:tmpl w:val="F04C3B94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597D48FA"/>
    <w:multiLevelType w:val="hybridMultilevel"/>
    <w:tmpl w:val="CD5273CA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18882816">
    <w:abstractNumId w:val="19"/>
  </w:num>
  <w:num w:numId="2" w16cid:durableId="1651783056">
    <w:abstractNumId w:val="15"/>
  </w:num>
  <w:num w:numId="3" w16cid:durableId="1293094245">
    <w:abstractNumId w:val="0"/>
  </w:num>
  <w:num w:numId="4" w16cid:durableId="1351492537">
    <w:abstractNumId w:val="6"/>
  </w:num>
  <w:num w:numId="5" w16cid:durableId="433747548">
    <w:abstractNumId w:val="17"/>
  </w:num>
  <w:num w:numId="6" w16cid:durableId="995113722">
    <w:abstractNumId w:val="2"/>
  </w:num>
  <w:num w:numId="7" w16cid:durableId="1621916049">
    <w:abstractNumId w:val="12"/>
  </w:num>
  <w:num w:numId="8" w16cid:durableId="581110234">
    <w:abstractNumId w:val="8"/>
  </w:num>
  <w:num w:numId="9" w16cid:durableId="1096244551">
    <w:abstractNumId w:val="1"/>
  </w:num>
  <w:num w:numId="10" w16cid:durableId="1549030750">
    <w:abstractNumId w:val="1"/>
  </w:num>
  <w:num w:numId="11" w16cid:durableId="1627395971">
    <w:abstractNumId w:val="3"/>
  </w:num>
  <w:num w:numId="12" w16cid:durableId="1929457546">
    <w:abstractNumId w:val="4"/>
  </w:num>
  <w:num w:numId="13" w16cid:durableId="536085305">
    <w:abstractNumId w:val="14"/>
  </w:num>
  <w:num w:numId="14" w16cid:durableId="1772578570">
    <w:abstractNumId w:val="9"/>
  </w:num>
  <w:num w:numId="15" w16cid:durableId="2144076564">
    <w:abstractNumId w:val="7"/>
  </w:num>
  <w:num w:numId="16" w16cid:durableId="323629421">
    <w:abstractNumId w:val="13"/>
  </w:num>
  <w:num w:numId="17" w16cid:durableId="956908086">
    <w:abstractNumId w:val="5"/>
  </w:num>
  <w:num w:numId="18" w16cid:durableId="1400439636">
    <w:abstractNumId w:val="11"/>
  </w:num>
  <w:num w:numId="19" w16cid:durableId="2000619766">
    <w:abstractNumId w:val="18"/>
  </w:num>
  <w:num w:numId="20" w16cid:durableId="1396704118">
    <w:abstractNumId w:val="10"/>
  </w:num>
  <w:num w:numId="21" w16cid:durableId="1936785549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D0D77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17C2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C603B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3401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96D9A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53A71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E5EA7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55456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image" Target="media/image3.jpeg" Id="rId18" /><Relationship Type="http://schemas.openxmlformats.org/officeDocument/2006/relationships/image" Target="media/image7.jpeg" Id="rId26" /><Relationship Type="http://schemas.openxmlformats.org/officeDocument/2006/relationships/image" Target="http://intranu.vgregion.se/ImageVault/Images/storage_Edited/filename_Pdrns6zpxrLsjjHU787x.jpg/id_30477/scope_0/ImageVaultHandler.aspx" TargetMode="External" Id="rId21" /><Relationship Type="http://schemas.openxmlformats.org/officeDocument/2006/relationships/fontTable" Target="fontTable.xml" Id="rId34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NU10193-390712850-19/SURROGATE/Str%c3%a5lskydd%20vid%20unders%c3%b6kningar%20och%20behandlingar%20med%20r%c3%b6ntgenstr%c3%a5lning.pdf" TargetMode="External" Id="rId17" /><Relationship Type="http://schemas.openxmlformats.org/officeDocument/2006/relationships/image" Target="http://intranu.vgregion.se/ImageVault/Images/id_30648/width_194/height_293/preserveAspectRatio_0/scope_0/filename_oHNPGabMxb92ZVjVZqH8.jpg/storage_Edited/ImageVaultHandler.aspx" TargetMode="External" Id="rId25" /><Relationship Type="http://schemas.openxmlformats.org/officeDocument/2006/relationships/image" Target="http://intranu.vgregion.se/ImageVault/Images/id_30848/width_146/height_382/preserveAspectRatio_0/scope_0/filename_dB05Za_ZMY-J4rXk3q1A.jpg/storage_Edited/ImageVaultHandler.aspx" TargetMode="External" Id="rId33" /><Relationship Type="http://schemas.openxmlformats.org/officeDocument/2006/relationships/footer" Target="footer3.xml" Id="rId16" /><Relationship Type="http://schemas.openxmlformats.org/officeDocument/2006/relationships/image" Target="media/image4.jpeg" Id="rId20" /><Relationship Type="http://schemas.openxmlformats.org/officeDocument/2006/relationships/image" Target="http://intranu.vgregion.se/ImageVault/Images/id_30847/width_198/height_290/preserveAspectRatio_0/scope_0/filename_TN7t7xlr9vd4Vt9ejHAS.jpg/storage_Edited/ImageVaultHandler.aspx" TargetMode="External" Id="rId29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image" Target="media/image6.jpeg" Id="rId24" /><Relationship Type="http://schemas.openxmlformats.org/officeDocument/2006/relationships/image" Target="media/image10.jpeg" Id="rId32" /><Relationship Type="http://schemas.openxmlformats.org/officeDocument/2006/relationships/header" Target="header2.xml" Id="rId15" /><Relationship Type="http://schemas.openxmlformats.org/officeDocument/2006/relationships/image" Target="http://intranu.vgregion.se/ImageVault/Images/id_30649/width_191/height_294/preserveAspectRatio_0/scope_0/filename_KIvq0iSf9plcGVztgjNV.jpg/storage_Edited/ImageVaultHandler.aspx" TargetMode="External" Id="rId23" /><Relationship Type="http://schemas.openxmlformats.org/officeDocument/2006/relationships/image" Target="media/image8.jpeg" Id="rId28" /><Relationship Type="http://schemas.openxmlformats.org/officeDocument/2006/relationships/footnotes" Target="footnotes.xml" Id="rId10" /><Relationship Type="http://schemas.openxmlformats.org/officeDocument/2006/relationships/image" Target="http://intranu.vgregion.se/ImageVault/Images/id_34420/width_408/height_302/preserveAspectRatio_0/scope_0/filename_K3_CZ2zHC8YG6VTbmZ28.jpg/storage_Edited/ImageVaultHandler.aspx" TargetMode="External" Id="rId19" /><Relationship Type="http://schemas.openxmlformats.org/officeDocument/2006/relationships/image" Target="http://intranu.vgregion.se/ImageVault/Images/id_30850/width_140/height_383/preserveAspectRatio_0/scope_0/filename_f7FjhWusq1-m7lGbm2Aq.jpg/storage_Edited/ImageVaultHandler.aspx" TargetMode="External" Id="rId31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image" Target="media/image5.jpeg" Id="rId22" /><Relationship Type="http://schemas.openxmlformats.org/officeDocument/2006/relationships/image" Target="http://intranu.vgregion.se/ImageVault/Images/id_30849/width_190/height_288/preserveAspectRatio_0/scope_0/filename_bNCd6t2tLqpqqOsG0toX.jpg/storage_Edited/ImageVaultHandler.aspx" TargetMode="External" Id="rId27" /><Relationship Type="http://schemas.openxmlformats.org/officeDocument/2006/relationships/image" Target="media/image9.jpeg" Id="rId30" /><Relationship Type="http://schemas.openxmlformats.org/officeDocument/2006/relationships/theme" Target="theme/theme1.xml" Id="rId35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Dok_med_omslag_sd_red.dotx</Template>
  <TotalTime>5</TotalTime>
  <Pages>2</Pages>
  <Words>442</Words>
  <Characters>2346</Characters>
  <Application>Microsoft Office Word</Application>
  <DocSecurity>0</DocSecurity>
  <Lines>19</Lines>
  <Paragraphs>5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2783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Hand – Fraktur, frakturkontroll, skelettförändring</dc:title>
  <dc:subject/>
  <dc:creator>patrik.jens.johansson@vgregion.se</dc:creator>
  <keywords/>
  <lastModifiedBy>Mathilda Hall Ström</lastModifiedBy>
  <revision>8</revision>
  <lastPrinted>2016-03-31T10:56:00.0000000Z</lastPrinted>
  <dcterms:created xsi:type="dcterms:W3CDTF">2022-05-18T04:31:00.0000000Z</dcterms:created>
  <dcterms:modified xsi:type="dcterms:W3CDTF">2023-01-31T10:39:00.0000000Z</dcterms:modified>
</coreProperties>
</file>