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DB797" w14:textId="77777777" w:rsidR="00FD1C79" w:rsidRDefault="00FD1C79" w:rsidP="00F35B05">
      <w:pPr>
        <w:pStyle w:val="Rubrik2"/>
        <w:sectPr w:rsidR="00FD1C79" w:rsidSect="00FD1C7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43D9C8" w14:textId="53A465D4" w:rsidR="00FD1C79" w:rsidRPr="00FD1C79" w:rsidRDefault="00072247" w:rsidP="00072247">
      <w:pPr>
        <w:pStyle w:val="Rubrik1"/>
        <w:ind w:left="0"/>
        <w:rPr>
          <w:szCs w:val="20"/>
        </w:rPr>
      </w:pPr>
      <w:r w:rsidRPr="00FD1C79">
        <w:t>Hand – Artros, artrit, RA</w:t>
      </w:r>
    </w:p>
    <w:p w14:paraId="10D60C1F" w14:textId="77777777" w:rsidR="00072247" w:rsidRPr="00FD1C79" w:rsidRDefault="00072247" w:rsidP="00072247">
      <w:pPr>
        <w:pStyle w:val="Rubrik2"/>
        <w:ind w:left="0"/>
      </w:pPr>
      <w:r w:rsidRPr="00FD1C79">
        <w:t>Metodbok Konventionell röntgen</w:t>
      </w:r>
    </w:p>
    <w:p w14:paraId="7E9BB88E" w14:textId="77777777" w:rsidR="00072247" w:rsidRPr="00FD1C79" w:rsidRDefault="00072247" w:rsidP="0007224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FD1C79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4AF3203A" w14:textId="56D476AB" w:rsidR="00FD1C79" w:rsidRPr="00FD1C79" w:rsidRDefault="00FD1C79" w:rsidP="00FD1C79">
      <w:pPr>
        <w:spacing w:after="0" w:line="240" w:lineRule="auto"/>
        <w:ind w:left="0" w:right="-568"/>
        <w:rPr>
          <w:szCs w:val="20"/>
        </w:rPr>
      </w:pPr>
      <w:r w:rsidRPr="00FD1C7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8DCAC" wp14:editId="78F1299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6BA55" w14:textId="77777777" w:rsidR="00FD1C79" w:rsidRPr="003D37FD" w:rsidRDefault="00FD1C79" w:rsidP="00FD1C7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41429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68DCA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7E6BA55" w14:textId="77777777" w:rsidR="00FD1C79" w:rsidRPr="003D37FD" w:rsidRDefault="00FD1C79" w:rsidP="00FD1C7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41429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C54CC27" w14:textId="5C15E4B9" w:rsidR="00FD1C79" w:rsidRPr="00072247" w:rsidRDefault="007808E6" w:rsidP="00072247">
      <w:pPr>
        <w:pStyle w:val="Rubrik2"/>
        <w:ind w:left="0"/>
      </w:pPr>
      <w:bookmarkStart w:id="1" w:name="_1314629194"/>
      <w:bookmarkStart w:id="2" w:name="Rubrik"/>
      <w:bookmarkEnd w:id="1"/>
      <w:bookmarkEnd w:id="2"/>
      <w:r>
        <w:t>Förändringar sedan föregående</w:t>
      </w:r>
      <w:r w:rsidR="00FD1C79" w:rsidRPr="00072247">
        <w:t xml:space="preserve"> version</w:t>
      </w:r>
    </w:p>
    <w:p w14:paraId="0C28E16B" w14:textId="64083CFB" w:rsidR="00FD1C79" w:rsidRPr="00FD1C79" w:rsidRDefault="0055088A" w:rsidP="00FD1C7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</w:t>
      </w:r>
      <w:r w:rsidR="00AA2419">
        <w:rPr>
          <w:rFonts w:ascii="Arial" w:hAnsi="Arial" w:cs="Arial"/>
          <w:sz w:val="20"/>
          <w:szCs w:val="20"/>
        </w:rPr>
        <w:t xml:space="preserve"> under bildtagning </w:t>
      </w:r>
      <w:r>
        <w:rPr>
          <w:rFonts w:ascii="Arial" w:hAnsi="Arial" w:cs="Arial"/>
          <w:sz w:val="20"/>
          <w:szCs w:val="20"/>
        </w:rPr>
        <w:t>vridning AP.</w:t>
      </w:r>
    </w:p>
    <w:p w14:paraId="175C730E" w14:textId="77777777" w:rsidR="00FD1C79" w:rsidRPr="00FD1C79" w:rsidRDefault="00FD1C79" w:rsidP="00FD1C79">
      <w:pPr>
        <w:spacing w:after="0" w:line="240" w:lineRule="auto"/>
        <w:ind w:left="0" w:right="0"/>
        <w:rPr>
          <w:szCs w:val="20"/>
        </w:rPr>
      </w:pPr>
    </w:p>
    <w:p w14:paraId="2519D14F" w14:textId="77777777" w:rsidR="00FD1C79" w:rsidRPr="00FD1C79" w:rsidRDefault="00FD1C79" w:rsidP="00FD1C79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FD1C79" w:rsidRPr="00FD1C79" w14:paraId="3905B442" w14:textId="77777777" w:rsidTr="001F3085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A7F845C" w14:textId="77777777" w:rsidR="00FD1C79" w:rsidRPr="00FD1C79" w:rsidRDefault="00FD1C79" w:rsidP="00FD1C79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8"/>
                <w:szCs w:val="28"/>
              </w:rPr>
            </w:pPr>
            <w:r w:rsidRPr="00FD1C79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FD1C79" w:rsidRPr="00FD1C79" w14:paraId="07BF56D4" w14:textId="77777777" w:rsidTr="001F3085">
        <w:trPr>
          <w:trHeight w:val="340"/>
        </w:trPr>
        <w:tc>
          <w:tcPr>
            <w:tcW w:w="2259" w:type="dxa"/>
            <w:shd w:val="clear" w:color="auto" w:fill="auto"/>
          </w:tcPr>
          <w:p w14:paraId="2AE124F7" w14:textId="77777777" w:rsidR="00FD1C79" w:rsidRPr="00FD1C79" w:rsidRDefault="00FD1C79" w:rsidP="00FD1C7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A53DB2B" w14:textId="77777777" w:rsidR="00FD1C79" w:rsidRPr="00FD1C79" w:rsidRDefault="00FD1C79" w:rsidP="00FD1C79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FD1C79">
              <w:rPr>
                <w:rFonts w:ascii="ArialMT" w:hAnsi="ArialMT" w:cs="ArialMT"/>
                <w:sz w:val="20"/>
                <w:szCs w:val="20"/>
              </w:rPr>
              <w:t>Artros</w:t>
            </w:r>
          </w:p>
          <w:p w14:paraId="1E0BC662" w14:textId="77777777" w:rsidR="00FD1C79" w:rsidRPr="00FD1C79" w:rsidRDefault="00FD1C79" w:rsidP="00FD1C79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FD1C79">
              <w:rPr>
                <w:rFonts w:ascii="ArialMT" w:hAnsi="ArialMT" w:cs="ArialMT"/>
                <w:sz w:val="20"/>
                <w:szCs w:val="20"/>
              </w:rPr>
              <w:t>Artrit</w:t>
            </w:r>
          </w:p>
          <w:p w14:paraId="44C65533" w14:textId="77777777" w:rsidR="00FD1C79" w:rsidRPr="00FD1C79" w:rsidRDefault="00FD1C79" w:rsidP="00FD1C79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FD1C79">
              <w:rPr>
                <w:rFonts w:ascii="ArialMT" w:hAnsi="ArialMT" w:cs="ArialMT"/>
                <w:sz w:val="20"/>
                <w:szCs w:val="20"/>
              </w:rPr>
              <w:t>RA</w:t>
            </w:r>
          </w:p>
        </w:tc>
      </w:tr>
      <w:tr w:rsidR="00FD1C79" w:rsidRPr="00FD1C79" w14:paraId="6A10145F" w14:textId="77777777" w:rsidTr="001F3085">
        <w:trPr>
          <w:trHeight w:val="113"/>
        </w:trPr>
        <w:tc>
          <w:tcPr>
            <w:tcW w:w="2259" w:type="dxa"/>
            <w:shd w:val="clear" w:color="auto" w:fill="auto"/>
          </w:tcPr>
          <w:p w14:paraId="5272B990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645AC25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9E9D153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D1C79" w:rsidRPr="00FD1C79" w14:paraId="762CB996" w14:textId="77777777" w:rsidTr="001F3085">
        <w:trPr>
          <w:trHeight w:val="340"/>
        </w:trPr>
        <w:tc>
          <w:tcPr>
            <w:tcW w:w="2259" w:type="dxa"/>
            <w:shd w:val="clear" w:color="auto" w:fill="auto"/>
          </w:tcPr>
          <w:p w14:paraId="05EA7BB3" w14:textId="77777777" w:rsidR="00FD1C79" w:rsidRPr="00FD1C79" w:rsidRDefault="00FD1C79" w:rsidP="00FD1C7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F9826D2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1C79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5B1600E2" w14:textId="45F3675E" w:rsidR="00FD1C79" w:rsidRPr="00FD1C79" w:rsidRDefault="00B70103" w:rsidP="00FD1C7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FD1C79" w:rsidRPr="00FD1C7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D1C79" w:rsidRPr="00FD1C79" w14:paraId="394AF392" w14:textId="77777777" w:rsidTr="001F3085">
        <w:trPr>
          <w:trHeight w:val="280"/>
        </w:trPr>
        <w:tc>
          <w:tcPr>
            <w:tcW w:w="2259" w:type="dxa"/>
            <w:shd w:val="clear" w:color="auto" w:fill="auto"/>
          </w:tcPr>
          <w:p w14:paraId="2CD8A761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E99FFB2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4F2FFC5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D1C79" w:rsidRPr="00FD1C79" w14:paraId="35228A8B" w14:textId="77777777" w:rsidTr="001F3085">
        <w:trPr>
          <w:trHeight w:val="340"/>
        </w:trPr>
        <w:tc>
          <w:tcPr>
            <w:tcW w:w="2259" w:type="dxa"/>
            <w:shd w:val="clear" w:color="auto" w:fill="auto"/>
          </w:tcPr>
          <w:p w14:paraId="0B6EFB10" w14:textId="77777777" w:rsidR="00FD1C79" w:rsidRPr="00FD1C79" w:rsidRDefault="00FD1C79" w:rsidP="00FD1C7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BA2522E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5D377F7B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FD1C79" w:rsidRPr="00FD1C79" w14:paraId="00B5B92B" w14:textId="77777777" w:rsidTr="001F3085">
        <w:trPr>
          <w:trHeight w:val="60"/>
        </w:trPr>
        <w:tc>
          <w:tcPr>
            <w:tcW w:w="2259" w:type="dxa"/>
            <w:shd w:val="clear" w:color="auto" w:fill="auto"/>
          </w:tcPr>
          <w:p w14:paraId="0929CFD0" w14:textId="77777777" w:rsidR="00FD1C79" w:rsidRPr="00FD1C79" w:rsidRDefault="00FD1C79" w:rsidP="00FD1C79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41625D2" w14:textId="77777777" w:rsidR="00FD1C79" w:rsidRPr="00FD1C79" w:rsidRDefault="00FD1C79" w:rsidP="00FD1C79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D1C79" w:rsidRPr="00FD1C79" w14:paraId="03B933BF" w14:textId="77777777" w:rsidTr="001F3085">
        <w:trPr>
          <w:trHeight w:val="340"/>
        </w:trPr>
        <w:tc>
          <w:tcPr>
            <w:tcW w:w="2259" w:type="dxa"/>
            <w:shd w:val="clear" w:color="auto" w:fill="auto"/>
          </w:tcPr>
          <w:p w14:paraId="568D4BDC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D1C79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5A41B55" w14:textId="77777777" w:rsidR="00FD1C79" w:rsidRPr="00FD1C79" w:rsidRDefault="00FD1C79" w:rsidP="00FD1C7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FD1C79" w:rsidRPr="00FD1C79" w14:paraId="1F17011A" w14:textId="77777777" w:rsidTr="001F3085">
        <w:trPr>
          <w:trHeight w:val="185"/>
        </w:trPr>
        <w:tc>
          <w:tcPr>
            <w:tcW w:w="2259" w:type="dxa"/>
            <w:shd w:val="clear" w:color="auto" w:fill="auto"/>
          </w:tcPr>
          <w:p w14:paraId="7302CBC6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D505D45" w14:textId="77777777" w:rsidR="00FD1C79" w:rsidRPr="00FD1C79" w:rsidRDefault="00FD1C79" w:rsidP="00FD1C79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D1C79" w:rsidRPr="00FD1C79" w14:paraId="6F30C7E0" w14:textId="77777777" w:rsidTr="001F3085">
        <w:trPr>
          <w:trHeight w:val="340"/>
        </w:trPr>
        <w:tc>
          <w:tcPr>
            <w:tcW w:w="2259" w:type="dxa"/>
            <w:shd w:val="clear" w:color="auto" w:fill="auto"/>
          </w:tcPr>
          <w:p w14:paraId="5091FE8A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D1C7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BDEC18A" w14:textId="77777777" w:rsidR="00FD1C79" w:rsidRPr="00FD1C79" w:rsidRDefault="00FD1C79" w:rsidP="00FD1C7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7BB37098" w14:textId="77777777" w:rsidR="00FD1C79" w:rsidRPr="00FD1C79" w:rsidRDefault="00FD1C79" w:rsidP="00FD1C7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Vridning</w:t>
            </w:r>
          </w:p>
          <w:p w14:paraId="2DF37087" w14:textId="77777777" w:rsidR="00FD1C79" w:rsidRPr="00FD1C79" w:rsidRDefault="00FD1C79" w:rsidP="00FD1C79">
            <w:pPr>
              <w:snapToGrid w:val="0"/>
              <w:spacing w:after="0" w:line="240" w:lineRule="auto"/>
              <w:ind w:left="431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C79" w:rsidRPr="00FD1C79" w14:paraId="7E29EBDD" w14:textId="77777777" w:rsidTr="001F3085">
        <w:trPr>
          <w:trHeight w:val="200"/>
        </w:trPr>
        <w:tc>
          <w:tcPr>
            <w:tcW w:w="2259" w:type="dxa"/>
            <w:shd w:val="clear" w:color="auto" w:fill="auto"/>
          </w:tcPr>
          <w:p w14:paraId="3D70DE9A" w14:textId="77777777" w:rsidR="00FD1C79" w:rsidRPr="00FD1C79" w:rsidRDefault="00FD1C79" w:rsidP="00FD1C7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E188819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</w:tbl>
    <w:p w14:paraId="294A73C0" w14:textId="77777777" w:rsidR="00FD1C79" w:rsidRPr="00FD1C79" w:rsidRDefault="00FD1C79" w:rsidP="00FD1C79">
      <w:pPr>
        <w:spacing w:after="0" w:line="240" w:lineRule="auto"/>
        <w:ind w:left="0" w:right="0"/>
        <w:rPr>
          <w:szCs w:val="20"/>
        </w:rPr>
      </w:pPr>
    </w:p>
    <w:p w14:paraId="284746F9" w14:textId="77777777" w:rsidR="00FD1C79" w:rsidRPr="00FD1C79" w:rsidRDefault="00FD1C79" w:rsidP="00FD1C79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FD1C79" w:rsidRPr="00FD1C79" w14:paraId="1622CB43" w14:textId="77777777" w:rsidTr="001F3085">
        <w:trPr>
          <w:trHeight w:val="263"/>
        </w:trPr>
        <w:tc>
          <w:tcPr>
            <w:tcW w:w="1951" w:type="dxa"/>
            <w:shd w:val="clear" w:color="auto" w:fill="auto"/>
          </w:tcPr>
          <w:p w14:paraId="517A771A" w14:textId="77777777" w:rsidR="00FD1C79" w:rsidRPr="00FD1C79" w:rsidRDefault="00FD1C79" w:rsidP="00FD1C79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FD1C79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62380692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A60FEFC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C79" w:rsidRPr="00FD1C79" w14:paraId="5EC1D899" w14:textId="77777777" w:rsidTr="001F3085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4FDC8847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D1C79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5A64FBCF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1D233E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DDE2B4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4F03DC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53DB0C" w14:textId="5BE58896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0074A2F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Lägg handen med volarsidan mot detektorn/bildplattan.</w:t>
            </w:r>
          </w:p>
          <w:p w14:paraId="32B592FD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AD4CA4D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Centrera mitt på handen.</w:t>
            </w:r>
          </w:p>
          <w:p w14:paraId="5061E402" w14:textId="77777777" w:rsid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E3CCA0E" w14:textId="0D20499D" w:rsidR="00205B4A" w:rsidRPr="00FD1C79" w:rsidRDefault="00205B4A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5674FA44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Fingertopparna och handleden ska vara med på bild.</w:t>
            </w:r>
          </w:p>
        </w:tc>
        <w:tc>
          <w:tcPr>
            <w:tcW w:w="4253" w:type="dxa"/>
            <w:shd w:val="clear" w:color="auto" w:fill="auto"/>
          </w:tcPr>
          <w:p w14:paraId="60B1DEDD" w14:textId="77777777" w:rsidR="00FD1C79" w:rsidRPr="00FD1C79" w:rsidRDefault="00FD1C79" w:rsidP="00FD1C79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D1C79">
              <w:rPr>
                <w:rFonts w:ascii="Arial" w:hAnsi="Arial" w:cs="Arial"/>
                <w:b/>
                <w:noProof/>
                <w:sz w:val="20"/>
                <w:szCs w:val="18"/>
              </w:rPr>
              <w:t>Frontal vänster</w:t>
            </w:r>
            <w:r w:rsidRPr="00FD1C7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höger</w:t>
            </w:r>
          </w:p>
          <w:p w14:paraId="22BFAE29" w14:textId="77777777" w:rsidR="00FD1C79" w:rsidRPr="00FD1C79" w:rsidRDefault="006E37A7" w:rsidP="00FD1C79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"http://intranu.vgregion.se/ImageVault/Images/id_30649/width_191/height_294/preserveAspectRatio_0/scope_0/filename_KIvq0iSf9plcGVztgjNV.jpg/storage_Edited/ImageVaultHandler.aspx"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"http://intranu.vgregion.se/ImageVault/Images/id_30649/width_191/height_294/preserveAspectRatio_0/scope_0/filename_KIvq0iSf9plcGVztgjNV.jpg/storage_Edited/ImageVaultHandler.aspx" \* MERGEFORMATINET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D334F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Vänster hand" style="width:96.55pt;height:149.3pt">
                  <v:imagedata r:id="rId18" r:href="rId19"/>
                </v:shape>
              </w:pic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FD1C79" w:rsidRPr="00FD1C79">
              <w:rPr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"http://intranu.vgregion.se/ImageVault/Images/id_30648/width_194/height_293/preserveAspectRatio_0/scope_0/filename_oHNPGabMxb92ZVjVZqH8.jpg/storage_Edited/ImageVaultHandler.aspx"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"http://intranu.vgregion.se/ImageVault/Images/id_30648/width_194/height_293/preserveAspectRatio_0/scope_0/filename_oHNPGabMxb92ZVjVZqH8.jpg/storage_Edited/ImageVaultHandler.aspx" \* MERGEFORMATINET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471348F">
                <v:shape id="_x0000_i1026" type="#_x0000_t75" alt="Höger hand" style="width:99.1pt;height:149.45pt">
                  <v:imagedata r:id="rId20" r:href="rId21"/>
                </v:shape>
              </w:pic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FD1C79" w:rsidRPr="00FD1C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</w:p>
          <w:p w14:paraId="2E89279F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FD1C79" w:rsidRPr="00FD1C79" w14:paraId="4AFC1A6D" w14:textId="77777777" w:rsidTr="001F3085">
        <w:trPr>
          <w:trHeight w:val="263"/>
        </w:trPr>
        <w:tc>
          <w:tcPr>
            <w:tcW w:w="1951" w:type="dxa"/>
            <w:shd w:val="clear" w:color="auto" w:fill="auto"/>
          </w:tcPr>
          <w:p w14:paraId="4D9F5D9E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5D74FC9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01CC69B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D1C79" w:rsidRPr="00FD1C79" w14:paraId="2A84002E" w14:textId="77777777" w:rsidTr="001F3085">
        <w:trPr>
          <w:trHeight w:val="263"/>
        </w:trPr>
        <w:tc>
          <w:tcPr>
            <w:tcW w:w="1951" w:type="dxa"/>
            <w:shd w:val="clear" w:color="auto" w:fill="auto"/>
          </w:tcPr>
          <w:p w14:paraId="448E9393" w14:textId="3434F3F4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D1C79">
              <w:rPr>
                <w:rFonts w:ascii="Arial" w:hAnsi="Arial" w:cs="Arial"/>
                <w:b/>
                <w:sz w:val="20"/>
                <w:szCs w:val="20"/>
              </w:rPr>
              <w:t>Vridning</w:t>
            </w:r>
            <w:r w:rsidR="00B70103">
              <w:rPr>
                <w:rFonts w:ascii="Arial" w:hAnsi="Arial" w:cs="Arial"/>
                <w:b/>
                <w:sz w:val="20"/>
                <w:szCs w:val="20"/>
              </w:rPr>
              <w:t xml:space="preserve"> AP</w:t>
            </w:r>
          </w:p>
          <w:p w14:paraId="2CC04F49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AE7809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3FED48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7E87E0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2F5000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1CEF9B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2104D1" w14:textId="037BBD9E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8C2BB56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Lägg handen med dorsalsidan mot detektorn/bildplattan.</w:t>
            </w:r>
          </w:p>
          <w:p w14:paraId="6199C448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30BE9AD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Vrid upp handen cirka 30°.</w:t>
            </w:r>
          </w:p>
          <w:p w14:paraId="5B1084C9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C3054A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Centrera mitt i handen.</w:t>
            </w:r>
          </w:p>
          <w:p w14:paraId="290EA3F3" w14:textId="77777777" w:rsidR="006E37A7" w:rsidRDefault="006E37A7" w:rsidP="00FD1C7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E9B70" w14:textId="51363EA8" w:rsidR="00FD1C79" w:rsidRPr="00FD1C79" w:rsidRDefault="00205B4A" w:rsidP="00FD1C7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D1C7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448DC9F7" w14:textId="77777777" w:rsidR="00FD1C79" w:rsidRPr="00FD1C79" w:rsidRDefault="00FD1C79" w:rsidP="00FD1C79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FD1C79">
              <w:rPr>
                <w:rFonts w:ascii="Arial" w:hAnsi="Arial" w:cs="Arial"/>
                <w:sz w:val="20"/>
                <w:szCs w:val="20"/>
              </w:rPr>
              <w:t>Fingertopparna och handleden ska vara med på bild.</w:t>
            </w:r>
          </w:p>
        </w:tc>
        <w:tc>
          <w:tcPr>
            <w:tcW w:w="4253" w:type="dxa"/>
            <w:shd w:val="clear" w:color="auto" w:fill="auto"/>
          </w:tcPr>
          <w:p w14:paraId="0E89DE01" w14:textId="77777777" w:rsidR="00FD1C79" w:rsidRPr="00FD1C79" w:rsidRDefault="00FD1C79" w:rsidP="00FD1C7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D1C79">
              <w:rPr>
                <w:rFonts w:ascii="Arial" w:hAnsi="Arial" w:cs="Arial"/>
                <w:b/>
                <w:noProof/>
                <w:sz w:val="20"/>
                <w:szCs w:val="18"/>
              </w:rPr>
              <w:t>Vridning vänster</w:t>
            </w:r>
            <w:r w:rsidRPr="00FD1C7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höger</w:t>
            </w:r>
          </w:p>
          <w:p w14:paraId="5A167499" w14:textId="77777777" w:rsidR="00FD1C79" w:rsidRPr="00FD1C79" w:rsidRDefault="006E37A7" w:rsidP="00FD1C7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"http://intranu.vgregion.se/ImageVault/Images/id_28350/width_182/height_274/preserveAspectRatio_0/scope_0/filename_uHFN8HjfigaduYTPlGNN.jpg/storage_Edited/ImageVaultHandler.aspx"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"http://intranu.vgregion.se/ImageVault/Images/id_28350/width_182/height_274/preserveAspectRatio_0/scope_0/filename_uHFN8HjfigaduYTPlGNN.jpg/storage_Edited/ImageVaultHandler.aspx" \* MERGEFORMATINET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5FA292B">
                <v:shape id="_x0000_i1027" type="#_x0000_t75" alt="Hand vridning vänster RA" style="width:99.8pt;height:149.8pt">
                  <v:imagedata r:id="rId22" r:href="rId23"/>
                </v:shape>
              </w:pic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FD1C79" w:rsidRPr="00FD1C79">
              <w:rPr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"http://intranu.vgregion.se/ImageVault/Images/storage_Edited/filename_-VolhLfDft4ukpf4Renu.jpg/id_28349/scope_0/ImageVaultHandler.aspx"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"http://intranu.vgregion.se/ImageVault/Images/storage_Edited/filename_-VolhLfDft4ukpf4Renu.jpg/id_28349/scope_0/ImageVaultHandler.aspx" \* MERGEFORMATINET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90A1A95">
                <v:shape id="_x0000_i1028" type="#_x0000_t75" alt="Hand vridning höger RA" style="width:98.95pt;height:149.9pt">
                  <v:imagedata r:id="rId24" r:href="rId25"/>
                </v:shape>
              </w:pict>
            </w:r>
            <w:r w:rsidR="00B701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FD1C79" w:rsidRPr="00FD1C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tr w:rsidR="00FD1C79" w:rsidRPr="00FD1C79" w14:paraId="6643FCE0" w14:textId="77777777" w:rsidTr="001F3085">
        <w:trPr>
          <w:trHeight w:val="262"/>
        </w:trPr>
        <w:tc>
          <w:tcPr>
            <w:tcW w:w="1951" w:type="dxa"/>
            <w:shd w:val="clear" w:color="auto" w:fill="auto"/>
          </w:tcPr>
          <w:p w14:paraId="25079C16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2FFBB463" w14:textId="77777777" w:rsidR="00FD1C79" w:rsidRPr="00FD1C79" w:rsidRDefault="00FD1C79" w:rsidP="00FD1C7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</w:tbl>
    <w:p w14:paraId="5948FF15" w14:textId="77777777" w:rsidR="00FD1C79" w:rsidRPr="00FD1C79" w:rsidRDefault="00FD1C79" w:rsidP="00FD1C79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D1C7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D48FA"/>
    <w:multiLevelType w:val="hybridMultilevel"/>
    <w:tmpl w:val="CD5273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6488413">
    <w:abstractNumId w:val="19"/>
  </w:num>
  <w:num w:numId="2" w16cid:durableId="1365402585">
    <w:abstractNumId w:val="15"/>
  </w:num>
  <w:num w:numId="3" w16cid:durableId="1237861294">
    <w:abstractNumId w:val="0"/>
  </w:num>
  <w:num w:numId="4" w16cid:durableId="857039372">
    <w:abstractNumId w:val="6"/>
  </w:num>
  <w:num w:numId="5" w16cid:durableId="1548371805">
    <w:abstractNumId w:val="17"/>
  </w:num>
  <w:num w:numId="6" w16cid:durableId="1687830543">
    <w:abstractNumId w:val="2"/>
  </w:num>
  <w:num w:numId="7" w16cid:durableId="798452452">
    <w:abstractNumId w:val="12"/>
  </w:num>
  <w:num w:numId="8" w16cid:durableId="2109308742">
    <w:abstractNumId w:val="8"/>
  </w:num>
  <w:num w:numId="9" w16cid:durableId="1769303415">
    <w:abstractNumId w:val="1"/>
  </w:num>
  <w:num w:numId="10" w16cid:durableId="328018921">
    <w:abstractNumId w:val="1"/>
  </w:num>
  <w:num w:numId="11" w16cid:durableId="1018852912">
    <w:abstractNumId w:val="3"/>
  </w:num>
  <w:num w:numId="12" w16cid:durableId="1540437816">
    <w:abstractNumId w:val="4"/>
  </w:num>
  <w:num w:numId="13" w16cid:durableId="1565801241">
    <w:abstractNumId w:val="14"/>
  </w:num>
  <w:num w:numId="14" w16cid:durableId="387923409">
    <w:abstractNumId w:val="9"/>
  </w:num>
  <w:num w:numId="15" w16cid:durableId="1532765569">
    <w:abstractNumId w:val="7"/>
  </w:num>
  <w:num w:numId="16" w16cid:durableId="1695155573">
    <w:abstractNumId w:val="13"/>
  </w:num>
  <w:num w:numId="17" w16cid:durableId="849028096">
    <w:abstractNumId w:val="5"/>
  </w:num>
  <w:num w:numId="18" w16cid:durableId="575670048">
    <w:abstractNumId w:val="11"/>
  </w:num>
  <w:num w:numId="19" w16cid:durableId="2105683549">
    <w:abstractNumId w:val="18"/>
  </w:num>
  <w:num w:numId="20" w16cid:durableId="1849519059">
    <w:abstractNumId w:val="10"/>
  </w:num>
  <w:num w:numId="21" w16cid:durableId="14290434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2247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5B4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088A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7A7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8E6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2419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010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1C79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30648/width_194/height_293/preserveAspectRatio_0/scope_0/filename_oHNPGabMxb92ZVjVZqH8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storage_Edited/filename_-VolhLfDft4ukpf4Renu.jpg/id_28349/scope_0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350/width_182/height_274/preserveAspectRatio_0/scope_0/filename_uHFN8HjfigaduYTPlGNN.jpg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649/width_191/height_294/preserveAspectRatio_0/scope_0/filename_KIvq0iSf9plcGVztgjNV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114</Words>
  <Characters>2706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 – Artros, artrit, RA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2022-05-18T04:31:00.0000000Z</dcterms:created>
  <dcterms:modified xsi:type="dcterms:W3CDTF">2025-01-16T12:45:00.0000000Z</dcterms:modified>
</coreProperties>
</file>