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9D65A" w14:textId="77777777" w:rsidR="00045369" w:rsidRDefault="00045369" w:rsidP="00F35B05">
      <w:pPr>
        <w:pStyle w:val="Rubrik2"/>
        <w:sectPr w:rsidR="00045369" w:rsidSect="00045369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DA5F68F" w14:textId="77777777" w:rsidR="00045369" w:rsidRPr="00045369" w:rsidRDefault="00045369" w:rsidP="00045369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</w:p>
    <w:p w14:paraId="72F09800" w14:textId="30DFEBA0" w:rsidR="00045369" w:rsidRPr="00045369" w:rsidRDefault="00CA0DB2" w:rsidP="00CA0DB2">
      <w:pPr>
        <w:pStyle w:val="Rubrik1"/>
        <w:ind w:left="0"/>
        <w:rPr>
          <w:szCs w:val="20"/>
        </w:rPr>
      </w:pPr>
      <w:r w:rsidRPr="00045369">
        <w:t>Halsrygg – Skelettskada, luxation</w:t>
      </w:r>
    </w:p>
    <w:p w14:paraId="13041FDB" w14:textId="33FF3301" w:rsidR="00045369" w:rsidRPr="00045369" w:rsidRDefault="00045369" w:rsidP="00045369">
      <w:pPr>
        <w:spacing w:after="0" w:line="240" w:lineRule="auto"/>
        <w:ind w:left="0" w:right="-568"/>
        <w:rPr>
          <w:szCs w:val="20"/>
        </w:rPr>
      </w:pPr>
    </w:p>
    <w:p w14:paraId="1C50EB4B" w14:textId="77777777" w:rsidR="00045369" w:rsidRPr="00045369" w:rsidRDefault="00045369" w:rsidP="00CA0DB2">
      <w:pPr>
        <w:pStyle w:val="Rubrik2"/>
        <w:ind w:left="0"/>
      </w:pPr>
      <w:bookmarkStart w:id="1" w:name="_1314629194"/>
      <w:bookmarkStart w:id="2" w:name="Rubrik"/>
      <w:bookmarkEnd w:id="1"/>
      <w:bookmarkEnd w:id="2"/>
      <w:r w:rsidRPr="00045369">
        <w:t>Metodbok Konventionell röntgen</w:t>
      </w:r>
    </w:p>
    <w:p w14:paraId="675F5903" w14:textId="77777777" w:rsidR="00045369" w:rsidRDefault="00045369" w:rsidP="00045369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00045369">
        <w:rPr>
          <w:rFonts w:ascii="Arial" w:hAnsi="Arial" w:cs="Arial"/>
          <w:sz w:val="20"/>
          <w:szCs w:val="20"/>
        </w:rPr>
        <w:t>Gemensam rutin för att utföra undersökning på ett säkert och enhetligt sätt.</w:t>
      </w:r>
    </w:p>
    <w:p w14:paraId="50EC5019" w14:textId="706B7CC9" w:rsidR="00CA0DB2" w:rsidRDefault="00CA0DB2" w:rsidP="00CA0DB2">
      <w:pPr>
        <w:pStyle w:val="Rubrik2"/>
        <w:ind w:left="0"/>
      </w:pPr>
      <w:r>
        <w:t>Förändringar sedan föregående version</w:t>
      </w:r>
    </w:p>
    <w:p w14:paraId="727330F7" w14:textId="5AD3FA5E" w:rsidR="008779C0" w:rsidRPr="008779C0" w:rsidRDefault="003923C2" w:rsidP="008779C0">
      <w:pPr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Reviderad.</w:t>
      </w:r>
    </w:p>
    <w:p w14:paraId="4FE6ADD8" w14:textId="77777777" w:rsidR="00045369" w:rsidRPr="00045369" w:rsidRDefault="00045369" w:rsidP="00045369">
      <w:pPr>
        <w:spacing w:after="0" w:line="240" w:lineRule="auto"/>
        <w:ind w:left="0" w:right="0"/>
        <w:rPr>
          <w:szCs w:val="20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2259"/>
        <w:gridCol w:w="3389"/>
        <w:gridCol w:w="3532"/>
      </w:tblGrid>
      <w:tr w:rsidR="00045369" w:rsidRPr="00045369" w14:paraId="4BC42B5B" w14:textId="77777777" w:rsidTr="001328FF">
        <w:trPr>
          <w:trHeight w:val="263"/>
        </w:trPr>
        <w:tc>
          <w:tcPr>
            <w:tcW w:w="9180" w:type="dxa"/>
            <w:gridSpan w:val="3"/>
            <w:shd w:val="clear" w:color="auto" w:fill="FBE4D5"/>
          </w:tcPr>
          <w:p w14:paraId="5FA80491" w14:textId="77777777" w:rsidR="00045369" w:rsidRPr="00045369" w:rsidRDefault="00045369" w:rsidP="00045369">
            <w:pPr>
              <w:keepNext/>
              <w:spacing w:before="240" w:after="60" w:line="240" w:lineRule="auto"/>
              <w:ind w:left="0" w:right="0"/>
              <w:outlineLvl w:val="1"/>
              <w:rPr>
                <w:rFonts w:ascii="Calibri" w:hAnsi="Calibri" w:cs="Arial"/>
                <w:b/>
                <w:bCs/>
                <w:iCs/>
                <w:sz w:val="32"/>
                <w:szCs w:val="28"/>
              </w:rPr>
            </w:pPr>
            <w:r w:rsidRPr="00045369">
              <w:rPr>
                <w:rFonts w:ascii="Calibri" w:hAnsi="Calibri" w:cs="Arial"/>
                <w:b/>
                <w:bCs/>
                <w:iCs/>
                <w:sz w:val="32"/>
                <w:szCs w:val="28"/>
              </w:rPr>
              <w:t>Akut trauma – datortomografi i första hand</w:t>
            </w:r>
          </w:p>
        </w:tc>
      </w:tr>
      <w:tr w:rsidR="00045369" w:rsidRPr="00045369" w14:paraId="496B07AC" w14:textId="77777777" w:rsidTr="001328FF">
        <w:trPr>
          <w:trHeight w:val="263"/>
        </w:trPr>
        <w:tc>
          <w:tcPr>
            <w:tcW w:w="9180" w:type="dxa"/>
            <w:gridSpan w:val="3"/>
            <w:shd w:val="clear" w:color="auto" w:fill="auto"/>
          </w:tcPr>
          <w:p w14:paraId="3FC0257D" w14:textId="77777777" w:rsidR="00045369" w:rsidRPr="00045369" w:rsidRDefault="00045369" w:rsidP="00045369">
            <w:pPr>
              <w:keepNext/>
              <w:spacing w:before="240" w:after="60" w:line="240" w:lineRule="auto"/>
              <w:ind w:left="0" w:right="0"/>
              <w:outlineLvl w:val="1"/>
              <w:rPr>
                <w:rFonts w:ascii="Calibri" w:hAnsi="Calibri" w:cs="Arial"/>
                <w:b/>
                <w:bCs/>
                <w:iCs/>
                <w:sz w:val="28"/>
                <w:szCs w:val="28"/>
              </w:rPr>
            </w:pPr>
            <w:r w:rsidRPr="00045369">
              <w:rPr>
                <w:rFonts w:ascii="Calibri" w:hAnsi="Calibri" w:cs="Arial"/>
                <w:b/>
                <w:bCs/>
                <w:iCs/>
                <w:sz w:val="32"/>
                <w:szCs w:val="28"/>
              </w:rPr>
              <w:t>Inför undersökningen</w:t>
            </w:r>
          </w:p>
        </w:tc>
      </w:tr>
      <w:tr w:rsidR="00045369" w:rsidRPr="00045369" w14:paraId="062824F6" w14:textId="77777777" w:rsidTr="001328FF">
        <w:trPr>
          <w:trHeight w:val="340"/>
        </w:trPr>
        <w:tc>
          <w:tcPr>
            <w:tcW w:w="2259" w:type="dxa"/>
            <w:shd w:val="clear" w:color="auto" w:fill="auto"/>
          </w:tcPr>
          <w:p w14:paraId="2A123477" w14:textId="77777777" w:rsidR="00045369" w:rsidRPr="00045369" w:rsidRDefault="00045369" w:rsidP="00045369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45369">
              <w:rPr>
                <w:rFonts w:ascii="Arial" w:hAnsi="Arial" w:cs="Arial"/>
                <w:b/>
                <w:sz w:val="20"/>
                <w:szCs w:val="20"/>
              </w:rPr>
              <w:t>Frågeställning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1773910D" w14:textId="77777777" w:rsidR="00045369" w:rsidRPr="00045369" w:rsidRDefault="00045369" w:rsidP="00045369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MT" w:hAnsi="ArialMT" w:cs="ArialMT"/>
                <w:sz w:val="20"/>
                <w:szCs w:val="20"/>
              </w:rPr>
            </w:pPr>
            <w:r w:rsidRPr="00045369">
              <w:rPr>
                <w:rFonts w:ascii="ArialMT" w:hAnsi="ArialMT" w:cs="ArialMT"/>
                <w:sz w:val="20"/>
                <w:szCs w:val="20"/>
              </w:rPr>
              <w:t>Skelettskada</w:t>
            </w:r>
          </w:p>
          <w:p w14:paraId="47904EB4" w14:textId="77777777" w:rsidR="00045369" w:rsidRPr="00045369" w:rsidRDefault="00045369" w:rsidP="00045369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MT" w:hAnsi="ArialMT" w:cs="ArialMT"/>
                <w:sz w:val="20"/>
                <w:szCs w:val="20"/>
              </w:rPr>
            </w:pPr>
            <w:r w:rsidRPr="00045369">
              <w:rPr>
                <w:rFonts w:ascii="ArialMT" w:hAnsi="ArialMT" w:cs="ArialMT"/>
                <w:sz w:val="20"/>
                <w:szCs w:val="20"/>
              </w:rPr>
              <w:t>Luxation</w:t>
            </w:r>
          </w:p>
        </w:tc>
      </w:tr>
      <w:tr w:rsidR="00045369" w:rsidRPr="00045369" w14:paraId="22C4C0D6" w14:textId="77777777" w:rsidTr="001328FF">
        <w:trPr>
          <w:trHeight w:val="340"/>
        </w:trPr>
        <w:tc>
          <w:tcPr>
            <w:tcW w:w="2259" w:type="dxa"/>
            <w:shd w:val="clear" w:color="auto" w:fill="auto"/>
          </w:tcPr>
          <w:p w14:paraId="4D1EB57A" w14:textId="77777777" w:rsidR="00045369" w:rsidRPr="00045369" w:rsidRDefault="00045369" w:rsidP="00045369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2E24E76F" w14:textId="77777777" w:rsidR="00045369" w:rsidRPr="00045369" w:rsidRDefault="00045369" w:rsidP="00045369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58CF4632" w14:textId="77777777" w:rsidR="00045369" w:rsidRPr="00045369" w:rsidRDefault="00045369" w:rsidP="00045369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5369" w:rsidRPr="00045369" w14:paraId="3DEA5021" w14:textId="77777777" w:rsidTr="001328FF">
        <w:trPr>
          <w:trHeight w:val="340"/>
        </w:trPr>
        <w:tc>
          <w:tcPr>
            <w:tcW w:w="2259" w:type="dxa"/>
            <w:shd w:val="clear" w:color="auto" w:fill="auto"/>
          </w:tcPr>
          <w:p w14:paraId="71268EF5" w14:textId="77777777" w:rsidR="00045369" w:rsidRPr="00045369" w:rsidRDefault="00045369" w:rsidP="00045369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045369">
              <w:rPr>
                <w:rFonts w:ascii="Arial" w:hAnsi="Arial" w:cs="Arial"/>
                <w:b/>
                <w:sz w:val="20"/>
                <w:szCs w:val="20"/>
              </w:rPr>
              <w:t>Strålskydd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6F473633" w14:textId="77777777" w:rsidR="00045369" w:rsidRPr="00045369" w:rsidRDefault="00045369" w:rsidP="00045369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5369">
              <w:rPr>
                <w:rFonts w:ascii="Arial" w:hAnsi="Arial" w:cs="Arial"/>
                <w:color w:val="000000"/>
                <w:sz w:val="20"/>
                <w:szCs w:val="20"/>
              </w:rPr>
              <w:t xml:space="preserve">Se kapitel 4.2 och 5.1 i </w:t>
            </w:r>
          </w:p>
          <w:p w14:paraId="19F743A2" w14:textId="3AF5B5A2" w:rsidR="00045369" w:rsidRPr="00045369" w:rsidRDefault="00045369" w:rsidP="00045369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7" w:history="1">
              <w:r w:rsidRPr="00045369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045369" w:rsidRPr="00045369" w14:paraId="3DCC0A5F" w14:textId="77777777" w:rsidTr="001328FF">
        <w:trPr>
          <w:trHeight w:val="340"/>
        </w:trPr>
        <w:tc>
          <w:tcPr>
            <w:tcW w:w="2259" w:type="dxa"/>
            <w:shd w:val="clear" w:color="auto" w:fill="auto"/>
          </w:tcPr>
          <w:p w14:paraId="6110D741" w14:textId="77777777" w:rsidR="00045369" w:rsidRPr="00045369" w:rsidRDefault="00045369" w:rsidP="00045369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5E1ECD93" w14:textId="77777777" w:rsidR="00045369" w:rsidRPr="00045369" w:rsidRDefault="00045369" w:rsidP="00045369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5EC16EFF" w14:textId="77777777" w:rsidR="00045369" w:rsidRPr="00045369" w:rsidRDefault="00045369" w:rsidP="00045369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5369" w:rsidRPr="00045369" w14:paraId="2A46F687" w14:textId="77777777" w:rsidTr="001328FF">
        <w:trPr>
          <w:trHeight w:val="340"/>
        </w:trPr>
        <w:tc>
          <w:tcPr>
            <w:tcW w:w="2259" w:type="dxa"/>
            <w:shd w:val="clear" w:color="auto" w:fill="auto"/>
          </w:tcPr>
          <w:p w14:paraId="57B6C144" w14:textId="77777777" w:rsidR="00045369" w:rsidRPr="00045369" w:rsidRDefault="00045369" w:rsidP="00045369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45369">
              <w:rPr>
                <w:rFonts w:ascii="Arial" w:hAnsi="Arial" w:cs="Arial"/>
                <w:b/>
                <w:sz w:val="20"/>
                <w:szCs w:val="20"/>
              </w:rPr>
              <w:t>Arbetsplats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192136FB" w14:textId="77777777" w:rsidR="00045369" w:rsidRPr="00045369" w:rsidRDefault="00045369" w:rsidP="0004536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45369">
              <w:rPr>
                <w:rFonts w:ascii="Arial" w:hAnsi="Arial" w:cs="Arial"/>
                <w:sz w:val="20"/>
                <w:szCs w:val="20"/>
              </w:rPr>
              <w:t>Adora</w:t>
            </w:r>
            <w:proofErr w:type="spellEnd"/>
          </w:p>
        </w:tc>
      </w:tr>
      <w:tr w:rsidR="00045369" w:rsidRPr="00045369" w14:paraId="0F9BD258" w14:textId="77777777" w:rsidTr="001328FF">
        <w:trPr>
          <w:trHeight w:val="340"/>
        </w:trPr>
        <w:tc>
          <w:tcPr>
            <w:tcW w:w="2259" w:type="dxa"/>
            <w:shd w:val="clear" w:color="auto" w:fill="auto"/>
          </w:tcPr>
          <w:p w14:paraId="7F6C6D7C" w14:textId="77777777" w:rsidR="00045369" w:rsidRPr="00045369" w:rsidRDefault="00045369" w:rsidP="00045369">
            <w:pPr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7DB12315" w14:textId="77777777" w:rsidR="00045369" w:rsidRPr="00045369" w:rsidRDefault="00045369" w:rsidP="00045369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5369" w:rsidRPr="00045369" w14:paraId="08D88144" w14:textId="77777777" w:rsidTr="001328FF">
        <w:trPr>
          <w:trHeight w:val="340"/>
        </w:trPr>
        <w:tc>
          <w:tcPr>
            <w:tcW w:w="2259" w:type="dxa"/>
            <w:shd w:val="clear" w:color="auto" w:fill="auto"/>
          </w:tcPr>
          <w:p w14:paraId="67E13B3B" w14:textId="77777777" w:rsidR="00045369" w:rsidRPr="00045369" w:rsidRDefault="00045369" w:rsidP="00045369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045369">
              <w:rPr>
                <w:rFonts w:ascii="Arial" w:hAnsi="Arial" w:cs="Arial"/>
                <w:b/>
                <w:sz w:val="20"/>
                <w:szCs w:val="20"/>
              </w:rPr>
              <w:t>Detektor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46AA284A" w14:textId="77777777" w:rsidR="00045369" w:rsidRPr="00045369" w:rsidRDefault="00045369" w:rsidP="00045369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45369">
              <w:rPr>
                <w:rFonts w:ascii="Arial" w:hAnsi="Arial" w:cs="Arial"/>
                <w:sz w:val="20"/>
                <w:szCs w:val="20"/>
              </w:rPr>
              <w:t>Potter</w:t>
            </w:r>
          </w:p>
        </w:tc>
      </w:tr>
      <w:tr w:rsidR="00045369" w:rsidRPr="00045369" w14:paraId="452ED667" w14:textId="77777777" w:rsidTr="001328FF">
        <w:trPr>
          <w:trHeight w:val="340"/>
        </w:trPr>
        <w:tc>
          <w:tcPr>
            <w:tcW w:w="2259" w:type="dxa"/>
            <w:shd w:val="clear" w:color="auto" w:fill="auto"/>
          </w:tcPr>
          <w:p w14:paraId="74E3D422" w14:textId="77777777" w:rsidR="00045369" w:rsidRPr="00045369" w:rsidRDefault="00045369" w:rsidP="00045369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634E12A9" w14:textId="77777777" w:rsidR="00045369" w:rsidRPr="00045369" w:rsidRDefault="00045369" w:rsidP="00045369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5369" w:rsidRPr="00045369" w14:paraId="520F042F" w14:textId="77777777" w:rsidTr="001328FF">
        <w:trPr>
          <w:trHeight w:val="340"/>
        </w:trPr>
        <w:tc>
          <w:tcPr>
            <w:tcW w:w="2259" w:type="dxa"/>
            <w:shd w:val="clear" w:color="auto" w:fill="auto"/>
          </w:tcPr>
          <w:p w14:paraId="30E414AC" w14:textId="77777777" w:rsidR="00045369" w:rsidRPr="00045369" w:rsidRDefault="00045369" w:rsidP="00045369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045369">
              <w:rPr>
                <w:rFonts w:ascii="Arial" w:hAnsi="Arial" w:cs="Arial"/>
                <w:b/>
                <w:sz w:val="20"/>
                <w:szCs w:val="20"/>
              </w:rPr>
              <w:t>Övrigt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38F9C980" w14:textId="77777777" w:rsidR="00045369" w:rsidRPr="00045369" w:rsidRDefault="00045369" w:rsidP="00045369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45369">
              <w:rPr>
                <w:rFonts w:ascii="Arial" w:hAnsi="Arial" w:cs="Arial"/>
                <w:sz w:val="20"/>
                <w:szCs w:val="20"/>
              </w:rPr>
              <w:t>Gående patient – utför undersökningen enligt nedan.</w:t>
            </w:r>
          </w:p>
          <w:p w14:paraId="61B4041F" w14:textId="77777777" w:rsidR="00045369" w:rsidRPr="00045369" w:rsidRDefault="00045369" w:rsidP="00045369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45369">
              <w:rPr>
                <w:rFonts w:ascii="Arial" w:hAnsi="Arial" w:cs="Arial"/>
                <w:sz w:val="20"/>
                <w:szCs w:val="20"/>
              </w:rPr>
              <w:t xml:space="preserve">Patient liggande/på </w:t>
            </w:r>
            <w:proofErr w:type="spellStart"/>
            <w:r w:rsidRPr="00045369">
              <w:rPr>
                <w:rFonts w:ascii="Arial" w:hAnsi="Arial" w:cs="Arial"/>
                <w:sz w:val="20"/>
                <w:szCs w:val="20"/>
              </w:rPr>
              <w:t>bårvagn</w:t>
            </w:r>
            <w:proofErr w:type="spellEnd"/>
            <w:r w:rsidRPr="00045369">
              <w:rPr>
                <w:rFonts w:ascii="Arial" w:hAnsi="Arial" w:cs="Arial"/>
                <w:sz w:val="20"/>
                <w:szCs w:val="20"/>
              </w:rPr>
              <w:t xml:space="preserve"> där slätröntgen är ordinerad – Börja med en liggande horisontell sidobild och visa radiolog för att utesluta skelettskada.</w:t>
            </w:r>
          </w:p>
        </w:tc>
      </w:tr>
      <w:tr w:rsidR="00045369" w:rsidRPr="00045369" w14:paraId="24C9B957" w14:textId="77777777" w:rsidTr="001328FF">
        <w:trPr>
          <w:trHeight w:val="340"/>
        </w:trPr>
        <w:tc>
          <w:tcPr>
            <w:tcW w:w="2259" w:type="dxa"/>
            <w:shd w:val="clear" w:color="auto" w:fill="auto"/>
          </w:tcPr>
          <w:p w14:paraId="252060A2" w14:textId="77777777" w:rsidR="00045369" w:rsidRPr="00045369" w:rsidRDefault="00045369" w:rsidP="00045369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6627ED5B" w14:textId="77777777" w:rsidR="00045369" w:rsidRPr="00045369" w:rsidRDefault="00045369" w:rsidP="00045369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5369" w:rsidRPr="00045369" w14:paraId="0CB1F3E8" w14:textId="77777777" w:rsidTr="001328FF">
        <w:trPr>
          <w:trHeight w:val="340"/>
        </w:trPr>
        <w:tc>
          <w:tcPr>
            <w:tcW w:w="2259" w:type="dxa"/>
            <w:shd w:val="clear" w:color="auto" w:fill="auto"/>
          </w:tcPr>
          <w:p w14:paraId="69D80D0E" w14:textId="77777777" w:rsidR="00045369" w:rsidRPr="00045369" w:rsidRDefault="00045369" w:rsidP="00045369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045369">
              <w:rPr>
                <w:rFonts w:ascii="Arial" w:hAnsi="Arial" w:cs="Arial"/>
                <w:b/>
                <w:sz w:val="20"/>
                <w:szCs w:val="20"/>
              </w:rPr>
              <w:t>Bildtagning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2079B2BF" w14:textId="77777777" w:rsidR="00045369" w:rsidRPr="00045369" w:rsidRDefault="00045369" w:rsidP="00045369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1" w:right="0" w:hanging="357"/>
              <w:rPr>
                <w:rFonts w:ascii="Arial" w:hAnsi="Arial" w:cs="Arial"/>
                <w:sz w:val="20"/>
                <w:szCs w:val="20"/>
              </w:rPr>
            </w:pPr>
            <w:r w:rsidRPr="00045369">
              <w:rPr>
                <w:rFonts w:ascii="Arial" w:hAnsi="Arial" w:cs="Arial"/>
                <w:sz w:val="20"/>
                <w:szCs w:val="20"/>
              </w:rPr>
              <w:t xml:space="preserve">Sida </w:t>
            </w:r>
          </w:p>
          <w:p w14:paraId="77CB08FF" w14:textId="77777777" w:rsidR="00045369" w:rsidRPr="00045369" w:rsidRDefault="00045369" w:rsidP="00045369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1" w:right="0" w:hanging="357"/>
              <w:rPr>
                <w:rFonts w:ascii="Arial" w:hAnsi="Arial" w:cs="Arial"/>
                <w:sz w:val="20"/>
                <w:szCs w:val="20"/>
              </w:rPr>
            </w:pPr>
            <w:r w:rsidRPr="00045369">
              <w:rPr>
                <w:rFonts w:ascii="Arial" w:hAnsi="Arial" w:cs="Arial"/>
                <w:sz w:val="20"/>
                <w:szCs w:val="20"/>
              </w:rPr>
              <w:t>Frontal</w:t>
            </w:r>
          </w:p>
          <w:p w14:paraId="43252702" w14:textId="77777777" w:rsidR="00045369" w:rsidRPr="00045369" w:rsidRDefault="00045369" w:rsidP="00045369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1" w:right="0" w:hanging="357"/>
              <w:rPr>
                <w:rFonts w:ascii="Arial" w:hAnsi="Arial" w:cs="Arial"/>
                <w:sz w:val="20"/>
                <w:szCs w:val="20"/>
              </w:rPr>
            </w:pPr>
            <w:r w:rsidRPr="00045369">
              <w:rPr>
                <w:rFonts w:ascii="Arial" w:hAnsi="Arial" w:cs="Arial"/>
                <w:sz w:val="20"/>
                <w:szCs w:val="20"/>
              </w:rPr>
              <w:t>Vridning höger</w:t>
            </w:r>
          </w:p>
          <w:p w14:paraId="035641AF" w14:textId="77777777" w:rsidR="00045369" w:rsidRPr="00045369" w:rsidRDefault="00045369" w:rsidP="00045369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1" w:right="0" w:hanging="357"/>
              <w:rPr>
                <w:rFonts w:ascii="Arial" w:hAnsi="Arial" w:cs="Arial"/>
                <w:sz w:val="20"/>
                <w:szCs w:val="20"/>
              </w:rPr>
            </w:pPr>
            <w:r w:rsidRPr="00045369">
              <w:rPr>
                <w:rFonts w:ascii="Arial" w:hAnsi="Arial" w:cs="Arial"/>
                <w:sz w:val="20"/>
                <w:szCs w:val="20"/>
              </w:rPr>
              <w:t>Vridning vänster</w:t>
            </w:r>
          </w:p>
          <w:p w14:paraId="1F2294C4" w14:textId="77777777" w:rsidR="00045369" w:rsidRPr="00045369" w:rsidRDefault="00045369" w:rsidP="00045369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1" w:right="0" w:hanging="357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45369">
              <w:rPr>
                <w:rFonts w:ascii="Arial" w:hAnsi="Arial" w:cs="Arial"/>
                <w:sz w:val="20"/>
                <w:szCs w:val="20"/>
              </w:rPr>
              <w:t>Dens</w:t>
            </w:r>
            <w:proofErr w:type="spellEnd"/>
            <w:r w:rsidRPr="00045369">
              <w:rPr>
                <w:rFonts w:ascii="Arial" w:hAnsi="Arial" w:cs="Arial"/>
                <w:sz w:val="20"/>
                <w:szCs w:val="20"/>
              </w:rPr>
              <w:t xml:space="preserve"> frontal</w:t>
            </w:r>
          </w:p>
        </w:tc>
      </w:tr>
      <w:tr w:rsidR="00045369" w:rsidRPr="00045369" w14:paraId="250A8C14" w14:textId="77777777" w:rsidTr="001328FF">
        <w:trPr>
          <w:trHeight w:val="340"/>
        </w:trPr>
        <w:tc>
          <w:tcPr>
            <w:tcW w:w="2259" w:type="dxa"/>
            <w:shd w:val="clear" w:color="auto" w:fill="auto"/>
          </w:tcPr>
          <w:p w14:paraId="21E6B073" w14:textId="77777777" w:rsidR="00045369" w:rsidRPr="00045369" w:rsidRDefault="00045369" w:rsidP="00045369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2A0BE2DA" w14:textId="77777777" w:rsidR="00045369" w:rsidRPr="00045369" w:rsidRDefault="00045369" w:rsidP="0004536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0ACAEAA" w14:textId="77777777" w:rsidR="00045369" w:rsidRPr="00045369" w:rsidRDefault="00045369" w:rsidP="00045369">
      <w:pPr>
        <w:spacing w:after="0" w:line="240" w:lineRule="auto"/>
        <w:ind w:left="0" w:right="0"/>
        <w:rPr>
          <w:szCs w:val="20"/>
        </w:rPr>
      </w:pPr>
    </w:p>
    <w:p w14:paraId="1BB5699B" w14:textId="77777777" w:rsidR="00045369" w:rsidRPr="00045369" w:rsidRDefault="00045369" w:rsidP="00045369">
      <w:pPr>
        <w:spacing w:after="0" w:line="240" w:lineRule="auto"/>
        <w:ind w:left="0" w:right="0"/>
        <w:rPr>
          <w:szCs w:val="20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1951"/>
        <w:gridCol w:w="3402"/>
        <w:gridCol w:w="4253"/>
      </w:tblGrid>
      <w:tr w:rsidR="00045369" w:rsidRPr="00045369" w14:paraId="133EF90D" w14:textId="77777777" w:rsidTr="001328FF">
        <w:trPr>
          <w:trHeight w:val="263"/>
        </w:trPr>
        <w:tc>
          <w:tcPr>
            <w:tcW w:w="1951" w:type="dxa"/>
            <w:shd w:val="clear" w:color="auto" w:fill="auto"/>
          </w:tcPr>
          <w:p w14:paraId="19A11B7B" w14:textId="77777777" w:rsidR="00045369" w:rsidRPr="00045369" w:rsidRDefault="00045369" w:rsidP="00045369">
            <w:pPr>
              <w:keepNext/>
              <w:spacing w:after="60" w:line="240" w:lineRule="auto"/>
              <w:ind w:left="0" w:right="0"/>
              <w:outlineLvl w:val="1"/>
              <w:rPr>
                <w:rFonts w:ascii="Calibri" w:hAnsi="Calibri" w:cs="Arial"/>
                <w:b/>
                <w:bCs/>
                <w:iCs/>
                <w:sz w:val="32"/>
                <w:szCs w:val="32"/>
              </w:rPr>
            </w:pPr>
          </w:p>
        </w:tc>
        <w:tc>
          <w:tcPr>
            <w:tcW w:w="3402" w:type="dxa"/>
            <w:shd w:val="clear" w:color="auto" w:fill="auto"/>
          </w:tcPr>
          <w:p w14:paraId="54A7EBB0" w14:textId="77777777" w:rsidR="00045369" w:rsidRPr="00045369" w:rsidRDefault="00045369" w:rsidP="0004536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4909AD02" w14:textId="77777777" w:rsidR="00045369" w:rsidRPr="00045369" w:rsidRDefault="00045369" w:rsidP="0004536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5369" w:rsidRPr="00045369" w14:paraId="4192D9CA" w14:textId="77777777" w:rsidTr="001328FF">
        <w:trPr>
          <w:trHeight w:val="263"/>
        </w:trPr>
        <w:tc>
          <w:tcPr>
            <w:tcW w:w="1951" w:type="dxa"/>
            <w:shd w:val="clear" w:color="auto" w:fill="auto"/>
          </w:tcPr>
          <w:p w14:paraId="71E51A99" w14:textId="77777777" w:rsidR="00045369" w:rsidRPr="00063468" w:rsidRDefault="00045369" w:rsidP="00045369">
            <w:pPr>
              <w:keepNext/>
              <w:spacing w:after="60" w:line="240" w:lineRule="auto"/>
              <w:ind w:left="0" w:right="0"/>
              <w:outlineLvl w:val="1"/>
              <w:rPr>
                <w:rFonts w:ascii="Calibri" w:hAnsi="Calibri" w:cs="Arial"/>
                <w:iCs/>
                <w:sz w:val="32"/>
                <w:szCs w:val="32"/>
              </w:rPr>
            </w:pPr>
            <w:r w:rsidRPr="00063468">
              <w:rPr>
                <w:rFonts w:ascii="Calibri" w:hAnsi="Calibri" w:cs="Arial"/>
                <w:iCs/>
                <w:sz w:val="36"/>
                <w:szCs w:val="36"/>
              </w:rPr>
              <w:t>Bildtagning</w:t>
            </w:r>
          </w:p>
        </w:tc>
        <w:tc>
          <w:tcPr>
            <w:tcW w:w="3402" w:type="dxa"/>
            <w:shd w:val="clear" w:color="auto" w:fill="auto"/>
          </w:tcPr>
          <w:p w14:paraId="7D3A463B" w14:textId="77777777" w:rsidR="00045369" w:rsidRPr="00045369" w:rsidRDefault="00045369" w:rsidP="0004536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3FA53FF1" w14:textId="77777777" w:rsidR="00045369" w:rsidRPr="00045369" w:rsidRDefault="00045369" w:rsidP="0004536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5369" w:rsidRPr="00045369" w14:paraId="6EB60E93" w14:textId="77777777" w:rsidTr="001328FF">
        <w:trPr>
          <w:trHeight w:val="263"/>
        </w:trPr>
        <w:tc>
          <w:tcPr>
            <w:tcW w:w="1951" w:type="dxa"/>
            <w:shd w:val="clear" w:color="auto" w:fill="auto"/>
          </w:tcPr>
          <w:p w14:paraId="39BA0109" w14:textId="77777777" w:rsidR="00045369" w:rsidRPr="00045369" w:rsidRDefault="00045369" w:rsidP="00045369">
            <w:pPr>
              <w:keepNext/>
              <w:spacing w:after="60" w:line="240" w:lineRule="auto"/>
              <w:ind w:left="0" w:right="0"/>
              <w:outlineLvl w:val="1"/>
              <w:rPr>
                <w:rFonts w:ascii="Arial" w:hAnsi="Arial" w:cs="Arial"/>
                <w:b/>
                <w:bCs/>
                <w:iCs/>
                <w:sz w:val="20"/>
                <w:szCs w:val="32"/>
              </w:rPr>
            </w:pPr>
            <w:r w:rsidRPr="00045369">
              <w:rPr>
                <w:rFonts w:ascii="Arial" w:hAnsi="Arial" w:cs="Arial"/>
                <w:b/>
                <w:bCs/>
                <w:iCs/>
                <w:sz w:val="20"/>
                <w:szCs w:val="32"/>
              </w:rPr>
              <w:t>Sida</w:t>
            </w:r>
          </w:p>
        </w:tc>
        <w:tc>
          <w:tcPr>
            <w:tcW w:w="3402" w:type="dxa"/>
            <w:shd w:val="clear" w:color="auto" w:fill="auto"/>
          </w:tcPr>
          <w:p w14:paraId="2FC68A44" w14:textId="77777777" w:rsidR="00045369" w:rsidRPr="00045369" w:rsidRDefault="00045369" w:rsidP="0004536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45369">
              <w:rPr>
                <w:rFonts w:ascii="Arial" w:hAnsi="Arial" w:cs="Arial"/>
                <w:sz w:val="20"/>
                <w:szCs w:val="20"/>
              </w:rPr>
              <w:t>Ställ in halsryggsstödet efter patientens naturliga hållning.</w:t>
            </w:r>
          </w:p>
          <w:p w14:paraId="6EB31DEE" w14:textId="77777777" w:rsidR="00045369" w:rsidRPr="00045369" w:rsidRDefault="00045369" w:rsidP="0004536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8901B62" w14:textId="77777777" w:rsidR="00045369" w:rsidRPr="00045369" w:rsidRDefault="00045369" w:rsidP="0004536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45369">
              <w:rPr>
                <w:rFonts w:ascii="Arial" w:hAnsi="Arial" w:cs="Arial"/>
                <w:sz w:val="20"/>
                <w:szCs w:val="20"/>
              </w:rPr>
              <w:t>Vertikala ljuskorset i medellinjen.</w:t>
            </w:r>
          </w:p>
          <w:p w14:paraId="7B777C67" w14:textId="77777777" w:rsidR="00045369" w:rsidRPr="00045369" w:rsidRDefault="00045369" w:rsidP="0004536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31EC7AA6" w14:textId="7FECB0D9" w:rsidR="00045369" w:rsidRPr="00045369" w:rsidRDefault="00045369" w:rsidP="0004536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45369">
              <w:rPr>
                <w:rFonts w:ascii="Arial" w:hAnsi="Arial" w:cs="Arial"/>
                <w:sz w:val="20"/>
                <w:szCs w:val="20"/>
              </w:rPr>
              <w:t>Centrera mitt på halsryggen</w:t>
            </w:r>
            <w:r w:rsidR="003D1447">
              <w:rPr>
                <w:rFonts w:ascii="Arial" w:hAnsi="Arial" w:cs="Arial"/>
                <w:sz w:val="20"/>
                <w:szCs w:val="20"/>
              </w:rPr>
              <w:t>, cirka tre tvärfingrar ner från örsnibben.</w:t>
            </w:r>
          </w:p>
          <w:p w14:paraId="5829F643" w14:textId="77777777" w:rsidR="00045369" w:rsidRPr="00045369" w:rsidRDefault="00045369" w:rsidP="0004536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5CD95EE0" w14:textId="77777777" w:rsidR="00045369" w:rsidRPr="00045369" w:rsidRDefault="00045369" w:rsidP="0004536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045369">
              <w:rPr>
                <w:rFonts w:ascii="Arial" w:hAnsi="Arial" w:cs="Arial"/>
                <w:b/>
                <w:sz w:val="20"/>
                <w:szCs w:val="20"/>
              </w:rPr>
              <w:t>Kriterier</w:t>
            </w:r>
          </w:p>
          <w:p w14:paraId="1A199EDB" w14:textId="77777777" w:rsidR="00045369" w:rsidRPr="00045369" w:rsidRDefault="00045369" w:rsidP="0004536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45369">
              <w:rPr>
                <w:rFonts w:ascii="Arial" w:hAnsi="Arial" w:cs="Arial"/>
                <w:sz w:val="20"/>
                <w:szCs w:val="20"/>
              </w:rPr>
              <w:t>C1-C7 ska vara med på bilden (patienten drar sina axlar nedåt).</w:t>
            </w:r>
          </w:p>
        </w:tc>
        <w:tc>
          <w:tcPr>
            <w:tcW w:w="4253" w:type="dxa"/>
            <w:shd w:val="clear" w:color="auto" w:fill="auto"/>
          </w:tcPr>
          <w:p w14:paraId="63EFE51D" w14:textId="77777777" w:rsidR="00045369" w:rsidRPr="00045369" w:rsidRDefault="00045369" w:rsidP="00045369">
            <w:pPr>
              <w:tabs>
                <w:tab w:val="left" w:pos="201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045369">
              <w:rPr>
                <w:rFonts w:ascii="Arial" w:hAnsi="Arial" w:cs="Arial"/>
                <w:b/>
                <w:noProof/>
                <w:sz w:val="18"/>
                <w:szCs w:val="18"/>
              </w:rPr>
              <w:t>Sida</w:t>
            </w:r>
            <w:r w:rsidRPr="00045369">
              <w:rPr>
                <w:rFonts w:ascii="Arial" w:hAnsi="Arial" w:cs="Arial"/>
                <w:b/>
                <w:noProof/>
                <w:sz w:val="20"/>
                <w:szCs w:val="18"/>
              </w:rPr>
              <w:tab/>
            </w:r>
          </w:p>
          <w:p w14:paraId="05357429" w14:textId="77777777" w:rsidR="00045369" w:rsidRPr="00045369" w:rsidRDefault="00000000" w:rsidP="0004536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"http://intranu.vgregion.se/ImageVault/Images/id_28195/width_146/height_279/preserveAspectRatio_0/scope_0/filename_xsP2wY3juJr0UabhaEr0.gif/storage_Edited/ImageVaultHandler.aspx"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"http://intranu.vgregion.se/ImageVault/Images/id_28195/width_146/height_279/preserveAspectRatio_0/scope_0/filename_xsP2wY3juJr0UabhaEr0.gif/storage_Edited/ImageVaultHandler.aspx"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"http://intranu.vgregion.se/ImageVault/Images/id_28195/width_146/height_279/preserveAspectRatio_0/scope_0/filename_xsP2wY3juJr0UabhaEr0.gif/storage_Edited/ImageVaultHandler.aspx"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"http://intranu.vgregion.se/ImageVault/Images/id_28195/width_146/height_279/preserveAspectRatio_0/scope_0/filename_xsP2wY3juJr0UabhaEr0.gif/storage_Edited/ImageVaultHandler.aspx"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pict w14:anchorId="5C163D5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Halsrygg sida" style="width:109.5pt;height:209.25pt">
                  <v:imagedata r:id="rId18" r:href="rId19"/>
                </v:shape>
              </w:pic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  <w:tr w:rsidR="00045369" w:rsidRPr="00045369" w14:paraId="17C469D1" w14:textId="77777777" w:rsidTr="001328FF">
        <w:trPr>
          <w:trHeight w:val="263"/>
        </w:trPr>
        <w:tc>
          <w:tcPr>
            <w:tcW w:w="1951" w:type="dxa"/>
            <w:shd w:val="clear" w:color="auto" w:fill="auto"/>
          </w:tcPr>
          <w:p w14:paraId="595A1AC2" w14:textId="77777777" w:rsidR="00045369" w:rsidRPr="00045369" w:rsidRDefault="00045369" w:rsidP="00045369">
            <w:pPr>
              <w:keepNext/>
              <w:spacing w:after="60" w:line="240" w:lineRule="auto"/>
              <w:ind w:left="0" w:right="0"/>
              <w:outlineLvl w:val="1"/>
              <w:rPr>
                <w:rFonts w:ascii="Arial" w:hAnsi="Arial" w:cs="Arial"/>
                <w:b/>
                <w:bCs/>
                <w:iCs/>
                <w:sz w:val="20"/>
                <w:szCs w:val="32"/>
              </w:rPr>
            </w:pPr>
          </w:p>
        </w:tc>
        <w:tc>
          <w:tcPr>
            <w:tcW w:w="3402" w:type="dxa"/>
            <w:shd w:val="clear" w:color="auto" w:fill="auto"/>
          </w:tcPr>
          <w:p w14:paraId="70C159F8" w14:textId="77777777" w:rsidR="00045369" w:rsidRPr="00045369" w:rsidRDefault="00045369" w:rsidP="0004536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44A56299" w14:textId="77777777" w:rsidR="00045369" w:rsidRPr="00045369" w:rsidRDefault="00045369" w:rsidP="0004536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5369" w:rsidRPr="00045369" w14:paraId="5B9908CA" w14:textId="77777777" w:rsidTr="001328FF">
        <w:trPr>
          <w:cantSplit/>
          <w:trHeight w:val="3106"/>
        </w:trPr>
        <w:tc>
          <w:tcPr>
            <w:tcW w:w="1951" w:type="dxa"/>
            <w:shd w:val="clear" w:color="auto" w:fill="auto"/>
          </w:tcPr>
          <w:p w14:paraId="651C2F6B" w14:textId="77777777" w:rsidR="00045369" w:rsidRPr="00045369" w:rsidRDefault="00045369" w:rsidP="0004536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45369">
              <w:rPr>
                <w:rFonts w:ascii="Arial" w:hAnsi="Arial" w:cs="Arial"/>
                <w:b/>
                <w:sz w:val="20"/>
                <w:szCs w:val="20"/>
              </w:rPr>
              <w:t xml:space="preserve">Frontal </w:t>
            </w:r>
          </w:p>
        </w:tc>
        <w:tc>
          <w:tcPr>
            <w:tcW w:w="3402" w:type="dxa"/>
            <w:shd w:val="clear" w:color="auto" w:fill="auto"/>
          </w:tcPr>
          <w:p w14:paraId="05541A6E" w14:textId="77777777" w:rsidR="00045369" w:rsidRPr="00045369" w:rsidRDefault="00045369" w:rsidP="0004536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45369">
              <w:rPr>
                <w:rFonts w:ascii="Arial" w:hAnsi="Arial" w:cs="Arial"/>
                <w:sz w:val="20"/>
                <w:szCs w:val="20"/>
              </w:rPr>
              <w:t>Vrid stolen</w:t>
            </w:r>
            <w:proofErr w:type="gramEnd"/>
            <w:r w:rsidRPr="00045369">
              <w:rPr>
                <w:rFonts w:ascii="Arial" w:hAnsi="Arial" w:cs="Arial"/>
                <w:sz w:val="20"/>
                <w:szCs w:val="20"/>
              </w:rPr>
              <w:t xml:space="preserve"> alternativt vinkla röret så att patienten har ansiktet frontalt mot detektorn.</w:t>
            </w:r>
          </w:p>
          <w:p w14:paraId="0686996C" w14:textId="77777777" w:rsidR="00045369" w:rsidRPr="00045369" w:rsidRDefault="00045369" w:rsidP="0004536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74B88532" w14:textId="77777777" w:rsidR="00045369" w:rsidRPr="00045369" w:rsidRDefault="00045369" w:rsidP="0004536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45369">
              <w:rPr>
                <w:rFonts w:ascii="Arial" w:hAnsi="Arial" w:cs="Arial"/>
                <w:sz w:val="20"/>
                <w:szCs w:val="20"/>
              </w:rPr>
              <w:t>Strålriktning: PA.</w:t>
            </w:r>
          </w:p>
          <w:p w14:paraId="65DABB82" w14:textId="77777777" w:rsidR="00045369" w:rsidRPr="00045369" w:rsidRDefault="00045369" w:rsidP="0004536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13585D3F" w14:textId="77777777" w:rsidR="00045369" w:rsidRPr="00045369" w:rsidRDefault="00045369" w:rsidP="0004536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45369">
              <w:rPr>
                <w:rFonts w:ascii="Arial" w:hAnsi="Arial" w:cs="Arial"/>
                <w:sz w:val="20"/>
                <w:szCs w:val="20"/>
              </w:rPr>
              <w:t>Patientens haka något uppdragen.</w:t>
            </w:r>
          </w:p>
          <w:p w14:paraId="3FFDE665" w14:textId="77777777" w:rsidR="00045369" w:rsidRPr="00045369" w:rsidRDefault="00045369" w:rsidP="0004536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0A7C867D" w14:textId="77777777" w:rsidR="00045369" w:rsidRPr="00045369" w:rsidRDefault="00045369" w:rsidP="0004536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45369">
              <w:rPr>
                <w:rFonts w:ascii="Arial" w:hAnsi="Arial" w:cs="Arial"/>
                <w:sz w:val="20"/>
                <w:szCs w:val="20"/>
              </w:rPr>
              <w:t xml:space="preserve">Vinkla röret10° </w:t>
            </w:r>
            <w:proofErr w:type="spellStart"/>
            <w:r w:rsidRPr="00045369">
              <w:rPr>
                <w:rFonts w:ascii="Arial" w:hAnsi="Arial" w:cs="Arial"/>
                <w:sz w:val="20"/>
                <w:szCs w:val="20"/>
              </w:rPr>
              <w:t>kraniellt</w:t>
            </w:r>
            <w:proofErr w:type="spellEnd"/>
            <w:r w:rsidRPr="0004536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6401C0F" w14:textId="77777777" w:rsidR="00045369" w:rsidRPr="00045369" w:rsidRDefault="00045369" w:rsidP="0004536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4481638F" w14:textId="77777777" w:rsidR="00045369" w:rsidRPr="00045369" w:rsidRDefault="00045369" w:rsidP="0004536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045369">
              <w:rPr>
                <w:rFonts w:ascii="Arial" w:hAnsi="Arial" w:cs="Arial"/>
                <w:b/>
                <w:sz w:val="20"/>
                <w:szCs w:val="20"/>
              </w:rPr>
              <w:t>Kriterier</w:t>
            </w:r>
          </w:p>
          <w:p w14:paraId="32D5454F" w14:textId="63418964" w:rsidR="002A6FE9" w:rsidRPr="002A6FE9" w:rsidRDefault="00045369" w:rsidP="0004536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45369">
              <w:rPr>
                <w:rFonts w:ascii="Arial" w:hAnsi="Arial" w:cs="Arial"/>
                <w:sz w:val="20"/>
                <w:szCs w:val="20"/>
              </w:rPr>
              <w:t>Sträva efter att komma in mellan kotorna.</w:t>
            </w:r>
            <w:r w:rsidR="002A6FE9">
              <w:rPr>
                <w:rFonts w:ascii="Arial" w:hAnsi="Arial" w:cs="Arial"/>
                <w:sz w:val="20"/>
                <w:szCs w:val="20"/>
              </w:rPr>
              <w:br/>
            </w:r>
            <w:r w:rsidR="002B5795">
              <w:rPr>
                <w:rFonts w:ascii="Arial" w:hAnsi="Arial" w:cs="Arial"/>
                <w:sz w:val="20"/>
                <w:szCs w:val="20"/>
              </w:rPr>
              <w:t>C1-C7 samt övergång ska vara med på bilden.</w:t>
            </w:r>
          </w:p>
        </w:tc>
        <w:tc>
          <w:tcPr>
            <w:tcW w:w="4253" w:type="dxa"/>
            <w:shd w:val="clear" w:color="auto" w:fill="auto"/>
          </w:tcPr>
          <w:p w14:paraId="3AD0B1CE" w14:textId="77777777" w:rsidR="00045369" w:rsidRPr="00045369" w:rsidRDefault="00045369" w:rsidP="00045369">
            <w:pPr>
              <w:tabs>
                <w:tab w:val="left" w:pos="201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045369">
              <w:rPr>
                <w:rFonts w:ascii="Arial" w:hAnsi="Arial" w:cs="Arial"/>
                <w:b/>
                <w:noProof/>
                <w:sz w:val="18"/>
                <w:szCs w:val="18"/>
              </w:rPr>
              <w:t>Frontal</w:t>
            </w:r>
            <w:r w:rsidRPr="00045369">
              <w:rPr>
                <w:rFonts w:ascii="Arial" w:hAnsi="Arial" w:cs="Arial"/>
                <w:b/>
                <w:noProof/>
                <w:sz w:val="20"/>
                <w:szCs w:val="18"/>
              </w:rPr>
              <w:tab/>
            </w:r>
          </w:p>
          <w:p w14:paraId="7341F7F6" w14:textId="77777777" w:rsidR="00045369" w:rsidRPr="00045369" w:rsidRDefault="00000000" w:rsidP="00045369">
            <w:pPr>
              <w:tabs>
                <w:tab w:val="left" w:pos="201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"http://intranu.vgregion.se/ImageVault/Images/id_28229/width_141/height_278/preserveAspectRatio_0/scope_0/filename_JcughoQ5RR6XApVaDD20.gif/storage_Edited/ImageVaultHandler.aspx"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"http://intranu.vgregion.se/ImageVault/Images/id_28229/width_141/height_278/preserveAspectRatio_0/scope_0/filename_JcughoQ5RR6XApVaDD20.gif/storage_Edited/ImageVaultHandler.aspx"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"http://intranu.vgregion.se/ImageVault/Images/id_28229/width_141/height_278/preserveAspectRatio_0/scope_0/filename_JcughoQ5RR6XApVaDD20.gif/storage_Edited/ImageVaultHandler.aspx"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"http://intranu.vgregion.se/ImageVault/Images/id_28229/width_141/height_278/preserveAspectRatio_0/scope_0/filename_JcughoQ5RR6XApVaDD20.gif/storage_Edited/ImageVaultHandler.aspx"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pict w14:anchorId="5C3C3CB2">
                <v:shape id="_x0000_i1026" type="#_x0000_t75" alt="Halsrygg FRONTAL" style="width:108pt;height:213pt">
                  <v:imagedata r:id="rId20" r:href="rId21"/>
                </v:shape>
              </w:pic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  <w:p w14:paraId="44D28730" w14:textId="77777777" w:rsidR="00045369" w:rsidRPr="00045369" w:rsidRDefault="00045369" w:rsidP="00045369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045369" w:rsidRPr="00045369" w14:paraId="6B8EA13E" w14:textId="77777777" w:rsidTr="001328FF">
        <w:trPr>
          <w:trHeight w:val="263"/>
        </w:trPr>
        <w:tc>
          <w:tcPr>
            <w:tcW w:w="1951" w:type="dxa"/>
            <w:shd w:val="clear" w:color="auto" w:fill="auto"/>
          </w:tcPr>
          <w:p w14:paraId="18F30ABF" w14:textId="77777777" w:rsidR="00045369" w:rsidRPr="00045369" w:rsidRDefault="00045369" w:rsidP="0004536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3EF0014D" w14:textId="77777777" w:rsidR="00045369" w:rsidRPr="00045369" w:rsidRDefault="00045369" w:rsidP="0004536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186EBE7E" w14:textId="77777777" w:rsidR="00045369" w:rsidRPr="00045369" w:rsidRDefault="00045369" w:rsidP="0004536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16"/>
                <w:szCs w:val="20"/>
              </w:rPr>
            </w:pPr>
          </w:p>
        </w:tc>
      </w:tr>
    </w:tbl>
    <w:p w14:paraId="59CCAD93" w14:textId="77777777" w:rsidR="00045369" w:rsidRPr="00045369" w:rsidRDefault="00045369" w:rsidP="00045369">
      <w:pPr>
        <w:spacing w:after="0" w:line="240" w:lineRule="auto"/>
        <w:ind w:left="0" w:right="0"/>
        <w:rPr>
          <w:szCs w:val="20"/>
        </w:rPr>
      </w:pPr>
      <w:r w:rsidRPr="00045369">
        <w:rPr>
          <w:szCs w:val="20"/>
        </w:rPr>
        <w:br w:type="page"/>
      </w: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1951"/>
        <w:gridCol w:w="3402"/>
        <w:gridCol w:w="4253"/>
      </w:tblGrid>
      <w:tr w:rsidR="00045369" w:rsidRPr="00045369" w14:paraId="48A7451C" w14:textId="77777777" w:rsidTr="001328FF">
        <w:trPr>
          <w:trHeight w:val="263"/>
        </w:trPr>
        <w:tc>
          <w:tcPr>
            <w:tcW w:w="1951" w:type="dxa"/>
            <w:shd w:val="clear" w:color="auto" w:fill="auto"/>
          </w:tcPr>
          <w:p w14:paraId="1C2BC987" w14:textId="77777777" w:rsidR="00045369" w:rsidRPr="00045369" w:rsidRDefault="00045369" w:rsidP="0004536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045369">
              <w:rPr>
                <w:rFonts w:ascii="Arial" w:hAnsi="Arial" w:cs="Arial"/>
                <w:b/>
                <w:sz w:val="20"/>
                <w:szCs w:val="20"/>
              </w:rPr>
              <w:lastRenderedPageBreak/>
              <w:t>Vridning höger</w:t>
            </w:r>
          </w:p>
        </w:tc>
        <w:tc>
          <w:tcPr>
            <w:tcW w:w="3402" w:type="dxa"/>
            <w:shd w:val="clear" w:color="auto" w:fill="auto"/>
          </w:tcPr>
          <w:p w14:paraId="56DF13D0" w14:textId="22B9F2D9" w:rsidR="00045369" w:rsidRPr="00045369" w:rsidRDefault="00F70DDF" w:rsidP="0004536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pict w14:anchorId="1626FC5B">
                <v:shape id="_x0000_s2059" type="#_x0000_t75" alt="Halsrygg vridning vänster" style="position:absolute;margin-left:164.95pt;margin-top:12.85pt;width:114.75pt;height:216.75pt;z-index:251661312;mso-position-horizontal-relative:text;mso-position-vertical-relative:text;mso-width-relative:page;mso-height-relative:page">
                  <v:imagedata r:id="rId22" r:href="rId23"/>
                </v:shape>
              </w:pict>
            </w:r>
            <w:r w:rsidR="006B2985">
              <w:rPr>
                <w:rFonts w:ascii="Arial" w:hAnsi="Arial" w:cs="Arial"/>
                <w:sz w:val="20"/>
                <w:szCs w:val="20"/>
              </w:rPr>
              <w:t>Aktuell sida närmast detektorn.</w:t>
            </w:r>
            <w:r w:rsidR="006B2985">
              <w:rPr>
                <w:rFonts w:ascii="Arial" w:hAnsi="Arial" w:cs="Arial"/>
                <w:sz w:val="20"/>
                <w:szCs w:val="20"/>
              </w:rPr>
              <w:br/>
              <w:t xml:space="preserve">Patientens icke aktuella sida vinklad </w:t>
            </w:r>
            <w:r w:rsidR="00045369" w:rsidRPr="00045369">
              <w:rPr>
                <w:rFonts w:ascii="Arial" w:hAnsi="Arial" w:cs="Arial"/>
                <w:sz w:val="20"/>
                <w:szCs w:val="20"/>
              </w:rPr>
              <w:t xml:space="preserve">45° </w:t>
            </w:r>
            <w:r>
              <w:rPr>
                <w:rFonts w:ascii="Arial" w:hAnsi="Arial" w:cs="Arial"/>
                <w:sz w:val="20"/>
                <w:szCs w:val="20"/>
              </w:rPr>
              <w:t>ifrån detektorn.</w:t>
            </w:r>
          </w:p>
          <w:p w14:paraId="4707EF40" w14:textId="77777777" w:rsidR="00045369" w:rsidRPr="00045369" w:rsidRDefault="00045369" w:rsidP="0004536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1672382E" w14:textId="77777777" w:rsidR="00045369" w:rsidRPr="00045369" w:rsidRDefault="00045369" w:rsidP="0004536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45369">
              <w:rPr>
                <w:rFonts w:ascii="Arial" w:hAnsi="Arial" w:cs="Arial"/>
                <w:sz w:val="20"/>
                <w:szCs w:val="20"/>
              </w:rPr>
              <w:t xml:space="preserve">Behåll vinklingen </w:t>
            </w:r>
            <w:proofErr w:type="spellStart"/>
            <w:r w:rsidRPr="00045369">
              <w:rPr>
                <w:rFonts w:ascii="Arial" w:hAnsi="Arial" w:cs="Arial"/>
                <w:sz w:val="20"/>
                <w:szCs w:val="20"/>
              </w:rPr>
              <w:t>kraniellt</w:t>
            </w:r>
            <w:proofErr w:type="spellEnd"/>
            <w:r w:rsidRPr="00045369">
              <w:rPr>
                <w:rFonts w:ascii="Arial" w:hAnsi="Arial" w:cs="Arial"/>
                <w:sz w:val="20"/>
                <w:szCs w:val="20"/>
              </w:rPr>
              <w:t xml:space="preserve"> cirka 10°.</w:t>
            </w:r>
          </w:p>
          <w:p w14:paraId="36E1EC97" w14:textId="77777777" w:rsidR="00045369" w:rsidRPr="00045369" w:rsidRDefault="00045369" w:rsidP="0004536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143E3952" w14:textId="77777777" w:rsidR="00045369" w:rsidRPr="00045369" w:rsidRDefault="00045369" w:rsidP="0004536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45369">
              <w:rPr>
                <w:rFonts w:ascii="Arial" w:hAnsi="Arial" w:cs="Arial"/>
                <w:sz w:val="20"/>
                <w:szCs w:val="20"/>
              </w:rPr>
              <w:t>Strålriktning: PA.</w:t>
            </w:r>
          </w:p>
          <w:p w14:paraId="3229B7D0" w14:textId="77777777" w:rsidR="00045369" w:rsidRPr="00045369" w:rsidRDefault="00045369" w:rsidP="0004536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057D62CF" w14:textId="77777777" w:rsidR="00045369" w:rsidRPr="00045369" w:rsidRDefault="00045369" w:rsidP="0004536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045369">
              <w:rPr>
                <w:rFonts w:ascii="Arial" w:hAnsi="Arial" w:cs="Arial"/>
                <w:b/>
                <w:sz w:val="20"/>
                <w:szCs w:val="20"/>
              </w:rPr>
              <w:t>Kriterier</w:t>
            </w:r>
          </w:p>
          <w:p w14:paraId="4FA946E1" w14:textId="77777777" w:rsidR="00205433" w:rsidRDefault="00045369" w:rsidP="0004536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45369">
              <w:rPr>
                <w:rFonts w:ascii="Arial" w:hAnsi="Arial" w:cs="Arial"/>
                <w:sz w:val="20"/>
                <w:szCs w:val="20"/>
              </w:rPr>
              <w:t xml:space="preserve">Sträva efter att komma in i </w:t>
            </w:r>
            <w:proofErr w:type="spellStart"/>
            <w:r w:rsidRPr="00045369">
              <w:rPr>
                <w:rFonts w:ascii="Arial" w:hAnsi="Arial" w:cs="Arial"/>
                <w:sz w:val="20"/>
                <w:szCs w:val="20"/>
              </w:rPr>
              <w:t>intervertebralhålen</w:t>
            </w:r>
            <w:proofErr w:type="spellEnd"/>
            <w:r w:rsidRPr="00045369">
              <w:rPr>
                <w:rFonts w:ascii="Arial" w:hAnsi="Arial" w:cs="Arial"/>
                <w:sz w:val="20"/>
                <w:szCs w:val="20"/>
              </w:rPr>
              <w:t>.</w:t>
            </w:r>
            <w:r w:rsidR="00205433">
              <w:rPr>
                <w:rFonts w:ascii="Arial" w:hAnsi="Arial" w:cs="Arial"/>
                <w:sz w:val="20"/>
                <w:szCs w:val="20"/>
              </w:rPr>
              <w:br/>
              <w:t>C1-C7</w:t>
            </w:r>
            <w:r w:rsidR="005C2210">
              <w:rPr>
                <w:rFonts w:ascii="Arial" w:hAnsi="Arial" w:cs="Arial"/>
                <w:sz w:val="20"/>
                <w:szCs w:val="20"/>
              </w:rPr>
              <w:t xml:space="preserve"> samt övergång ska vara med på bilden.</w:t>
            </w:r>
          </w:p>
          <w:p w14:paraId="2676BC6B" w14:textId="77777777" w:rsidR="00F70DDF" w:rsidRDefault="00F70DDF" w:rsidP="0004536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5ACDF51A" w14:textId="77777777" w:rsidR="00F70DDF" w:rsidRDefault="00F70DDF" w:rsidP="0004536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14D21784" w14:textId="77777777" w:rsidR="00F70DDF" w:rsidRDefault="00F70DDF" w:rsidP="0004536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83467F0" w14:textId="77777777" w:rsidR="00F70DDF" w:rsidRDefault="00F70DDF" w:rsidP="0004536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16F3D3B7" w14:textId="77777777" w:rsidR="00F70DDF" w:rsidRDefault="00F70DDF" w:rsidP="0004536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3644542D" w14:textId="434208AF" w:rsidR="00F70DDF" w:rsidRPr="00205433" w:rsidRDefault="00F70DDF" w:rsidP="0004536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765E05EE" w14:textId="77777777" w:rsidR="00045369" w:rsidRPr="00045369" w:rsidRDefault="00045369" w:rsidP="00045369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045369">
              <w:rPr>
                <w:rFonts w:ascii="Arial" w:hAnsi="Arial" w:cs="Arial"/>
                <w:b/>
                <w:noProof/>
                <w:sz w:val="18"/>
                <w:szCs w:val="18"/>
              </w:rPr>
              <w:t>Vridning  höger</w:t>
            </w:r>
          </w:p>
          <w:p w14:paraId="10167586" w14:textId="092E3811" w:rsidR="00045369" w:rsidRPr="00045369" w:rsidRDefault="00045369" w:rsidP="00045369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</w:pPr>
          </w:p>
        </w:tc>
      </w:tr>
      <w:tr w:rsidR="00045369" w:rsidRPr="00045369" w14:paraId="6C77FE6E" w14:textId="77777777" w:rsidTr="001328FF">
        <w:trPr>
          <w:trHeight w:val="262"/>
        </w:trPr>
        <w:tc>
          <w:tcPr>
            <w:tcW w:w="1951" w:type="dxa"/>
            <w:shd w:val="clear" w:color="auto" w:fill="auto"/>
          </w:tcPr>
          <w:p w14:paraId="54131C30" w14:textId="77777777" w:rsidR="00045369" w:rsidRPr="00045369" w:rsidRDefault="00045369" w:rsidP="0004536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7655" w:type="dxa"/>
            <w:gridSpan w:val="2"/>
            <w:shd w:val="clear" w:color="auto" w:fill="auto"/>
          </w:tcPr>
          <w:p w14:paraId="7C2D2F2E" w14:textId="77777777" w:rsidR="00045369" w:rsidRPr="00045369" w:rsidRDefault="00045369" w:rsidP="0004536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16"/>
                <w:szCs w:val="18"/>
              </w:rPr>
            </w:pPr>
          </w:p>
        </w:tc>
      </w:tr>
      <w:tr w:rsidR="00045369" w:rsidRPr="00045369" w14:paraId="64F72CBA" w14:textId="77777777" w:rsidTr="001328FF">
        <w:trPr>
          <w:trHeight w:val="291"/>
        </w:trPr>
        <w:tc>
          <w:tcPr>
            <w:tcW w:w="1951" w:type="dxa"/>
            <w:shd w:val="clear" w:color="auto" w:fill="auto"/>
          </w:tcPr>
          <w:p w14:paraId="5268B294" w14:textId="77777777" w:rsidR="00045369" w:rsidRPr="00045369" w:rsidRDefault="00045369" w:rsidP="0004536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045369">
              <w:rPr>
                <w:rFonts w:ascii="Arial" w:hAnsi="Arial" w:cs="Arial"/>
                <w:b/>
                <w:sz w:val="20"/>
                <w:szCs w:val="20"/>
              </w:rPr>
              <w:t>Vridning vänster</w:t>
            </w:r>
          </w:p>
        </w:tc>
        <w:tc>
          <w:tcPr>
            <w:tcW w:w="3402" w:type="dxa"/>
            <w:shd w:val="clear" w:color="auto" w:fill="auto"/>
          </w:tcPr>
          <w:p w14:paraId="6EC3E72E" w14:textId="36202535" w:rsidR="00F70DDF" w:rsidRPr="00045369" w:rsidRDefault="00F70DDF" w:rsidP="00F70DD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pict w14:anchorId="3FE30C67">
                <v:shape id="_x0000_s2055" type="#_x0000_t75" alt="Halsrygg vridning höger" style="position:absolute;margin-left:163.45pt;margin-top:11.55pt;width:116.25pt;height:206.25pt;z-index:251659264;mso-position-horizontal-relative:text;mso-position-vertical-relative:text;mso-width-relative:page;mso-height-relative:page">
                  <v:imagedata r:id="rId24" r:href="rId25"/>
                </v:shape>
              </w:pict>
            </w:r>
            <w:r>
              <w:rPr>
                <w:rFonts w:ascii="Arial" w:hAnsi="Arial" w:cs="Arial"/>
                <w:sz w:val="20"/>
                <w:szCs w:val="20"/>
              </w:rPr>
              <w:t>Aktuell sida närmast detektorn.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Patientens icke aktuella sida vinklad </w:t>
            </w:r>
            <w:r w:rsidRPr="00045369">
              <w:rPr>
                <w:rFonts w:ascii="Arial" w:hAnsi="Arial" w:cs="Arial"/>
                <w:sz w:val="20"/>
                <w:szCs w:val="20"/>
              </w:rPr>
              <w:t xml:space="preserve">45° </w:t>
            </w:r>
            <w:r>
              <w:rPr>
                <w:rFonts w:ascii="Arial" w:hAnsi="Arial" w:cs="Arial"/>
                <w:sz w:val="20"/>
                <w:szCs w:val="20"/>
              </w:rPr>
              <w:t>ifrån detektorn.</w:t>
            </w:r>
          </w:p>
          <w:p w14:paraId="1597B1E8" w14:textId="7C907B32" w:rsidR="00045369" w:rsidRPr="00045369" w:rsidRDefault="00045369" w:rsidP="0004536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7790D876" w14:textId="77777777" w:rsidR="00045369" w:rsidRPr="00045369" w:rsidRDefault="00045369" w:rsidP="0004536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0ACD1624" w14:textId="77777777" w:rsidR="00045369" w:rsidRPr="00045369" w:rsidRDefault="00045369" w:rsidP="0004536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45369">
              <w:rPr>
                <w:rFonts w:ascii="Arial" w:hAnsi="Arial" w:cs="Arial"/>
                <w:sz w:val="20"/>
                <w:szCs w:val="20"/>
              </w:rPr>
              <w:t xml:space="preserve">Behåll vinklingen </w:t>
            </w:r>
            <w:proofErr w:type="spellStart"/>
            <w:r w:rsidRPr="00045369">
              <w:rPr>
                <w:rFonts w:ascii="Arial" w:hAnsi="Arial" w:cs="Arial"/>
                <w:sz w:val="20"/>
                <w:szCs w:val="20"/>
              </w:rPr>
              <w:t>kraniellt</w:t>
            </w:r>
            <w:proofErr w:type="spellEnd"/>
            <w:r w:rsidRPr="00045369">
              <w:rPr>
                <w:rFonts w:ascii="Arial" w:hAnsi="Arial" w:cs="Arial"/>
                <w:sz w:val="20"/>
                <w:szCs w:val="20"/>
              </w:rPr>
              <w:t xml:space="preserve"> cirka 10°.</w:t>
            </w:r>
          </w:p>
          <w:p w14:paraId="78D70C83" w14:textId="77777777" w:rsidR="00045369" w:rsidRPr="00045369" w:rsidRDefault="00045369" w:rsidP="0004536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D07E896" w14:textId="77777777" w:rsidR="00045369" w:rsidRPr="00045369" w:rsidRDefault="00045369" w:rsidP="0004536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45369">
              <w:rPr>
                <w:rFonts w:ascii="Arial" w:hAnsi="Arial" w:cs="Arial"/>
                <w:sz w:val="20"/>
                <w:szCs w:val="20"/>
              </w:rPr>
              <w:t>Strålriktning: PA.</w:t>
            </w:r>
          </w:p>
          <w:p w14:paraId="6372AB04" w14:textId="77777777" w:rsidR="00045369" w:rsidRPr="00045369" w:rsidRDefault="00045369" w:rsidP="0004536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4117A147" w14:textId="77777777" w:rsidR="00045369" w:rsidRPr="00045369" w:rsidRDefault="00045369" w:rsidP="0004536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045369">
              <w:rPr>
                <w:rFonts w:ascii="Arial" w:hAnsi="Arial" w:cs="Arial"/>
                <w:b/>
                <w:sz w:val="20"/>
                <w:szCs w:val="20"/>
              </w:rPr>
              <w:t>Kriterier</w:t>
            </w:r>
          </w:p>
          <w:p w14:paraId="5B76CB99" w14:textId="77777777" w:rsidR="00045369" w:rsidRDefault="00045369" w:rsidP="0004536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45369">
              <w:rPr>
                <w:rFonts w:ascii="Arial" w:hAnsi="Arial" w:cs="Arial"/>
                <w:sz w:val="20"/>
                <w:szCs w:val="20"/>
              </w:rPr>
              <w:t xml:space="preserve">Sträva efter att komma in i </w:t>
            </w:r>
            <w:proofErr w:type="spellStart"/>
            <w:r w:rsidRPr="00045369">
              <w:rPr>
                <w:rFonts w:ascii="Arial" w:hAnsi="Arial" w:cs="Arial"/>
                <w:sz w:val="20"/>
                <w:szCs w:val="20"/>
              </w:rPr>
              <w:t>intervertebralhålen</w:t>
            </w:r>
            <w:proofErr w:type="spellEnd"/>
            <w:r w:rsidRPr="00045369">
              <w:rPr>
                <w:rFonts w:ascii="Arial" w:hAnsi="Arial" w:cs="Arial"/>
                <w:sz w:val="20"/>
                <w:szCs w:val="20"/>
              </w:rPr>
              <w:t>.</w:t>
            </w:r>
            <w:r w:rsidR="005C2210">
              <w:rPr>
                <w:rFonts w:ascii="Arial" w:hAnsi="Arial" w:cs="Arial"/>
                <w:sz w:val="20"/>
                <w:szCs w:val="20"/>
              </w:rPr>
              <w:br/>
            </w:r>
            <w:r w:rsidR="005C2210">
              <w:rPr>
                <w:rFonts w:ascii="Arial" w:hAnsi="Arial" w:cs="Arial"/>
                <w:sz w:val="20"/>
                <w:szCs w:val="20"/>
              </w:rPr>
              <w:br/>
              <w:t>Samma som ovan.</w:t>
            </w:r>
          </w:p>
          <w:p w14:paraId="4345C6D1" w14:textId="77777777" w:rsidR="00F70DDF" w:rsidRDefault="00F70DDF" w:rsidP="0004536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15C25A92" w14:textId="77777777" w:rsidR="00F70DDF" w:rsidRDefault="00F70DDF" w:rsidP="0004536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51B5BBFC" w14:textId="77777777" w:rsidR="00F70DDF" w:rsidRDefault="00F70DDF" w:rsidP="0004536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5962EE6D" w14:textId="77777777" w:rsidR="00F70DDF" w:rsidRDefault="00F70DDF" w:rsidP="0004536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1636B2CA" w14:textId="77777777" w:rsidR="00F70DDF" w:rsidRDefault="00F70DDF" w:rsidP="0004536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4292FF0E" w14:textId="1C5926AB" w:rsidR="00F70DDF" w:rsidRPr="00045369" w:rsidRDefault="00F70DDF" w:rsidP="0004536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1C4F82E5" w14:textId="77777777" w:rsidR="00045369" w:rsidRPr="00045369" w:rsidRDefault="00045369" w:rsidP="00045369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045369">
              <w:rPr>
                <w:rFonts w:ascii="Arial" w:hAnsi="Arial" w:cs="Arial"/>
                <w:b/>
                <w:noProof/>
                <w:sz w:val="18"/>
                <w:szCs w:val="18"/>
              </w:rPr>
              <w:t>Vridning vänster</w:t>
            </w:r>
          </w:p>
          <w:p w14:paraId="315D579F" w14:textId="3C584E20" w:rsidR="00045369" w:rsidRPr="00045369" w:rsidRDefault="00045369" w:rsidP="00045369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</w:pPr>
          </w:p>
        </w:tc>
      </w:tr>
      <w:tr w:rsidR="00045369" w:rsidRPr="00045369" w14:paraId="3AF67508" w14:textId="77777777" w:rsidTr="001328FF">
        <w:trPr>
          <w:trHeight w:val="291"/>
        </w:trPr>
        <w:tc>
          <w:tcPr>
            <w:tcW w:w="1951" w:type="dxa"/>
            <w:shd w:val="clear" w:color="auto" w:fill="auto"/>
          </w:tcPr>
          <w:p w14:paraId="797BBDB9" w14:textId="77777777" w:rsidR="00045369" w:rsidRPr="00045369" w:rsidRDefault="00045369" w:rsidP="0004536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1B2A6077" w14:textId="77777777" w:rsidR="00045369" w:rsidRPr="00045369" w:rsidRDefault="00045369" w:rsidP="0004536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43C36B41" w14:textId="77777777" w:rsidR="00045369" w:rsidRPr="00045369" w:rsidRDefault="00045369" w:rsidP="00045369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</w:p>
        </w:tc>
      </w:tr>
      <w:tr w:rsidR="00045369" w:rsidRPr="00045369" w14:paraId="49187D39" w14:textId="77777777" w:rsidTr="001328FF">
        <w:trPr>
          <w:trHeight w:val="291"/>
        </w:trPr>
        <w:tc>
          <w:tcPr>
            <w:tcW w:w="1951" w:type="dxa"/>
            <w:shd w:val="clear" w:color="auto" w:fill="auto"/>
          </w:tcPr>
          <w:p w14:paraId="1BF47446" w14:textId="77777777" w:rsidR="00045369" w:rsidRPr="00045369" w:rsidRDefault="00045369" w:rsidP="0004536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045369">
              <w:rPr>
                <w:rFonts w:ascii="Arial" w:hAnsi="Arial" w:cs="Arial"/>
                <w:b/>
                <w:sz w:val="20"/>
                <w:szCs w:val="20"/>
              </w:rPr>
              <w:t>Dens</w:t>
            </w:r>
            <w:proofErr w:type="spellEnd"/>
            <w:r w:rsidRPr="00045369">
              <w:rPr>
                <w:rFonts w:ascii="Arial" w:hAnsi="Arial" w:cs="Arial"/>
                <w:b/>
                <w:sz w:val="20"/>
                <w:szCs w:val="20"/>
              </w:rPr>
              <w:t xml:space="preserve"> frontal</w:t>
            </w:r>
          </w:p>
        </w:tc>
        <w:tc>
          <w:tcPr>
            <w:tcW w:w="3402" w:type="dxa"/>
            <w:shd w:val="clear" w:color="auto" w:fill="auto"/>
          </w:tcPr>
          <w:p w14:paraId="0C1D5608" w14:textId="77777777" w:rsidR="00045369" w:rsidRPr="00045369" w:rsidRDefault="00045369" w:rsidP="0004536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45369">
              <w:rPr>
                <w:rFonts w:ascii="Arial" w:hAnsi="Arial" w:cs="Arial"/>
                <w:sz w:val="20"/>
                <w:szCs w:val="20"/>
              </w:rPr>
              <w:t>Vrid stolen</w:t>
            </w:r>
            <w:proofErr w:type="gramEnd"/>
            <w:r w:rsidRPr="00045369">
              <w:rPr>
                <w:rFonts w:ascii="Arial" w:hAnsi="Arial" w:cs="Arial"/>
                <w:sz w:val="20"/>
                <w:szCs w:val="20"/>
              </w:rPr>
              <w:t xml:space="preserve"> till frontal position.</w:t>
            </w:r>
          </w:p>
          <w:p w14:paraId="5C7A3803" w14:textId="77777777" w:rsidR="00045369" w:rsidRPr="00045369" w:rsidRDefault="00045369" w:rsidP="0004536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57C3B364" w14:textId="77777777" w:rsidR="00045369" w:rsidRPr="00045369" w:rsidRDefault="00045369" w:rsidP="0004536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45369">
              <w:rPr>
                <w:rFonts w:ascii="Arial" w:hAnsi="Arial" w:cs="Arial"/>
                <w:sz w:val="20"/>
                <w:szCs w:val="20"/>
              </w:rPr>
              <w:t>Strålriktning: AP.</w:t>
            </w:r>
          </w:p>
          <w:p w14:paraId="09C5D72D" w14:textId="77777777" w:rsidR="00045369" w:rsidRPr="00045369" w:rsidRDefault="00045369" w:rsidP="0004536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05DC96A5" w14:textId="77777777" w:rsidR="00045369" w:rsidRPr="00045369" w:rsidRDefault="00045369" w:rsidP="0004536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45369">
              <w:rPr>
                <w:rFonts w:ascii="Arial" w:hAnsi="Arial" w:cs="Arial"/>
                <w:sz w:val="20"/>
                <w:szCs w:val="20"/>
              </w:rPr>
              <w:t>Patienten böjer ned hakan (rak linje mellan hörselgången till näsvingens nedre kant).</w:t>
            </w:r>
          </w:p>
          <w:p w14:paraId="7A8BDB61" w14:textId="77777777" w:rsidR="00045369" w:rsidRPr="00045369" w:rsidRDefault="00045369" w:rsidP="0004536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26C1538" w14:textId="77777777" w:rsidR="00045369" w:rsidRPr="00045369" w:rsidRDefault="00045369" w:rsidP="0004536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45369">
              <w:rPr>
                <w:rFonts w:ascii="Arial" w:hAnsi="Arial" w:cs="Arial"/>
                <w:sz w:val="20"/>
                <w:szCs w:val="20"/>
              </w:rPr>
              <w:t xml:space="preserve">Vinkla röret cirka 6° </w:t>
            </w:r>
            <w:proofErr w:type="spellStart"/>
            <w:r w:rsidRPr="00045369">
              <w:rPr>
                <w:rFonts w:ascii="Arial" w:hAnsi="Arial" w:cs="Arial"/>
                <w:sz w:val="20"/>
                <w:szCs w:val="20"/>
              </w:rPr>
              <w:t>kaudalt</w:t>
            </w:r>
            <w:proofErr w:type="spellEnd"/>
            <w:r w:rsidRPr="0004536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776DE48" w14:textId="77777777" w:rsidR="00045369" w:rsidRPr="00045369" w:rsidRDefault="00045369" w:rsidP="0004536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563A614C" w14:textId="77777777" w:rsidR="00045369" w:rsidRPr="00045369" w:rsidRDefault="00045369" w:rsidP="0004536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45369">
              <w:rPr>
                <w:rFonts w:ascii="Arial" w:hAnsi="Arial" w:cs="Arial"/>
                <w:sz w:val="20"/>
                <w:szCs w:val="20"/>
              </w:rPr>
              <w:t>Patienten gapar.</w:t>
            </w:r>
          </w:p>
          <w:p w14:paraId="18B38517" w14:textId="77777777" w:rsidR="00045369" w:rsidRPr="00045369" w:rsidRDefault="00045369" w:rsidP="0004536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3A058D16" w14:textId="77777777" w:rsidR="00045369" w:rsidRPr="00045369" w:rsidRDefault="00045369" w:rsidP="0004536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45369">
              <w:rPr>
                <w:rFonts w:ascii="Arial" w:hAnsi="Arial" w:cs="Arial"/>
                <w:sz w:val="20"/>
                <w:szCs w:val="20"/>
              </w:rPr>
              <w:t>Centrera mitt i munnen.</w:t>
            </w:r>
          </w:p>
          <w:p w14:paraId="020254A5" w14:textId="77777777" w:rsidR="00045369" w:rsidRPr="00045369" w:rsidRDefault="00045369" w:rsidP="0004536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2E75F4A4" w14:textId="77777777" w:rsidR="00045369" w:rsidRPr="00045369" w:rsidRDefault="00045369" w:rsidP="0004536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045369">
              <w:rPr>
                <w:rFonts w:ascii="Arial" w:hAnsi="Arial" w:cs="Arial"/>
                <w:b/>
                <w:sz w:val="20"/>
                <w:szCs w:val="20"/>
              </w:rPr>
              <w:t>Kriterier</w:t>
            </w:r>
          </w:p>
          <w:p w14:paraId="7E3701FB" w14:textId="77777777" w:rsidR="00045369" w:rsidRPr="00045369" w:rsidRDefault="00045369" w:rsidP="0004536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45369">
              <w:rPr>
                <w:rFonts w:ascii="Arial" w:hAnsi="Arial" w:cs="Arial"/>
                <w:sz w:val="20"/>
                <w:szCs w:val="20"/>
              </w:rPr>
              <w:t>Dens</w:t>
            </w:r>
            <w:proofErr w:type="spellEnd"/>
            <w:r w:rsidRPr="000453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5369">
              <w:rPr>
                <w:rFonts w:ascii="Arial" w:hAnsi="Arial" w:cs="Arial"/>
                <w:sz w:val="20"/>
                <w:szCs w:val="20"/>
              </w:rPr>
              <w:t>axis</w:t>
            </w:r>
            <w:proofErr w:type="spellEnd"/>
            <w:r w:rsidRPr="00045369">
              <w:rPr>
                <w:rFonts w:ascii="Arial" w:hAnsi="Arial" w:cs="Arial"/>
                <w:sz w:val="20"/>
                <w:szCs w:val="20"/>
              </w:rPr>
              <w:t xml:space="preserve"> ska </w:t>
            </w:r>
            <w:proofErr w:type="spellStart"/>
            <w:r w:rsidRPr="00045369">
              <w:rPr>
                <w:rFonts w:ascii="Arial" w:hAnsi="Arial" w:cs="Arial"/>
                <w:sz w:val="20"/>
                <w:szCs w:val="20"/>
              </w:rPr>
              <w:t>friprojiceras</w:t>
            </w:r>
            <w:proofErr w:type="spellEnd"/>
            <w:r w:rsidRPr="0004536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14:paraId="1F53F930" w14:textId="77777777" w:rsidR="00045369" w:rsidRPr="00045369" w:rsidRDefault="00045369" w:rsidP="00045369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045369">
              <w:rPr>
                <w:rFonts w:ascii="Arial" w:hAnsi="Arial" w:cs="Arial"/>
                <w:b/>
                <w:noProof/>
                <w:sz w:val="18"/>
                <w:szCs w:val="18"/>
              </w:rPr>
              <w:t>Dens frontal</w:t>
            </w:r>
          </w:p>
          <w:p w14:paraId="738B7BC7" w14:textId="3B22839E" w:rsidR="00045369" w:rsidRPr="00045369" w:rsidRDefault="00000000" w:rsidP="00045369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"http://intranu.vgregion.se/ImageVault/Images/id_28231/width_166/height_114/preserveAspectRatio_0/scope_0/filename_iM_yAlHIvdISCzXg1g6n.gif/storage_Edited/ImageVaultHandler.aspx"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"http://intranu.vgregion.se/ImageVault/Images/id_28231/width_166/height_114/preserveAspectRatio_0/scope_0/filename_iM_yAlHIvdISCzXg1g6n.gif/storage_Edited/ImageVaultHandler.aspx"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"http://intranu.vgregion.se/ImageVault/Images/id_28231/width_166/height_114/preserveAspectRatio_0/scope_0/filename_iM_yAlHIvdISCzXg1g6n.gif/storage_Edited/ImageVaultHandler.aspx"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"http://intranu.vgregion.se/ImageVault/Images/id_28231/width_166/height_114/preserveAspectRatio_0/scope_0/filename_iM_yAlHIvdISCzXg1g6n.gif/storage_Edited/ImageVaultHandler.aspx"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73024C68">
                <v:shape id="_x0000_i1029" type="#_x0000_t75" alt="D E N S" style="width:140.25pt;height:96.75pt">
                  <v:imagedata r:id="rId26" r:href="rId27"/>
                </v:shape>
              </w:pic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</w:tc>
      </w:tr>
    </w:tbl>
    <w:p w14:paraId="4B88DE54" w14:textId="77777777" w:rsidR="00045369" w:rsidRPr="00045369" w:rsidRDefault="00045369" w:rsidP="00045369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045369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C775F6" w14:textId="77777777" w:rsidR="00346AE7" w:rsidRDefault="00346AE7">
      <w:r>
        <w:separator/>
      </w:r>
    </w:p>
  </w:endnote>
  <w:endnote w:type="continuationSeparator" w:id="0">
    <w:p w14:paraId="20301095" w14:textId="77777777" w:rsidR="00346AE7" w:rsidRDefault="00346AE7">
      <w:r>
        <w:continuationSeparator/>
      </w:r>
    </w:p>
  </w:endnote>
  <w:endnote w:type="continuationNotice" w:id="1">
    <w:p w14:paraId="5DBE8C99" w14:textId="77777777" w:rsidR="00346AE7" w:rsidRDefault="00346AE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486D34" w14:textId="77777777" w:rsidR="00346AE7" w:rsidRDefault="00346AE7"/>
  </w:footnote>
  <w:footnote w:type="continuationSeparator" w:id="0">
    <w:p w14:paraId="44F9FFC2" w14:textId="77777777" w:rsidR="00346AE7" w:rsidRDefault="00346AE7">
      <w:r>
        <w:continuationSeparator/>
      </w:r>
    </w:p>
  </w:footnote>
  <w:footnote w:type="continuationNotice" w:id="1">
    <w:p w14:paraId="2E4F4EF0" w14:textId="77777777" w:rsidR="00346AE7" w:rsidRDefault="00346AE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3EFA459A"/>
    <w:multiLevelType w:val="hybridMultilevel"/>
    <w:tmpl w:val="F04C3B9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4C1B9D"/>
    <w:multiLevelType w:val="hybridMultilevel"/>
    <w:tmpl w:val="1B8884C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130322380">
    <w:abstractNumId w:val="19"/>
  </w:num>
  <w:num w:numId="2" w16cid:durableId="1446080723">
    <w:abstractNumId w:val="16"/>
  </w:num>
  <w:num w:numId="3" w16cid:durableId="753550230">
    <w:abstractNumId w:val="0"/>
  </w:num>
  <w:num w:numId="4" w16cid:durableId="1500538104">
    <w:abstractNumId w:val="6"/>
  </w:num>
  <w:num w:numId="5" w16cid:durableId="961351733">
    <w:abstractNumId w:val="17"/>
  </w:num>
  <w:num w:numId="6" w16cid:durableId="1733238251">
    <w:abstractNumId w:val="2"/>
  </w:num>
  <w:num w:numId="7" w16cid:durableId="1675379128">
    <w:abstractNumId w:val="12"/>
  </w:num>
  <w:num w:numId="8" w16cid:durableId="977342169">
    <w:abstractNumId w:val="8"/>
  </w:num>
  <w:num w:numId="9" w16cid:durableId="725952739">
    <w:abstractNumId w:val="1"/>
  </w:num>
  <w:num w:numId="10" w16cid:durableId="974068518">
    <w:abstractNumId w:val="1"/>
  </w:num>
  <w:num w:numId="11" w16cid:durableId="152188209">
    <w:abstractNumId w:val="3"/>
  </w:num>
  <w:num w:numId="12" w16cid:durableId="982007289">
    <w:abstractNumId w:val="4"/>
  </w:num>
  <w:num w:numId="13" w16cid:durableId="150221180">
    <w:abstractNumId w:val="15"/>
  </w:num>
  <w:num w:numId="14" w16cid:durableId="521018278">
    <w:abstractNumId w:val="9"/>
  </w:num>
  <w:num w:numId="15" w16cid:durableId="1700667214">
    <w:abstractNumId w:val="7"/>
  </w:num>
  <w:num w:numId="16" w16cid:durableId="678047236">
    <w:abstractNumId w:val="14"/>
  </w:num>
  <w:num w:numId="17" w16cid:durableId="336158144">
    <w:abstractNumId w:val="5"/>
  </w:num>
  <w:num w:numId="18" w16cid:durableId="1964730260">
    <w:abstractNumId w:val="11"/>
  </w:num>
  <w:num w:numId="19" w16cid:durableId="934434310">
    <w:abstractNumId w:val="18"/>
  </w:num>
  <w:num w:numId="20" w16cid:durableId="998726383">
    <w:abstractNumId w:val="10"/>
  </w:num>
  <w:num w:numId="21" w16cid:durableId="115167579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6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45369"/>
    <w:rsid w:val="00050500"/>
    <w:rsid w:val="0005691C"/>
    <w:rsid w:val="00056ECB"/>
    <w:rsid w:val="00056ED5"/>
    <w:rsid w:val="00063468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1C36"/>
    <w:rsid w:val="000B4536"/>
    <w:rsid w:val="000B7715"/>
    <w:rsid w:val="000E441B"/>
    <w:rsid w:val="000E463B"/>
    <w:rsid w:val="000E5A7E"/>
    <w:rsid w:val="000F43A3"/>
    <w:rsid w:val="000F7681"/>
    <w:rsid w:val="00103031"/>
    <w:rsid w:val="001044FE"/>
    <w:rsid w:val="00105E37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D1569"/>
    <w:rsid w:val="001D530B"/>
    <w:rsid w:val="00205433"/>
    <w:rsid w:val="00211487"/>
    <w:rsid w:val="00211D91"/>
    <w:rsid w:val="00217DEC"/>
    <w:rsid w:val="00235B57"/>
    <w:rsid w:val="002477B3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6FE9"/>
    <w:rsid w:val="002B0B30"/>
    <w:rsid w:val="002B0C78"/>
    <w:rsid w:val="002B5795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46AE7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23C2"/>
    <w:rsid w:val="00397F54"/>
    <w:rsid w:val="003A0D43"/>
    <w:rsid w:val="003B2A4B"/>
    <w:rsid w:val="003D099E"/>
    <w:rsid w:val="003D1447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2EFF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2210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2985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779C0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50C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44494"/>
    <w:rsid w:val="00A514B7"/>
    <w:rsid w:val="00A54A0B"/>
    <w:rsid w:val="00A65FD4"/>
    <w:rsid w:val="00A72562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0DB2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2DD4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57D8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1EEC"/>
    <w:rsid w:val="00F22264"/>
    <w:rsid w:val="00F2564D"/>
    <w:rsid w:val="00F35B05"/>
    <w:rsid w:val="00F413D9"/>
    <w:rsid w:val="00F5135F"/>
    <w:rsid w:val="00F51F78"/>
    <w:rsid w:val="00F70DDF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3.png" Id="rId18" /><Relationship Type="http://schemas.openxmlformats.org/officeDocument/2006/relationships/image" Target="media/image7.png" Id="rId26" /><Relationship Type="http://schemas.openxmlformats.org/officeDocument/2006/relationships/image" Target="http://intranu.vgregion.se/ImageVault/Images/id_28229/width_141/height_278/preserveAspectRatio_0/scope_0/filename_JcughoQ5RR6XApVaDD20.gif/storage_Edited/ImageVaultHandler.aspx" TargetMode="Externa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image" Target="http://intranu.vgregion.se/ImageVault/Images/id_30223/width_155/height_275/preserveAspectRatio_0/scope_0/filename_rq9PUvAOSP995YDOnmto.jpg/storage_Edited/ImageVaultHandler.aspx" TargetMode="External" Id="rId25" /><Relationship Type="http://schemas.openxmlformats.org/officeDocument/2006/relationships/footer" Target="footer3.xml" Id="rId16" /><Relationship Type="http://schemas.openxmlformats.org/officeDocument/2006/relationships/image" Target="media/image4.png" Id="rId20" /><Relationship Type="http://schemas.openxmlformats.org/officeDocument/2006/relationships/theme" Target="theme/theme1.xml" Id="rId29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6.jpeg" Id="rId24" /><Relationship Type="http://schemas.openxmlformats.org/officeDocument/2006/relationships/header" Target="header2.xml" Id="rId15" /><Relationship Type="http://schemas.openxmlformats.org/officeDocument/2006/relationships/image" Target="http://intranu.vgregion.se/ImageVault/Images/id_30224/width_147/height_276/preserveAspectRatio_0/scope_0/filename_K1eXqfXTwPa_cyc0VTOg.jpg/storage_Edited/ImageVaultHandler.aspx" TargetMode="External" Id="rId23" /><Relationship Type="http://schemas.openxmlformats.org/officeDocument/2006/relationships/fontTable" Target="fontTable.xml" Id="rId28" /><Relationship Type="http://schemas.openxmlformats.org/officeDocument/2006/relationships/footnotes" Target="footnotes.xml" Id="rId10" /><Relationship Type="http://schemas.openxmlformats.org/officeDocument/2006/relationships/image" Target="http://intranu.vgregion.se/ImageVault/Images/id_28195/width_146/height_279/preserveAspectRatio_0/scope_0/filename_xsP2wY3juJr0UabhaEr0.gif/storage_Edited/ImageVaultHandler.aspx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image" Target="media/image5.jpeg" Id="rId22" /><Relationship Type="http://schemas.openxmlformats.org/officeDocument/2006/relationships/image" Target="http://intranu.vgregion.se/ImageVault/Images/id_28231/width_166/height_114/preserveAspectRatio_0/scope_0/filename_iM_yAlHIvdISCzXg1g6n.gif/storage_Edited/ImageVaultHandler.aspx" TargetMode="Externa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11</TotalTime>
  <Pages>3</Pages>
  <Words>802</Words>
  <Characters>4254</Characters>
  <Application>Microsoft Office Word</Application>
  <DocSecurity>0</DocSecurity>
  <Lines>35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5046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Halsrygg – Skelettskada, luxation</dc:title>
  <dc:subject/>
  <dc:creator>patrik.jens.johansson@vgregion.se</dc:creator>
  <keywords/>
  <lastModifiedBy>Ulrica Sehlberg</lastModifiedBy>
  <revision>18</revision>
  <lastPrinted>2016-03-31T10:56:00.0000000Z</lastPrinted>
  <dcterms:created xsi:type="dcterms:W3CDTF">2022-05-18T04:31:00.0000000Z</dcterms:created>
  <dcterms:modified xsi:type="dcterms:W3CDTF">2025-10-23T09:18:00.0000000Z</dcterms:modified>
</coreProperties>
</file>