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1BD01" w14:textId="77777777" w:rsidR="006748D7" w:rsidRDefault="006748D7" w:rsidP="00F35B05">
      <w:pPr>
        <w:pStyle w:val="Rubrik2"/>
        <w:sectPr w:rsidR="006748D7" w:rsidSect="006748D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C7ED1CD" w14:textId="77777777" w:rsidR="006748D7" w:rsidRPr="006748D7" w:rsidRDefault="006748D7" w:rsidP="006748D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3843774C" w14:textId="43CCC3B5" w:rsidR="006748D7" w:rsidRPr="006748D7" w:rsidRDefault="00094C1D" w:rsidP="00094C1D">
      <w:pPr>
        <w:pStyle w:val="Rubrik1"/>
        <w:ind w:left="0"/>
        <w:rPr>
          <w:szCs w:val="20"/>
        </w:rPr>
      </w:pPr>
      <w:r w:rsidRPr="006748D7">
        <w:t>Halsrygg – Atlas-dens diastas</w:t>
      </w:r>
    </w:p>
    <w:p w14:paraId="74BF2687" w14:textId="77777777" w:rsidR="006748D7" w:rsidRPr="006748D7" w:rsidRDefault="006748D7" w:rsidP="006748D7">
      <w:pPr>
        <w:spacing w:after="0" w:line="240" w:lineRule="auto"/>
        <w:ind w:left="0" w:right="0"/>
        <w:rPr>
          <w:szCs w:val="20"/>
        </w:rPr>
      </w:pPr>
    </w:p>
    <w:p w14:paraId="64360832" w14:textId="77777777" w:rsidR="006748D7" w:rsidRPr="006748D7" w:rsidRDefault="006748D7" w:rsidP="00094C1D">
      <w:pPr>
        <w:pStyle w:val="Rubrik2"/>
        <w:ind w:left="0"/>
      </w:pPr>
      <w:r w:rsidRPr="006748D7">
        <w:t>Metodbok Konventionell röntgen</w:t>
      </w:r>
    </w:p>
    <w:p w14:paraId="07E54973" w14:textId="77777777" w:rsidR="006748D7" w:rsidRDefault="006748D7" w:rsidP="006748D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6748D7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39A57407" w14:textId="712708F1" w:rsidR="00094C1D" w:rsidRDefault="00094C1D" w:rsidP="00094C1D">
      <w:pPr>
        <w:pStyle w:val="Rubrik2"/>
        <w:ind w:left="0"/>
      </w:pPr>
      <w:r>
        <w:t>Förändringar sedan föregående version</w:t>
      </w:r>
    </w:p>
    <w:p w14:paraId="0FD5654A" w14:textId="194219AE" w:rsidR="00094C1D" w:rsidRPr="00094C1D" w:rsidRDefault="00750892" w:rsidP="00094C1D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Lagt till text under kriterier.</w:t>
      </w:r>
    </w:p>
    <w:p w14:paraId="023F67BF" w14:textId="77777777" w:rsidR="006748D7" w:rsidRPr="006748D7" w:rsidRDefault="006748D7" w:rsidP="006748D7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6748D7" w:rsidRPr="006748D7" w14:paraId="040ABD2D" w14:textId="77777777" w:rsidTr="007E4470">
        <w:trPr>
          <w:trHeight w:val="263"/>
        </w:trPr>
        <w:tc>
          <w:tcPr>
            <w:tcW w:w="9180" w:type="dxa"/>
            <w:gridSpan w:val="3"/>
          </w:tcPr>
          <w:p w14:paraId="557BA8E2" w14:textId="77777777" w:rsidR="006748D7" w:rsidRPr="006748D7" w:rsidRDefault="006748D7" w:rsidP="00094C1D">
            <w:pPr>
              <w:pStyle w:val="Rubrik2"/>
              <w:ind w:left="0"/>
              <w:rPr>
                <w:sz w:val="28"/>
              </w:rPr>
            </w:pPr>
            <w:r w:rsidRPr="006748D7">
              <w:t>Inför undersökningen</w:t>
            </w:r>
          </w:p>
        </w:tc>
      </w:tr>
      <w:tr w:rsidR="006748D7" w:rsidRPr="006748D7" w14:paraId="1463A83E" w14:textId="77777777" w:rsidTr="007E4470">
        <w:trPr>
          <w:trHeight w:val="340"/>
        </w:trPr>
        <w:tc>
          <w:tcPr>
            <w:tcW w:w="2259" w:type="dxa"/>
          </w:tcPr>
          <w:p w14:paraId="2B080E03" w14:textId="77777777" w:rsidR="006748D7" w:rsidRPr="006748D7" w:rsidRDefault="006748D7" w:rsidP="006748D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</w:tcPr>
          <w:p w14:paraId="6F0E5870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MT" w:hAnsi="ArialMT" w:cs="ArialMT"/>
                <w:sz w:val="20"/>
                <w:szCs w:val="20"/>
              </w:rPr>
            </w:pPr>
            <w:r w:rsidRPr="006748D7">
              <w:rPr>
                <w:rFonts w:ascii="ArialMT" w:hAnsi="ArialMT" w:cs="ArialMT"/>
                <w:sz w:val="20"/>
                <w:szCs w:val="20"/>
              </w:rPr>
              <w:t>Atlas-dens diastas</w:t>
            </w:r>
          </w:p>
        </w:tc>
      </w:tr>
      <w:tr w:rsidR="006748D7" w:rsidRPr="006748D7" w14:paraId="58C45CD8" w14:textId="77777777" w:rsidTr="007E4470">
        <w:trPr>
          <w:trHeight w:val="340"/>
        </w:trPr>
        <w:tc>
          <w:tcPr>
            <w:tcW w:w="2259" w:type="dxa"/>
          </w:tcPr>
          <w:p w14:paraId="4E3A0733" w14:textId="77777777" w:rsidR="006748D7" w:rsidRPr="006748D7" w:rsidRDefault="006748D7" w:rsidP="006748D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14:paraId="2332FD9B" w14:textId="77777777" w:rsidR="006748D7" w:rsidRPr="006748D7" w:rsidRDefault="006748D7" w:rsidP="006748D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14:paraId="7637E11F" w14:textId="77777777" w:rsidR="006748D7" w:rsidRPr="006748D7" w:rsidRDefault="006748D7" w:rsidP="006748D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8D7" w:rsidRPr="006748D7" w14:paraId="5D8788A3" w14:textId="77777777" w:rsidTr="007E4470">
        <w:trPr>
          <w:trHeight w:val="340"/>
        </w:trPr>
        <w:tc>
          <w:tcPr>
            <w:tcW w:w="2259" w:type="dxa"/>
          </w:tcPr>
          <w:p w14:paraId="002AAA9B" w14:textId="77777777" w:rsidR="006748D7" w:rsidRPr="006748D7" w:rsidRDefault="006748D7" w:rsidP="006748D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</w:tcPr>
          <w:p w14:paraId="7FDFB181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48D7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43A9A0B8" w14:textId="5C426664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Pr="006748D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6748D7" w:rsidRPr="006748D7" w14:paraId="750B24CA" w14:textId="77777777" w:rsidTr="007E4470">
        <w:trPr>
          <w:trHeight w:val="340"/>
        </w:trPr>
        <w:tc>
          <w:tcPr>
            <w:tcW w:w="2259" w:type="dxa"/>
          </w:tcPr>
          <w:p w14:paraId="3391AE3B" w14:textId="77777777" w:rsidR="006748D7" w:rsidRPr="006748D7" w:rsidRDefault="006748D7" w:rsidP="006748D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14:paraId="76D5DF2D" w14:textId="77777777" w:rsidR="006748D7" w:rsidRPr="006748D7" w:rsidRDefault="006748D7" w:rsidP="006748D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14:paraId="05DFC813" w14:textId="77777777" w:rsidR="006748D7" w:rsidRPr="006748D7" w:rsidRDefault="006748D7" w:rsidP="006748D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8D7" w:rsidRPr="006748D7" w14:paraId="6A489F0F" w14:textId="77777777" w:rsidTr="007E4470">
        <w:trPr>
          <w:trHeight w:val="340"/>
        </w:trPr>
        <w:tc>
          <w:tcPr>
            <w:tcW w:w="2259" w:type="dxa"/>
          </w:tcPr>
          <w:p w14:paraId="478F59CF" w14:textId="77777777" w:rsidR="006748D7" w:rsidRPr="006748D7" w:rsidRDefault="006748D7" w:rsidP="006748D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</w:tcPr>
          <w:p w14:paraId="617540ED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Adora</w:t>
            </w:r>
          </w:p>
        </w:tc>
      </w:tr>
      <w:tr w:rsidR="006748D7" w:rsidRPr="006748D7" w14:paraId="43448454" w14:textId="77777777" w:rsidTr="007E4470">
        <w:trPr>
          <w:trHeight w:val="340"/>
        </w:trPr>
        <w:tc>
          <w:tcPr>
            <w:tcW w:w="2259" w:type="dxa"/>
          </w:tcPr>
          <w:p w14:paraId="7F0AEFEA" w14:textId="77777777" w:rsidR="006748D7" w:rsidRPr="006748D7" w:rsidRDefault="006748D7" w:rsidP="006748D7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</w:tcPr>
          <w:p w14:paraId="61A2F2AB" w14:textId="77777777" w:rsidR="006748D7" w:rsidRPr="006748D7" w:rsidRDefault="006748D7" w:rsidP="006748D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8D7" w:rsidRPr="006748D7" w14:paraId="1124B701" w14:textId="77777777" w:rsidTr="007E4470">
        <w:trPr>
          <w:trHeight w:val="340"/>
        </w:trPr>
        <w:tc>
          <w:tcPr>
            <w:tcW w:w="2259" w:type="dxa"/>
          </w:tcPr>
          <w:p w14:paraId="36956E2C" w14:textId="77777777" w:rsidR="006748D7" w:rsidRPr="006748D7" w:rsidRDefault="006748D7" w:rsidP="006748D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</w:tcPr>
          <w:p w14:paraId="1DB057CB" w14:textId="77777777" w:rsidR="006748D7" w:rsidRPr="006748D7" w:rsidRDefault="006748D7" w:rsidP="006748D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Potter</w:t>
            </w:r>
          </w:p>
        </w:tc>
      </w:tr>
      <w:tr w:rsidR="006748D7" w:rsidRPr="006748D7" w14:paraId="788AEDFE" w14:textId="77777777" w:rsidTr="007E4470">
        <w:trPr>
          <w:trHeight w:val="340"/>
        </w:trPr>
        <w:tc>
          <w:tcPr>
            <w:tcW w:w="2259" w:type="dxa"/>
          </w:tcPr>
          <w:p w14:paraId="488D53F1" w14:textId="77777777" w:rsidR="006748D7" w:rsidRPr="006748D7" w:rsidRDefault="006748D7" w:rsidP="006748D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</w:tcPr>
          <w:p w14:paraId="70DA0F54" w14:textId="77777777" w:rsidR="006748D7" w:rsidRPr="006748D7" w:rsidRDefault="006748D7" w:rsidP="006748D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8D7" w:rsidRPr="006748D7" w14:paraId="546E69CD" w14:textId="77777777" w:rsidTr="007E4470">
        <w:trPr>
          <w:trHeight w:val="340"/>
        </w:trPr>
        <w:tc>
          <w:tcPr>
            <w:tcW w:w="2259" w:type="dxa"/>
          </w:tcPr>
          <w:p w14:paraId="04D91972" w14:textId="77777777" w:rsidR="006748D7" w:rsidRPr="006748D7" w:rsidRDefault="006748D7" w:rsidP="006748D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</w:tcPr>
          <w:p w14:paraId="17B1DABF" w14:textId="77777777" w:rsidR="006748D7" w:rsidRPr="006748D7" w:rsidRDefault="006748D7" w:rsidP="006748D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 xml:space="preserve">Sida </w:t>
            </w:r>
          </w:p>
          <w:p w14:paraId="1D218AEF" w14:textId="77777777" w:rsidR="006748D7" w:rsidRPr="006748D7" w:rsidRDefault="006748D7" w:rsidP="006748D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2ADBB97C" w14:textId="77777777" w:rsidR="006748D7" w:rsidRPr="006748D7" w:rsidRDefault="006748D7" w:rsidP="006748D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Vridning höger</w:t>
            </w:r>
          </w:p>
          <w:p w14:paraId="4A678889" w14:textId="77777777" w:rsidR="006748D7" w:rsidRPr="006748D7" w:rsidRDefault="006748D7" w:rsidP="006748D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Vridning vänster</w:t>
            </w:r>
          </w:p>
          <w:p w14:paraId="00EDDC58" w14:textId="77777777" w:rsidR="006748D7" w:rsidRPr="006748D7" w:rsidRDefault="006748D7" w:rsidP="006748D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Dens frontal</w:t>
            </w:r>
            <w:r w:rsidRPr="006748D7">
              <w:rPr>
                <w:rFonts w:ascii="Arial" w:hAnsi="Arial" w:cs="Arial"/>
                <w:sz w:val="20"/>
                <w:szCs w:val="20"/>
              </w:rPr>
              <w:br/>
            </w:r>
            <w:r w:rsidRPr="006748D7">
              <w:rPr>
                <w:rFonts w:ascii="Arial" w:hAnsi="Arial" w:cs="Arial"/>
                <w:sz w:val="20"/>
                <w:szCs w:val="20"/>
              </w:rPr>
              <w:br/>
            </w:r>
            <w:r w:rsidRPr="006748D7">
              <w:rPr>
                <w:rFonts w:ascii="Arial" w:hAnsi="Arial" w:cs="Arial"/>
                <w:i/>
                <w:sz w:val="20"/>
                <w:szCs w:val="20"/>
              </w:rPr>
              <w:t>På begäran:</w:t>
            </w:r>
          </w:p>
          <w:p w14:paraId="402AD703" w14:textId="29778859" w:rsidR="006748D7" w:rsidRPr="006748D7" w:rsidRDefault="00EF0D1F" w:rsidP="006748D7">
            <w:pPr>
              <w:tabs>
                <w:tab w:val="left" w:pos="435"/>
              </w:tabs>
              <w:snapToGrid w:val="0"/>
              <w:spacing w:after="0" w:line="240" w:lineRule="auto"/>
              <w:ind w:left="9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6–7</w:t>
            </w:r>
            <w:r w:rsidR="006748D7" w:rsidRPr="006748D7">
              <w:rPr>
                <w:rFonts w:ascii="Arial" w:hAnsi="Arial" w:cs="Arial"/>
                <w:sz w:val="20"/>
                <w:szCs w:val="20"/>
              </w:rPr>
              <w:t>.</w:t>
            </w:r>
            <w:r w:rsidR="006748D7" w:rsidRPr="006748D7">
              <w:rPr>
                <w:rFonts w:ascii="Arial" w:hAnsi="Arial" w:cs="Arial"/>
                <w:sz w:val="20"/>
                <w:szCs w:val="20"/>
              </w:rPr>
              <w:tab/>
              <w:t>Provokationsbilder</w:t>
            </w:r>
          </w:p>
          <w:p w14:paraId="46876D06" w14:textId="77777777" w:rsidR="006748D7" w:rsidRPr="006748D7" w:rsidRDefault="006748D7" w:rsidP="006748D7">
            <w:pPr>
              <w:snapToGrid w:val="0"/>
              <w:spacing w:after="0" w:line="240" w:lineRule="auto"/>
              <w:ind w:left="431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8D7" w:rsidRPr="006748D7" w14:paraId="2FC60E1E" w14:textId="77777777" w:rsidTr="007E4470">
        <w:trPr>
          <w:trHeight w:val="340"/>
        </w:trPr>
        <w:tc>
          <w:tcPr>
            <w:tcW w:w="2259" w:type="dxa"/>
          </w:tcPr>
          <w:p w14:paraId="2ADDC985" w14:textId="77777777" w:rsidR="006748D7" w:rsidRPr="006748D7" w:rsidRDefault="006748D7" w:rsidP="006748D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</w:tcPr>
          <w:p w14:paraId="1988CA50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18716F" w14:textId="77777777" w:rsidR="006748D7" w:rsidRPr="006748D7" w:rsidRDefault="006748D7" w:rsidP="006748D7">
      <w:pPr>
        <w:spacing w:after="0" w:line="240" w:lineRule="auto"/>
        <w:ind w:left="0" w:right="0"/>
        <w:rPr>
          <w:szCs w:val="20"/>
        </w:rPr>
      </w:pPr>
    </w:p>
    <w:p w14:paraId="30C495AD" w14:textId="77777777" w:rsidR="006748D7" w:rsidRPr="006748D7" w:rsidRDefault="006748D7" w:rsidP="006748D7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6748D7" w:rsidRPr="006748D7" w14:paraId="0124BA14" w14:textId="77777777" w:rsidTr="007E4470">
        <w:trPr>
          <w:trHeight w:val="263"/>
        </w:trPr>
        <w:tc>
          <w:tcPr>
            <w:tcW w:w="1951" w:type="dxa"/>
          </w:tcPr>
          <w:p w14:paraId="00AEEC56" w14:textId="77777777" w:rsidR="006748D7" w:rsidRPr="006748D7" w:rsidRDefault="006748D7" w:rsidP="006748D7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51AD5497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1930B4A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8D7" w:rsidRPr="006748D7" w14:paraId="297C8D64" w14:textId="77777777" w:rsidTr="007E4470">
        <w:trPr>
          <w:trHeight w:val="263"/>
        </w:trPr>
        <w:tc>
          <w:tcPr>
            <w:tcW w:w="1951" w:type="dxa"/>
          </w:tcPr>
          <w:p w14:paraId="79033A79" w14:textId="77777777" w:rsidR="006748D7" w:rsidRPr="006748D7" w:rsidRDefault="006748D7" w:rsidP="006748D7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  <w:r w:rsidRPr="006748D7"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  <w:t>Bildtagning</w:t>
            </w:r>
          </w:p>
        </w:tc>
        <w:tc>
          <w:tcPr>
            <w:tcW w:w="3402" w:type="dxa"/>
          </w:tcPr>
          <w:p w14:paraId="0BE73BEA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0F24637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8D7" w:rsidRPr="006748D7" w14:paraId="14D57CB4" w14:textId="77777777" w:rsidTr="007E4470">
        <w:trPr>
          <w:trHeight w:val="263"/>
        </w:trPr>
        <w:tc>
          <w:tcPr>
            <w:tcW w:w="1951" w:type="dxa"/>
          </w:tcPr>
          <w:p w14:paraId="2A48EDE7" w14:textId="77777777" w:rsidR="006748D7" w:rsidRPr="006748D7" w:rsidRDefault="006748D7" w:rsidP="006748D7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0"/>
                <w:szCs w:val="32"/>
              </w:rPr>
            </w:pPr>
            <w:r w:rsidRPr="006748D7">
              <w:rPr>
                <w:rFonts w:ascii="Arial" w:hAnsi="Arial" w:cs="Arial"/>
                <w:b/>
                <w:bCs/>
                <w:iCs/>
                <w:sz w:val="20"/>
                <w:szCs w:val="32"/>
              </w:rPr>
              <w:t>Sida</w:t>
            </w:r>
          </w:p>
        </w:tc>
        <w:tc>
          <w:tcPr>
            <w:tcW w:w="3402" w:type="dxa"/>
          </w:tcPr>
          <w:p w14:paraId="4ADB6FB7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Ställ in halsryggstödet efter patientens naturliga hållning.</w:t>
            </w:r>
          </w:p>
          <w:p w14:paraId="5F598D2E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98A056A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Vertikala ljuskorset i medellinjen.</w:t>
            </w:r>
          </w:p>
          <w:p w14:paraId="0EFE75F9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300895A" w14:textId="2D61B386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Centrera mitt på halsryggen</w:t>
            </w:r>
            <w:r w:rsidR="00EF0D1F">
              <w:rPr>
                <w:rFonts w:ascii="Arial" w:hAnsi="Arial" w:cs="Arial"/>
                <w:sz w:val="20"/>
                <w:szCs w:val="20"/>
              </w:rPr>
              <w:t>, cirka tre tvärfingrar ner från örsnibben.</w:t>
            </w:r>
            <w:r w:rsidRPr="006748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A22EDD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6ECC714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649E083B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C1-C7 ska vara med på bilden (patienten drar sina axlar nedåt).</w:t>
            </w:r>
          </w:p>
        </w:tc>
        <w:tc>
          <w:tcPr>
            <w:tcW w:w="4253" w:type="dxa"/>
          </w:tcPr>
          <w:p w14:paraId="1DAEA198" w14:textId="77777777" w:rsidR="006748D7" w:rsidRPr="006748D7" w:rsidRDefault="006748D7" w:rsidP="006748D7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748D7">
              <w:rPr>
                <w:rFonts w:ascii="Arial" w:hAnsi="Arial" w:cs="Arial"/>
                <w:b/>
                <w:noProof/>
                <w:sz w:val="20"/>
                <w:szCs w:val="18"/>
              </w:rPr>
              <w:t>Sida</w:t>
            </w:r>
            <w:r w:rsidRPr="006748D7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</w:p>
          <w:p w14:paraId="4F79F5BF" w14:textId="77777777" w:rsidR="006748D7" w:rsidRPr="006748D7" w:rsidRDefault="00F922F5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"http://intranu.vgregion.se/ImageVault/Images/id_28195/width_146/height_279/preserveAspectRatio_0/scope_0/filename_xsP2wY3juJr0UabhaEr0.gif/storage_Edited/ImageVaultHandler.aspx" \* MERGEFORMATINET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D40CC3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D40CC3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 w:rsidR="00D40CC3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8768B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C8768B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 w:rsidR="00C8768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D339C2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D339C2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 w:rsidR="00D339C2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DE775E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DE775E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 w:rsidR="00DE775E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7C609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7C609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 w:rsidR="007C609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895BCE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895BCE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 w:rsidR="00895BCE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7BDACA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alt="Halsrygg sida" style="width:109.5pt;height:209.25pt">
                  <v:imagedata r:id="rId18" r:href="rId19"/>
                </v:shape>
              </w:pict>
            </w:r>
            <w:r w:rsidR="00895BCE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7C609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DE775E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D339C2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C8768B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D40CC3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6748D7" w:rsidRPr="006748D7" w14:paraId="35C6313A" w14:textId="77777777" w:rsidTr="007E4470">
        <w:trPr>
          <w:trHeight w:val="263"/>
        </w:trPr>
        <w:tc>
          <w:tcPr>
            <w:tcW w:w="1951" w:type="dxa"/>
          </w:tcPr>
          <w:p w14:paraId="5D1DB079" w14:textId="77777777" w:rsidR="006748D7" w:rsidRPr="006748D7" w:rsidRDefault="006748D7" w:rsidP="006748D7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0"/>
                <w:szCs w:val="32"/>
              </w:rPr>
            </w:pPr>
          </w:p>
        </w:tc>
        <w:tc>
          <w:tcPr>
            <w:tcW w:w="3402" w:type="dxa"/>
          </w:tcPr>
          <w:p w14:paraId="5707FCCE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87A456C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8D7" w:rsidRPr="006748D7" w14:paraId="193E4385" w14:textId="77777777" w:rsidTr="007E4470">
        <w:trPr>
          <w:cantSplit/>
          <w:trHeight w:val="3106"/>
        </w:trPr>
        <w:tc>
          <w:tcPr>
            <w:tcW w:w="1951" w:type="dxa"/>
          </w:tcPr>
          <w:p w14:paraId="0F5B549E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</w:tcPr>
          <w:p w14:paraId="3DC9DD02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Vrid stolen alternativt vinkla röret så att patienten har ansiktet frontalt mot detektorn.</w:t>
            </w:r>
          </w:p>
          <w:p w14:paraId="043064A1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F91323B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Strålriktning: PA.</w:t>
            </w:r>
          </w:p>
          <w:p w14:paraId="1040CEB0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145F3D5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Patientens haka något uppdragen.</w:t>
            </w:r>
          </w:p>
          <w:p w14:paraId="13A7E735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B5D91E7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Vinkla röret 10° kraniellt.</w:t>
            </w:r>
          </w:p>
          <w:p w14:paraId="3FB326DB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6E67487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62113822" w14:textId="09E6CCFB" w:rsidR="005731C2" w:rsidRPr="005731C2" w:rsidRDefault="006748D7" w:rsidP="005731C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Sträva efter att komma in mellan kotorn</w:t>
            </w:r>
            <w:r w:rsidR="005731C2">
              <w:rPr>
                <w:rFonts w:ascii="Arial" w:hAnsi="Arial" w:cs="Arial"/>
                <w:sz w:val="20"/>
                <w:szCs w:val="20"/>
              </w:rPr>
              <w:t>a.</w:t>
            </w:r>
            <w:r w:rsidR="00D24D3F">
              <w:rPr>
                <w:rFonts w:ascii="Arial" w:hAnsi="Arial" w:cs="Arial"/>
                <w:sz w:val="20"/>
                <w:szCs w:val="20"/>
              </w:rPr>
              <w:br/>
              <w:t>C1-C7 samt övergång ska vara med på bilden.</w:t>
            </w:r>
            <w:r w:rsidR="005731C2">
              <w:rPr>
                <w:rFonts w:ascii="Arial" w:hAnsi="Arial" w:cs="Arial"/>
                <w:sz w:val="20"/>
                <w:szCs w:val="20"/>
              </w:rPr>
              <w:br/>
            </w:r>
            <w:r w:rsidR="005731C2" w:rsidRPr="005731C2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4253" w:type="dxa"/>
          </w:tcPr>
          <w:p w14:paraId="49A34911" w14:textId="77777777" w:rsidR="006748D7" w:rsidRPr="006748D7" w:rsidRDefault="006748D7" w:rsidP="006748D7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748D7">
              <w:rPr>
                <w:rFonts w:ascii="Arial" w:hAnsi="Arial" w:cs="Arial"/>
                <w:b/>
                <w:noProof/>
                <w:sz w:val="20"/>
                <w:szCs w:val="18"/>
              </w:rPr>
              <w:t>Frontal</w:t>
            </w:r>
            <w:r w:rsidRPr="006748D7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</w:p>
          <w:p w14:paraId="1836ED6A" w14:textId="77777777" w:rsidR="006748D7" w:rsidRPr="006748D7" w:rsidRDefault="00F922F5" w:rsidP="006748D7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"http://intranu.vgregion.se/ImageVault/Images/id_28229/width_141/height_278/preserveAspectRatio_0/scope_0/filename_JcughoQ5RR6XApVaDD20.gif/storage_Edited/ImageVaultHandler.aspx" \* MERGEFORMATINET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D40CC3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D40CC3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 w:rsidR="00D40CC3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8768B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C8768B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 w:rsidR="00C8768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D339C2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D339C2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 w:rsidR="00D339C2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DE775E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DE775E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 w:rsidR="00DE775E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7C609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7C609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 w:rsidR="007C609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895BCE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895BCE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 w:rsidR="00895BCE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138D2988">
                <v:shape id="_x0000_i1094" type="#_x0000_t75" alt="Halsrygg FRONTAL" style="width:108pt;height:213pt">
                  <v:imagedata r:id="rId20" r:href="rId21"/>
                </v:shape>
              </w:pict>
            </w:r>
            <w:r w:rsidR="00895BCE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7C609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DE775E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D339C2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C8768B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D40CC3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0E3EC5FD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6748D7" w:rsidRPr="006748D7" w14:paraId="53CF4094" w14:textId="77777777" w:rsidTr="007E4470">
        <w:trPr>
          <w:trHeight w:val="263"/>
        </w:trPr>
        <w:tc>
          <w:tcPr>
            <w:tcW w:w="1951" w:type="dxa"/>
          </w:tcPr>
          <w:p w14:paraId="04B0F92C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</w:tcPr>
          <w:p w14:paraId="1453B4C6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</w:tcPr>
          <w:p w14:paraId="6A4AD4B6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50ED4E46" w14:textId="77777777" w:rsidR="006748D7" w:rsidRPr="006748D7" w:rsidRDefault="006748D7" w:rsidP="006748D7">
      <w:pPr>
        <w:spacing w:after="0" w:line="240" w:lineRule="auto"/>
        <w:ind w:left="0" w:right="0"/>
        <w:rPr>
          <w:szCs w:val="20"/>
        </w:rPr>
      </w:pPr>
      <w:r w:rsidRPr="006748D7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6748D7" w:rsidRPr="006748D7" w14:paraId="67300DB5" w14:textId="77777777" w:rsidTr="052DCB9F">
        <w:trPr>
          <w:trHeight w:val="263"/>
        </w:trPr>
        <w:tc>
          <w:tcPr>
            <w:tcW w:w="1951" w:type="dxa"/>
          </w:tcPr>
          <w:p w14:paraId="3AE0AB79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>Vridning höger</w:t>
            </w:r>
          </w:p>
        </w:tc>
        <w:tc>
          <w:tcPr>
            <w:tcW w:w="3402" w:type="dxa"/>
          </w:tcPr>
          <w:p w14:paraId="65DBCA2A" w14:textId="59FED787" w:rsidR="008A5A2A" w:rsidRPr="005038AD" w:rsidRDefault="008A5A2A" w:rsidP="008A5A2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Aktuell sida närmast detektorn. Patientens icke aktuella sida vinklad 45</w:t>
            </w:r>
            <w:r w:rsidRPr="005038AD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 xml:space="preserve"> ifrån detektorn</w:t>
            </w:r>
            <w:r w:rsidR="00F922F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099BAD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0A60115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Strålriktning: PA.</w:t>
            </w:r>
          </w:p>
          <w:p w14:paraId="3B84562D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EEAC421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Vinkla kraniellt cirka 10°.</w:t>
            </w:r>
          </w:p>
          <w:p w14:paraId="6F730046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9DE78EA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2644EF52" w14:textId="77777777" w:rsid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Sträva efter att komma in i intervertebralhålen.</w:t>
            </w:r>
            <w:r w:rsidR="00150EAE">
              <w:rPr>
                <w:rFonts w:ascii="Arial" w:hAnsi="Arial" w:cs="Arial"/>
                <w:sz w:val="20"/>
                <w:szCs w:val="20"/>
              </w:rPr>
              <w:br/>
            </w:r>
            <w:r w:rsidR="00150EAE">
              <w:rPr>
                <w:rFonts w:ascii="Arial" w:hAnsi="Arial" w:cs="Arial"/>
                <w:sz w:val="20"/>
                <w:szCs w:val="20"/>
              </w:rPr>
              <w:br/>
              <w:t>C1-C7 samt övergång ska vara med på bilden.</w:t>
            </w:r>
          </w:p>
          <w:p w14:paraId="6B5F85F5" w14:textId="77777777" w:rsidR="00355FF3" w:rsidRDefault="00355FF3" w:rsidP="006748D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69A18077" w14:textId="77777777" w:rsidR="00355FF3" w:rsidRDefault="00355FF3" w:rsidP="006748D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343F34DE" w14:textId="77777777" w:rsidR="00355FF3" w:rsidRDefault="00355FF3" w:rsidP="006748D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4DABCED7" w14:textId="77777777" w:rsidR="00355FF3" w:rsidRDefault="00355FF3" w:rsidP="006748D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627500BF" w14:textId="77777777" w:rsidR="00355FF3" w:rsidRDefault="00355FF3" w:rsidP="006748D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56D169AB" w14:textId="34B7F36B" w:rsidR="00355FF3" w:rsidRPr="006748D7" w:rsidRDefault="00355FF3" w:rsidP="006748D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4253" w:type="dxa"/>
          </w:tcPr>
          <w:p w14:paraId="3ACFBBF5" w14:textId="77777777" w:rsidR="006748D7" w:rsidRPr="006748D7" w:rsidRDefault="006748D7" w:rsidP="006748D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748D7">
              <w:rPr>
                <w:rFonts w:ascii="Arial" w:hAnsi="Arial" w:cs="Arial"/>
                <w:b/>
                <w:noProof/>
                <w:sz w:val="20"/>
                <w:szCs w:val="18"/>
              </w:rPr>
              <w:t>Vridning  höger</w:t>
            </w:r>
          </w:p>
          <w:p w14:paraId="4E6A82FD" w14:textId="2405665A" w:rsidR="006748D7" w:rsidRPr="006748D7" w:rsidRDefault="00D92F9E" w:rsidP="006748D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noProof/>
              </w:rPr>
              <w:pict w14:anchorId="241E3EDD">
                <v:shape id="_x0000_s2061" type="#_x0000_t75" alt="Halsrygg vridning vänster" style="position:absolute;margin-left:-3.65pt;margin-top:9.1pt;width:114.75pt;height:216.75pt;z-index:251658242">
                  <v:imagedata r:id="rId22" o:title="ImageVaultHandler"/>
                </v:shape>
              </w:pict>
            </w:r>
          </w:p>
        </w:tc>
      </w:tr>
      <w:tr w:rsidR="006748D7" w:rsidRPr="006748D7" w14:paraId="3C19EB8A" w14:textId="77777777" w:rsidTr="052DCB9F">
        <w:trPr>
          <w:trHeight w:val="262"/>
        </w:trPr>
        <w:tc>
          <w:tcPr>
            <w:tcW w:w="1951" w:type="dxa"/>
          </w:tcPr>
          <w:p w14:paraId="398AC4E0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7655" w:type="dxa"/>
            <w:gridSpan w:val="2"/>
          </w:tcPr>
          <w:p w14:paraId="1BAFA356" w14:textId="77777777" w:rsidR="006748D7" w:rsidRPr="006748D7" w:rsidRDefault="006748D7" w:rsidP="006748D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</w:p>
        </w:tc>
      </w:tr>
      <w:tr w:rsidR="006748D7" w:rsidRPr="006748D7" w14:paraId="5FC01345" w14:textId="77777777" w:rsidTr="052DCB9F">
        <w:trPr>
          <w:trHeight w:val="291"/>
        </w:trPr>
        <w:tc>
          <w:tcPr>
            <w:tcW w:w="1951" w:type="dxa"/>
          </w:tcPr>
          <w:p w14:paraId="496DEA0B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>Vridning vänster</w:t>
            </w:r>
          </w:p>
        </w:tc>
        <w:tc>
          <w:tcPr>
            <w:tcW w:w="3402" w:type="dxa"/>
          </w:tcPr>
          <w:p w14:paraId="18B88AD4" w14:textId="209F3CD9" w:rsidR="006748D7" w:rsidRPr="006748D7" w:rsidRDefault="0034242A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Aktuell sida närmast detektorn. Patientens icke aktuella sida vinklad 45</w:t>
            </w:r>
            <w:r w:rsidRPr="005038AD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 xml:space="preserve"> ifrån detektorn</w:t>
            </w:r>
            <w:r w:rsidR="00F922F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B2B0E4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4391EC7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Strålriktning: PA.</w:t>
            </w:r>
          </w:p>
          <w:p w14:paraId="0E5E8D31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C5B3C8F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Behåll vinklingen kraniellt cirka 10°.</w:t>
            </w:r>
          </w:p>
          <w:p w14:paraId="332F16C9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089F8E2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112BB8FB" w14:textId="77777777" w:rsid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Sträva efter att komma in i intervertebralhålen</w:t>
            </w:r>
            <w:r w:rsidR="00E86659">
              <w:rPr>
                <w:rFonts w:ascii="Arial" w:hAnsi="Arial" w:cs="Arial"/>
                <w:sz w:val="20"/>
                <w:szCs w:val="20"/>
              </w:rPr>
              <w:br/>
            </w:r>
            <w:r w:rsidRPr="006748D7">
              <w:rPr>
                <w:rFonts w:ascii="Arial" w:hAnsi="Arial" w:cs="Arial"/>
                <w:sz w:val="20"/>
                <w:szCs w:val="20"/>
              </w:rPr>
              <w:t>.</w:t>
            </w:r>
            <w:r w:rsidR="00150EAE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="00E86659">
              <w:rPr>
                <w:rFonts w:ascii="Arial" w:hAnsi="Arial" w:cs="Arial"/>
                <w:sz w:val="20"/>
                <w:szCs w:val="20"/>
              </w:rPr>
              <w:t>amma som ovan.</w:t>
            </w:r>
          </w:p>
          <w:p w14:paraId="022A6286" w14:textId="77777777" w:rsidR="0014294E" w:rsidRDefault="0014294E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D44219C" w14:textId="77777777" w:rsidR="0014294E" w:rsidRDefault="0014294E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3AE2A0E" w14:textId="77777777" w:rsidR="0014294E" w:rsidRDefault="0014294E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5EA6342" w14:textId="77777777" w:rsidR="0014294E" w:rsidRDefault="0014294E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A03AC06" w14:textId="77777777" w:rsidR="0014294E" w:rsidRDefault="0014294E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9209659" w14:textId="77777777" w:rsidR="0014294E" w:rsidRDefault="0014294E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81DC41A" w14:textId="18B19E01" w:rsidR="00F922F5" w:rsidRPr="006748D7" w:rsidRDefault="00F922F5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8F8F6A7" w14:textId="1A527C6D" w:rsidR="006748D7" w:rsidRPr="006748D7" w:rsidRDefault="006748D7" w:rsidP="006748D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748D7">
              <w:rPr>
                <w:rFonts w:ascii="Arial" w:hAnsi="Arial" w:cs="Arial"/>
                <w:b/>
                <w:noProof/>
                <w:sz w:val="20"/>
                <w:szCs w:val="18"/>
              </w:rPr>
              <w:t>Vridning vänster</w:t>
            </w:r>
          </w:p>
          <w:p w14:paraId="321B635F" w14:textId="697C20AF" w:rsidR="006748D7" w:rsidRPr="006748D7" w:rsidRDefault="00F922F5" w:rsidP="006748D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noProof/>
              </w:rPr>
              <w:pict w14:anchorId="75C8802C">
                <v:shape id="_x0000_s2060" type="#_x0000_t75" alt="Halsrygg vridning höger" style="position:absolute;margin-left:-3.65pt;margin-top:10.95pt;width:118.3pt;height:209.85pt;z-index:251658241">
                  <v:imagedata r:id="rId23" o:title="ImageVaultHandler"/>
                </v:shape>
              </w:pict>
            </w:r>
          </w:p>
        </w:tc>
      </w:tr>
      <w:tr w:rsidR="006748D7" w:rsidRPr="006748D7" w14:paraId="6560E153" w14:textId="77777777" w:rsidTr="052DCB9F">
        <w:trPr>
          <w:trHeight w:val="291"/>
        </w:trPr>
        <w:tc>
          <w:tcPr>
            <w:tcW w:w="1951" w:type="dxa"/>
          </w:tcPr>
          <w:p w14:paraId="66B01D26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0D5B27E7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D168E60" w14:textId="77777777" w:rsidR="006748D7" w:rsidRPr="006748D7" w:rsidRDefault="006748D7" w:rsidP="006748D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6748D7" w:rsidRPr="006748D7" w14:paraId="46DB8B55" w14:textId="77777777" w:rsidTr="052DCB9F">
        <w:trPr>
          <w:trHeight w:val="291"/>
        </w:trPr>
        <w:tc>
          <w:tcPr>
            <w:tcW w:w="1951" w:type="dxa"/>
          </w:tcPr>
          <w:p w14:paraId="50B10F15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>Dens frontal</w:t>
            </w:r>
          </w:p>
        </w:tc>
        <w:tc>
          <w:tcPr>
            <w:tcW w:w="3402" w:type="dxa"/>
          </w:tcPr>
          <w:p w14:paraId="339C81FB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Vrid stolen till frontalposition.</w:t>
            </w:r>
          </w:p>
          <w:p w14:paraId="16333C7F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6A4A476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Strålriktning: AP.</w:t>
            </w:r>
          </w:p>
          <w:p w14:paraId="354611EB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C2A300C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Patienten böjer ned hakan (rak linje mellan hörselgången till näsvingens nedre kant).</w:t>
            </w:r>
          </w:p>
          <w:p w14:paraId="598227BB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13B15EF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Vinkla röret cirka 6° kaudalt.</w:t>
            </w:r>
          </w:p>
          <w:p w14:paraId="02C56C56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AD9D21E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Patienten gapar.</w:t>
            </w:r>
          </w:p>
          <w:p w14:paraId="415EAF8E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8819F4B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Centrera mitt i munnen.</w:t>
            </w:r>
          </w:p>
          <w:p w14:paraId="4FC8EFBD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AA20A49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6571908C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Dens axis ska friprojiceras.</w:t>
            </w:r>
          </w:p>
        </w:tc>
        <w:tc>
          <w:tcPr>
            <w:tcW w:w="4253" w:type="dxa"/>
          </w:tcPr>
          <w:p w14:paraId="50C338A1" w14:textId="77777777" w:rsidR="006748D7" w:rsidRPr="006748D7" w:rsidRDefault="006748D7" w:rsidP="006748D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748D7">
              <w:rPr>
                <w:rFonts w:ascii="Arial" w:hAnsi="Arial" w:cs="Arial"/>
                <w:b/>
                <w:noProof/>
                <w:sz w:val="20"/>
                <w:szCs w:val="18"/>
              </w:rPr>
              <w:t>Dens frontal</w:t>
            </w:r>
          </w:p>
          <w:p w14:paraId="6C60564C" w14:textId="77777777" w:rsidR="006748D7" w:rsidRPr="006748D7" w:rsidRDefault="00F922F5" w:rsidP="006748D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"http://intranu.vgregion.se/ImageVault/Images/id_28231/width_166/height_114/preserveAspectRatio_0/scope_0/filename_iM_yAlHIvdISCzXg1g6n.gif/storage_Edited/ImageVaultHandler.aspx"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"http://intranu.vgregion.se/ImageVault/Images/id_28231/width_166/height_114/preserveAspectRatio_0/scope_0/filename_iM_yAlHIvdISCzXg1g6n.gif/storage_Edited/ImageVaultHandler.aspx"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"http://intranu.vgregion.se/ImageVault/Images/id_28231/width_166/height_114/preserveAspectRatio_0/scope_0/filename_iM_yAlHIvdISCzXg1g6n.gif/storage_Edited/ImageVaultHandler.aspx"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"http://intranu.vgregion.se/ImageVault/Images/id_28231/width_166/height_114/preserveAspectRatio_0/scope_0/filename_iM_yAlHIvdISCzXg1g6n.gif/storage_Edited/ImageVaultHandler.aspx"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D40C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D40C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"http://intranu.vgregion.se/ImageVault/Images/id_28231/width_166/height_114/preserveAspectRatio_0/scope_0/filename_iM_yAlHIvdISCzXg1g6n.gif/storage_Edited/ImageVaultHandler.aspx" \* MERGEFORMATINET </w:instrText>
            </w:r>
            <w:r w:rsidR="00D40C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C876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C876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"http://intranu.vgregion.se/ImageVault/Images/id_28231/width_166/height_114/preserveAspectRatio_0/scope_0/filename_iM_yAlHIvdISCzXg1g6n.gif/storage_Edited/ImageVaultHandler.aspx" \* MERGEFORMATINET </w:instrText>
            </w:r>
            <w:r w:rsidR="00C876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D339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D339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"http://intranu.vgregion.se/ImageVault/Images/id_28231/width_166/height_114/preserveAspectRatio_0/scope_0/filename_iM_yAlHIvdISCzXg1g6n.gif/storage_Edited/ImageVaultHandler.aspx" \* MERGEFORMATINET </w:instrText>
            </w:r>
            <w:r w:rsidR="00D339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DE77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DE77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"http://intranu.vgregion.se/ImageVault/Images/id_28231/width_166/height_114/preserveAspectRatio_0/scope_0/filename_iM_yAlHIvdISCzXg1g6n.gif/storage_Edited/ImageVaultHandler.aspx" \* MERGEFORMATINET </w:instrText>
            </w:r>
            <w:r w:rsidR="00DE77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7C60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7C60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"http://intranu.vgregion.se/ImageVault/Images/id_28231/width_166/height_114/preserveAspectRatio_0/scope_0/filename_iM_yAlHIvdISCzXg1g6n.gif/storage_Edited/ImageVaultHandler.aspx" \* MERGEFORMATINET </w:instrText>
            </w:r>
            <w:r w:rsidR="007C60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895B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895B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"http://intranu.vgregion.se/ImageVault/Images/id_28231/width_166/height_114/preserveAspectRatio_0/scope_0/filename_iM_yAlHIvdISCzXg1g6n.gif/storage_Edited/ImageVaultHandler.aspx" \* MERGEFORMATINET </w:instrText>
            </w:r>
            <w:r w:rsidR="00895B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D385830">
                <v:shape id="_x0000_i1097" type="#_x0000_t75" alt="D E N S" style="width:140.25pt;height:96.75pt">
                  <v:imagedata r:id="rId24" r:href="rId25"/>
                </v:shape>
              </w:pict>
            </w:r>
            <w:r w:rsidR="00895B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7C60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DE77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D339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C876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D40C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6748D7" w:rsidRPr="006748D7" w14:paraId="3893C6C2" w14:textId="77777777" w:rsidTr="052DCB9F">
        <w:trPr>
          <w:trHeight w:val="291"/>
        </w:trPr>
        <w:tc>
          <w:tcPr>
            <w:tcW w:w="1951" w:type="dxa"/>
          </w:tcPr>
          <w:p w14:paraId="6F7D211B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2E6BF1DC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E2A51DF" w14:textId="77777777" w:rsidR="006748D7" w:rsidRPr="006748D7" w:rsidRDefault="006748D7" w:rsidP="006748D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183CC5F0" w14:textId="7E8B3229" w:rsidR="006748D7" w:rsidRPr="006748D7" w:rsidRDefault="006748D7" w:rsidP="006748D7">
      <w:pPr>
        <w:spacing w:after="0" w:line="240" w:lineRule="auto"/>
        <w:ind w:left="0" w:right="0"/>
        <w:rPr>
          <w:szCs w:val="20"/>
        </w:rPr>
      </w:pPr>
      <w:r w:rsidRPr="006748D7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6748D7" w:rsidRPr="006748D7" w14:paraId="65972D54" w14:textId="77777777" w:rsidTr="007E4470">
        <w:trPr>
          <w:trHeight w:val="291"/>
        </w:trPr>
        <w:tc>
          <w:tcPr>
            <w:tcW w:w="1951" w:type="dxa"/>
          </w:tcPr>
          <w:p w14:paraId="6E824A46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i/>
                <w:sz w:val="20"/>
                <w:szCs w:val="20"/>
              </w:rPr>
              <w:t>På begäran:</w:t>
            </w:r>
          </w:p>
        </w:tc>
        <w:tc>
          <w:tcPr>
            <w:tcW w:w="3402" w:type="dxa"/>
          </w:tcPr>
          <w:p w14:paraId="17684137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59A901C" w14:textId="77777777" w:rsidR="006748D7" w:rsidRPr="006748D7" w:rsidRDefault="006748D7" w:rsidP="006748D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6748D7" w:rsidRPr="006748D7" w14:paraId="0AC858DB" w14:textId="77777777" w:rsidTr="007E4470">
        <w:trPr>
          <w:trHeight w:val="291"/>
        </w:trPr>
        <w:tc>
          <w:tcPr>
            <w:tcW w:w="1951" w:type="dxa"/>
          </w:tcPr>
          <w:p w14:paraId="73B2E154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>Provokationsbild sida</w:t>
            </w:r>
          </w:p>
        </w:tc>
        <w:tc>
          <w:tcPr>
            <w:tcW w:w="3402" w:type="dxa"/>
          </w:tcPr>
          <w:p w14:paraId="23F40870" w14:textId="77777777" w:rsid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Maximalt framåtböjd.</w:t>
            </w:r>
          </w:p>
          <w:p w14:paraId="3403964A" w14:textId="77777777" w:rsidR="00970CB1" w:rsidRDefault="00970CB1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0BB2F29" w14:textId="77777777" w:rsidR="00970CB1" w:rsidRDefault="00970CB1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Patienten drar ner hakan mot bröstet så mycket som </w:t>
            </w:r>
            <w:r w:rsidR="00600FC6">
              <w:rPr>
                <w:rFonts w:ascii="Arial" w:hAnsi="Arial" w:cs="Arial"/>
                <w:sz w:val="20"/>
                <w:szCs w:val="20"/>
              </w:rPr>
              <w:t>hen</w:t>
            </w:r>
            <w:r>
              <w:rPr>
                <w:rFonts w:ascii="Arial" w:hAnsi="Arial" w:cs="Arial"/>
                <w:sz w:val="20"/>
                <w:szCs w:val="20"/>
              </w:rPr>
              <w:t xml:space="preserve"> kan.</w:t>
            </w:r>
          </w:p>
          <w:p w14:paraId="5AAD111A" w14:textId="77777777" w:rsidR="00E86659" w:rsidRDefault="00E86659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07B5059" w14:textId="3E47488D" w:rsidR="00E86659" w:rsidRPr="00E86659" w:rsidRDefault="00E86659" w:rsidP="006748D7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6659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E86659">
              <w:rPr>
                <w:rFonts w:ascii="Arial" w:hAnsi="Arial" w:cs="Arial"/>
                <w:sz w:val="20"/>
                <w:szCs w:val="20"/>
              </w:rPr>
              <w:t>Maximal flexion.</w:t>
            </w:r>
            <w:r>
              <w:rPr>
                <w:rFonts w:ascii="Arial" w:hAnsi="Arial" w:cs="Arial"/>
                <w:sz w:val="20"/>
                <w:szCs w:val="20"/>
              </w:rPr>
              <w:br/>
              <w:t>C1-C7 samt övergång ska vara med på bilden.</w:t>
            </w:r>
          </w:p>
        </w:tc>
        <w:tc>
          <w:tcPr>
            <w:tcW w:w="4253" w:type="dxa"/>
          </w:tcPr>
          <w:p w14:paraId="05C6317D" w14:textId="77777777" w:rsidR="006748D7" w:rsidRPr="006748D7" w:rsidRDefault="006748D7" w:rsidP="006748D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748D7">
              <w:rPr>
                <w:rFonts w:ascii="Arial" w:hAnsi="Arial" w:cs="Arial"/>
                <w:b/>
                <w:noProof/>
                <w:sz w:val="20"/>
                <w:szCs w:val="18"/>
              </w:rPr>
              <w:t>Flexion</w:t>
            </w:r>
          </w:p>
          <w:p w14:paraId="1F654302" w14:textId="77777777" w:rsidR="006748D7" w:rsidRPr="006748D7" w:rsidRDefault="00F922F5" w:rsidP="006748D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"http://intranu.vgregion.se/ImageVault/Images/id_28233/width_188/height_310/preserveAspectRatio_0/scope_0/filename_CnBKGRTSGB413jd-7Mkr.gif/storage_Edited/ImageVaultHandler.aspx"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"http://intranu.vgregion.se/ImageVault/Images/id_28233/width_188/height_310/preserveAspectRatio_0/scope_0/filename_CnBKGRTSGB413jd-7Mkr.gif/storage_Edited/ImageVaultHandler.aspx"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"http://intranu.vgregion.se/ImageVault/Images/id_28233/width_188/height_310/preserveAspectRatio_0/scope_0/filename_CnBKGRTSGB413jd-7Mkr.gif/storage_Edited/ImageVaultHandler.aspx"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"http://intranu.vgregion.se/ImageVault/Images/id_28233/width_188/height_310/preserveAspectRatio_0/scope_0/filename_CnBKGRTSGB413jd-7Mkr.gif/storage_Edited/ImageVaultHandler.aspx"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D40C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D40C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"http://intranu.vgregion.se/ImageVault/Images/id_28233/width_188/height_310/preserveAspectRatio_0/scope_0/filename_CnBKGRTSGB413jd-7Mkr.gif/storage_Edited/ImageVaultHandler.aspx" \* MERGEFORMATINET </w:instrText>
            </w:r>
            <w:r w:rsidR="00D40C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C876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C876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"http://intranu.vgregion.se/ImageVault/Images/id_28233/width_188/height_310/preserveAspectRatio_0/scope_0/filename_CnBKGRTSGB413jd-7Mkr.gif/storage_Edited/ImageVaultHandler.aspx" \* MERGEFORMATINET </w:instrText>
            </w:r>
            <w:r w:rsidR="00C876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D339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D339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"http://intranu.vgregion.se/ImageVault/Images/id_28233/width_188/height_310/preserveAspectRatio_0/scope_0/filename_CnBKGRTSGB413jd-7Mkr.gif/storage_Edited/ImageVaultHandler.aspx" \* MERGEFORMATINET </w:instrText>
            </w:r>
            <w:r w:rsidR="00D339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DE77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DE77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"http://intranu.vgregion.se/ImageVault/Images/id_28233/width_188/height_310/preserveAspectRatio_0/scope_0/filename_CnBKGRTSGB413jd-7Mkr.gif/storage_Edited/ImageVaultHandler.aspx" \* MERGEFORMATINET </w:instrText>
            </w:r>
            <w:r w:rsidR="00DE77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7C60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7C60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"http://intranu.vgregion.se/ImageVault/Images/id_28233/width_188/height_310/preserveAspectRatio_0/scope_0/filename_CnBKGRTSGB413jd-7Mkr.gif/storage_Edited/ImageVaultHandler.aspx" \* MERGEFORMATINET </w:instrText>
            </w:r>
            <w:r w:rsidR="007C60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895B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895B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"http://intranu.vgregion.se/ImageVault/Images/id_28233/width_188/height_310/preserveAspectRatio_0/scope_0/filename_CnBKGRTSGB413jd-7Mkr.gif/storage_Edited/ImageVaultHandler.aspx" \* MERGEFORMATINET </w:instrText>
            </w:r>
            <w:r w:rsidR="00895B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59C1171">
                <v:shape id="_x0000_i1098" type="#_x0000_t75" alt="Halsrygg Flexion" style="width:141pt;height:232.5pt">
                  <v:imagedata r:id="rId26" r:href="rId27"/>
                </v:shape>
              </w:pict>
            </w:r>
            <w:r w:rsidR="00895B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7C60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DE77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D339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C876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D40C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6748D7" w:rsidRPr="006748D7" w14:paraId="7B4BEE44" w14:textId="77777777" w:rsidTr="007E4470">
        <w:trPr>
          <w:trHeight w:val="291"/>
        </w:trPr>
        <w:tc>
          <w:tcPr>
            <w:tcW w:w="1951" w:type="dxa"/>
          </w:tcPr>
          <w:p w14:paraId="430574B8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435B824C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8A27414" w14:textId="77777777" w:rsidR="006748D7" w:rsidRPr="006748D7" w:rsidRDefault="006748D7" w:rsidP="006748D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6748D7" w:rsidRPr="006748D7" w14:paraId="34D75B9A" w14:textId="77777777" w:rsidTr="007E4470">
        <w:trPr>
          <w:trHeight w:val="291"/>
        </w:trPr>
        <w:tc>
          <w:tcPr>
            <w:tcW w:w="1951" w:type="dxa"/>
          </w:tcPr>
          <w:p w14:paraId="2B00A017" w14:textId="77777777" w:rsidR="006748D7" w:rsidRP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748D7">
              <w:rPr>
                <w:rFonts w:ascii="Arial" w:hAnsi="Arial" w:cs="Arial"/>
                <w:b/>
                <w:sz w:val="20"/>
                <w:szCs w:val="20"/>
              </w:rPr>
              <w:t>Provokationsbild sida</w:t>
            </w:r>
          </w:p>
        </w:tc>
        <w:tc>
          <w:tcPr>
            <w:tcW w:w="3402" w:type="dxa"/>
          </w:tcPr>
          <w:p w14:paraId="13DDCF08" w14:textId="77777777" w:rsidR="006748D7" w:rsidRDefault="006748D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748D7">
              <w:rPr>
                <w:rFonts w:ascii="Arial" w:hAnsi="Arial" w:cs="Arial"/>
                <w:sz w:val="20"/>
                <w:szCs w:val="20"/>
              </w:rPr>
              <w:t>Maximalt bakåtböjd.</w:t>
            </w:r>
          </w:p>
          <w:p w14:paraId="4C072D9C" w14:textId="77777777" w:rsidR="00600FC6" w:rsidRDefault="00600FC6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E1F81A0" w14:textId="77777777" w:rsidR="00600FC6" w:rsidRDefault="00600FC6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Patienten böjer bak huvudet så mycket s</w:t>
            </w:r>
            <w:r w:rsidR="002A0E33">
              <w:rPr>
                <w:rFonts w:ascii="Arial" w:hAnsi="Arial" w:cs="Arial"/>
                <w:sz w:val="20"/>
                <w:szCs w:val="20"/>
              </w:rPr>
              <w:t>om hen kan.</w:t>
            </w:r>
          </w:p>
          <w:p w14:paraId="36370CE7" w14:textId="77777777" w:rsidR="00E86659" w:rsidRDefault="00E86659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47BF5D8" w14:textId="77777777" w:rsidR="00E86659" w:rsidRDefault="00E86659" w:rsidP="006748D7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6659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5EC3002C" w14:textId="77777777" w:rsidR="00E86659" w:rsidRDefault="00335927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35927">
              <w:rPr>
                <w:rFonts w:ascii="Arial" w:hAnsi="Arial" w:cs="Arial"/>
                <w:sz w:val="20"/>
                <w:szCs w:val="20"/>
              </w:rPr>
              <w:t>Maximal extension.</w:t>
            </w:r>
          </w:p>
          <w:p w14:paraId="520A4FB9" w14:textId="766DF41D" w:rsidR="00335927" w:rsidRPr="00335927" w:rsidRDefault="001A14C4" w:rsidP="006748D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C1-C7 samt övergång ska vara med på bilden.</w:t>
            </w:r>
          </w:p>
        </w:tc>
        <w:tc>
          <w:tcPr>
            <w:tcW w:w="4253" w:type="dxa"/>
          </w:tcPr>
          <w:p w14:paraId="70A13CFA" w14:textId="77777777" w:rsidR="006748D7" w:rsidRPr="006748D7" w:rsidRDefault="006748D7" w:rsidP="006748D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748D7">
              <w:rPr>
                <w:rFonts w:ascii="Arial" w:hAnsi="Arial" w:cs="Arial"/>
                <w:b/>
                <w:noProof/>
                <w:sz w:val="20"/>
                <w:szCs w:val="18"/>
              </w:rPr>
              <w:t>Extension</w:t>
            </w:r>
          </w:p>
          <w:p w14:paraId="74AD3BAD" w14:textId="77777777" w:rsidR="006748D7" w:rsidRPr="006748D7" w:rsidRDefault="00F922F5" w:rsidP="006748D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INCLUDEPICTURE  "http://intranu.vgregion.se/ImageVault/Images/id_28232/width_172/height_311/preserveAspectRatio_0/scope_0/filename_iwGYGiFSNXmUWe4BM0kH.gif/storage_Edited/ImageVaultHandler.aspx" \* MERGEFORMATINET </w:instrTex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INCLUDEPICTURE  "http://intranu.vgregion.se/ImageVault/Images/id_28232/width_172/height_311/preserveAspectRatio_0/scope_0/filename_iwGYGiFSNXmUWe4BM0kH.gif/storage_Edited/ImageVaultHandler.aspx" \* MERGEFORMATINET </w:instrTex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INCLUDEPICTURE  "http://intranu.vgregion.se/ImageVault/Images/id_28232/width_172/height_311/preserveAspectRatio_0/scope_0/filename_iwGYGiFSNXmUWe4BM0kH.gif/storage_Edited/ImageVaultHandler.aspx" \* MERGEFORMATINET </w:instrTex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instrText>INCLUDEPICTURE  "http://intranu.vgregion.se/ImageVault/Images/id_28232/width_172/height_311/preserveAspectRatio_0/scope_0/filename_iwGYGiFSNXmUWe4BM0kH.gif/storage_Edited/ImageVaultHandler.aspx" \* MERGEFORMATINET</w:instrTex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 w:rsidR="00D40CC3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 w:rsidR="00D40CC3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INCLUDEPICTURE  "http://intranu.vgregion.se/ImageVault/Images/id_28232/width_172/height_311/preserveAspectRatio_0/scope_0/filename_iwGYGiFSNXmUWe4BM0kH.gif/storage_Edited/ImageVaultHandler.aspx" \* MERGEFORMATINET </w:instrText>
            </w:r>
            <w:r w:rsidR="00D40CC3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 w:rsidR="00C8768B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 w:rsidR="00C8768B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INCLUDEPICTURE  "http://intranu.vgregion.se/ImageVault/Images/id_28232/width_172/height_311/preserveAspectRatio_0/scope_0/filename_iwGYGiFSNXmUWe4BM0kH.gif/storage_Edited/ImageVaultHandler.aspx" \* MERGEFORMATINET </w:instrText>
            </w:r>
            <w:r w:rsidR="00C8768B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 w:rsidR="00D339C2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 w:rsidR="00D339C2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INCLUDEPICTURE  "http://intranu.vgregion.se/ImageVault/Images/id_28232/width_172/height_311/preserveAspectRatio_0/scope_0/filename_iwGYGiFSNXmUWe4BM0kH.gif/storage_Edited/ImageVaultHandler.aspx" \* MERGEFORMATINET </w:instrText>
            </w:r>
            <w:r w:rsidR="00D339C2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 w:rsidR="00DE775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 w:rsidR="00DE775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INCLUDEPICTURE  "http://intranu.vgregion.se/ImageVault/Images/id_28232/width_172/height_311/preserveAspectRatio_0/scope_0/filename_iwGYGiFSNXmUWe4BM0kH.gif/storage_Edited/ImageVaultHandler.aspx" \* MERGEFORMATINET </w:instrText>
            </w:r>
            <w:r w:rsidR="00DE775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 w:rsidR="007C6090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 w:rsidR="007C6090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INCLUDEPICTURE  "http://intranu.vgregion.se/ImageVault/Images/id_28232/width_172/height_311/preserveAspectRatio_0/scope_0/filename_iwGYGiFSNXmUWe4BM0kH.gif/storage_Edited/ImageVaultHandler.aspx" \* MERGEFORMATINET </w:instrText>
            </w:r>
            <w:r w:rsidR="007C6090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 w:rsidR="00895BC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 w:rsidR="00895BC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INCLUDEPICTURE  "http://intranu.vgregion.se/ImageVault/Images/id_28232/width_172/height_311/preserveAspectRatio_0/scope_0/filename_iwGYGiFSNXmUWe4BM0kH.gif/storage_Edited/ImageVaultHandler.aspx" \* MERGEFORMATINET </w:instrText>
            </w:r>
            <w:r w:rsidR="00895BC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pict w14:anchorId="6F55D405">
                <v:shape id="_x0000_i1099" type="#_x0000_t75" alt="Halsrygg Extension" style="width:129pt;height:233.25pt">
                  <v:imagedata r:id="rId28" r:href="rId29"/>
                </v:shape>
              </w:pict>
            </w:r>
            <w:r w:rsidR="00895BC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  <w:r w:rsidR="007C6090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  <w:r w:rsidR="00DE775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  <w:r w:rsidR="00D339C2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  <w:r w:rsidR="00C8768B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  <w:r w:rsidR="00D40CC3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44E1F13F" w14:textId="77777777" w:rsidR="006748D7" w:rsidRPr="006748D7" w:rsidRDefault="006748D7" w:rsidP="006748D7">
      <w:pPr>
        <w:spacing w:after="0" w:line="240" w:lineRule="auto"/>
        <w:ind w:left="0" w:right="0"/>
        <w:rPr>
          <w:szCs w:val="20"/>
        </w:rPr>
      </w:pPr>
    </w:p>
    <w:p w14:paraId="2AF0D09C" w14:textId="77777777" w:rsidR="006748D7" w:rsidRPr="006748D7" w:rsidRDefault="006748D7" w:rsidP="006748D7">
      <w:pPr>
        <w:spacing w:after="0" w:line="240" w:lineRule="auto"/>
        <w:ind w:left="0" w:right="0"/>
        <w:rPr>
          <w:szCs w:val="20"/>
        </w:rPr>
      </w:pPr>
    </w:p>
    <w:p w14:paraId="737FB886" w14:textId="77777777" w:rsidR="006748D7" w:rsidRPr="006748D7" w:rsidRDefault="006748D7" w:rsidP="006748D7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748D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B5064" w14:textId="77777777" w:rsidR="008C1FB5" w:rsidRDefault="008C1FB5">
      <w:r>
        <w:separator/>
      </w:r>
    </w:p>
  </w:endnote>
  <w:endnote w:type="continuationSeparator" w:id="0">
    <w:p w14:paraId="29E22A54" w14:textId="77777777" w:rsidR="008C1FB5" w:rsidRDefault="008C1FB5">
      <w:r>
        <w:continuationSeparator/>
      </w:r>
    </w:p>
  </w:endnote>
  <w:endnote w:type="continuationNotice" w:id="1">
    <w:p w14:paraId="67E12905" w14:textId="77777777" w:rsidR="008C1FB5" w:rsidRDefault="008C1F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DDAB2" w14:textId="77777777" w:rsidR="008C1FB5" w:rsidRDefault="008C1FB5"/>
  </w:footnote>
  <w:footnote w:type="continuationSeparator" w:id="0">
    <w:p w14:paraId="26B56984" w14:textId="77777777" w:rsidR="008C1FB5" w:rsidRDefault="008C1FB5">
      <w:r>
        <w:continuationSeparator/>
      </w:r>
    </w:p>
  </w:footnote>
  <w:footnote w:type="continuationNotice" w:id="1">
    <w:p w14:paraId="74EC2D6D" w14:textId="77777777" w:rsidR="008C1FB5" w:rsidRDefault="008C1F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FE57878"/>
    <w:multiLevelType w:val="hybridMultilevel"/>
    <w:tmpl w:val="2D4AE7AC"/>
    <w:lvl w:ilvl="0" w:tplc="1802736A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5446755">
    <w:abstractNumId w:val="19"/>
  </w:num>
  <w:num w:numId="2" w16cid:durableId="1916627530">
    <w:abstractNumId w:val="15"/>
  </w:num>
  <w:num w:numId="3" w16cid:durableId="985820087">
    <w:abstractNumId w:val="0"/>
  </w:num>
  <w:num w:numId="4" w16cid:durableId="935136097">
    <w:abstractNumId w:val="6"/>
  </w:num>
  <w:num w:numId="5" w16cid:durableId="1306009212">
    <w:abstractNumId w:val="17"/>
  </w:num>
  <w:num w:numId="6" w16cid:durableId="735666752">
    <w:abstractNumId w:val="2"/>
  </w:num>
  <w:num w:numId="7" w16cid:durableId="1914074998">
    <w:abstractNumId w:val="12"/>
  </w:num>
  <w:num w:numId="8" w16cid:durableId="1145051110">
    <w:abstractNumId w:val="8"/>
  </w:num>
  <w:num w:numId="9" w16cid:durableId="1320118363">
    <w:abstractNumId w:val="1"/>
  </w:num>
  <w:num w:numId="10" w16cid:durableId="275717861">
    <w:abstractNumId w:val="1"/>
  </w:num>
  <w:num w:numId="11" w16cid:durableId="504783506">
    <w:abstractNumId w:val="3"/>
  </w:num>
  <w:num w:numId="12" w16cid:durableId="240716795">
    <w:abstractNumId w:val="4"/>
  </w:num>
  <w:num w:numId="13" w16cid:durableId="974025610">
    <w:abstractNumId w:val="14"/>
  </w:num>
  <w:num w:numId="14" w16cid:durableId="1914852265">
    <w:abstractNumId w:val="9"/>
  </w:num>
  <w:num w:numId="15" w16cid:durableId="432019629">
    <w:abstractNumId w:val="7"/>
  </w:num>
  <w:num w:numId="16" w16cid:durableId="1217618430">
    <w:abstractNumId w:val="13"/>
  </w:num>
  <w:num w:numId="17" w16cid:durableId="2120294689">
    <w:abstractNumId w:val="5"/>
  </w:num>
  <w:num w:numId="18" w16cid:durableId="1113328316">
    <w:abstractNumId w:val="11"/>
  </w:num>
  <w:num w:numId="19" w16cid:durableId="804389221">
    <w:abstractNumId w:val="18"/>
  </w:num>
  <w:num w:numId="20" w16cid:durableId="989864875">
    <w:abstractNumId w:val="10"/>
  </w:num>
  <w:num w:numId="21" w16cid:durableId="1510704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5F20"/>
    <w:rsid w:val="00050500"/>
    <w:rsid w:val="0005691C"/>
    <w:rsid w:val="00056ECB"/>
    <w:rsid w:val="00056ED5"/>
    <w:rsid w:val="000655CC"/>
    <w:rsid w:val="000700AE"/>
    <w:rsid w:val="00083955"/>
    <w:rsid w:val="00084024"/>
    <w:rsid w:val="0009062C"/>
    <w:rsid w:val="00094C1D"/>
    <w:rsid w:val="00095368"/>
    <w:rsid w:val="000954C4"/>
    <w:rsid w:val="000A4C35"/>
    <w:rsid w:val="000A611A"/>
    <w:rsid w:val="000B12D9"/>
    <w:rsid w:val="000B4536"/>
    <w:rsid w:val="000B7715"/>
    <w:rsid w:val="000C5886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FD0"/>
    <w:rsid w:val="0013580F"/>
    <w:rsid w:val="00137B6D"/>
    <w:rsid w:val="0014070B"/>
    <w:rsid w:val="001422C1"/>
    <w:rsid w:val="0014294E"/>
    <w:rsid w:val="00150EAE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14C4"/>
    <w:rsid w:val="001A4E7C"/>
    <w:rsid w:val="001B762C"/>
    <w:rsid w:val="001C0E2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0E33"/>
    <w:rsid w:val="002A1236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3B4"/>
    <w:rsid w:val="00335927"/>
    <w:rsid w:val="00337F99"/>
    <w:rsid w:val="0034242A"/>
    <w:rsid w:val="0034307B"/>
    <w:rsid w:val="00345EB1"/>
    <w:rsid w:val="00350CC4"/>
    <w:rsid w:val="00355FF3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3EB6"/>
    <w:rsid w:val="0043167E"/>
    <w:rsid w:val="0043409A"/>
    <w:rsid w:val="00441FB9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4D99"/>
    <w:rsid w:val="00565129"/>
    <w:rsid w:val="00565CD0"/>
    <w:rsid w:val="0056688B"/>
    <w:rsid w:val="00567820"/>
    <w:rsid w:val="005731C2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0A00"/>
    <w:rsid w:val="005C0045"/>
    <w:rsid w:val="005C084E"/>
    <w:rsid w:val="005C4606"/>
    <w:rsid w:val="005D0B0C"/>
    <w:rsid w:val="005E02B3"/>
    <w:rsid w:val="005E1E24"/>
    <w:rsid w:val="00600FC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48D7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376"/>
    <w:rsid w:val="006F0D7E"/>
    <w:rsid w:val="006F660D"/>
    <w:rsid w:val="00710B77"/>
    <w:rsid w:val="007165A2"/>
    <w:rsid w:val="0072075B"/>
    <w:rsid w:val="007221C2"/>
    <w:rsid w:val="00725816"/>
    <w:rsid w:val="00730955"/>
    <w:rsid w:val="00733A9C"/>
    <w:rsid w:val="00736574"/>
    <w:rsid w:val="007367E0"/>
    <w:rsid w:val="00737215"/>
    <w:rsid w:val="00750892"/>
    <w:rsid w:val="00754905"/>
    <w:rsid w:val="00757CF4"/>
    <w:rsid w:val="00760038"/>
    <w:rsid w:val="00762EE0"/>
    <w:rsid w:val="00765C41"/>
    <w:rsid w:val="00771100"/>
    <w:rsid w:val="007759DD"/>
    <w:rsid w:val="0078609F"/>
    <w:rsid w:val="007917BA"/>
    <w:rsid w:val="007A5C6F"/>
    <w:rsid w:val="007C6090"/>
    <w:rsid w:val="007D4241"/>
    <w:rsid w:val="007D4317"/>
    <w:rsid w:val="007D4EA3"/>
    <w:rsid w:val="007E4470"/>
    <w:rsid w:val="007F1CFF"/>
    <w:rsid w:val="007F5DD5"/>
    <w:rsid w:val="00806FCE"/>
    <w:rsid w:val="00821A1B"/>
    <w:rsid w:val="008262E9"/>
    <w:rsid w:val="00827E69"/>
    <w:rsid w:val="00835C4D"/>
    <w:rsid w:val="008425F3"/>
    <w:rsid w:val="00843F48"/>
    <w:rsid w:val="008457B0"/>
    <w:rsid w:val="00851423"/>
    <w:rsid w:val="00857848"/>
    <w:rsid w:val="008604AE"/>
    <w:rsid w:val="008654B6"/>
    <w:rsid w:val="0087139C"/>
    <w:rsid w:val="00880E83"/>
    <w:rsid w:val="00892F28"/>
    <w:rsid w:val="00893692"/>
    <w:rsid w:val="00895BCE"/>
    <w:rsid w:val="008A0C5F"/>
    <w:rsid w:val="008A136A"/>
    <w:rsid w:val="008A28DC"/>
    <w:rsid w:val="008A3DEA"/>
    <w:rsid w:val="008A4D80"/>
    <w:rsid w:val="008A4EB9"/>
    <w:rsid w:val="008A5A2A"/>
    <w:rsid w:val="008A74C0"/>
    <w:rsid w:val="008B1694"/>
    <w:rsid w:val="008C1FB5"/>
    <w:rsid w:val="008C4B27"/>
    <w:rsid w:val="008C7F2A"/>
    <w:rsid w:val="008D72B4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0CB1"/>
    <w:rsid w:val="00971D93"/>
    <w:rsid w:val="009B1F6B"/>
    <w:rsid w:val="009C0D12"/>
    <w:rsid w:val="009C192E"/>
    <w:rsid w:val="009D1053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D74"/>
    <w:rsid w:val="00A264BE"/>
    <w:rsid w:val="00A272CA"/>
    <w:rsid w:val="00A33051"/>
    <w:rsid w:val="00A34316"/>
    <w:rsid w:val="00A40793"/>
    <w:rsid w:val="00A407AD"/>
    <w:rsid w:val="00A40923"/>
    <w:rsid w:val="00A41C05"/>
    <w:rsid w:val="00A42426"/>
    <w:rsid w:val="00A514B7"/>
    <w:rsid w:val="00A54A0B"/>
    <w:rsid w:val="00A65FD4"/>
    <w:rsid w:val="00A71FAD"/>
    <w:rsid w:val="00A81198"/>
    <w:rsid w:val="00A81E48"/>
    <w:rsid w:val="00A82035"/>
    <w:rsid w:val="00A90D77"/>
    <w:rsid w:val="00A92E07"/>
    <w:rsid w:val="00AA0B3A"/>
    <w:rsid w:val="00AA1566"/>
    <w:rsid w:val="00AA6EB4"/>
    <w:rsid w:val="00AA767D"/>
    <w:rsid w:val="00AB0CC9"/>
    <w:rsid w:val="00AC3FF6"/>
    <w:rsid w:val="00AD26D9"/>
    <w:rsid w:val="00AD73EC"/>
    <w:rsid w:val="00AE11D7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0DBA"/>
    <w:rsid w:val="00B92C14"/>
    <w:rsid w:val="00BA0066"/>
    <w:rsid w:val="00BB69DB"/>
    <w:rsid w:val="00BC322E"/>
    <w:rsid w:val="00BC44CD"/>
    <w:rsid w:val="00BC48A6"/>
    <w:rsid w:val="00BE7978"/>
    <w:rsid w:val="00BF2F9E"/>
    <w:rsid w:val="00C02A75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68B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DD4"/>
    <w:rsid w:val="00D139CF"/>
    <w:rsid w:val="00D24D3F"/>
    <w:rsid w:val="00D339C2"/>
    <w:rsid w:val="00D37E7F"/>
    <w:rsid w:val="00D40CC3"/>
    <w:rsid w:val="00D47AD7"/>
    <w:rsid w:val="00D51529"/>
    <w:rsid w:val="00D85218"/>
    <w:rsid w:val="00D85E30"/>
    <w:rsid w:val="00D915B1"/>
    <w:rsid w:val="00D92F9E"/>
    <w:rsid w:val="00DA299D"/>
    <w:rsid w:val="00DA65C4"/>
    <w:rsid w:val="00DD2BE0"/>
    <w:rsid w:val="00DE4447"/>
    <w:rsid w:val="00DE5DA2"/>
    <w:rsid w:val="00DE775E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602B"/>
    <w:rsid w:val="00E7237C"/>
    <w:rsid w:val="00E77C46"/>
    <w:rsid w:val="00E86659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D1F"/>
    <w:rsid w:val="00F22264"/>
    <w:rsid w:val="00F2564D"/>
    <w:rsid w:val="00F35B05"/>
    <w:rsid w:val="00F413D9"/>
    <w:rsid w:val="00F5135F"/>
    <w:rsid w:val="00F51F78"/>
    <w:rsid w:val="00F86F47"/>
    <w:rsid w:val="00F90B64"/>
    <w:rsid w:val="00F922F5"/>
    <w:rsid w:val="00FB2F0F"/>
    <w:rsid w:val="00FB5086"/>
    <w:rsid w:val="00FB5411"/>
    <w:rsid w:val="00FB6392"/>
    <w:rsid w:val="00FC0636"/>
    <w:rsid w:val="00FD3C70"/>
    <w:rsid w:val="00FD6820"/>
    <w:rsid w:val="00FE12D8"/>
    <w:rsid w:val="00FF7C02"/>
    <w:rsid w:val="024801E3"/>
    <w:rsid w:val="052DCB9F"/>
    <w:rsid w:val="4C184D68"/>
    <w:rsid w:val="521FE9D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media/image8.png" Id="rId26" /><Relationship Type="http://schemas.openxmlformats.org/officeDocument/2006/relationships/image" Target="http://intranu.vgregion.se/ImageVault/Images/id_28229/width_141/height_278/preserveAspectRatio_0/scope_0/filename_JcughoQ5RR6XApVaDD20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28231/width_166/height_114/preserveAspectRatio_0/scope_0/filename_iM_yAlHIvdISCzXg1g6n.gif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image" Target="http://intranu.vgregion.se/ImageVault/Images/id_28232/width_172/height_311/preserveAspectRatio_0/scope_0/filename_iwGYGiFSNXmUWe4BM0kH.gif/storage_Edited/ImageVaultHandler.aspx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7.png" Id="rId24" /><Relationship Type="http://schemas.openxmlformats.org/officeDocument/2006/relationships/header" Target="header2.xml" Id="rId15" /><Relationship Type="http://schemas.openxmlformats.org/officeDocument/2006/relationships/image" Target="media/image6.jpeg" Id="rId23" /><Relationship Type="http://schemas.openxmlformats.org/officeDocument/2006/relationships/image" Target="media/image9.png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195/width_146/height_279/preserveAspectRatio_0/scope_0/filename_xsP2wY3juJr0UabhaEr0.gif/storage_Edited/ImageVaultHandler.aspx" TargetMode="External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image" Target="http://intranu.vgregion.se/ImageVault/Images/id_28233/width_188/height_310/preserveAspectRatio_0/scope_0/filename_CnBKGRTSGB413jd-7Mkr.gif/storage_Edited/ImageVaultHandler.aspx" TargetMode="External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20</TotalTime>
  <Pages>5</Pages>
  <Words>311</Words>
  <Characters>13210</Characters>
  <Application>Microsoft Office Word</Application>
  <DocSecurity>0</DocSecurity>
  <Lines>110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13495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Halsrygg – Atlas-dens diastas</dc:title>
  <dc:subject/>
  <dc:creator>patrik.jens.johansson@vgregion.se</dc:creator>
  <keywords/>
  <lastModifiedBy>Ulrica Sehlberg</lastModifiedBy>
  <revision>37</revision>
  <lastPrinted>2016-03-31T10:56:00.0000000Z</lastPrinted>
  <dcterms:created xsi:type="dcterms:W3CDTF">2022-05-18T04:31:00.0000000Z</dcterms:created>
  <dcterms:modified xsi:type="dcterms:W3CDTF">2025-10-23T09:12:00.0000000Z</dcterms:modified>
</coreProperties>
</file>