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208557" w14:textId="77777777" w:rsidR="005038AD" w:rsidRDefault="005038AD" w:rsidP="00F35B05">
      <w:pPr>
        <w:pStyle w:val="Rubrik2"/>
        <w:sectPr w:rsidR="005038AD" w:rsidSect="005038AD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63161899" w14:textId="77777777" w:rsidR="005038AD" w:rsidRPr="005038AD" w:rsidRDefault="005038AD" w:rsidP="005038AD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</w:p>
    <w:p w14:paraId="61BA8317" w14:textId="2F2D4CF2" w:rsidR="005038AD" w:rsidRPr="005038AD" w:rsidRDefault="001E6364" w:rsidP="001E6364">
      <w:pPr>
        <w:pStyle w:val="Rubrik1"/>
        <w:ind w:left="0"/>
        <w:rPr>
          <w:szCs w:val="20"/>
        </w:rPr>
      </w:pPr>
      <w:r w:rsidRPr="005038AD">
        <w:t>Halsrygg – Artros, diskdegeneration, RA, spondylos</w:t>
      </w:r>
    </w:p>
    <w:p w14:paraId="2F920A68" w14:textId="77777777" w:rsidR="005038AD" w:rsidRPr="005038AD" w:rsidRDefault="005038AD" w:rsidP="005038AD">
      <w:pPr>
        <w:spacing w:after="0" w:line="240" w:lineRule="auto"/>
        <w:ind w:left="0" w:right="0"/>
        <w:rPr>
          <w:szCs w:val="20"/>
        </w:rPr>
      </w:pPr>
      <w:bookmarkStart w:id="1" w:name="_1314629194"/>
      <w:bookmarkStart w:id="2" w:name="Rubrik"/>
      <w:bookmarkEnd w:id="1"/>
      <w:bookmarkEnd w:id="2"/>
    </w:p>
    <w:p w14:paraId="10A60170" w14:textId="77777777" w:rsidR="005038AD" w:rsidRPr="005038AD" w:rsidRDefault="005038AD" w:rsidP="001E6364">
      <w:pPr>
        <w:pStyle w:val="Rubrik2"/>
        <w:ind w:left="0"/>
      </w:pPr>
      <w:r w:rsidRPr="005038AD">
        <w:t>Metodbok Konventionell röntgen</w:t>
      </w:r>
    </w:p>
    <w:p w14:paraId="4B91EE5E" w14:textId="77777777" w:rsidR="005038AD" w:rsidRDefault="005038AD" w:rsidP="005038AD">
      <w:pPr>
        <w:spacing w:after="0" w:line="240" w:lineRule="auto"/>
        <w:ind w:left="0" w:right="0"/>
        <w:rPr>
          <w:rFonts w:ascii="Arial" w:hAnsi="Arial" w:cs="Arial"/>
          <w:sz w:val="20"/>
          <w:szCs w:val="20"/>
        </w:rPr>
      </w:pPr>
      <w:r w:rsidRPr="005038AD">
        <w:rPr>
          <w:rFonts w:ascii="Arial" w:hAnsi="Arial" w:cs="Arial"/>
          <w:sz w:val="20"/>
          <w:szCs w:val="20"/>
        </w:rPr>
        <w:t>Gemensam rutin för att utföra undersökning på ett säkert och enhetligt sätt.</w:t>
      </w:r>
    </w:p>
    <w:p w14:paraId="73A8BB08" w14:textId="5351A833" w:rsidR="001E6364" w:rsidRDefault="001E6364" w:rsidP="001E6364">
      <w:pPr>
        <w:pStyle w:val="Rubrik2"/>
        <w:ind w:left="0"/>
      </w:pPr>
      <w:r>
        <w:t>Förändringar sedan föregående version</w:t>
      </w:r>
    </w:p>
    <w:p w14:paraId="0FCDE145" w14:textId="76A528A3" w:rsidR="009502BD" w:rsidRPr="009502BD" w:rsidRDefault="003578EF" w:rsidP="009502BD">
      <w:pPr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Reviderad.</w:t>
      </w:r>
    </w:p>
    <w:p w14:paraId="38726D55" w14:textId="77777777" w:rsidR="005038AD" w:rsidRPr="005038AD" w:rsidRDefault="005038AD" w:rsidP="005038AD">
      <w:pPr>
        <w:spacing w:after="0" w:line="240" w:lineRule="auto"/>
        <w:ind w:left="0" w:right="0"/>
        <w:rPr>
          <w:szCs w:val="20"/>
        </w:rPr>
      </w:pPr>
    </w:p>
    <w:tbl>
      <w:tblPr>
        <w:tblW w:w="9180" w:type="dxa"/>
        <w:tblLayout w:type="fixed"/>
        <w:tblLook w:val="0000" w:firstRow="0" w:lastRow="0" w:firstColumn="0" w:lastColumn="0" w:noHBand="0" w:noVBand="0"/>
      </w:tblPr>
      <w:tblGrid>
        <w:gridCol w:w="2259"/>
        <w:gridCol w:w="3389"/>
        <w:gridCol w:w="3532"/>
      </w:tblGrid>
      <w:tr w:rsidR="005038AD" w:rsidRPr="005038AD" w14:paraId="5CA9F2CD" w14:textId="77777777" w:rsidTr="00EE69C7">
        <w:trPr>
          <w:trHeight w:val="263"/>
        </w:trPr>
        <w:tc>
          <w:tcPr>
            <w:tcW w:w="9180" w:type="dxa"/>
            <w:gridSpan w:val="3"/>
            <w:shd w:val="clear" w:color="auto" w:fill="auto"/>
          </w:tcPr>
          <w:p w14:paraId="18D91FE9" w14:textId="77777777" w:rsidR="005038AD" w:rsidRPr="005038AD" w:rsidRDefault="005038AD" w:rsidP="001E6364">
            <w:pPr>
              <w:pStyle w:val="Rubrik2"/>
              <w:ind w:left="0"/>
              <w:rPr>
                <w:sz w:val="28"/>
              </w:rPr>
            </w:pPr>
            <w:r w:rsidRPr="005038AD">
              <w:t>Inför undersökningen</w:t>
            </w:r>
          </w:p>
        </w:tc>
      </w:tr>
      <w:tr w:rsidR="005038AD" w:rsidRPr="005038AD" w14:paraId="62DBA8ED" w14:textId="77777777" w:rsidTr="00EE69C7">
        <w:trPr>
          <w:trHeight w:val="340"/>
        </w:trPr>
        <w:tc>
          <w:tcPr>
            <w:tcW w:w="2259" w:type="dxa"/>
            <w:shd w:val="clear" w:color="auto" w:fill="auto"/>
          </w:tcPr>
          <w:p w14:paraId="7ED49569" w14:textId="77777777" w:rsidR="005038AD" w:rsidRPr="005038AD" w:rsidRDefault="005038AD" w:rsidP="005038AD">
            <w:pPr>
              <w:spacing w:before="60" w:after="6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5038AD">
              <w:rPr>
                <w:rFonts w:ascii="Arial" w:hAnsi="Arial" w:cs="Arial"/>
                <w:b/>
                <w:sz w:val="20"/>
                <w:szCs w:val="20"/>
              </w:rPr>
              <w:t>Frågeställning</w:t>
            </w:r>
          </w:p>
        </w:tc>
        <w:tc>
          <w:tcPr>
            <w:tcW w:w="6921" w:type="dxa"/>
            <w:gridSpan w:val="2"/>
            <w:shd w:val="clear" w:color="auto" w:fill="auto"/>
          </w:tcPr>
          <w:p w14:paraId="3C74CF69" w14:textId="77777777" w:rsidR="005038AD" w:rsidRPr="005038AD" w:rsidRDefault="005038AD" w:rsidP="005038AD">
            <w:pPr>
              <w:numPr>
                <w:ilvl w:val="0"/>
                <w:numId w:val="21"/>
              </w:numPr>
              <w:spacing w:after="0" w:line="240" w:lineRule="auto"/>
              <w:ind w:left="435" w:right="0"/>
              <w:rPr>
                <w:rFonts w:ascii="ArialMT" w:hAnsi="ArialMT" w:cs="ArialMT"/>
                <w:sz w:val="20"/>
                <w:szCs w:val="20"/>
              </w:rPr>
            </w:pPr>
            <w:r w:rsidRPr="005038AD">
              <w:rPr>
                <w:rFonts w:ascii="ArialMT" w:hAnsi="ArialMT" w:cs="ArialMT"/>
                <w:sz w:val="20"/>
                <w:szCs w:val="20"/>
              </w:rPr>
              <w:t>Artros</w:t>
            </w:r>
          </w:p>
          <w:p w14:paraId="6845C922" w14:textId="77777777" w:rsidR="005038AD" w:rsidRPr="005038AD" w:rsidRDefault="005038AD" w:rsidP="005038AD">
            <w:pPr>
              <w:numPr>
                <w:ilvl w:val="0"/>
                <w:numId w:val="21"/>
              </w:numPr>
              <w:spacing w:after="0" w:line="240" w:lineRule="auto"/>
              <w:ind w:left="435" w:right="0"/>
              <w:rPr>
                <w:rFonts w:ascii="ArialMT" w:hAnsi="ArialMT" w:cs="ArialMT"/>
                <w:sz w:val="20"/>
                <w:szCs w:val="20"/>
              </w:rPr>
            </w:pPr>
            <w:r w:rsidRPr="005038AD">
              <w:rPr>
                <w:rFonts w:ascii="ArialMT" w:hAnsi="ArialMT" w:cs="ArialMT"/>
                <w:sz w:val="20"/>
                <w:szCs w:val="20"/>
              </w:rPr>
              <w:t>Diskdegeneration</w:t>
            </w:r>
          </w:p>
          <w:p w14:paraId="5841FCF5" w14:textId="77777777" w:rsidR="005038AD" w:rsidRPr="005038AD" w:rsidRDefault="005038AD" w:rsidP="005038AD">
            <w:pPr>
              <w:numPr>
                <w:ilvl w:val="0"/>
                <w:numId w:val="21"/>
              </w:numPr>
              <w:spacing w:after="0" w:line="240" w:lineRule="auto"/>
              <w:ind w:left="435" w:right="0"/>
              <w:rPr>
                <w:rFonts w:ascii="ArialMT" w:hAnsi="ArialMT" w:cs="ArialMT"/>
                <w:sz w:val="20"/>
                <w:szCs w:val="20"/>
              </w:rPr>
            </w:pPr>
            <w:r w:rsidRPr="005038AD">
              <w:rPr>
                <w:rFonts w:ascii="ArialMT" w:hAnsi="ArialMT" w:cs="ArialMT"/>
                <w:sz w:val="20"/>
                <w:szCs w:val="20"/>
              </w:rPr>
              <w:t>RA</w:t>
            </w:r>
          </w:p>
          <w:p w14:paraId="76923A83" w14:textId="77777777" w:rsidR="005038AD" w:rsidRPr="005038AD" w:rsidRDefault="005038AD" w:rsidP="005038AD">
            <w:pPr>
              <w:numPr>
                <w:ilvl w:val="0"/>
                <w:numId w:val="21"/>
              </w:numPr>
              <w:spacing w:after="0" w:line="240" w:lineRule="auto"/>
              <w:ind w:left="435" w:right="0"/>
              <w:rPr>
                <w:rFonts w:ascii="ArialMT" w:hAnsi="ArialMT" w:cs="ArialMT"/>
                <w:sz w:val="20"/>
                <w:szCs w:val="20"/>
              </w:rPr>
            </w:pPr>
            <w:r w:rsidRPr="005038AD">
              <w:rPr>
                <w:rFonts w:ascii="ArialMT" w:hAnsi="ArialMT" w:cs="ArialMT"/>
                <w:sz w:val="20"/>
                <w:szCs w:val="20"/>
              </w:rPr>
              <w:t>Spondylos</w:t>
            </w:r>
          </w:p>
        </w:tc>
      </w:tr>
      <w:tr w:rsidR="005038AD" w:rsidRPr="005038AD" w14:paraId="67676854" w14:textId="77777777" w:rsidTr="00EE69C7">
        <w:trPr>
          <w:trHeight w:val="340"/>
        </w:trPr>
        <w:tc>
          <w:tcPr>
            <w:tcW w:w="2259" w:type="dxa"/>
            <w:shd w:val="clear" w:color="auto" w:fill="auto"/>
          </w:tcPr>
          <w:p w14:paraId="1FEC7753" w14:textId="77777777" w:rsidR="005038AD" w:rsidRPr="005038AD" w:rsidRDefault="005038AD" w:rsidP="005038AD">
            <w:pPr>
              <w:snapToGrid w:val="0"/>
              <w:spacing w:before="60" w:after="6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89" w:type="dxa"/>
            <w:shd w:val="clear" w:color="auto" w:fill="auto"/>
          </w:tcPr>
          <w:p w14:paraId="4DAA5BDB" w14:textId="77777777" w:rsidR="005038AD" w:rsidRPr="005038AD" w:rsidRDefault="005038AD" w:rsidP="005038AD">
            <w:pPr>
              <w:snapToGrid w:val="0"/>
              <w:spacing w:before="60" w:after="6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32" w:type="dxa"/>
            <w:shd w:val="clear" w:color="auto" w:fill="auto"/>
          </w:tcPr>
          <w:p w14:paraId="1B92BCF3" w14:textId="77777777" w:rsidR="005038AD" w:rsidRPr="005038AD" w:rsidRDefault="005038AD" w:rsidP="005038AD">
            <w:pPr>
              <w:snapToGrid w:val="0"/>
              <w:spacing w:before="60" w:after="6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38AD" w:rsidRPr="005038AD" w14:paraId="59FE5041" w14:textId="77777777" w:rsidTr="00EE69C7">
        <w:trPr>
          <w:trHeight w:val="340"/>
        </w:trPr>
        <w:tc>
          <w:tcPr>
            <w:tcW w:w="2259" w:type="dxa"/>
            <w:shd w:val="clear" w:color="auto" w:fill="auto"/>
          </w:tcPr>
          <w:p w14:paraId="051A453F" w14:textId="77777777" w:rsidR="005038AD" w:rsidRPr="005038AD" w:rsidRDefault="005038AD" w:rsidP="005038AD">
            <w:pPr>
              <w:snapToGrid w:val="0"/>
              <w:spacing w:before="60" w:after="6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5038AD">
              <w:rPr>
                <w:rFonts w:ascii="Arial" w:hAnsi="Arial" w:cs="Arial"/>
                <w:b/>
                <w:sz w:val="20"/>
                <w:szCs w:val="20"/>
              </w:rPr>
              <w:t>Strålskydd</w:t>
            </w:r>
          </w:p>
        </w:tc>
        <w:tc>
          <w:tcPr>
            <w:tcW w:w="6921" w:type="dxa"/>
            <w:gridSpan w:val="2"/>
            <w:shd w:val="clear" w:color="auto" w:fill="auto"/>
          </w:tcPr>
          <w:p w14:paraId="5BDF367C" w14:textId="77777777" w:rsidR="005038AD" w:rsidRPr="005038AD" w:rsidRDefault="005038AD" w:rsidP="005038AD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038AD">
              <w:rPr>
                <w:rFonts w:ascii="Arial" w:hAnsi="Arial" w:cs="Arial"/>
                <w:color w:val="000000"/>
                <w:sz w:val="20"/>
                <w:szCs w:val="20"/>
              </w:rPr>
              <w:t xml:space="preserve">Se kapitel 4.2 och 5.1 i </w:t>
            </w:r>
          </w:p>
          <w:p w14:paraId="1D3A2085" w14:textId="6CE5D151" w:rsidR="005038AD" w:rsidRPr="005038AD" w:rsidRDefault="005038AD" w:rsidP="005038AD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17" w:history="1">
              <w:r w:rsidRPr="005038AD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Strålskydd vid undersökningar och behandlingar med röntgenstrålning</w:t>
              </w:r>
            </w:hyperlink>
          </w:p>
        </w:tc>
      </w:tr>
      <w:tr w:rsidR="005038AD" w:rsidRPr="005038AD" w14:paraId="0B8310A6" w14:textId="77777777" w:rsidTr="00EE69C7">
        <w:trPr>
          <w:trHeight w:val="340"/>
        </w:trPr>
        <w:tc>
          <w:tcPr>
            <w:tcW w:w="2259" w:type="dxa"/>
            <w:shd w:val="clear" w:color="auto" w:fill="auto"/>
          </w:tcPr>
          <w:p w14:paraId="0C59A176" w14:textId="77777777" w:rsidR="005038AD" w:rsidRPr="005038AD" w:rsidRDefault="005038AD" w:rsidP="005038AD">
            <w:pPr>
              <w:snapToGrid w:val="0"/>
              <w:spacing w:before="60" w:after="6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89" w:type="dxa"/>
            <w:shd w:val="clear" w:color="auto" w:fill="auto"/>
          </w:tcPr>
          <w:p w14:paraId="6593E928" w14:textId="77777777" w:rsidR="005038AD" w:rsidRPr="005038AD" w:rsidRDefault="005038AD" w:rsidP="005038AD">
            <w:pPr>
              <w:snapToGrid w:val="0"/>
              <w:spacing w:before="60" w:after="6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32" w:type="dxa"/>
            <w:shd w:val="clear" w:color="auto" w:fill="auto"/>
          </w:tcPr>
          <w:p w14:paraId="766493B2" w14:textId="77777777" w:rsidR="005038AD" w:rsidRPr="005038AD" w:rsidRDefault="005038AD" w:rsidP="005038AD">
            <w:pPr>
              <w:snapToGrid w:val="0"/>
              <w:spacing w:before="60" w:after="6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38AD" w:rsidRPr="005038AD" w14:paraId="316A9638" w14:textId="77777777" w:rsidTr="00EE69C7">
        <w:trPr>
          <w:trHeight w:val="340"/>
        </w:trPr>
        <w:tc>
          <w:tcPr>
            <w:tcW w:w="2259" w:type="dxa"/>
            <w:shd w:val="clear" w:color="auto" w:fill="auto"/>
          </w:tcPr>
          <w:p w14:paraId="3E2262E2" w14:textId="77777777" w:rsidR="005038AD" w:rsidRPr="005038AD" w:rsidRDefault="005038AD" w:rsidP="005038AD">
            <w:pPr>
              <w:spacing w:before="60" w:after="6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5038AD">
              <w:rPr>
                <w:rFonts w:ascii="Arial" w:hAnsi="Arial" w:cs="Arial"/>
                <w:b/>
                <w:sz w:val="20"/>
                <w:szCs w:val="20"/>
              </w:rPr>
              <w:t>Arbetsplats</w:t>
            </w:r>
          </w:p>
        </w:tc>
        <w:tc>
          <w:tcPr>
            <w:tcW w:w="6921" w:type="dxa"/>
            <w:gridSpan w:val="2"/>
            <w:shd w:val="clear" w:color="auto" w:fill="auto"/>
          </w:tcPr>
          <w:p w14:paraId="483842E1" w14:textId="77777777" w:rsidR="005038AD" w:rsidRPr="005038AD" w:rsidRDefault="005038AD" w:rsidP="005038AD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038AD">
              <w:rPr>
                <w:rFonts w:ascii="Arial" w:hAnsi="Arial" w:cs="Arial"/>
                <w:sz w:val="20"/>
                <w:szCs w:val="20"/>
              </w:rPr>
              <w:t>Adora</w:t>
            </w:r>
            <w:proofErr w:type="spellEnd"/>
          </w:p>
        </w:tc>
      </w:tr>
      <w:tr w:rsidR="005038AD" w:rsidRPr="005038AD" w14:paraId="599E1248" w14:textId="77777777" w:rsidTr="00EE69C7">
        <w:trPr>
          <w:trHeight w:val="285"/>
        </w:trPr>
        <w:tc>
          <w:tcPr>
            <w:tcW w:w="2259" w:type="dxa"/>
            <w:shd w:val="clear" w:color="auto" w:fill="auto"/>
          </w:tcPr>
          <w:p w14:paraId="6111AC12" w14:textId="77777777" w:rsidR="005038AD" w:rsidRPr="005038AD" w:rsidRDefault="005038AD" w:rsidP="005038AD">
            <w:pPr>
              <w:spacing w:before="60" w:after="6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21" w:type="dxa"/>
            <w:gridSpan w:val="2"/>
            <w:shd w:val="clear" w:color="auto" w:fill="auto"/>
          </w:tcPr>
          <w:p w14:paraId="7E03248C" w14:textId="77777777" w:rsidR="005038AD" w:rsidRPr="005038AD" w:rsidRDefault="005038AD" w:rsidP="005038AD">
            <w:pPr>
              <w:spacing w:before="60" w:after="6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38AD" w:rsidRPr="005038AD" w14:paraId="2696536A" w14:textId="77777777" w:rsidTr="00EE69C7">
        <w:trPr>
          <w:trHeight w:val="340"/>
        </w:trPr>
        <w:tc>
          <w:tcPr>
            <w:tcW w:w="2259" w:type="dxa"/>
            <w:shd w:val="clear" w:color="auto" w:fill="auto"/>
          </w:tcPr>
          <w:p w14:paraId="20304513" w14:textId="77777777" w:rsidR="005038AD" w:rsidRPr="005038AD" w:rsidRDefault="005038AD" w:rsidP="005038AD">
            <w:pPr>
              <w:snapToGrid w:val="0"/>
              <w:spacing w:before="60" w:after="6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5038AD">
              <w:rPr>
                <w:rFonts w:ascii="Arial" w:hAnsi="Arial" w:cs="Arial"/>
                <w:b/>
                <w:sz w:val="20"/>
                <w:szCs w:val="20"/>
              </w:rPr>
              <w:t>Detektor</w:t>
            </w:r>
          </w:p>
        </w:tc>
        <w:tc>
          <w:tcPr>
            <w:tcW w:w="6921" w:type="dxa"/>
            <w:gridSpan w:val="2"/>
            <w:shd w:val="clear" w:color="auto" w:fill="auto"/>
          </w:tcPr>
          <w:p w14:paraId="76D6B979" w14:textId="77777777" w:rsidR="005038AD" w:rsidRPr="005038AD" w:rsidRDefault="005038AD" w:rsidP="005038AD">
            <w:pPr>
              <w:spacing w:before="60" w:after="60" w:line="240" w:lineRule="auto"/>
              <w:ind w:left="0" w:right="0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5038AD">
              <w:rPr>
                <w:rFonts w:ascii="Arial" w:hAnsi="Arial" w:cs="Arial"/>
                <w:sz w:val="20"/>
                <w:szCs w:val="20"/>
              </w:rPr>
              <w:t>Potter</w:t>
            </w:r>
          </w:p>
        </w:tc>
      </w:tr>
      <w:tr w:rsidR="005038AD" w:rsidRPr="005038AD" w14:paraId="175EB728" w14:textId="77777777" w:rsidTr="00EE69C7">
        <w:trPr>
          <w:trHeight w:val="340"/>
        </w:trPr>
        <w:tc>
          <w:tcPr>
            <w:tcW w:w="2259" w:type="dxa"/>
            <w:shd w:val="clear" w:color="auto" w:fill="auto"/>
          </w:tcPr>
          <w:p w14:paraId="700AD81B" w14:textId="77777777" w:rsidR="005038AD" w:rsidRPr="005038AD" w:rsidRDefault="005038AD" w:rsidP="005038AD">
            <w:pPr>
              <w:snapToGrid w:val="0"/>
              <w:spacing w:before="60" w:after="6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21" w:type="dxa"/>
            <w:gridSpan w:val="2"/>
            <w:shd w:val="clear" w:color="auto" w:fill="auto"/>
          </w:tcPr>
          <w:p w14:paraId="6B117267" w14:textId="77777777" w:rsidR="005038AD" w:rsidRPr="005038AD" w:rsidRDefault="005038AD" w:rsidP="005038AD">
            <w:pPr>
              <w:spacing w:before="60" w:after="6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38AD" w:rsidRPr="005038AD" w14:paraId="15B98B58" w14:textId="77777777" w:rsidTr="00EE69C7">
        <w:trPr>
          <w:trHeight w:val="340"/>
        </w:trPr>
        <w:tc>
          <w:tcPr>
            <w:tcW w:w="2259" w:type="dxa"/>
            <w:shd w:val="clear" w:color="auto" w:fill="auto"/>
          </w:tcPr>
          <w:p w14:paraId="27A53600" w14:textId="77777777" w:rsidR="005038AD" w:rsidRPr="005038AD" w:rsidRDefault="005038AD" w:rsidP="005038AD">
            <w:pPr>
              <w:snapToGrid w:val="0"/>
              <w:spacing w:before="60" w:after="6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5038AD">
              <w:rPr>
                <w:rFonts w:ascii="Arial" w:hAnsi="Arial" w:cs="Arial"/>
                <w:b/>
                <w:sz w:val="20"/>
                <w:szCs w:val="20"/>
              </w:rPr>
              <w:t>Bildtagning</w:t>
            </w:r>
          </w:p>
        </w:tc>
        <w:tc>
          <w:tcPr>
            <w:tcW w:w="6921" w:type="dxa"/>
            <w:gridSpan w:val="2"/>
            <w:shd w:val="clear" w:color="auto" w:fill="auto"/>
          </w:tcPr>
          <w:p w14:paraId="081567E2" w14:textId="77777777" w:rsidR="005038AD" w:rsidRPr="005038AD" w:rsidRDefault="005038AD" w:rsidP="005038AD">
            <w:pPr>
              <w:numPr>
                <w:ilvl w:val="0"/>
                <w:numId w:val="20"/>
              </w:numPr>
              <w:snapToGrid w:val="0"/>
              <w:spacing w:after="0" w:line="240" w:lineRule="auto"/>
              <w:ind w:left="431" w:right="0" w:hanging="357"/>
              <w:rPr>
                <w:rFonts w:ascii="Arial" w:hAnsi="Arial" w:cs="Arial"/>
                <w:sz w:val="20"/>
                <w:szCs w:val="20"/>
              </w:rPr>
            </w:pPr>
            <w:r w:rsidRPr="005038AD">
              <w:rPr>
                <w:rFonts w:ascii="Arial" w:hAnsi="Arial" w:cs="Arial"/>
                <w:sz w:val="20"/>
                <w:szCs w:val="20"/>
              </w:rPr>
              <w:t xml:space="preserve">Sida </w:t>
            </w:r>
          </w:p>
          <w:p w14:paraId="383F0053" w14:textId="77777777" w:rsidR="005038AD" w:rsidRPr="005038AD" w:rsidRDefault="005038AD" w:rsidP="005038AD">
            <w:pPr>
              <w:numPr>
                <w:ilvl w:val="0"/>
                <w:numId w:val="20"/>
              </w:numPr>
              <w:snapToGrid w:val="0"/>
              <w:spacing w:after="0" w:line="240" w:lineRule="auto"/>
              <w:ind w:left="431" w:right="0" w:hanging="357"/>
              <w:rPr>
                <w:rFonts w:ascii="Arial" w:hAnsi="Arial" w:cs="Arial"/>
                <w:sz w:val="20"/>
                <w:szCs w:val="20"/>
              </w:rPr>
            </w:pPr>
            <w:r w:rsidRPr="005038AD">
              <w:rPr>
                <w:rFonts w:ascii="Arial" w:hAnsi="Arial" w:cs="Arial"/>
                <w:sz w:val="20"/>
                <w:szCs w:val="20"/>
              </w:rPr>
              <w:t>Frontal</w:t>
            </w:r>
          </w:p>
          <w:p w14:paraId="63FC44F8" w14:textId="77777777" w:rsidR="005038AD" w:rsidRPr="005038AD" w:rsidRDefault="005038AD" w:rsidP="005038AD">
            <w:pPr>
              <w:numPr>
                <w:ilvl w:val="0"/>
                <w:numId w:val="20"/>
              </w:numPr>
              <w:snapToGrid w:val="0"/>
              <w:spacing w:after="0" w:line="240" w:lineRule="auto"/>
              <w:ind w:left="431" w:right="0" w:hanging="357"/>
              <w:rPr>
                <w:rFonts w:ascii="Arial" w:hAnsi="Arial" w:cs="Arial"/>
                <w:sz w:val="20"/>
                <w:szCs w:val="20"/>
              </w:rPr>
            </w:pPr>
            <w:r w:rsidRPr="005038AD">
              <w:rPr>
                <w:rFonts w:ascii="Arial" w:hAnsi="Arial" w:cs="Arial"/>
                <w:sz w:val="20"/>
                <w:szCs w:val="20"/>
              </w:rPr>
              <w:t>Vridning höger</w:t>
            </w:r>
          </w:p>
          <w:p w14:paraId="5FEECF9C" w14:textId="77777777" w:rsidR="005038AD" w:rsidRPr="005038AD" w:rsidRDefault="005038AD" w:rsidP="005038AD">
            <w:pPr>
              <w:numPr>
                <w:ilvl w:val="0"/>
                <w:numId w:val="20"/>
              </w:numPr>
              <w:snapToGrid w:val="0"/>
              <w:spacing w:after="0" w:line="240" w:lineRule="auto"/>
              <w:ind w:left="431" w:right="0" w:hanging="357"/>
              <w:rPr>
                <w:rFonts w:ascii="Arial" w:hAnsi="Arial" w:cs="Arial"/>
                <w:sz w:val="20"/>
                <w:szCs w:val="20"/>
              </w:rPr>
            </w:pPr>
            <w:r w:rsidRPr="005038AD">
              <w:rPr>
                <w:rFonts w:ascii="Arial" w:hAnsi="Arial" w:cs="Arial"/>
                <w:sz w:val="20"/>
                <w:szCs w:val="20"/>
              </w:rPr>
              <w:t>Vridning vänster</w:t>
            </w:r>
            <w:r w:rsidRPr="005038AD">
              <w:rPr>
                <w:rFonts w:ascii="Arial" w:hAnsi="Arial" w:cs="Arial"/>
                <w:sz w:val="20"/>
                <w:szCs w:val="20"/>
              </w:rPr>
              <w:br/>
            </w:r>
            <w:r w:rsidRPr="005038AD">
              <w:rPr>
                <w:rFonts w:ascii="Arial" w:hAnsi="Arial" w:cs="Arial"/>
                <w:sz w:val="20"/>
                <w:szCs w:val="20"/>
              </w:rPr>
              <w:br/>
            </w:r>
            <w:r w:rsidRPr="005038AD">
              <w:rPr>
                <w:rFonts w:ascii="Arial" w:hAnsi="Arial" w:cs="Arial"/>
                <w:i/>
                <w:sz w:val="20"/>
                <w:szCs w:val="20"/>
              </w:rPr>
              <w:t>På begäran:</w:t>
            </w:r>
          </w:p>
          <w:p w14:paraId="679F74A1" w14:textId="46E97CD2" w:rsidR="005038AD" w:rsidRPr="005038AD" w:rsidRDefault="00342236" w:rsidP="005038AD">
            <w:pPr>
              <w:tabs>
                <w:tab w:val="left" w:pos="435"/>
              </w:tabs>
              <w:snapToGrid w:val="0"/>
              <w:spacing w:after="0" w:line="240" w:lineRule="auto"/>
              <w:ind w:left="9" w:right="0"/>
              <w:rPr>
                <w:rFonts w:ascii="Arial" w:hAnsi="Arial" w:cs="Arial"/>
                <w:sz w:val="20"/>
                <w:szCs w:val="20"/>
              </w:rPr>
            </w:pPr>
            <w:r w:rsidRPr="005038AD">
              <w:rPr>
                <w:rFonts w:ascii="Arial" w:hAnsi="Arial" w:cs="Arial"/>
                <w:sz w:val="20"/>
                <w:szCs w:val="20"/>
              </w:rPr>
              <w:t>5–6</w:t>
            </w:r>
            <w:r w:rsidR="005038AD" w:rsidRPr="005038AD">
              <w:rPr>
                <w:rFonts w:ascii="Arial" w:hAnsi="Arial" w:cs="Arial"/>
                <w:sz w:val="20"/>
                <w:szCs w:val="20"/>
              </w:rPr>
              <w:t>.</w:t>
            </w:r>
            <w:r w:rsidR="005038AD" w:rsidRPr="005038AD">
              <w:rPr>
                <w:rFonts w:ascii="Arial" w:hAnsi="Arial" w:cs="Arial"/>
                <w:sz w:val="20"/>
                <w:szCs w:val="20"/>
              </w:rPr>
              <w:tab/>
              <w:t>Provokationsbilder</w:t>
            </w:r>
          </w:p>
          <w:p w14:paraId="6B4A1FF9" w14:textId="77777777" w:rsidR="005038AD" w:rsidRPr="005038AD" w:rsidRDefault="005038AD" w:rsidP="005038AD">
            <w:pPr>
              <w:snapToGrid w:val="0"/>
              <w:spacing w:after="0" w:line="240" w:lineRule="auto"/>
              <w:ind w:left="431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38AD" w:rsidRPr="005038AD" w14:paraId="705D5F64" w14:textId="77777777" w:rsidTr="00EE69C7">
        <w:trPr>
          <w:trHeight w:val="340"/>
        </w:trPr>
        <w:tc>
          <w:tcPr>
            <w:tcW w:w="2259" w:type="dxa"/>
            <w:shd w:val="clear" w:color="auto" w:fill="auto"/>
          </w:tcPr>
          <w:p w14:paraId="0A237A6D" w14:textId="77777777" w:rsidR="005038AD" w:rsidRPr="005038AD" w:rsidRDefault="005038AD" w:rsidP="005038AD">
            <w:pPr>
              <w:snapToGrid w:val="0"/>
              <w:spacing w:before="60" w:after="6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21" w:type="dxa"/>
            <w:gridSpan w:val="2"/>
            <w:shd w:val="clear" w:color="auto" w:fill="auto"/>
          </w:tcPr>
          <w:p w14:paraId="0E1C57B4" w14:textId="77777777" w:rsidR="005038AD" w:rsidRPr="005038AD" w:rsidRDefault="005038AD" w:rsidP="005038AD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92178B6" w14:textId="77777777" w:rsidR="005038AD" w:rsidRPr="005038AD" w:rsidRDefault="005038AD" w:rsidP="005038AD">
      <w:pPr>
        <w:spacing w:after="0" w:line="240" w:lineRule="auto"/>
        <w:ind w:left="0" w:right="0"/>
        <w:rPr>
          <w:szCs w:val="20"/>
        </w:rPr>
      </w:pPr>
    </w:p>
    <w:p w14:paraId="2420C1D9" w14:textId="77777777" w:rsidR="005038AD" w:rsidRPr="005038AD" w:rsidRDefault="005038AD" w:rsidP="005038AD">
      <w:pPr>
        <w:spacing w:after="0" w:line="240" w:lineRule="auto"/>
        <w:ind w:left="0" w:right="0"/>
        <w:rPr>
          <w:szCs w:val="20"/>
        </w:rPr>
      </w:pPr>
    </w:p>
    <w:tbl>
      <w:tblPr>
        <w:tblW w:w="9606" w:type="dxa"/>
        <w:tblLayout w:type="fixed"/>
        <w:tblLook w:val="0000" w:firstRow="0" w:lastRow="0" w:firstColumn="0" w:lastColumn="0" w:noHBand="0" w:noVBand="0"/>
      </w:tblPr>
      <w:tblGrid>
        <w:gridCol w:w="1951"/>
        <w:gridCol w:w="3402"/>
        <w:gridCol w:w="4253"/>
      </w:tblGrid>
      <w:tr w:rsidR="005038AD" w:rsidRPr="005038AD" w14:paraId="251D1D6D" w14:textId="77777777" w:rsidTr="00EE69C7">
        <w:trPr>
          <w:trHeight w:val="263"/>
        </w:trPr>
        <w:tc>
          <w:tcPr>
            <w:tcW w:w="1951" w:type="dxa"/>
            <w:shd w:val="clear" w:color="auto" w:fill="auto"/>
          </w:tcPr>
          <w:p w14:paraId="17B9729C" w14:textId="77777777" w:rsidR="005038AD" w:rsidRPr="005038AD" w:rsidRDefault="005038AD" w:rsidP="005038AD">
            <w:pPr>
              <w:keepNext/>
              <w:spacing w:after="60" w:line="240" w:lineRule="auto"/>
              <w:ind w:left="0" w:right="0"/>
              <w:outlineLvl w:val="1"/>
              <w:rPr>
                <w:rFonts w:ascii="Calibri" w:hAnsi="Calibri" w:cs="Arial"/>
                <w:b/>
                <w:bCs/>
                <w:iCs/>
                <w:sz w:val="32"/>
                <w:szCs w:val="32"/>
              </w:rPr>
            </w:pPr>
          </w:p>
        </w:tc>
        <w:tc>
          <w:tcPr>
            <w:tcW w:w="3402" w:type="dxa"/>
            <w:shd w:val="clear" w:color="auto" w:fill="auto"/>
          </w:tcPr>
          <w:p w14:paraId="406E76CE" w14:textId="77777777" w:rsidR="005038AD" w:rsidRPr="005038AD" w:rsidRDefault="005038AD" w:rsidP="005038AD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</w:tcPr>
          <w:p w14:paraId="68D09626" w14:textId="77777777" w:rsidR="005038AD" w:rsidRPr="005038AD" w:rsidRDefault="005038AD" w:rsidP="005038AD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38AD" w:rsidRPr="005038AD" w14:paraId="70E8AAD1" w14:textId="77777777" w:rsidTr="00EE69C7">
        <w:trPr>
          <w:trHeight w:val="263"/>
        </w:trPr>
        <w:tc>
          <w:tcPr>
            <w:tcW w:w="1951" w:type="dxa"/>
            <w:shd w:val="clear" w:color="auto" w:fill="auto"/>
          </w:tcPr>
          <w:p w14:paraId="68FEAE78" w14:textId="77777777" w:rsidR="005038AD" w:rsidRPr="005038AD" w:rsidRDefault="005038AD" w:rsidP="005038AD">
            <w:pPr>
              <w:keepNext/>
              <w:spacing w:after="60" w:line="240" w:lineRule="auto"/>
              <w:ind w:left="0" w:right="0"/>
              <w:outlineLvl w:val="1"/>
              <w:rPr>
                <w:rFonts w:ascii="Calibri" w:hAnsi="Calibri" w:cs="Arial"/>
                <w:b/>
                <w:bCs/>
                <w:iCs/>
                <w:sz w:val="32"/>
                <w:szCs w:val="32"/>
              </w:rPr>
            </w:pPr>
            <w:r w:rsidRPr="005038AD">
              <w:rPr>
                <w:rFonts w:ascii="Calibri" w:hAnsi="Calibri" w:cs="Arial"/>
                <w:b/>
                <w:bCs/>
                <w:iCs/>
                <w:sz w:val="32"/>
                <w:szCs w:val="32"/>
              </w:rPr>
              <w:t>Bildtagning</w:t>
            </w:r>
          </w:p>
        </w:tc>
        <w:tc>
          <w:tcPr>
            <w:tcW w:w="3402" w:type="dxa"/>
            <w:shd w:val="clear" w:color="auto" w:fill="auto"/>
          </w:tcPr>
          <w:p w14:paraId="0D782390" w14:textId="77777777" w:rsidR="005038AD" w:rsidRPr="005038AD" w:rsidRDefault="005038AD" w:rsidP="005038AD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</w:tcPr>
          <w:p w14:paraId="54F9095A" w14:textId="77777777" w:rsidR="005038AD" w:rsidRPr="005038AD" w:rsidRDefault="005038AD" w:rsidP="005038AD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38AD" w:rsidRPr="005038AD" w14:paraId="467C1A61" w14:textId="77777777" w:rsidTr="00EE69C7">
        <w:trPr>
          <w:trHeight w:val="263"/>
        </w:trPr>
        <w:tc>
          <w:tcPr>
            <w:tcW w:w="1951" w:type="dxa"/>
            <w:shd w:val="clear" w:color="auto" w:fill="auto"/>
          </w:tcPr>
          <w:p w14:paraId="28EE0E10" w14:textId="77777777" w:rsidR="005038AD" w:rsidRPr="005038AD" w:rsidRDefault="005038AD" w:rsidP="005038AD">
            <w:pPr>
              <w:keepNext/>
              <w:spacing w:after="60" w:line="240" w:lineRule="auto"/>
              <w:ind w:left="0" w:right="0"/>
              <w:outlineLvl w:val="1"/>
              <w:rPr>
                <w:rFonts w:ascii="Arial" w:hAnsi="Arial" w:cs="Arial"/>
                <w:b/>
                <w:bCs/>
                <w:iCs/>
                <w:sz w:val="20"/>
                <w:szCs w:val="32"/>
              </w:rPr>
            </w:pPr>
            <w:r w:rsidRPr="005038AD">
              <w:rPr>
                <w:rFonts w:ascii="Arial" w:hAnsi="Arial" w:cs="Arial"/>
                <w:b/>
                <w:bCs/>
                <w:iCs/>
                <w:sz w:val="20"/>
                <w:szCs w:val="32"/>
              </w:rPr>
              <w:t>Sida</w:t>
            </w:r>
          </w:p>
        </w:tc>
        <w:tc>
          <w:tcPr>
            <w:tcW w:w="3402" w:type="dxa"/>
            <w:shd w:val="clear" w:color="auto" w:fill="auto"/>
          </w:tcPr>
          <w:p w14:paraId="4F9E3249" w14:textId="77777777" w:rsidR="005038AD" w:rsidRPr="005038AD" w:rsidRDefault="005038AD" w:rsidP="005038AD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5038AD">
              <w:rPr>
                <w:rFonts w:ascii="Arial" w:hAnsi="Arial" w:cs="Arial"/>
                <w:sz w:val="20"/>
                <w:szCs w:val="20"/>
              </w:rPr>
              <w:t>Ställ in halsryggstödet efter patientens naturliga hållning.</w:t>
            </w:r>
          </w:p>
          <w:p w14:paraId="02FBF663" w14:textId="77777777" w:rsidR="005038AD" w:rsidRPr="005038AD" w:rsidRDefault="005038AD" w:rsidP="005038AD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1727DB9B" w14:textId="77777777" w:rsidR="005038AD" w:rsidRPr="005038AD" w:rsidRDefault="005038AD" w:rsidP="005038AD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5038AD">
              <w:rPr>
                <w:rFonts w:ascii="Arial" w:hAnsi="Arial" w:cs="Arial"/>
                <w:sz w:val="20"/>
                <w:szCs w:val="20"/>
              </w:rPr>
              <w:t>Vertikala ljuskorset i medellinjen.</w:t>
            </w:r>
          </w:p>
          <w:p w14:paraId="6F208028" w14:textId="77777777" w:rsidR="005038AD" w:rsidRPr="005038AD" w:rsidRDefault="005038AD" w:rsidP="005038AD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4CE16DE0" w14:textId="7198A779" w:rsidR="005038AD" w:rsidRPr="005038AD" w:rsidRDefault="005038AD" w:rsidP="005038AD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5038AD">
              <w:rPr>
                <w:rFonts w:ascii="Arial" w:hAnsi="Arial" w:cs="Arial"/>
                <w:sz w:val="20"/>
                <w:szCs w:val="20"/>
              </w:rPr>
              <w:t>Centrera mitt på halsryggen</w:t>
            </w:r>
            <w:r w:rsidR="00342236">
              <w:rPr>
                <w:rFonts w:ascii="Arial" w:hAnsi="Arial" w:cs="Arial"/>
                <w:sz w:val="20"/>
                <w:szCs w:val="20"/>
              </w:rPr>
              <w:t>, cirka tre tvärfingrar ner från örsnibben.</w:t>
            </w:r>
          </w:p>
          <w:p w14:paraId="7F410137" w14:textId="77777777" w:rsidR="005038AD" w:rsidRPr="005038AD" w:rsidRDefault="005038AD" w:rsidP="005038AD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7BD888D2" w14:textId="77777777" w:rsidR="005038AD" w:rsidRPr="005038AD" w:rsidRDefault="005038AD" w:rsidP="005038AD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5038AD">
              <w:rPr>
                <w:rFonts w:ascii="Arial" w:hAnsi="Arial" w:cs="Arial"/>
                <w:b/>
                <w:sz w:val="20"/>
                <w:szCs w:val="20"/>
              </w:rPr>
              <w:t>Kriterier</w:t>
            </w:r>
          </w:p>
          <w:p w14:paraId="3D05EB95" w14:textId="77777777" w:rsidR="005038AD" w:rsidRPr="005038AD" w:rsidRDefault="005038AD" w:rsidP="005038AD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5038AD">
              <w:rPr>
                <w:rFonts w:ascii="Arial" w:hAnsi="Arial" w:cs="Arial"/>
                <w:sz w:val="20"/>
                <w:szCs w:val="20"/>
              </w:rPr>
              <w:t>C1-C7 ska vara med på bilden (patienten drar sina axlar nedåt).</w:t>
            </w:r>
          </w:p>
          <w:p w14:paraId="272B8062" w14:textId="77777777" w:rsidR="005038AD" w:rsidRPr="005038AD" w:rsidRDefault="005038AD" w:rsidP="005038AD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</w:tcPr>
          <w:p w14:paraId="4AE8ED7E" w14:textId="77777777" w:rsidR="005038AD" w:rsidRPr="005038AD" w:rsidRDefault="005038AD" w:rsidP="005038AD">
            <w:pPr>
              <w:tabs>
                <w:tab w:val="left" w:pos="201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18"/>
              </w:rPr>
            </w:pPr>
            <w:r w:rsidRPr="005038AD">
              <w:rPr>
                <w:rFonts w:ascii="Arial" w:hAnsi="Arial" w:cs="Arial"/>
                <w:b/>
                <w:noProof/>
                <w:sz w:val="18"/>
                <w:szCs w:val="18"/>
              </w:rPr>
              <w:t>Sida</w:t>
            </w:r>
          </w:p>
          <w:p w14:paraId="64EBD5F6" w14:textId="77777777" w:rsidR="005038AD" w:rsidRPr="005038AD" w:rsidRDefault="00000000" w:rsidP="005038AD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"http://intranu.vgregion.se/ImageVault/Images/id_28195/width_146/height_279/preserveAspectRatio_0/scope_0/filename_xsP2wY3juJr0UabhaEr0.gif/storage_Edited/ImageVaultHandler.aspx" \* MERGEFORMATINET </w:instrTex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"http://intranu.vgregion.se/ImageVault/Images/id_28195/width_146/height_279/preserveAspectRatio_0/scope_0/filename_xsP2wY3juJr0UabhaEr0.gif/storage_Edited/ImageVaultHandler.aspx" \* MERGEFORMATINET </w:instrTex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"http://intranu.vgregion.se/ImageVault/Images/id_28195/width_146/height_279/preserveAspectRatio_0/scope_0/filename_xsP2wY3juJr0UabhaEr0.gif/storage_Edited/ImageVaultHandler.aspx" \* MERGEFORMATINET </w:instrTex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pict w14:anchorId="55A094E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Halsrygg sida" style="width:109.5pt;height:209.25pt">
                  <v:imagedata r:id="rId18" r:href="rId19"/>
                </v:shape>
              </w:pic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</w:p>
        </w:tc>
      </w:tr>
      <w:tr w:rsidR="005038AD" w:rsidRPr="005038AD" w14:paraId="72B9CAAA" w14:textId="77777777" w:rsidTr="00EE69C7">
        <w:trPr>
          <w:trHeight w:val="263"/>
        </w:trPr>
        <w:tc>
          <w:tcPr>
            <w:tcW w:w="1951" w:type="dxa"/>
            <w:shd w:val="clear" w:color="auto" w:fill="auto"/>
          </w:tcPr>
          <w:p w14:paraId="220CD72D" w14:textId="77777777" w:rsidR="005038AD" w:rsidRPr="005038AD" w:rsidRDefault="005038AD" w:rsidP="005038AD">
            <w:pPr>
              <w:keepNext/>
              <w:spacing w:after="60" w:line="240" w:lineRule="auto"/>
              <w:ind w:left="0" w:right="0"/>
              <w:outlineLvl w:val="1"/>
              <w:rPr>
                <w:rFonts w:ascii="Arial" w:hAnsi="Arial" w:cs="Arial"/>
                <w:b/>
                <w:bCs/>
                <w:iCs/>
                <w:sz w:val="20"/>
                <w:szCs w:val="32"/>
              </w:rPr>
            </w:pPr>
          </w:p>
        </w:tc>
        <w:tc>
          <w:tcPr>
            <w:tcW w:w="3402" w:type="dxa"/>
            <w:shd w:val="clear" w:color="auto" w:fill="auto"/>
          </w:tcPr>
          <w:p w14:paraId="61A7AE51" w14:textId="77777777" w:rsidR="005038AD" w:rsidRPr="005038AD" w:rsidRDefault="005038AD" w:rsidP="005038AD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</w:tcPr>
          <w:p w14:paraId="78D73283" w14:textId="77777777" w:rsidR="005038AD" w:rsidRPr="005038AD" w:rsidRDefault="005038AD" w:rsidP="005038AD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38AD" w:rsidRPr="005038AD" w14:paraId="01006245" w14:textId="77777777" w:rsidTr="00EE69C7">
        <w:trPr>
          <w:cantSplit/>
          <w:trHeight w:val="3106"/>
        </w:trPr>
        <w:tc>
          <w:tcPr>
            <w:tcW w:w="1951" w:type="dxa"/>
            <w:shd w:val="clear" w:color="auto" w:fill="auto"/>
          </w:tcPr>
          <w:p w14:paraId="5CA0DE5B" w14:textId="77777777" w:rsidR="005038AD" w:rsidRPr="005038AD" w:rsidRDefault="005038AD" w:rsidP="005038AD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5038AD">
              <w:rPr>
                <w:rFonts w:ascii="Arial" w:hAnsi="Arial" w:cs="Arial"/>
                <w:b/>
                <w:sz w:val="20"/>
                <w:szCs w:val="20"/>
              </w:rPr>
              <w:t xml:space="preserve">Frontal </w:t>
            </w:r>
          </w:p>
        </w:tc>
        <w:tc>
          <w:tcPr>
            <w:tcW w:w="3402" w:type="dxa"/>
            <w:shd w:val="clear" w:color="auto" w:fill="auto"/>
          </w:tcPr>
          <w:p w14:paraId="227F39FA" w14:textId="77777777" w:rsidR="005038AD" w:rsidRPr="005038AD" w:rsidRDefault="005038AD" w:rsidP="005038AD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5038AD">
              <w:rPr>
                <w:rFonts w:ascii="Arial" w:hAnsi="Arial" w:cs="Arial"/>
                <w:sz w:val="20"/>
                <w:szCs w:val="20"/>
              </w:rPr>
              <w:t>Vrid stolen</w:t>
            </w:r>
            <w:proofErr w:type="gramEnd"/>
            <w:r w:rsidRPr="005038AD">
              <w:rPr>
                <w:rFonts w:ascii="Arial" w:hAnsi="Arial" w:cs="Arial"/>
                <w:sz w:val="20"/>
                <w:szCs w:val="20"/>
              </w:rPr>
              <w:t xml:space="preserve"> alternativt vinkla röret så att patienten har ansiktet frontalt mot detektorn.</w:t>
            </w:r>
          </w:p>
          <w:p w14:paraId="05DFFB66" w14:textId="77777777" w:rsidR="005038AD" w:rsidRPr="005038AD" w:rsidRDefault="005038AD" w:rsidP="005038AD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7CBC27C8" w14:textId="77777777" w:rsidR="005038AD" w:rsidRPr="005038AD" w:rsidRDefault="005038AD" w:rsidP="005038AD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5038AD">
              <w:rPr>
                <w:rFonts w:ascii="Arial" w:hAnsi="Arial" w:cs="Arial"/>
                <w:sz w:val="20"/>
                <w:szCs w:val="20"/>
              </w:rPr>
              <w:t>Strålriktning: PA.</w:t>
            </w:r>
          </w:p>
          <w:p w14:paraId="594F188B" w14:textId="77777777" w:rsidR="005038AD" w:rsidRPr="005038AD" w:rsidRDefault="005038AD" w:rsidP="005038AD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4A6D741F" w14:textId="77777777" w:rsidR="005038AD" w:rsidRPr="005038AD" w:rsidRDefault="005038AD" w:rsidP="005038AD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5038AD">
              <w:rPr>
                <w:rFonts w:ascii="Arial" w:hAnsi="Arial" w:cs="Arial"/>
                <w:sz w:val="20"/>
                <w:szCs w:val="20"/>
              </w:rPr>
              <w:t>Patientens haka något uppdragen.</w:t>
            </w:r>
          </w:p>
          <w:p w14:paraId="640CAB1E" w14:textId="77777777" w:rsidR="005038AD" w:rsidRPr="005038AD" w:rsidRDefault="005038AD" w:rsidP="005038AD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550D8047" w14:textId="77777777" w:rsidR="005038AD" w:rsidRPr="005038AD" w:rsidRDefault="005038AD" w:rsidP="005038AD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5038AD">
              <w:rPr>
                <w:rFonts w:ascii="Arial" w:hAnsi="Arial" w:cs="Arial"/>
                <w:sz w:val="20"/>
                <w:szCs w:val="20"/>
              </w:rPr>
              <w:t xml:space="preserve">Vinkla röret 10° </w:t>
            </w:r>
            <w:proofErr w:type="spellStart"/>
            <w:r w:rsidRPr="005038AD">
              <w:rPr>
                <w:rFonts w:ascii="Arial" w:hAnsi="Arial" w:cs="Arial"/>
                <w:sz w:val="20"/>
                <w:szCs w:val="20"/>
              </w:rPr>
              <w:t>kraniellt</w:t>
            </w:r>
            <w:proofErr w:type="spellEnd"/>
            <w:r w:rsidRPr="005038AD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1FF1098" w14:textId="77777777" w:rsidR="005038AD" w:rsidRPr="005038AD" w:rsidRDefault="005038AD" w:rsidP="005038AD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312C40CE" w14:textId="77777777" w:rsidR="005038AD" w:rsidRPr="005038AD" w:rsidRDefault="005038AD" w:rsidP="005038A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5038AD">
              <w:rPr>
                <w:rFonts w:ascii="Arial" w:hAnsi="Arial" w:cs="Arial"/>
                <w:b/>
                <w:sz w:val="20"/>
                <w:szCs w:val="20"/>
              </w:rPr>
              <w:t>Kriterier</w:t>
            </w:r>
          </w:p>
          <w:p w14:paraId="09BEF16A" w14:textId="77777777" w:rsidR="005038AD" w:rsidRPr="005038AD" w:rsidRDefault="005038AD" w:rsidP="005038AD">
            <w:pPr>
              <w:spacing w:after="0" w:line="240" w:lineRule="auto"/>
              <w:ind w:left="0" w:right="0"/>
              <w:rPr>
                <w:szCs w:val="20"/>
              </w:rPr>
            </w:pPr>
            <w:r w:rsidRPr="005038AD">
              <w:rPr>
                <w:rFonts w:ascii="Arial" w:hAnsi="Arial" w:cs="Arial"/>
                <w:sz w:val="20"/>
                <w:szCs w:val="20"/>
              </w:rPr>
              <w:t>Sträva efter att komma in mellan kotorna.</w:t>
            </w:r>
          </w:p>
        </w:tc>
        <w:tc>
          <w:tcPr>
            <w:tcW w:w="4253" w:type="dxa"/>
            <w:shd w:val="clear" w:color="auto" w:fill="auto"/>
          </w:tcPr>
          <w:p w14:paraId="7D401A10" w14:textId="77777777" w:rsidR="005038AD" w:rsidRPr="005038AD" w:rsidRDefault="005038AD" w:rsidP="005038AD">
            <w:pPr>
              <w:tabs>
                <w:tab w:val="left" w:pos="201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18"/>
              </w:rPr>
            </w:pPr>
            <w:r w:rsidRPr="005038AD">
              <w:rPr>
                <w:rFonts w:ascii="Arial" w:hAnsi="Arial" w:cs="Arial"/>
                <w:b/>
                <w:noProof/>
                <w:sz w:val="18"/>
                <w:szCs w:val="18"/>
              </w:rPr>
              <w:t>Frontal</w:t>
            </w:r>
          </w:p>
          <w:p w14:paraId="1F34DE9C" w14:textId="77777777" w:rsidR="005038AD" w:rsidRPr="005038AD" w:rsidRDefault="00000000" w:rsidP="005038AD">
            <w:pPr>
              <w:tabs>
                <w:tab w:val="left" w:pos="201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"http://intranu.vgregion.se/ImageVault/Images/id_28229/width_141/height_278/preserveAspectRatio_0/scope_0/filename_JcughoQ5RR6XApVaDD20.gif/storage_Edited/ImageVaultHandler.aspx" \* MERGEFORMATINET </w:instrTex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"http://intranu.vgregion.se/ImageVault/Images/id_28229/width_141/height_278/preserveAspectRatio_0/scope_0/filename_JcughoQ5RR6XApVaDD20.gif/storage_Edited/ImageVaultHandler.aspx" \* MERGEFORMATINET </w:instrTex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"http://intranu.vgregion.se/ImageVault/Images/id_28229/width_141/height_278/preserveAspectRatio_0/scope_0/filename_JcughoQ5RR6XApVaDD20.gif/storage_Edited/ImageVaultHandler.aspx" \* MERGEFORMATINET </w:instrTex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pict w14:anchorId="0C7C46E5">
                <v:shape id="_x0000_i1026" type="#_x0000_t75" alt="Halsrygg FRONTAL" style="width:108pt;height:213pt">
                  <v:imagedata r:id="rId20" r:href="rId21"/>
                </v:shape>
              </w:pic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</w:p>
          <w:p w14:paraId="4A4CD7D2" w14:textId="77777777" w:rsidR="005038AD" w:rsidRPr="005038AD" w:rsidRDefault="005038AD" w:rsidP="005038AD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</w:tr>
      <w:tr w:rsidR="005038AD" w:rsidRPr="005038AD" w14:paraId="2AD4ED49" w14:textId="77777777" w:rsidTr="00EE69C7">
        <w:trPr>
          <w:trHeight w:val="263"/>
        </w:trPr>
        <w:tc>
          <w:tcPr>
            <w:tcW w:w="1951" w:type="dxa"/>
            <w:shd w:val="clear" w:color="auto" w:fill="auto"/>
          </w:tcPr>
          <w:p w14:paraId="06C68F6B" w14:textId="77777777" w:rsidR="005038AD" w:rsidRPr="005038AD" w:rsidRDefault="005038AD" w:rsidP="005038AD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14:paraId="0A789EA5" w14:textId="77777777" w:rsidR="005038AD" w:rsidRPr="005038AD" w:rsidRDefault="005038AD" w:rsidP="005038AD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253" w:type="dxa"/>
            <w:shd w:val="clear" w:color="auto" w:fill="auto"/>
          </w:tcPr>
          <w:p w14:paraId="506AC358" w14:textId="77777777" w:rsidR="005038AD" w:rsidRPr="005038AD" w:rsidRDefault="005038AD" w:rsidP="005038AD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16"/>
                <w:szCs w:val="20"/>
              </w:rPr>
            </w:pPr>
          </w:p>
        </w:tc>
      </w:tr>
    </w:tbl>
    <w:p w14:paraId="459FD14D" w14:textId="77777777" w:rsidR="005038AD" w:rsidRPr="005038AD" w:rsidRDefault="005038AD" w:rsidP="005038AD">
      <w:pPr>
        <w:spacing w:after="0" w:line="240" w:lineRule="auto"/>
        <w:ind w:left="0" w:right="0"/>
        <w:rPr>
          <w:szCs w:val="20"/>
        </w:rPr>
      </w:pPr>
      <w:r w:rsidRPr="005038AD">
        <w:rPr>
          <w:szCs w:val="20"/>
        </w:rPr>
        <w:br w:type="page"/>
      </w:r>
    </w:p>
    <w:tbl>
      <w:tblPr>
        <w:tblW w:w="9606" w:type="dxa"/>
        <w:tblLayout w:type="fixed"/>
        <w:tblLook w:val="0000" w:firstRow="0" w:lastRow="0" w:firstColumn="0" w:lastColumn="0" w:noHBand="0" w:noVBand="0"/>
      </w:tblPr>
      <w:tblGrid>
        <w:gridCol w:w="1951"/>
        <w:gridCol w:w="3402"/>
        <w:gridCol w:w="4253"/>
      </w:tblGrid>
      <w:tr w:rsidR="005038AD" w:rsidRPr="005038AD" w14:paraId="4D6C30AF" w14:textId="77777777" w:rsidTr="00EE69C7">
        <w:trPr>
          <w:trHeight w:val="263"/>
        </w:trPr>
        <w:tc>
          <w:tcPr>
            <w:tcW w:w="1951" w:type="dxa"/>
            <w:shd w:val="clear" w:color="auto" w:fill="auto"/>
          </w:tcPr>
          <w:p w14:paraId="1F2D5143" w14:textId="77777777" w:rsidR="005038AD" w:rsidRPr="005038AD" w:rsidRDefault="005038AD" w:rsidP="005038AD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5038AD">
              <w:rPr>
                <w:rFonts w:ascii="Arial" w:hAnsi="Arial" w:cs="Arial"/>
                <w:b/>
                <w:sz w:val="20"/>
                <w:szCs w:val="20"/>
              </w:rPr>
              <w:lastRenderedPageBreak/>
              <w:t>Vridning höger</w:t>
            </w:r>
          </w:p>
        </w:tc>
        <w:tc>
          <w:tcPr>
            <w:tcW w:w="3402" w:type="dxa"/>
            <w:shd w:val="clear" w:color="auto" w:fill="auto"/>
          </w:tcPr>
          <w:p w14:paraId="28934C76" w14:textId="6DEDD627" w:rsidR="005038AD" w:rsidRPr="005038AD" w:rsidRDefault="008E1ED0" w:rsidP="005038AD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Aktuell sida närmast detektorn. Patientens icke aktuella sida vinklad 45</w:t>
            </w:r>
            <w:r w:rsidRPr="005038AD">
              <w:rPr>
                <w:rFonts w:ascii="Arial" w:hAnsi="Arial" w:cs="Arial"/>
                <w:sz w:val="20"/>
                <w:szCs w:val="20"/>
              </w:rPr>
              <w:t>°</w:t>
            </w:r>
            <w:r>
              <w:rPr>
                <w:rFonts w:ascii="Arial" w:hAnsi="Arial" w:cs="Arial"/>
                <w:sz w:val="20"/>
                <w:szCs w:val="20"/>
              </w:rPr>
              <w:t xml:space="preserve"> ifrån detektorn</w:t>
            </w:r>
          </w:p>
          <w:p w14:paraId="35E90B88" w14:textId="77777777" w:rsidR="005038AD" w:rsidRPr="005038AD" w:rsidRDefault="005038AD" w:rsidP="005038AD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486C30E1" w14:textId="77777777" w:rsidR="005038AD" w:rsidRPr="005038AD" w:rsidRDefault="005038AD" w:rsidP="005038AD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5038AD">
              <w:rPr>
                <w:rFonts w:ascii="Arial" w:hAnsi="Arial" w:cs="Arial"/>
                <w:sz w:val="20"/>
                <w:szCs w:val="20"/>
              </w:rPr>
              <w:t>Strålriktning: PA.</w:t>
            </w:r>
          </w:p>
          <w:p w14:paraId="799C04B9" w14:textId="77777777" w:rsidR="005038AD" w:rsidRPr="005038AD" w:rsidRDefault="005038AD" w:rsidP="005038AD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716E1701" w14:textId="77777777" w:rsidR="005038AD" w:rsidRPr="005038AD" w:rsidRDefault="005038AD" w:rsidP="005038AD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5038AD">
              <w:rPr>
                <w:rFonts w:ascii="Arial" w:hAnsi="Arial" w:cs="Arial"/>
                <w:sz w:val="20"/>
                <w:szCs w:val="20"/>
              </w:rPr>
              <w:t xml:space="preserve">Behåll vinklingen </w:t>
            </w:r>
            <w:proofErr w:type="spellStart"/>
            <w:r w:rsidRPr="005038AD">
              <w:rPr>
                <w:rFonts w:ascii="Arial" w:hAnsi="Arial" w:cs="Arial"/>
                <w:sz w:val="20"/>
                <w:szCs w:val="20"/>
              </w:rPr>
              <w:t>kraniellt</w:t>
            </w:r>
            <w:proofErr w:type="spellEnd"/>
            <w:r w:rsidRPr="005038AD">
              <w:rPr>
                <w:rFonts w:ascii="Arial" w:hAnsi="Arial" w:cs="Arial"/>
                <w:sz w:val="20"/>
                <w:szCs w:val="20"/>
              </w:rPr>
              <w:t xml:space="preserve"> cirka 10°.</w:t>
            </w:r>
          </w:p>
          <w:p w14:paraId="27756D7D" w14:textId="77777777" w:rsidR="005038AD" w:rsidRPr="005038AD" w:rsidRDefault="005038AD" w:rsidP="005038AD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5EF60C15" w14:textId="77777777" w:rsidR="005038AD" w:rsidRPr="005038AD" w:rsidRDefault="005038AD" w:rsidP="005038A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5038AD">
              <w:rPr>
                <w:rFonts w:ascii="Arial" w:hAnsi="Arial" w:cs="Arial"/>
                <w:b/>
                <w:sz w:val="20"/>
                <w:szCs w:val="20"/>
              </w:rPr>
              <w:t>Kriterier</w:t>
            </w:r>
          </w:p>
          <w:p w14:paraId="18DED342" w14:textId="77777777" w:rsidR="005038AD" w:rsidRDefault="005038AD" w:rsidP="005038AD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5038AD">
              <w:rPr>
                <w:rFonts w:ascii="Arial" w:hAnsi="Arial" w:cs="Arial"/>
                <w:sz w:val="20"/>
                <w:szCs w:val="20"/>
              </w:rPr>
              <w:t xml:space="preserve">Sträva efter att komma in i </w:t>
            </w:r>
            <w:proofErr w:type="spellStart"/>
            <w:r w:rsidRPr="005038AD">
              <w:rPr>
                <w:rFonts w:ascii="Arial" w:hAnsi="Arial" w:cs="Arial"/>
                <w:sz w:val="20"/>
                <w:szCs w:val="20"/>
              </w:rPr>
              <w:t>intervertebralhålen</w:t>
            </w:r>
            <w:proofErr w:type="spellEnd"/>
            <w:r w:rsidRPr="005038AD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2975864" w14:textId="77777777" w:rsidR="009571BE" w:rsidRDefault="009571BE" w:rsidP="005038AD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41A38619" w14:textId="77777777" w:rsidR="009571BE" w:rsidRDefault="009571BE" w:rsidP="005038AD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21EED65E" w14:textId="77777777" w:rsidR="009571BE" w:rsidRDefault="009571BE" w:rsidP="005038AD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3393749B" w14:textId="77777777" w:rsidR="009571BE" w:rsidRDefault="009571BE" w:rsidP="005038AD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</w:p>
          <w:p w14:paraId="40082342" w14:textId="77777777" w:rsidR="009571BE" w:rsidRDefault="009571BE" w:rsidP="005038AD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</w:p>
          <w:p w14:paraId="387ABECE" w14:textId="77777777" w:rsidR="009571BE" w:rsidRDefault="009571BE" w:rsidP="005038AD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</w:p>
          <w:p w14:paraId="3AB7EE28" w14:textId="77777777" w:rsidR="009571BE" w:rsidRDefault="009571BE" w:rsidP="005038AD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</w:p>
          <w:p w14:paraId="203A59E6" w14:textId="77777777" w:rsidR="009571BE" w:rsidRPr="005038AD" w:rsidRDefault="009571BE" w:rsidP="005038AD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</w:p>
        </w:tc>
        <w:tc>
          <w:tcPr>
            <w:tcW w:w="4253" w:type="dxa"/>
            <w:shd w:val="clear" w:color="auto" w:fill="auto"/>
          </w:tcPr>
          <w:p w14:paraId="79977EFA" w14:textId="000D16BB" w:rsidR="005038AD" w:rsidRPr="005038AD" w:rsidRDefault="005038AD" w:rsidP="005038AD">
            <w:pPr>
              <w:tabs>
                <w:tab w:val="left" w:pos="2018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5038AD">
              <w:rPr>
                <w:rFonts w:ascii="Arial" w:hAnsi="Arial" w:cs="Arial"/>
                <w:b/>
                <w:noProof/>
                <w:sz w:val="18"/>
                <w:szCs w:val="18"/>
              </w:rPr>
              <w:t>Vridning höger</w:t>
            </w:r>
          </w:p>
          <w:p w14:paraId="43EF4664" w14:textId="112DC38D" w:rsidR="005038AD" w:rsidRPr="005038AD" w:rsidRDefault="009571BE" w:rsidP="005038AD">
            <w:pPr>
              <w:tabs>
                <w:tab w:val="left" w:pos="2018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color w:val="464646"/>
                <w:sz w:val="18"/>
                <w:szCs w:val="18"/>
              </w:rPr>
            </w:pPr>
            <w:r>
              <w:rPr>
                <w:noProof/>
              </w:rPr>
              <w:pict w14:anchorId="33844138">
                <v:shape id="_x0000_s2056" type="#_x0000_t75" alt="Halsrygg vridning vänster" style="position:absolute;margin-left:1.6pt;margin-top:4.25pt;width:111.5pt;height:210.55pt;z-index:251659264;mso-position-horizontal-relative:text;mso-position-vertical-relative:text;mso-width-relative:page;mso-height-relative:page">
                  <v:imagedata r:id="rId22" r:href="rId23"/>
                </v:shape>
              </w:pict>
            </w:r>
          </w:p>
        </w:tc>
      </w:tr>
      <w:tr w:rsidR="005038AD" w:rsidRPr="005038AD" w14:paraId="487BB3B8" w14:textId="77777777" w:rsidTr="00EE69C7">
        <w:trPr>
          <w:trHeight w:val="262"/>
        </w:trPr>
        <w:tc>
          <w:tcPr>
            <w:tcW w:w="1951" w:type="dxa"/>
            <w:shd w:val="clear" w:color="auto" w:fill="auto"/>
          </w:tcPr>
          <w:p w14:paraId="4A9498EB" w14:textId="77777777" w:rsidR="005038AD" w:rsidRPr="005038AD" w:rsidRDefault="005038AD" w:rsidP="005038AD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7655" w:type="dxa"/>
            <w:gridSpan w:val="2"/>
            <w:shd w:val="clear" w:color="auto" w:fill="auto"/>
          </w:tcPr>
          <w:p w14:paraId="41BB4610" w14:textId="77777777" w:rsidR="005038AD" w:rsidRPr="005038AD" w:rsidRDefault="005038AD" w:rsidP="005038AD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color w:val="464646"/>
                <w:sz w:val="16"/>
                <w:szCs w:val="18"/>
              </w:rPr>
            </w:pPr>
          </w:p>
        </w:tc>
      </w:tr>
      <w:tr w:rsidR="005038AD" w:rsidRPr="005038AD" w14:paraId="2158C13C" w14:textId="77777777" w:rsidTr="00EE69C7">
        <w:trPr>
          <w:trHeight w:val="291"/>
        </w:trPr>
        <w:tc>
          <w:tcPr>
            <w:tcW w:w="1951" w:type="dxa"/>
            <w:shd w:val="clear" w:color="auto" w:fill="auto"/>
          </w:tcPr>
          <w:p w14:paraId="4CAA86DD" w14:textId="77777777" w:rsidR="005038AD" w:rsidRPr="005038AD" w:rsidRDefault="005038AD" w:rsidP="005038A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5038AD">
              <w:rPr>
                <w:rFonts w:ascii="Arial" w:hAnsi="Arial" w:cs="Arial"/>
                <w:b/>
                <w:sz w:val="20"/>
                <w:szCs w:val="20"/>
              </w:rPr>
              <w:t>Vridning vänster</w:t>
            </w:r>
          </w:p>
        </w:tc>
        <w:tc>
          <w:tcPr>
            <w:tcW w:w="3402" w:type="dxa"/>
            <w:shd w:val="clear" w:color="auto" w:fill="auto"/>
          </w:tcPr>
          <w:p w14:paraId="4504B123" w14:textId="078CDDCC" w:rsidR="005038AD" w:rsidRPr="005038AD" w:rsidRDefault="00D72F30" w:rsidP="005038AD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Aktuell sida närmast detektorn. Patientens icke aktuella sida vinklad 45</w:t>
            </w:r>
            <w:r w:rsidRPr="005038AD">
              <w:rPr>
                <w:rFonts w:ascii="Arial" w:hAnsi="Arial" w:cs="Arial"/>
                <w:sz w:val="20"/>
                <w:szCs w:val="20"/>
              </w:rPr>
              <w:t>°</w:t>
            </w:r>
            <w:r>
              <w:rPr>
                <w:rFonts w:ascii="Arial" w:hAnsi="Arial" w:cs="Arial"/>
                <w:sz w:val="20"/>
                <w:szCs w:val="20"/>
              </w:rPr>
              <w:t xml:space="preserve"> ifrån detektorn</w:t>
            </w:r>
          </w:p>
          <w:p w14:paraId="600C7849" w14:textId="77777777" w:rsidR="005038AD" w:rsidRPr="005038AD" w:rsidRDefault="005038AD" w:rsidP="005038AD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596F69ED" w14:textId="77777777" w:rsidR="005038AD" w:rsidRPr="005038AD" w:rsidRDefault="005038AD" w:rsidP="005038AD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5038AD">
              <w:rPr>
                <w:rFonts w:ascii="Arial" w:hAnsi="Arial" w:cs="Arial"/>
                <w:sz w:val="20"/>
                <w:szCs w:val="20"/>
              </w:rPr>
              <w:t>Strålriktning: PA.</w:t>
            </w:r>
          </w:p>
          <w:p w14:paraId="223F8809" w14:textId="77777777" w:rsidR="005038AD" w:rsidRPr="005038AD" w:rsidRDefault="005038AD" w:rsidP="005038AD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7A527A10" w14:textId="77777777" w:rsidR="005038AD" w:rsidRPr="005038AD" w:rsidRDefault="005038AD" w:rsidP="005038AD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5038AD">
              <w:rPr>
                <w:rFonts w:ascii="Arial" w:hAnsi="Arial" w:cs="Arial"/>
                <w:sz w:val="20"/>
                <w:szCs w:val="20"/>
              </w:rPr>
              <w:t xml:space="preserve">Behåll vinklingen </w:t>
            </w:r>
            <w:proofErr w:type="spellStart"/>
            <w:r w:rsidRPr="005038AD">
              <w:rPr>
                <w:rFonts w:ascii="Arial" w:hAnsi="Arial" w:cs="Arial"/>
                <w:sz w:val="20"/>
                <w:szCs w:val="20"/>
              </w:rPr>
              <w:t>kraniellt</w:t>
            </w:r>
            <w:proofErr w:type="spellEnd"/>
            <w:r w:rsidRPr="005038AD">
              <w:rPr>
                <w:rFonts w:ascii="Arial" w:hAnsi="Arial" w:cs="Arial"/>
                <w:sz w:val="20"/>
                <w:szCs w:val="20"/>
              </w:rPr>
              <w:t xml:space="preserve"> cirka 10°.</w:t>
            </w:r>
          </w:p>
          <w:p w14:paraId="4921ABE0" w14:textId="77777777" w:rsidR="005038AD" w:rsidRPr="005038AD" w:rsidRDefault="005038AD" w:rsidP="005038AD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2BCB9827" w14:textId="77777777" w:rsidR="005038AD" w:rsidRPr="005038AD" w:rsidRDefault="005038AD" w:rsidP="005038A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5038AD">
              <w:rPr>
                <w:rFonts w:ascii="Arial" w:hAnsi="Arial" w:cs="Arial"/>
                <w:b/>
                <w:sz w:val="20"/>
                <w:szCs w:val="20"/>
              </w:rPr>
              <w:t>Kriterier</w:t>
            </w:r>
          </w:p>
          <w:p w14:paraId="3C98D999" w14:textId="77777777" w:rsidR="005038AD" w:rsidRPr="005038AD" w:rsidRDefault="005038AD" w:rsidP="005038AD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5038AD">
              <w:rPr>
                <w:rFonts w:ascii="Arial" w:hAnsi="Arial" w:cs="Arial"/>
                <w:sz w:val="20"/>
                <w:szCs w:val="20"/>
              </w:rPr>
              <w:t xml:space="preserve">Sträva efter att komma in i </w:t>
            </w:r>
            <w:proofErr w:type="spellStart"/>
            <w:r w:rsidRPr="005038AD">
              <w:rPr>
                <w:rFonts w:ascii="Arial" w:hAnsi="Arial" w:cs="Arial"/>
                <w:sz w:val="20"/>
                <w:szCs w:val="20"/>
              </w:rPr>
              <w:t>intervertebralhålen</w:t>
            </w:r>
            <w:proofErr w:type="spellEnd"/>
            <w:r w:rsidRPr="005038A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253" w:type="dxa"/>
            <w:shd w:val="clear" w:color="auto" w:fill="auto"/>
          </w:tcPr>
          <w:p w14:paraId="4EE09CB8" w14:textId="77777777" w:rsidR="005038AD" w:rsidRPr="005038AD" w:rsidRDefault="005038AD" w:rsidP="005038AD">
            <w:pPr>
              <w:tabs>
                <w:tab w:val="left" w:pos="2018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 w:rsidRPr="005038AD">
              <w:rPr>
                <w:rFonts w:ascii="Arial" w:hAnsi="Arial" w:cs="Arial"/>
                <w:b/>
                <w:noProof/>
                <w:sz w:val="18"/>
                <w:szCs w:val="18"/>
              </w:rPr>
              <w:t>Vridning vänster</w:t>
            </w:r>
          </w:p>
          <w:p w14:paraId="19E92C64" w14:textId="06246A85" w:rsidR="005038AD" w:rsidRPr="005038AD" w:rsidRDefault="009571BE" w:rsidP="005038AD">
            <w:pPr>
              <w:tabs>
                <w:tab w:val="left" w:pos="2018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color w:val="464646"/>
                <w:sz w:val="18"/>
                <w:szCs w:val="18"/>
              </w:rPr>
            </w:pPr>
            <w:r>
              <w:rPr>
                <w:noProof/>
              </w:rPr>
              <w:pict w14:anchorId="15F0018A">
                <v:shape id="_x0000_s2057" type="#_x0000_t75" alt="Halsrygg vridning höger" style="position:absolute;margin-left:1.6pt;margin-top:10.05pt;width:116.25pt;height:206.25pt;z-index:251661312;mso-position-horizontal-relative:text;mso-position-vertical-relative:text;mso-width-relative:page;mso-height-relative:page">
                  <v:imagedata r:id="rId24" r:href="rId25"/>
                </v:shape>
              </w:pict>
            </w:r>
          </w:p>
        </w:tc>
      </w:tr>
      <w:tr w:rsidR="005038AD" w:rsidRPr="005038AD" w14:paraId="1F490F6A" w14:textId="77777777" w:rsidTr="00EE69C7">
        <w:trPr>
          <w:trHeight w:val="291"/>
        </w:trPr>
        <w:tc>
          <w:tcPr>
            <w:tcW w:w="1951" w:type="dxa"/>
            <w:shd w:val="clear" w:color="auto" w:fill="auto"/>
          </w:tcPr>
          <w:p w14:paraId="64F9EA85" w14:textId="77777777" w:rsidR="005038AD" w:rsidRPr="005038AD" w:rsidRDefault="005038AD" w:rsidP="005038A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14:paraId="62A6D458" w14:textId="77777777" w:rsidR="005038AD" w:rsidRPr="005038AD" w:rsidRDefault="005038AD" w:rsidP="005038AD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</w:tcPr>
          <w:p w14:paraId="352D209E" w14:textId="77777777" w:rsidR="005038AD" w:rsidRPr="005038AD" w:rsidRDefault="005038AD" w:rsidP="005038AD">
            <w:pPr>
              <w:tabs>
                <w:tab w:val="left" w:pos="2018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18"/>
              </w:rPr>
            </w:pPr>
          </w:p>
        </w:tc>
      </w:tr>
    </w:tbl>
    <w:p w14:paraId="50E109F5" w14:textId="0970CB28" w:rsidR="005038AD" w:rsidRPr="005038AD" w:rsidRDefault="005038AD" w:rsidP="005038AD">
      <w:pPr>
        <w:spacing w:after="0" w:line="240" w:lineRule="auto"/>
        <w:ind w:left="0" w:right="0"/>
        <w:rPr>
          <w:szCs w:val="20"/>
        </w:rPr>
      </w:pPr>
      <w:r w:rsidRPr="005038AD">
        <w:rPr>
          <w:szCs w:val="20"/>
        </w:rPr>
        <w:br w:type="page"/>
      </w:r>
    </w:p>
    <w:tbl>
      <w:tblPr>
        <w:tblW w:w="9606" w:type="dxa"/>
        <w:tblLayout w:type="fixed"/>
        <w:tblLook w:val="0000" w:firstRow="0" w:lastRow="0" w:firstColumn="0" w:lastColumn="0" w:noHBand="0" w:noVBand="0"/>
      </w:tblPr>
      <w:tblGrid>
        <w:gridCol w:w="1951"/>
        <w:gridCol w:w="3402"/>
        <w:gridCol w:w="4253"/>
      </w:tblGrid>
      <w:tr w:rsidR="005038AD" w:rsidRPr="005038AD" w14:paraId="4654F83B" w14:textId="77777777" w:rsidTr="00EE69C7">
        <w:trPr>
          <w:trHeight w:val="291"/>
        </w:trPr>
        <w:tc>
          <w:tcPr>
            <w:tcW w:w="1951" w:type="dxa"/>
            <w:shd w:val="clear" w:color="auto" w:fill="auto"/>
          </w:tcPr>
          <w:p w14:paraId="6447DB89" w14:textId="77777777" w:rsidR="005038AD" w:rsidRPr="005038AD" w:rsidRDefault="005038AD" w:rsidP="005038AD">
            <w:pPr>
              <w:spacing w:after="0" w:line="240" w:lineRule="auto"/>
              <w:ind w:left="0" w:right="0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5038AD">
              <w:rPr>
                <w:rFonts w:ascii="Arial" w:hAnsi="Arial" w:cs="Arial"/>
                <w:b/>
                <w:i/>
                <w:sz w:val="20"/>
                <w:szCs w:val="20"/>
              </w:rPr>
              <w:lastRenderedPageBreak/>
              <w:t>På begäran:</w:t>
            </w:r>
          </w:p>
        </w:tc>
        <w:tc>
          <w:tcPr>
            <w:tcW w:w="3402" w:type="dxa"/>
            <w:shd w:val="clear" w:color="auto" w:fill="auto"/>
          </w:tcPr>
          <w:p w14:paraId="33BE0750" w14:textId="77777777" w:rsidR="005038AD" w:rsidRPr="005038AD" w:rsidRDefault="005038AD" w:rsidP="005038AD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</w:tcPr>
          <w:p w14:paraId="1C2B5B29" w14:textId="77777777" w:rsidR="005038AD" w:rsidRPr="005038AD" w:rsidRDefault="005038AD" w:rsidP="005038AD">
            <w:pPr>
              <w:tabs>
                <w:tab w:val="left" w:pos="2018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18"/>
              </w:rPr>
            </w:pPr>
          </w:p>
        </w:tc>
      </w:tr>
      <w:tr w:rsidR="005038AD" w:rsidRPr="005038AD" w14:paraId="5752B9E7" w14:textId="77777777" w:rsidTr="00EE69C7">
        <w:trPr>
          <w:trHeight w:val="291"/>
        </w:trPr>
        <w:tc>
          <w:tcPr>
            <w:tcW w:w="1951" w:type="dxa"/>
            <w:shd w:val="clear" w:color="auto" w:fill="auto"/>
          </w:tcPr>
          <w:p w14:paraId="44C3BC16" w14:textId="77777777" w:rsidR="005038AD" w:rsidRPr="005038AD" w:rsidRDefault="005038AD" w:rsidP="005038A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5038AD">
              <w:rPr>
                <w:rFonts w:ascii="Arial" w:hAnsi="Arial" w:cs="Arial"/>
                <w:b/>
                <w:sz w:val="20"/>
                <w:szCs w:val="20"/>
              </w:rPr>
              <w:t>Provokationsbild sida</w:t>
            </w:r>
          </w:p>
        </w:tc>
        <w:tc>
          <w:tcPr>
            <w:tcW w:w="3402" w:type="dxa"/>
            <w:shd w:val="clear" w:color="auto" w:fill="auto"/>
          </w:tcPr>
          <w:p w14:paraId="3B5E6EB7" w14:textId="77777777" w:rsidR="005038AD" w:rsidRDefault="005038AD" w:rsidP="005038AD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5038AD">
              <w:rPr>
                <w:rFonts w:ascii="Arial" w:hAnsi="Arial" w:cs="Arial"/>
                <w:sz w:val="20"/>
                <w:szCs w:val="20"/>
              </w:rPr>
              <w:t>Maximalt framåtböjd.</w:t>
            </w:r>
          </w:p>
          <w:p w14:paraId="573FC111" w14:textId="77777777" w:rsidR="0097127B" w:rsidRDefault="0097127B" w:rsidP="005038AD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24136ADD" w14:textId="60415679" w:rsidR="0097127B" w:rsidRPr="005038AD" w:rsidRDefault="0097127B" w:rsidP="005038AD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Patienten drar ner hakan mot bröstet så mycket </w:t>
            </w:r>
            <w:r w:rsidR="00447B15">
              <w:rPr>
                <w:rFonts w:ascii="Arial" w:hAnsi="Arial" w:cs="Arial"/>
                <w:sz w:val="20"/>
                <w:szCs w:val="20"/>
              </w:rPr>
              <w:t xml:space="preserve">som </w:t>
            </w:r>
            <w:r>
              <w:rPr>
                <w:rFonts w:ascii="Arial" w:hAnsi="Arial" w:cs="Arial"/>
                <w:sz w:val="20"/>
                <w:szCs w:val="20"/>
              </w:rPr>
              <w:t>hen</w:t>
            </w:r>
            <w:r w:rsidR="00447B15">
              <w:rPr>
                <w:rFonts w:ascii="Arial" w:hAnsi="Arial" w:cs="Arial"/>
                <w:sz w:val="20"/>
                <w:szCs w:val="20"/>
              </w:rPr>
              <w:t xml:space="preserve"> kan.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253" w:type="dxa"/>
            <w:shd w:val="clear" w:color="auto" w:fill="auto"/>
          </w:tcPr>
          <w:p w14:paraId="17F77615" w14:textId="77777777" w:rsidR="005038AD" w:rsidRPr="005038AD" w:rsidRDefault="005038AD" w:rsidP="005038AD">
            <w:pPr>
              <w:tabs>
                <w:tab w:val="left" w:pos="2018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5038AD">
              <w:rPr>
                <w:rFonts w:ascii="Arial" w:hAnsi="Arial" w:cs="Arial"/>
                <w:b/>
                <w:noProof/>
                <w:sz w:val="18"/>
                <w:szCs w:val="18"/>
              </w:rPr>
              <w:t>Flexion</w:t>
            </w:r>
          </w:p>
          <w:p w14:paraId="0B79B649" w14:textId="77777777" w:rsidR="005038AD" w:rsidRPr="005038AD" w:rsidRDefault="00000000" w:rsidP="005038AD">
            <w:pPr>
              <w:tabs>
                <w:tab w:val="left" w:pos="2018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"http://intranu.vgregion.se/ImageVault/Images/id_28233/width_188/height_310/preserveAspectRatio_0/scope_0/filename_CnBKGRTSGB413jd-7Mkr.gif/storage_Edited/ImageVaultHandler.aspx"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"http://intranu.vgregion.se/ImageVault/Images/id_28233/width_188/height_310/preserveAspectRatio_0/scope_0/filename_CnBKGRTSGB413jd-7Mkr.gif/storage_Edited/ImageVaultHandler.aspx"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"http://intranu.vgregion.se/ImageVault/Images/id_28233/width_188/height_310/preserveAspectRatio_0/scope_0/filename_CnBKGRTSGB413jd-7Mkr.gif/storage_Edited/ImageVaultHandler.aspx"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pict w14:anchorId="2A051FC0">
                <v:shape id="_x0000_i1029" type="#_x0000_t75" alt="Halsrygg Flexion" style="width:117.75pt;height:194.25pt">
                  <v:imagedata r:id="rId26" r:href="rId27"/>
                </v:shape>
              </w:pic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</w:p>
        </w:tc>
      </w:tr>
      <w:tr w:rsidR="005038AD" w:rsidRPr="005038AD" w14:paraId="12776D08" w14:textId="77777777" w:rsidTr="00EE69C7">
        <w:trPr>
          <w:trHeight w:val="291"/>
        </w:trPr>
        <w:tc>
          <w:tcPr>
            <w:tcW w:w="1951" w:type="dxa"/>
            <w:shd w:val="clear" w:color="auto" w:fill="auto"/>
          </w:tcPr>
          <w:p w14:paraId="1BB2B347" w14:textId="77777777" w:rsidR="005038AD" w:rsidRPr="005038AD" w:rsidRDefault="005038AD" w:rsidP="005038A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14:paraId="319474E6" w14:textId="77777777" w:rsidR="005038AD" w:rsidRPr="005038AD" w:rsidRDefault="005038AD" w:rsidP="005038AD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</w:tcPr>
          <w:p w14:paraId="275567AF" w14:textId="77777777" w:rsidR="005038AD" w:rsidRPr="005038AD" w:rsidRDefault="005038AD" w:rsidP="005038AD">
            <w:pPr>
              <w:tabs>
                <w:tab w:val="left" w:pos="2018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18"/>
              </w:rPr>
            </w:pPr>
          </w:p>
        </w:tc>
      </w:tr>
      <w:tr w:rsidR="005038AD" w:rsidRPr="005038AD" w14:paraId="70313E4E" w14:textId="77777777" w:rsidTr="00EE69C7">
        <w:trPr>
          <w:trHeight w:val="291"/>
        </w:trPr>
        <w:tc>
          <w:tcPr>
            <w:tcW w:w="1951" w:type="dxa"/>
            <w:shd w:val="clear" w:color="auto" w:fill="auto"/>
          </w:tcPr>
          <w:p w14:paraId="0A9E9830" w14:textId="77777777" w:rsidR="005038AD" w:rsidRPr="005038AD" w:rsidRDefault="005038AD" w:rsidP="005038A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5038AD">
              <w:rPr>
                <w:rFonts w:ascii="Arial" w:hAnsi="Arial" w:cs="Arial"/>
                <w:b/>
                <w:sz w:val="20"/>
                <w:szCs w:val="20"/>
              </w:rPr>
              <w:t>Provokationsbild sida</w:t>
            </w:r>
          </w:p>
        </w:tc>
        <w:tc>
          <w:tcPr>
            <w:tcW w:w="3402" w:type="dxa"/>
            <w:shd w:val="clear" w:color="auto" w:fill="auto"/>
          </w:tcPr>
          <w:p w14:paraId="0A564351" w14:textId="77777777" w:rsidR="005038AD" w:rsidRDefault="005038AD" w:rsidP="005038AD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5038AD">
              <w:rPr>
                <w:rFonts w:ascii="Arial" w:hAnsi="Arial" w:cs="Arial"/>
                <w:sz w:val="20"/>
                <w:szCs w:val="20"/>
              </w:rPr>
              <w:t>Maximalt bakåtböjd.</w:t>
            </w:r>
          </w:p>
          <w:p w14:paraId="6E10BE3E" w14:textId="77777777" w:rsidR="00447B15" w:rsidRDefault="00447B15" w:rsidP="005038AD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01411978" w14:textId="1546602C" w:rsidR="00447B15" w:rsidRPr="005038AD" w:rsidRDefault="00447B15" w:rsidP="005038AD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Patienten böjer bak huvudet så mycket som hen kan.</w:t>
            </w:r>
          </w:p>
        </w:tc>
        <w:tc>
          <w:tcPr>
            <w:tcW w:w="4253" w:type="dxa"/>
            <w:shd w:val="clear" w:color="auto" w:fill="auto"/>
          </w:tcPr>
          <w:p w14:paraId="397AD4A1" w14:textId="77777777" w:rsidR="005038AD" w:rsidRPr="005038AD" w:rsidRDefault="005038AD" w:rsidP="005038AD">
            <w:pPr>
              <w:tabs>
                <w:tab w:val="left" w:pos="2018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5038AD">
              <w:rPr>
                <w:rFonts w:ascii="Arial" w:hAnsi="Arial" w:cs="Arial"/>
                <w:b/>
                <w:noProof/>
                <w:sz w:val="18"/>
                <w:szCs w:val="18"/>
              </w:rPr>
              <w:t>Extension</w:t>
            </w:r>
          </w:p>
          <w:p w14:paraId="383BFBA2" w14:textId="77777777" w:rsidR="005038AD" w:rsidRPr="005038AD" w:rsidRDefault="00000000" w:rsidP="005038AD">
            <w:pPr>
              <w:tabs>
                <w:tab w:val="left" w:pos="2018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instrText xml:space="preserve"> INCLUDEPICTURE  "http://intranu.vgregion.se/ImageVault/Images/id_28232/width_172/height_311/preserveAspectRatio_0/scope_0/filename_iwGYGiFSNXmUWe4BM0kH.gif/storage_Edited/ImageVaultHandler.aspx" \* MERGEFORMATINET </w:instrText>
            </w: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instrText xml:space="preserve"> INCLUDEPICTURE  "http://intranu.vgregion.se/ImageVault/Images/id_28232/width_172/height_311/preserveAspectRatio_0/scope_0/filename_iwGYGiFSNXmUWe4BM0kH.gif/storage_Edited/ImageVaultHandler.aspx" \* MERGEFORMATINET </w:instrText>
            </w: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instrText xml:space="preserve"> INCLUDEPICTURE  "http://intranu.vgregion.se/ImageVault/Images/id_28232/width_172/height_311/preserveAspectRatio_0/scope_0/filename_iwGYGiFSNXmUWe4BM0kH.gif/storage_Edited/ImageVaultHandler.aspx" \* MERGEFORMATINET </w:instrText>
            </w: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pict w14:anchorId="219FD434">
                <v:shape id="_x0000_i1030" type="#_x0000_t75" alt="Halsrygg Extension" style="width:117.75pt;height:213pt">
                  <v:imagedata r:id="rId28" r:href="rId29"/>
                </v:shape>
              </w:pict>
            </w: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fldChar w:fldCharType="end"/>
            </w:r>
          </w:p>
        </w:tc>
      </w:tr>
    </w:tbl>
    <w:p w14:paraId="2C3028FA" w14:textId="77777777" w:rsidR="005038AD" w:rsidRPr="005038AD" w:rsidRDefault="005038AD" w:rsidP="005038AD">
      <w:pPr>
        <w:spacing w:after="0" w:line="240" w:lineRule="auto"/>
        <w:ind w:left="0" w:right="0"/>
        <w:rPr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5038AD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CAA3F3" w14:textId="77777777" w:rsidR="009E38E4" w:rsidRDefault="009E38E4">
      <w:r>
        <w:separator/>
      </w:r>
    </w:p>
  </w:endnote>
  <w:endnote w:type="continuationSeparator" w:id="0">
    <w:p w14:paraId="623BDC39" w14:textId="77777777" w:rsidR="009E38E4" w:rsidRDefault="009E38E4">
      <w:r>
        <w:continuationSeparator/>
      </w:r>
    </w:p>
  </w:endnote>
  <w:endnote w:type="continuationNotice" w:id="1">
    <w:p w14:paraId="174A3B18" w14:textId="77777777" w:rsidR="009E38E4" w:rsidRDefault="009E38E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ED0C5F" w14:textId="77777777" w:rsidR="009E38E4" w:rsidRDefault="009E38E4"/>
  </w:footnote>
  <w:footnote w:type="continuationSeparator" w:id="0">
    <w:p w14:paraId="57E19954" w14:textId="77777777" w:rsidR="009E38E4" w:rsidRDefault="009E38E4">
      <w:r>
        <w:continuationSeparator/>
      </w:r>
    </w:p>
  </w:footnote>
  <w:footnote w:type="continuationNotice" w:id="1">
    <w:p w14:paraId="703EF805" w14:textId="77777777" w:rsidR="009E38E4" w:rsidRDefault="009E38E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009165C"/>
    <w:multiLevelType w:val="hybridMultilevel"/>
    <w:tmpl w:val="129A034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3EFA459A"/>
    <w:multiLevelType w:val="hybridMultilevel"/>
    <w:tmpl w:val="F04C3B9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320302835">
    <w:abstractNumId w:val="19"/>
  </w:num>
  <w:num w:numId="2" w16cid:durableId="1995908040">
    <w:abstractNumId w:val="16"/>
  </w:num>
  <w:num w:numId="3" w16cid:durableId="1823808857">
    <w:abstractNumId w:val="0"/>
  </w:num>
  <w:num w:numId="4" w16cid:durableId="939220010">
    <w:abstractNumId w:val="6"/>
  </w:num>
  <w:num w:numId="5" w16cid:durableId="1983264864">
    <w:abstractNumId w:val="17"/>
  </w:num>
  <w:num w:numId="6" w16cid:durableId="266932229">
    <w:abstractNumId w:val="2"/>
  </w:num>
  <w:num w:numId="7" w16cid:durableId="2073231507">
    <w:abstractNumId w:val="13"/>
  </w:num>
  <w:num w:numId="8" w16cid:durableId="1826555080">
    <w:abstractNumId w:val="9"/>
  </w:num>
  <w:num w:numId="9" w16cid:durableId="441652457">
    <w:abstractNumId w:val="1"/>
  </w:num>
  <w:num w:numId="10" w16cid:durableId="599526959">
    <w:abstractNumId w:val="1"/>
  </w:num>
  <w:num w:numId="11" w16cid:durableId="428503393">
    <w:abstractNumId w:val="3"/>
  </w:num>
  <w:num w:numId="12" w16cid:durableId="972445514">
    <w:abstractNumId w:val="4"/>
  </w:num>
  <w:num w:numId="13" w16cid:durableId="195001087">
    <w:abstractNumId w:val="15"/>
  </w:num>
  <w:num w:numId="14" w16cid:durableId="1176773390">
    <w:abstractNumId w:val="10"/>
  </w:num>
  <w:num w:numId="15" w16cid:durableId="1691907721">
    <w:abstractNumId w:val="7"/>
  </w:num>
  <w:num w:numId="16" w16cid:durableId="332147809">
    <w:abstractNumId w:val="14"/>
  </w:num>
  <w:num w:numId="17" w16cid:durableId="667681988">
    <w:abstractNumId w:val="5"/>
  </w:num>
  <w:num w:numId="18" w16cid:durableId="645012977">
    <w:abstractNumId w:val="12"/>
  </w:num>
  <w:num w:numId="19" w16cid:durableId="1093470768">
    <w:abstractNumId w:val="18"/>
  </w:num>
  <w:num w:numId="20" w16cid:durableId="2017993765">
    <w:abstractNumId w:val="11"/>
  </w:num>
  <w:num w:numId="21" w16cid:durableId="14357120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8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34C1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1E6364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2236"/>
    <w:rsid w:val="0034307B"/>
    <w:rsid w:val="00345EB1"/>
    <w:rsid w:val="00350CC4"/>
    <w:rsid w:val="003578EF"/>
    <w:rsid w:val="00360E0D"/>
    <w:rsid w:val="0036357D"/>
    <w:rsid w:val="00363B23"/>
    <w:rsid w:val="0036594C"/>
    <w:rsid w:val="00367D19"/>
    <w:rsid w:val="00371BED"/>
    <w:rsid w:val="00384019"/>
    <w:rsid w:val="003854F1"/>
    <w:rsid w:val="00387757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47B1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038AD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630C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B642A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1ED0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2BD"/>
    <w:rsid w:val="00950E4E"/>
    <w:rsid w:val="009529BD"/>
    <w:rsid w:val="009533B4"/>
    <w:rsid w:val="009571BE"/>
    <w:rsid w:val="0097127B"/>
    <w:rsid w:val="00971D93"/>
    <w:rsid w:val="009B1F6B"/>
    <w:rsid w:val="009C0D12"/>
    <w:rsid w:val="009C192E"/>
    <w:rsid w:val="009D6819"/>
    <w:rsid w:val="009D6D1C"/>
    <w:rsid w:val="009E0CF9"/>
    <w:rsid w:val="009E38E4"/>
    <w:rsid w:val="009E531B"/>
    <w:rsid w:val="009E6C56"/>
    <w:rsid w:val="009E7DCF"/>
    <w:rsid w:val="009F35B8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2DD4"/>
    <w:rsid w:val="00D139CF"/>
    <w:rsid w:val="00D37E7F"/>
    <w:rsid w:val="00D46A56"/>
    <w:rsid w:val="00D47AD7"/>
    <w:rsid w:val="00D51529"/>
    <w:rsid w:val="00D54CC7"/>
    <w:rsid w:val="00D72F30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8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image" Target="media/image3.png" Id="rId18" /><Relationship Type="http://schemas.openxmlformats.org/officeDocument/2006/relationships/image" Target="media/image7.png" Id="rId26" /><Relationship Type="http://schemas.openxmlformats.org/officeDocument/2006/relationships/image" Target="http://intranu.vgregion.se/ImageVault/Images/id_28229/width_141/height_278/preserveAspectRatio_0/scope_0/filename_JcughoQ5RR6XApVaDD20.gif/storage_Edited/ImageVaultHandler.aspx" TargetMode="Externa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10193-390712850-19/SURROGATE/Str%c3%a5lskydd%20vid%20unders%c3%b6kningar%20och%20behandlingar%20med%20r%c3%b6ntgenstr%c3%a5lning.pdf" TargetMode="External" Id="rId17" /><Relationship Type="http://schemas.openxmlformats.org/officeDocument/2006/relationships/image" Target="http://intranu.vgregion.se/ImageVault/Images/id_30223/width_155/height_275/preserveAspectRatio_0/scope_0/filename_rq9PUvAOSP995YDOnmto.jpg/storage_Edited/ImageVaultHandler.aspx" TargetMode="External" Id="rId25" /><Relationship Type="http://schemas.openxmlformats.org/officeDocument/2006/relationships/footer" Target="footer3.xml" Id="rId16" /><Relationship Type="http://schemas.openxmlformats.org/officeDocument/2006/relationships/image" Target="media/image4.png" Id="rId20" /><Relationship Type="http://schemas.openxmlformats.org/officeDocument/2006/relationships/image" Target="http://intranu.vgregion.se/ImageVault/Images/id_28232/width_172/height_311/preserveAspectRatio_0/scope_0/filename_iwGYGiFSNXmUWe4BM0kH.gif/storage_Edited/ImageVaultHandler.aspx" TargetMode="External" Id="rId29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image" Target="media/image6.jpeg" Id="rId24" /><Relationship Type="http://schemas.openxmlformats.org/officeDocument/2006/relationships/header" Target="header2.xml" Id="rId15" /><Relationship Type="http://schemas.openxmlformats.org/officeDocument/2006/relationships/image" Target="http://intranu.vgregion.se/ImageVault/Images/id_30224/width_147/height_276/preserveAspectRatio_0/scope_0/filename_K1eXqfXTwPa_cyc0VTOg.jpg/storage_Edited/ImageVaultHandler.aspx" TargetMode="External" Id="rId23" /><Relationship Type="http://schemas.openxmlformats.org/officeDocument/2006/relationships/image" Target="media/image8.png" Id="rId28" /><Relationship Type="http://schemas.openxmlformats.org/officeDocument/2006/relationships/footnotes" Target="footnotes.xml" Id="rId10" /><Relationship Type="http://schemas.openxmlformats.org/officeDocument/2006/relationships/image" Target="http://intranu.vgregion.se/ImageVault/Images/id_28195/width_146/height_279/preserveAspectRatio_0/scope_0/filename_xsP2wY3juJr0UabhaEr0.gif/storage_Edited/ImageVaultHandler.aspx" TargetMode="External" Id="rId19" /><Relationship Type="http://schemas.openxmlformats.org/officeDocument/2006/relationships/theme" Target="theme/theme1.xml" Id="rId31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image" Target="media/image5.jpeg" Id="rId22" /><Relationship Type="http://schemas.openxmlformats.org/officeDocument/2006/relationships/image" Target="http://intranu.vgregion.se/ImageVault/Images/id_28233/width_188/height_310/preserveAspectRatio_0/scope_0/filename_CnBKGRTSGB413jd-7Mkr.gif/storage_Edited/ImageVaultHandler.aspx" TargetMode="External" Id="rId27" /><Relationship Type="http://schemas.openxmlformats.org/officeDocument/2006/relationships/fontTable" Target="fontTable.xml" Id="rId30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10</TotalTime>
  <Pages>4</Pages>
  <Words>745</Words>
  <Characters>3954</Characters>
  <Application>Microsoft Office Word</Application>
  <DocSecurity>0</DocSecurity>
  <Lines>32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4690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Halsrygg – Artros, diskdegeneration, RA, spondylos</dc:title>
  <dc:subject/>
  <dc:creator>patrik.jens.johansson@vgregion.se</dc:creator>
  <keywords/>
  <lastModifiedBy>Ulrica Sehlberg</lastModifiedBy>
  <revision>13</revision>
  <lastPrinted>2016-03-31T10:56:00.0000000Z</lastPrinted>
  <dcterms:created xsi:type="dcterms:W3CDTF">2022-05-18T04:31:00.0000000Z</dcterms:created>
  <dcterms:modified xsi:type="dcterms:W3CDTF">2025-10-23T08:53:00.0000000Z</dcterms:modified>
</coreProperties>
</file>