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08557" w14:textId="77777777" w:rsidR="005038AD" w:rsidRDefault="005038AD" w:rsidP="00F35B05">
      <w:pPr>
        <w:pStyle w:val="Rubrik2"/>
        <w:sectPr w:rsidR="005038AD" w:rsidSect="005038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3161899" w14:textId="77777777" w:rsidR="005038AD" w:rsidRPr="005038AD" w:rsidRDefault="005038AD" w:rsidP="005038A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1BA8317" w14:textId="2F2D4CF2" w:rsidR="005038AD" w:rsidRPr="005038AD" w:rsidRDefault="001E6364" w:rsidP="001E6364">
      <w:pPr>
        <w:pStyle w:val="Rubrik1"/>
        <w:ind w:left="0"/>
        <w:rPr>
          <w:szCs w:val="20"/>
        </w:rPr>
      </w:pPr>
      <w:r w:rsidRPr="005038AD">
        <w:t>Halsrygg – Artros, diskdegeneration, RA, spondylos</w:t>
      </w:r>
    </w:p>
    <w:p w14:paraId="2F920A68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10A60170" w14:textId="77777777" w:rsidR="005038AD" w:rsidRPr="005038AD" w:rsidRDefault="005038AD" w:rsidP="001E6364">
      <w:pPr>
        <w:pStyle w:val="Rubrik2"/>
        <w:ind w:left="0"/>
      </w:pPr>
      <w:r w:rsidRPr="005038AD">
        <w:t>Metodbok Konventionell röntgen</w:t>
      </w:r>
    </w:p>
    <w:p w14:paraId="4B91EE5E" w14:textId="77777777" w:rsidR="005038AD" w:rsidRDefault="005038AD" w:rsidP="005038A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038AD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3A8BB08" w14:textId="5351A833" w:rsidR="001E6364" w:rsidRDefault="001E6364" w:rsidP="001E6364">
      <w:pPr>
        <w:pStyle w:val="Rubrik2"/>
        <w:ind w:left="0"/>
      </w:pPr>
      <w:r>
        <w:t>Förändringar sedan föregående version</w:t>
      </w:r>
    </w:p>
    <w:p w14:paraId="0FCDE145" w14:textId="76A528A3" w:rsidR="009502BD" w:rsidRPr="009502BD" w:rsidRDefault="003578EF" w:rsidP="009502BD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Reviderad.</w:t>
      </w:r>
    </w:p>
    <w:p w14:paraId="38726D55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038AD" w:rsidRPr="005038AD" w14:paraId="5CA9F2CD" w14:textId="77777777" w:rsidTr="00EE69C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8D91FE9" w14:textId="77777777" w:rsidR="005038AD" w:rsidRPr="005038AD" w:rsidRDefault="005038AD" w:rsidP="001E6364">
            <w:pPr>
              <w:pStyle w:val="Rubrik2"/>
              <w:ind w:left="0"/>
              <w:rPr>
                <w:sz w:val="28"/>
              </w:rPr>
            </w:pPr>
            <w:r w:rsidRPr="005038AD">
              <w:t>Inför undersökningen</w:t>
            </w:r>
          </w:p>
        </w:tc>
      </w:tr>
      <w:tr w:rsidR="005038AD" w:rsidRPr="005038AD" w14:paraId="62DBA8ED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7ED49569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C74CF69" w14:textId="77777777" w:rsidR="005038AD" w:rsidRPr="005038AD" w:rsidRDefault="005038AD" w:rsidP="005038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5038AD">
              <w:rPr>
                <w:rFonts w:ascii="ArialMT" w:hAnsi="ArialMT" w:cs="ArialMT"/>
                <w:sz w:val="20"/>
                <w:szCs w:val="20"/>
              </w:rPr>
              <w:t>Artros</w:t>
            </w:r>
          </w:p>
          <w:p w14:paraId="6845C922" w14:textId="77777777" w:rsidR="005038AD" w:rsidRPr="005038AD" w:rsidRDefault="005038AD" w:rsidP="005038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5038AD">
              <w:rPr>
                <w:rFonts w:ascii="ArialMT" w:hAnsi="ArialMT" w:cs="ArialMT"/>
                <w:sz w:val="20"/>
                <w:szCs w:val="20"/>
              </w:rPr>
              <w:t>Diskdegeneration</w:t>
            </w:r>
          </w:p>
          <w:p w14:paraId="5841FCF5" w14:textId="77777777" w:rsidR="005038AD" w:rsidRPr="005038AD" w:rsidRDefault="005038AD" w:rsidP="005038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5038AD">
              <w:rPr>
                <w:rFonts w:ascii="ArialMT" w:hAnsi="ArialMT" w:cs="ArialMT"/>
                <w:sz w:val="20"/>
                <w:szCs w:val="20"/>
              </w:rPr>
              <w:t>RA</w:t>
            </w:r>
          </w:p>
          <w:p w14:paraId="76923A83" w14:textId="77777777" w:rsidR="005038AD" w:rsidRPr="005038AD" w:rsidRDefault="005038AD" w:rsidP="005038A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5038AD">
              <w:rPr>
                <w:rFonts w:ascii="ArialMT" w:hAnsi="ArialMT" w:cs="ArialMT"/>
                <w:sz w:val="20"/>
                <w:szCs w:val="20"/>
              </w:rPr>
              <w:t>Spondylos</w:t>
            </w:r>
          </w:p>
        </w:tc>
      </w:tr>
      <w:tr w:rsidR="005038AD" w:rsidRPr="005038AD" w14:paraId="67676854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1FEC7753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DAA5BDB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1B92BCF3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59FE5041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051A453F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BDF367C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038AD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1D3A2085" w14:textId="6CE5D151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5038A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038AD" w:rsidRPr="005038AD" w14:paraId="0B8310A6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0C59A176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593E928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66493B2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316A9638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3E2262E2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83842E1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</w:tc>
      </w:tr>
      <w:tr w:rsidR="005038AD" w:rsidRPr="005038AD" w14:paraId="599E1248" w14:textId="77777777" w:rsidTr="00EE69C7">
        <w:trPr>
          <w:trHeight w:val="285"/>
        </w:trPr>
        <w:tc>
          <w:tcPr>
            <w:tcW w:w="2259" w:type="dxa"/>
            <w:shd w:val="clear" w:color="auto" w:fill="auto"/>
          </w:tcPr>
          <w:p w14:paraId="6111AC12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E03248C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2696536A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20304513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D6B979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5038AD" w:rsidRPr="005038AD" w14:paraId="175EB728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700AD81B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B117267" w14:textId="77777777" w:rsidR="005038AD" w:rsidRPr="005038AD" w:rsidRDefault="005038AD" w:rsidP="005038AD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15B98B58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27A53600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81567E2" w14:textId="77777777" w:rsidR="005038AD" w:rsidRPr="005038AD" w:rsidRDefault="005038AD" w:rsidP="005038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383F0053" w14:textId="77777777" w:rsidR="005038AD" w:rsidRPr="005038AD" w:rsidRDefault="005038AD" w:rsidP="005038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63FC44F8" w14:textId="77777777" w:rsidR="005038AD" w:rsidRPr="005038AD" w:rsidRDefault="005038AD" w:rsidP="005038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Vridning höger</w:t>
            </w:r>
          </w:p>
          <w:p w14:paraId="5FEECF9C" w14:textId="77777777" w:rsidR="005038AD" w:rsidRPr="005038AD" w:rsidRDefault="005038AD" w:rsidP="005038AD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Vridning vänster</w:t>
            </w:r>
            <w:r w:rsidRPr="005038AD">
              <w:rPr>
                <w:rFonts w:ascii="Arial" w:hAnsi="Arial" w:cs="Arial"/>
                <w:sz w:val="20"/>
                <w:szCs w:val="20"/>
              </w:rPr>
              <w:br/>
            </w:r>
            <w:r w:rsidRPr="005038AD">
              <w:rPr>
                <w:rFonts w:ascii="Arial" w:hAnsi="Arial" w:cs="Arial"/>
                <w:sz w:val="20"/>
                <w:szCs w:val="20"/>
              </w:rPr>
              <w:br/>
            </w:r>
            <w:r w:rsidRPr="005038AD">
              <w:rPr>
                <w:rFonts w:ascii="Arial" w:hAnsi="Arial" w:cs="Arial"/>
                <w:i/>
                <w:sz w:val="20"/>
                <w:szCs w:val="20"/>
              </w:rPr>
              <w:t>På begäran:</w:t>
            </w:r>
          </w:p>
          <w:p w14:paraId="679F74A1" w14:textId="46E97CD2" w:rsidR="005038AD" w:rsidRPr="005038AD" w:rsidRDefault="00342236" w:rsidP="005038AD">
            <w:pPr>
              <w:tabs>
                <w:tab w:val="left" w:pos="435"/>
              </w:tabs>
              <w:snapToGrid w:val="0"/>
              <w:spacing w:after="0" w:line="240" w:lineRule="auto"/>
              <w:ind w:left="9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5–6</w:t>
            </w:r>
            <w:r w:rsidR="005038AD" w:rsidRPr="005038AD">
              <w:rPr>
                <w:rFonts w:ascii="Arial" w:hAnsi="Arial" w:cs="Arial"/>
                <w:sz w:val="20"/>
                <w:szCs w:val="20"/>
              </w:rPr>
              <w:t>.</w:t>
            </w:r>
            <w:r w:rsidR="005038AD" w:rsidRPr="005038AD">
              <w:rPr>
                <w:rFonts w:ascii="Arial" w:hAnsi="Arial" w:cs="Arial"/>
                <w:sz w:val="20"/>
                <w:szCs w:val="20"/>
              </w:rPr>
              <w:tab/>
              <w:t>Provokationsbilder</w:t>
            </w:r>
          </w:p>
          <w:p w14:paraId="6B4A1FF9" w14:textId="77777777" w:rsidR="005038AD" w:rsidRPr="005038AD" w:rsidRDefault="005038AD" w:rsidP="005038AD">
            <w:pPr>
              <w:snapToGrid w:val="0"/>
              <w:spacing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705D5F64" w14:textId="77777777" w:rsidTr="00EE69C7">
        <w:trPr>
          <w:trHeight w:val="340"/>
        </w:trPr>
        <w:tc>
          <w:tcPr>
            <w:tcW w:w="2259" w:type="dxa"/>
            <w:shd w:val="clear" w:color="auto" w:fill="auto"/>
          </w:tcPr>
          <w:p w14:paraId="0A237A6D" w14:textId="77777777" w:rsidR="005038AD" w:rsidRPr="005038AD" w:rsidRDefault="005038AD" w:rsidP="005038AD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E1C57B4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2178B6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</w:p>
    <w:p w14:paraId="2420C1D9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038AD" w:rsidRPr="005038AD" w14:paraId="251D1D6D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17B9729C" w14:textId="77777777" w:rsidR="005038AD" w:rsidRPr="005038AD" w:rsidRDefault="005038AD" w:rsidP="005038AD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406E76CE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8D09626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70E8AAD1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68FEAE78" w14:textId="77777777" w:rsidR="005038AD" w:rsidRPr="005038AD" w:rsidRDefault="005038AD" w:rsidP="005038AD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5038AD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0D782390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4F9095A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467C1A61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28EE0E10" w14:textId="77777777" w:rsidR="005038AD" w:rsidRPr="005038AD" w:rsidRDefault="005038AD" w:rsidP="005038AD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  <w:r w:rsidRPr="005038AD">
              <w:rPr>
                <w:rFonts w:ascii="Arial" w:hAnsi="Arial" w:cs="Arial"/>
                <w:b/>
                <w:bCs/>
                <w:iCs/>
                <w:sz w:val="20"/>
                <w:szCs w:val="32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4F9E3249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Ställ in halsryggstödet efter patientens naturliga hållning.</w:t>
            </w:r>
          </w:p>
          <w:p w14:paraId="02FBF663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727DB9B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Vertikala ljuskorset i medellinjen.</w:t>
            </w:r>
          </w:p>
          <w:p w14:paraId="6F208028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CE16DE0" w14:textId="7198A779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Centrera mitt på halsryggen</w:t>
            </w:r>
            <w:r w:rsidR="00342236">
              <w:rPr>
                <w:rFonts w:ascii="Arial" w:hAnsi="Arial" w:cs="Arial"/>
                <w:sz w:val="20"/>
                <w:szCs w:val="20"/>
              </w:rPr>
              <w:t>, cirka tre tvärfingrar ner från örsnibben.</w:t>
            </w:r>
          </w:p>
          <w:p w14:paraId="7F410137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BD888D2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D05EB95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C1-C7 ska vara med på bilden (patienten drar sina axlar nedåt).</w:t>
            </w:r>
          </w:p>
          <w:p w14:paraId="272B8062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AE8ED7E" w14:textId="77777777" w:rsidR="005038AD" w:rsidRPr="005038AD" w:rsidRDefault="005038AD" w:rsidP="005038AD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</w:p>
          <w:p w14:paraId="64EBD5F6" w14:textId="77777777" w:rsidR="005038AD" w:rsidRPr="005038AD" w:rsidRDefault="00000000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55A094E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lsrygg sida" style="width:109.5pt;height:209.2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5038AD" w:rsidRPr="005038AD" w14:paraId="72B9CAAA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220CD72D" w14:textId="77777777" w:rsidR="005038AD" w:rsidRPr="005038AD" w:rsidRDefault="005038AD" w:rsidP="005038AD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0"/>
                <w:szCs w:val="32"/>
              </w:rPr>
            </w:pPr>
          </w:p>
        </w:tc>
        <w:tc>
          <w:tcPr>
            <w:tcW w:w="3402" w:type="dxa"/>
            <w:shd w:val="clear" w:color="auto" w:fill="auto"/>
          </w:tcPr>
          <w:p w14:paraId="61A7AE51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8D73283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038AD" w:rsidRPr="005038AD" w14:paraId="01006245" w14:textId="77777777" w:rsidTr="00EE69C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CA0DE5B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227F39FA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038AD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5038AD">
              <w:rPr>
                <w:rFonts w:ascii="Arial" w:hAnsi="Arial" w:cs="Arial"/>
                <w:sz w:val="20"/>
                <w:szCs w:val="20"/>
              </w:rPr>
              <w:t xml:space="preserve"> alternativt vinkla röret så att patienten har ansiktet frontalt mot detektorn.</w:t>
            </w:r>
          </w:p>
          <w:p w14:paraId="05DFFB66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BC27C8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594F188B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6D741F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Patientens haka något uppdragen.</w:t>
            </w:r>
          </w:p>
          <w:p w14:paraId="640CAB1E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0D8047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Vinkla röret 10° </w:t>
            </w: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5038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1FF1098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12C40CE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9BEF16A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Sträva efter att komma in mellan kotorna.</w:t>
            </w:r>
          </w:p>
        </w:tc>
        <w:tc>
          <w:tcPr>
            <w:tcW w:w="4253" w:type="dxa"/>
            <w:shd w:val="clear" w:color="auto" w:fill="auto"/>
          </w:tcPr>
          <w:p w14:paraId="7D401A10" w14:textId="77777777" w:rsidR="005038AD" w:rsidRPr="005038AD" w:rsidRDefault="005038AD" w:rsidP="005038AD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</w:p>
          <w:p w14:paraId="1F34DE9C" w14:textId="77777777" w:rsidR="005038AD" w:rsidRPr="005038AD" w:rsidRDefault="00000000" w:rsidP="005038AD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0C7C46E5">
                <v:shape id="_x0000_i1026" type="#_x0000_t75" alt="Halsrygg FRONTAL" style="width:108pt;height:213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4A4CD7D2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5038AD" w:rsidRPr="005038AD" w14:paraId="2AD4ED49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06C68F6B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A789EA5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06AC358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14:paraId="459FD14D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  <w:r w:rsidRPr="005038AD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038AD" w:rsidRPr="005038AD" w14:paraId="4D6C30AF" w14:textId="77777777" w:rsidTr="00EE69C7">
        <w:trPr>
          <w:trHeight w:val="263"/>
        </w:trPr>
        <w:tc>
          <w:tcPr>
            <w:tcW w:w="1951" w:type="dxa"/>
            <w:shd w:val="clear" w:color="auto" w:fill="auto"/>
          </w:tcPr>
          <w:p w14:paraId="1F2D5143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lastRenderedPageBreak/>
              <w:t>Vridning höger</w:t>
            </w:r>
          </w:p>
        </w:tc>
        <w:tc>
          <w:tcPr>
            <w:tcW w:w="3402" w:type="dxa"/>
            <w:shd w:val="clear" w:color="auto" w:fill="auto"/>
          </w:tcPr>
          <w:p w14:paraId="28934C76" w14:textId="6DEDD627" w:rsidR="005038AD" w:rsidRPr="005038AD" w:rsidRDefault="008E1ED0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Aktuell sida närmast detektorn. Patientens icke aktuella sida vinklad 45</w:t>
            </w:r>
            <w:r w:rsidRPr="005038AD">
              <w:rPr>
                <w:rFonts w:ascii="Arial" w:hAnsi="Arial" w:cs="Arial"/>
                <w:sz w:val="20"/>
                <w:szCs w:val="20"/>
              </w:rPr>
              <w:t>°</w:t>
            </w:r>
            <w:r>
              <w:rPr>
                <w:rFonts w:ascii="Arial" w:hAnsi="Arial" w:cs="Arial"/>
                <w:sz w:val="20"/>
                <w:szCs w:val="20"/>
              </w:rPr>
              <w:t xml:space="preserve"> ifrån detektorn</w:t>
            </w:r>
          </w:p>
          <w:p w14:paraId="35E90B88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6C30E1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799C04B9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16E1701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Behåll vinklingen </w:t>
            </w: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5038AD">
              <w:rPr>
                <w:rFonts w:ascii="Arial" w:hAnsi="Arial" w:cs="Arial"/>
                <w:sz w:val="20"/>
                <w:szCs w:val="20"/>
              </w:rPr>
              <w:t xml:space="preserve"> cirka 10°.</w:t>
            </w:r>
          </w:p>
          <w:p w14:paraId="27756D7D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F60C15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8DED342" w14:textId="77777777" w:rsid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Sträva efter att komma in i </w:t>
            </w: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intervertebralhålen</w:t>
            </w:r>
            <w:proofErr w:type="spellEnd"/>
            <w:r w:rsidRPr="005038A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2975864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1A38619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1EED65E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393749B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40082342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387ABECE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3AB7EE28" w14:textId="77777777" w:rsidR="009571BE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203A59E6" w14:textId="77777777" w:rsidR="009571BE" w:rsidRPr="005038AD" w:rsidRDefault="009571BE" w:rsidP="005038AD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9977EFA" w14:textId="000D16BB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Vridning höger</w:t>
            </w:r>
          </w:p>
          <w:p w14:paraId="43EF4664" w14:textId="112DC38D" w:rsidR="005038AD" w:rsidRPr="005038AD" w:rsidRDefault="009571BE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pict w14:anchorId="33844138">
                <v:shape id="_x0000_s2056" type="#_x0000_t75" alt="Halsrygg vridning vänster" style="position:absolute;margin-left:1.6pt;margin-top:4.25pt;width:111.5pt;height:210.55pt;z-index:251659264;mso-position-horizontal-relative:text;mso-position-vertical-relative:text;mso-width-relative:page;mso-height-relative:page">
                  <v:imagedata r:id="rId22" r:href="rId23"/>
                </v:shape>
              </w:pict>
            </w:r>
          </w:p>
        </w:tc>
      </w:tr>
      <w:tr w:rsidR="005038AD" w:rsidRPr="005038AD" w14:paraId="487BB3B8" w14:textId="77777777" w:rsidTr="00EE69C7">
        <w:trPr>
          <w:trHeight w:val="262"/>
        </w:trPr>
        <w:tc>
          <w:tcPr>
            <w:tcW w:w="1951" w:type="dxa"/>
            <w:shd w:val="clear" w:color="auto" w:fill="auto"/>
          </w:tcPr>
          <w:p w14:paraId="4A9498EB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41BB4610" w14:textId="77777777" w:rsidR="005038AD" w:rsidRPr="005038AD" w:rsidRDefault="005038AD" w:rsidP="005038A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  <w:tr w:rsidR="005038AD" w:rsidRPr="005038AD" w14:paraId="2158C13C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4CAA86DD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Vridning vänster</w:t>
            </w:r>
          </w:p>
        </w:tc>
        <w:tc>
          <w:tcPr>
            <w:tcW w:w="3402" w:type="dxa"/>
            <w:shd w:val="clear" w:color="auto" w:fill="auto"/>
          </w:tcPr>
          <w:p w14:paraId="4504B123" w14:textId="078CDDCC" w:rsidR="005038AD" w:rsidRPr="005038AD" w:rsidRDefault="00D72F30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Aktuell sida närmast detektorn. Patientens icke aktuella sida vinklad 45</w:t>
            </w:r>
            <w:r w:rsidRPr="005038AD">
              <w:rPr>
                <w:rFonts w:ascii="Arial" w:hAnsi="Arial" w:cs="Arial"/>
                <w:sz w:val="20"/>
                <w:szCs w:val="20"/>
              </w:rPr>
              <w:t>°</w:t>
            </w:r>
            <w:r>
              <w:rPr>
                <w:rFonts w:ascii="Arial" w:hAnsi="Arial" w:cs="Arial"/>
                <w:sz w:val="20"/>
                <w:szCs w:val="20"/>
              </w:rPr>
              <w:t xml:space="preserve"> ifrån detektorn</w:t>
            </w:r>
          </w:p>
          <w:p w14:paraId="600C7849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6F69ED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223F8809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527A10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Behåll vinklingen </w:t>
            </w: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5038AD">
              <w:rPr>
                <w:rFonts w:ascii="Arial" w:hAnsi="Arial" w:cs="Arial"/>
                <w:sz w:val="20"/>
                <w:szCs w:val="20"/>
              </w:rPr>
              <w:t xml:space="preserve"> cirka 10°.</w:t>
            </w:r>
          </w:p>
          <w:p w14:paraId="4921ABE0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BCB9827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3C98D999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 xml:space="preserve">Sträva efter att komma in i </w:t>
            </w:r>
            <w:proofErr w:type="spellStart"/>
            <w:r w:rsidRPr="005038AD">
              <w:rPr>
                <w:rFonts w:ascii="Arial" w:hAnsi="Arial" w:cs="Arial"/>
                <w:sz w:val="20"/>
                <w:szCs w:val="20"/>
              </w:rPr>
              <w:t>intervertebralhålen</w:t>
            </w:r>
            <w:proofErr w:type="spellEnd"/>
            <w:r w:rsidRPr="005038AD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253" w:type="dxa"/>
            <w:shd w:val="clear" w:color="auto" w:fill="auto"/>
          </w:tcPr>
          <w:p w14:paraId="4EE09CB8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Vridning vänster</w:t>
            </w:r>
          </w:p>
          <w:p w14:paraId="19E92C64" w14:textId="06246A85" w:rsidR="005038AD" w:rsidRPr="005038AD" w:rsidRDefault="009571BE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noProof/>
              </w:rPr>
              <w:pict w14:anchorId="15F0018A">
                <v:shape id="_x0000_s2057" type="#_x0000_t75" alt="Halsrygg vridning höger" style="position:absolute;margin-left:1.6pt;margin-top:10.05pt;width:116.25pt;height:206.25pt;z-index:251661312;mso-position-horizontal-relative:text;mso-position-vertical-relative:text;mso-width-relative:page;mso-height-relative:page">
                  <v:imagedata r:id="rId24" r:href="rId25"/>
                </v:shape>
              </w:pict>
            </w:r>
          </w:p>
        </w:tc>
      </w:tr>
      <w:tr w:rsidR="005038AD" w:rsidRPr="005038AD" w14:paraId="1F490F6A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64F9EA85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2A6D458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52D209E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50E109F5" w14:textId="0970CB28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  <w:r w:rsidRPr="005038AD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038AD" w:rsidRPr="005038AD" w14:paraId="4654F83B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6447DB89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i/>
                <w:sz w:val="20"/>
                <w:szCs w:val="20"/>
              </w:rPr>
              <w:lastRenderedPageBreak/>
              <w:t>På begäran:</w:t>
            </w:r>
          </w:p>
        </w:tc>
        <w:tc>
          <w:tcPr>
            <w:tcW w:w="3402" w:type="dxa"/>
            <w:shd w:val="clear" w:color="auto" w:fill="auto"/>
          </w:tcPr>
          <w:p w14:paraId="33BE0750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C2B5B29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038AD" w:rsidRPr="005038AD" w14:paraId="5752B9E7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44C3BC16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Provokationsbild sida</w:t>
            </w:r>
          </w:p>
        </w:tc>
        <w:tc>
          <w:tcPr>
            <w:tcW w:w="3402" w:type="dxa"/>
            <w:shd w:val="clear" w:color="auto" w:fill="auto"/>
          </w:tcPr>
          <w:p w14:paraId="3B5E6EB7" w14:textId="77777777" w:rsid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Maximalt framåtböjd.</w:t>
            </w:r>
          </w:p>
          <w:p w14:paraId="573FC111" w14:textId="77777777" w:rsidR="0097127B" w:rsidRDefault="0097127B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4136ADD" w14:textId="60415679" w:rsidR="0097127B" w:rsidRPr="005038AD" w:rsidRDefault="0097127B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Patienten drar ner hakan mot bröstet så mycket </w:t>
            </w:r>
            <w:r w:rsidR="00447B15">
              <w:rPr>
                <w:rFonts w:ascii="Arial" w:hAnsi="Arial" w:cs="Arial"/>
                <w:sz w:val="20"/>
                <w:szCs w:val="20"/>
              </w:rPr>
              <w:t xml:space="preserve">som </w:t>
            </w:r>
            <w:r>
              <w:rPr>
                <w:rFonts w:ascii="Arial" w:hAnsi="Arial" w:cs="Arial"/>
                <w:sz w:val="20"/>
                <w:szCs w:val="20"/>
              </w:rPr>
              <w:t>hen</w:t>
            </w:r>
            <w:r w:rsidR="00447B15">
              <w:rPr>
                <w:rFonts w:ascii="Arial" w:hAnsi="Arial" w:cs="Arial"/>
                <w:sz w:val="20"/>
                <w:szCs w:val="20"/>
              </w:rPr>
              <w:t xml:space="preserve"> kan.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53" w:type="dxa"/>
            <w:shd w:val="clear" w:color="auto" w:fill="auto"/>
          </w:tcPr>
          <w:p w14:paraId="17F77615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Flexion</w:t>
            </w:r>
          </w:p>
          <w:p w14:paraId="0B79B649" w14:textId="77777777" w:rsidR="005038AD" w:rsidRPr="005038AD" w:rsidRDefault="00000000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"http://intranu.vgregion.se/ImageVault/Images/id_28233/width_188/height_310/preserveAspectRatio_0/scope_0/filename_CnBKGRTSGB413jd-7Mkr.gif/storage_Edited/ImageVaultHandler.aspx"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A051FC0">
                <v:shape id="_x0000_i1029" type="#_x0000_t75" alt="Halsrygg Flexion" style="width:117.75pt;height:194.25pt">
                  <v:imagedata r:id="rId26" r:href="rId27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038AD" w:rsidRPr="005038AD" w14:paraId="12776D08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1BB2B347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19474E6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75567AF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5038AD" w:rsidRPr="005038AD" w14:paraId="70313E4E" w14:textId="77777777" w:rsidTr="00EE69C7">
        <w:trPr>
          <w:trHeight w:val="291"/>
        </w:trPr>
        <w:tc>
          <w:tcPr>
            <w:tcW w:w="1951" w:type="dxa"/>
            <w:shd w:val="clear" w:color="auto" w:fill="auto"/>
          </w:tcPr>
          <w:p w14:paraId="0A9E9830" w14:textId="77777777" w:rsidR="005038AD" w:rsidRP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038AD">
              <w:rPr>
                <w:rFonts w:ascii="Arial" w:hAnsi="Arial" w:cs="Arial"/>
                <w:b/>
                <w:sz w:val="20"/>
                <w:szCs w:val="20"/>
              </w:rPr>
              <w:t>Provokationsbild sida</w:t>
            </w:r>
          </w:p>
        </w:tc>
        <w:tc>
          <w:tcPr>
            <w:tcW w:w="3402" w:type="dxa"/>
            <w:shd w:val="clear" w:color="auto" w:fill="auto"/>
          </w:tcPr>
          <w:p w14:paraId="0A564351" w14:textId="77777777" w:rsidR="005038AD" w:rsidRDefault="005038AD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038AD">
              <w:rPr>
                <w:rFonts w:ascii="Arial" w:hAnsi="Arial" w:cs="Arial"/>
                <w:sz w:val="20"/>
                <w:szCs w:val="20"/>
              </w:rPr>
              <w:t>Maximalt bakåtböjd.</w:t>
            </w:r>
          </w:p>
          <w:p w14:paraId="6E10BE3E" w14:textId="77777777" w:rsidR="00447B15" w:rsidRDefault="00447B15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1411978" w14:textId="1546602C" w:rsidR="00447B15" w:rsidRPr="005038AD" w:rsidRDefault="00447B15" w:rsidP="005038A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 böjer bak huvudet så mycket som hen kan.</w:t>
            </w:r>
          </w:p>
        </w:tc>
        <w:tc>
          <w:tcPr>
            <w:tcW w:w="4253" w:type="dxa"/>
            <w:shd w:val="clear" w:color="auto" w:fill="auto"/>
          </w:tcPr>
          <w:p w14:paraId="397AD4A1" w14:textId="77777777" w:rsidR="005038AD" w:rsidRPr="005038AD" w:rsidRDefault="005038AD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038AD">
              <w:rPr>
                <w:rFonts w:ascii="Arial" w:hAnsi="Arial" w:cs="Arial"/>
                <w:b/>
                <w:noProof/>
                <w:sz w:val="18"/>
                <w:szCs w:val="18"/>
              </w:rPr>
              <w:t>Extension</w:t>
            </w:r>
          </w:p>
          <w:p w14:paraId="383BFBA2" w14:textId="77777777" w:rsidR="005038AD" w:rsidRPr="005038AD" w:rsidRDefault="00000000" w:rsidP="005038AD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instrText xml:space="preserve"> INCLUDEPICTURE  "http://intranu.vgregion.se/ImageVault/Images/id_28232/width_172/height_311/preserveAspectRatio_0/scope_0/filename_iwGYGiFSNXmUWe4BM0kH.gif/storage_Edited/ImageVaultHandler.aspx" \* MERGEFORMATINET </w:instrTex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pict w14:anchorId="219FD434">
                <v:shape id="_x0000_i1030" type="#_x0000_t75" alt="Halsrygg Extension" style="width:117.75pt;height:213pt">
                  <v:imagedata r:id="rId28" r:href="rId29"/>
                </v:shape>
              </w:pic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2C3028FA" w14:textId="77777777" w:rsidR="005038AD" w:rsidRPr="005038AD" w:rsidRDefault="005038AD" w:rsidP="005038A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038A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AA3F3" w14:textId="77777777" w:rsidR="009E38E4" w:rsidRDefault="009E38E4">
      <w:r>
        <w:separator/>
      </w:r>
    </w:p>
  </w:endnote>
  <w:endnote w:type="continuationSeparator" w:id="0">
    <w:p w14:paraId="623BDC39" w14:textId="77777777" w:rsidR="009E38E4" w:rsidRDefault="009E38E4">
      <w:r>
        <w:continuationSeparator/>
      </w:r>
    </w:p>
  </w:endnote>
  <w:endnote w:type="continuationNotice" w:id="1">
    <w:p w14:paraId="174A3B18" w14:textId="77777777" w:rsidR="009E38E4" w:rsidRDefault="009E38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ED0C5F" w14:textId="77777777" w:rsidR="009E38E4" w:rsidRDefault="009E38E4"/>
  </w:footnote>
  <w:footnote w:type="continuationSeparator" w:id="0">
    <w:p w14:paraId="57E19954" w14:textId="77777777" w:rsidR="009E38E4" w:rsidRDefault="009E38E4">
      <w:r>
        <w:continuationSeparator/>
      </w:r>
    </w:p>
  </w:footnote>
  <w:footnote w:type="continuationNotice" w:id="1">
    <w:p w14:paraId="703EF805" w14:textId="77777777" w:rsidR="009E38E4" w:rsidRDefault="009E38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009165C"/>
    <w:multiLevelType w:val="hybridMultilevel"/>
    <w:tmpl w:val="129A03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0302835">
    <w:abstractNumId w:val="19"/>
  </w:num>
  <w:num w:numId="2" w16cid:durableId="1995908040">
    <w:abstractNumId w:val="16"/>
  </w:num>
  <w:num w:numId="3" w16cid:durableId="1823808857">
    <w:abstractNumId w:val="0"/>
  </w:num>
  <w:num w:numId="4" w16cid:durableId="939220010">
    <w:abstractNumId w:val="6"/>
  </w:num>
  <w:num w:numId="5" w16cid:durableId="1983264864">
    <w:abstractNumId w:val="17"/>
  </w:num>
  <w:num w:numId="6" w16cid:durableId="266932229">
    <w:abstractNumId w:val="2"/>
  </w:num>
  <w:num w:numId="7" w16cid:durableId="2073231507">
    <w:abstractNumId w:val="13"/>
  </w:num>
  <w:num w:numId="8" w16cid:durableId="1826555080">
    <w:abstractNumId w:val="9"/>
  </w:num>
  <w:num w:numId="9" w16cid:durableId="441652457">
    <w:abstractNumId w:val="1"/>
  </w:num>
  <w:num w:numId="10" w16cid:durableId="599526959">
    <w:abstractNumId w:val="1"/>
  </w:num>
  <w:num w:numId="11" w16cid:durableId="428503393">
    <w:abstractNumId w:val="3"/>
  </w:num>
  <w:num w:numId="12" w16cid:durableId="972445514">
    <w:abstractNumId w:val="4"/>
  </w:num>
  <w:num w:numId="13" w16cid:durableId="195001087">
    <w:abstractNumId w:val="15"/>
  </w:num>
  <w:num w:numId="14" w16cid:durableId="1176773390">
    <w:abstractNumId w:val="10"/>
  </w:num>
  <w:num w:numId="15" w16cid:durableId="1691907721">
    <w:abstractNumId w:val="7"/>
  </w:num>
  <w:num w:numId="16" w16cid:durableId="332147809">
    <w:abstractNumId w:val="14"/>
  </w:num>
  <w:num w:numId="17" w16cid:durableId="667681988">
    <w:abstractNumId w:val="5"/>
  </w:num>
  <w:num w:numId="18" w16cid:durableId="645012977">
    <w:abstractNumId w:val="12"/>
  </w:num>
  <w:num w:numId="19" w16cid:durableId="1093470768">
    <w:abstractNumId w:val="18"/>
  </w:num>
  <w:num w:numId="20" w16cid:durableId="2017993765">
    <w:abstractNumId w:val="11"/>
  </w:num>
  <w:num w:numId="21" w16cid:durableId="14357120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8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4C1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636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236"/>
    <w:rsid w:val="0034307B"/>
    <w:rsid w:val="00345EB1"/>
    <w:rsid w:val="00350CC4"/>
    <w:rsid w:val="003578EF"/>
    <w:rsid w:val="00360E0D"/>
    <w:rsid w:val="0036357D"/>
    <w:rsid w:val="00363B23"/>
    <w:rsid w:val="0036594C"/>
    <w:rsid w:val="00367D19"/>
    <w:rsid w:val="00371BED"/>
    <w:rsid w:val="00384019"/>
    <w:rsid w:val="003854F1"/>
    <w:rsid w:val="0038775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B1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38AD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630C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642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ED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2BD"/>
    <w:rsid w:val="00950E4E"/>
    <w:rsid w:val="009529BD"/>
    <w:rsid w:val="009533B4"/>
    <w:rsid w:val="009571BE"/>
    <w:rsid w:val="0097127B"/>
    <w:rsid w:val="00971D93"/>
    <w:rsid w:val="009B1F6B"/>
    <w:rsid w:val="009C0D12"/>
    <w:rsid w:val="009C192E"/>
    <w:rsid w:val="009D6819"/>
    <w:rsid w:val="009D6D1C"/>
    <w:rsid w:val="009E0CF9"/>
    <w:rsid w:val="009E38E4"/>
    <w:rsid w:val="009E531B"/>
    <w:rsid w:val="009E6C56"/>
    <w:rsid w:val="009E7DCF"/>
    <w:rsid w:val="009F35B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DD4"/>
    <w:rsid w:val="00D139CF"/>
    <w:rsid w:val="00D37E7F"/>
    <w:rsid w:val="00D46A56"/>
    <w:rsid w:val="00D47AD7"/>
    <w:rsid w:val="00D51529"/>
    <w:rsid w:val="00D54CC7"/>
    <w:rsid w:val="00D72F3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8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7.png" Id="rId26" /><Relationship Type="http://schemas.openxmlformats.org/officeDocument/2006/relationships/image" Target="http://intranu.vgregion.se/ImageVault/Images/id_28229/width_141/height_278/preserveAspectRatio_0/scope_0/filename_JcughoQ5RR6XApVaDD20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223/width_155/height_275/preserveAspectRatio_0/scope_0/filename_rq9PUvAOSP995YDOnmto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image" Target="http://intranu.vgregion.se/ImageVault/Images/id_28232/width_172/height_311/preserveAspectRatio_0/scope_0/filename_iwGYGiFSNXmUWe4BM0kH.gif/storage_Edited/ImageVaultHandler.aspx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224/width_147/height_276/preserveAspectRatio_0/scope_0/filename_K1eXqfXTwPa_cyc0VTOg.jpg/storage_Edited/ImageVaultHandler.aspx" TargetMode="External" Id="rId23" /><Relationship Type="http://schemas.openxmlformats.org/officeDocument/2006/relationships/image" Target="media/image8.png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95/width_146/height_279/preserveAspectRatio_0/scope_0/filename_xsP2wY3juJr0UabhaEr0.gif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28233/width_188/height_310/preserveAspectRatio_0/scope_0/filename_CnBKGRTSGB413jd-7Mkr.gif/storage_Edited/ImageVaultHandler.aspx" TargetMode="Externa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4</Pages>
  <Words>745</Words>
  <Characters>3954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4690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Halsrygg – Artros, diskdegeneration, RA, spondylos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2022-05-18T04:31:00.0000000Z</dcterms:created>
  <dcterms:modified xsi:type="dcterms:W3CDTF">2025-10-23T08:53:00.0000000Z</dcterms:modified>
</coreProperties>
</file>