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47F1" w14:textId="77777777" w:rsidR="00A104F2" w:rsidRDefault="00A104F2" w:rsidP="00A1514D">
      <w:pPr>
        <w:pStyle w:val="Rubrik2"/>
        <w:ind w:right="140"/>
        <w:sectPr w:rsidR="00A104F2" w:rsidSect="00A104F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B6EE742" w14:textId="01700109" w:rsidR="00A104F2" w:rsidRPr="00A104F2" w:rsidRDefault="0036598D" w:rsidP="00A1514D">
      <w:pPr>
        <w:pStyle w:val="Rubrik1"/>
        <w:ind w:right="140"/>
        <w:rPr>
          <w:szCs w:val="20"/>
        </w:rPr>
      </w:pPr>
      <w:r w:rsidRPr="00A104F2">
        <w:t xml:space="preserve">Rastavlösning </w:t>
      </w:r>
      <w:r w:rsidR="00911D42" w:rsidRPr="00A104F2">
        <w:t xml:space="preserve">– </w:t>
      </w:r>
      <w:r w:rsidRPr="00A104F2">
        <w:t>Uddevalla</w:t>
      </w:r>
    </w:p>
    <w:p w14:paraId="187B7F8F" w14:textId="77777777" w:rsidR="0036598D" w:rsidRPr="00A104F2" w:rsidRDefault="0036598D" w:rsidP="00A1514D">
      <w:pPr>
        <w:pStyle w:val="Rubrik2"/>
        <w:ind w:right="140"/>
      </w:pPr>
      <w:bookmarkStart w:id="1" w:name="_Toc501440349"/>
      <w:r>
        <w:t>Syfte</w:t>
      </w:r>
    </w:p>
    <w:p w14:paraId="1491B535" w14:textId="696B08AE" w:rsidR="00A104F2" w:rsidRPr="00A104F2" w:rsidRDefault="0036598D" w:rsidP="00A1514D">
      <w:pPr>
        <w:ind w:right="140"/>
        <w:rPr>
          <w:rFonts w:ascii="Calibri" w:hAnsi="Calibri" w:cs="Calibri"/>
          <w:b/>
          <w:szCs w:val="26"/>
        </w:rPr>
      </w:pPr>
      <w:r w:rsidRPr="00A104F2">
        <w:t>R</w:t>
      </w:r>
      <w:r w:rsidR="00872BC1">
        <w:t>utiner</w:t>
      </w:r>
      <w:r w:rsidRPr="00A104F2">
        <w:t xml:space="preserve"> för rastavlösning på röntgenavdelningen</w:t>
      </w:r>
      <w:r w:rsidR="00911D42">
        <w:t>,</w:t>
      </w:r>
      <w:r w:rsidRPr="00A104F2">
        <w:t xml:space="preserve"> Uddevalla sjukhus</w:t>
      </w:r>
      <w:r w:rsidR="00CE3016">
        <w:t xml:space="preserve"> för att säkerställa</w:t>
      </w:r>
      <w:r w:rsidR="00CC21A2">
        <w:t xml:space="preserve"> </w:t>
      </w:r>
      <w:r w:rsidR="008C7BBF">
        <w:t>att avdelningen är bemannad under rast</w:t>
      </w:r>
      <w:r w:rsidR="000C3CC8">
        <w:t xml:space="preserve"> </w:t>
      </w:r>
      <w:r w:rsidR="00F976E0">
        <w:t>så</w:t>
      </w:r>
      <w:r w:rsidR="000C3CC8">
        <w:t xml:space="preserve"> att patientsäkerheten upprätthålls.   </w:t>
      </w:r>
    </w:p>
    <w:p w14:paraId="34E17817" w14:textId="0F6E299F" w:rsidR="00A104F2" w:rsidRPr="00A104F2" w:rsidRDefault="00F26F5D" w:rsidP="00A1514D">
      <w:pPr>
        <w:pStyle w:val="Rubrik2"/>
        <w:ind w:right="140"/>
      </w:pPr>
      <w:r>
        <w:t>Förändringar sedan föregående</w:t>
      </w:r>
      <w:r w:rsidR="00A104F2" w:rsidRPr="00A104F2">
        <w:t xml:space="preserve"> version </w:t>
      </w:r>
      <w:bookmarkEnd w:id="1"/>
    </w:p>
    <w:p w14:paraId="7114B6C4" w14:textId="0B75415B" w:rsidR="00A104F2" w:rsidRPr="00EF7A04" w:rsidRDefault="00E76E8C" w:rsidP="00911D42">
      <w:pPr>
        <w:ind w:right="140"/>
      </w:pPr>
      <w:bookmarkStart w:id="2" w:name="_Toc501440351"/>
      <w:r>
        <w:t>Inga förändringar.</w:t>
      </w:r>
    </w:p>
    <w:p w14:paraId="42B47F34" w14:textId="77777777" w:rsidR="00A104F2" w:rsidRPr="00A104F2" w:rsidRDefault="00A104F2" w:rsidP="00A1514D">
      <w:pPr>
        <w:pStyle w:val="Rubrik2"/>
        <w:ind w:right="140"/>
      </w:pPr>
      <w:r w:rsidRPr="00A104F2">
        <w:t xml:space="preserve">Rastavlösning </w:t>
      </w:r>
      <w:bookmarkEnd w:id="2"/>
    </w:p>
    <w:p w14:paraId="4E1E9A5A" w14:textId="5C1475CE" w:rsidR="00886979" w:rsidRPr="00A104F2" w:rsidRDefault="00886979" w:rsidP="00886979">
      <w:pPr>
        <w:pStyle w:val="Rubrik3"/>
      </w:pPr>
      <w:r>
        <w:t>Vardagar</w:t>
      </w:r>
    </w:p>
    <w:p w14:paraId="1FD2DD64" w14:textId="539D1B3B" w:rsidR="00A104F2" w:rsidRPr="00A104F2" w:rsidRDefault="00A104F2" w:rsidP="00A1514D">
      <w:pPr>
        <w:pStyle w:val="Punktlista"/>
        <w:ind w:right="140"/>
      </w:pPr>
      <w:r w:rsidRPr="00A104F2">
        <w:t xml:space="preserve">Röntgenreceptionen ska alltid vara bemannad av personal under rast, endast vid särskilda </w:t>
      </w:r>
      <w:r w:rsidR="00E906A4">
        <w:t>tillfällen</w:t>
      </w:r>
      <w:r w:rsidRPr="00A104F2">
        <w:t xml:space="preserve"> kan receptionen lämnas obemannad. </w:t>
      </w:r>
      <w:r w:rsidR="00043339">
        <w:t>P</w:t>
      </w:r>
      <w:r w:rsidRPr="00A104F2">
        <w:t>ersonalkoordinator</w:t>
      </w:r>
      <w:r w:rsidR="00043339">
        <w:t xml:space="preserve"> (</w:t>
      </w:r>
      <w:r w:rsidR="007374EA">
        <w:t>om denne saknas</w:t>
      </w:r>
      <w:r w:rsidR="009762CB">
        <w:t>:</w:t>
      </w:r>
      <w:r w:rsidR="007374EA">
        <w:t xml:space="preserve"> teamledare</w:t>
      </w:r>
      <w:r w:rsidR="0059081D" w:rsidRPr="0059081D">
        <w:t xml:space="preserve"> </w:t>
      </w:r>
      <w:r w:rsidR="0059081D" w:rsidRPr="00A104F2">
        <w:t>eller</w:t>
      </w:r>
      <w:r w:rsidR="0059081D">
        <w:t xml:space="preserve"> a</w:t>
      </w:r>
      <w:r w:rsidR="0059081D" w:rsidRPr="00A104F2">
        <w:t>nsvarig chef</w:t>
      </w:r>
      <w:r w:rsidR="007374EA">
        <w:t>)</w:t>
      </w:r>
      <w:r w:rsidRPr="00A104F2">
        <w:t xml:space="preserve"> kan vid extra ordinär situation som t</w:t>
      </w:r>
      <w:r w:rsidR="00614E52">
        <w:t xml:space="preserve">. </w:t>
      </w:r>
      <w:r w:rsidRPr="00A104F2">
        <w:t>ex. personalbrist besluta om att låta receptionen vara obemannad under rast.</w:t>
      </w:r>
    </w:p>
    <w:p w14:paraId="778409A9" w14:textId="75311073" w:rsidR="00A104F2" w:rsidRDefault="00A104F2" w:rsidP="00A1514D">
      <w:pPr>
        <w:pStyle w:val="Punktlista"/>
        <w:ind w:right="140"/>
      </w:pPr>
      <w:r w:rsidRPr="00A104F2">
        <w:t>Personal</w:t>
      </w:r>
      <w:r w:rsidR="00E3064E">
        <w:t xml:space="preserve"> som har turen </w:t>
      </w:r>
      <w:r w:rsidR="00614E52">
        <w:t>12–21</w:t>
      </w:r>
      <w:r w:rsidR="00E3064E">
        <w:t xml:space="preserve"> </w:t>
      </w:r>
      <w:r w:rsidRPr="00A104F2">
        <w:t xml:space="preserve">har ansvaret att bemanna avdelningen under </w:t>
      </w:r>
      <w:r w:rsidR="005B0BE2">
        <w:t>lunch</w:t>
      </w:r>
      <w:r w:rsidRPr="00A104F2">
        <w:t>rast. Vid extra ordinär situation</w:t>
      </w:r>
      <w:r w:rsidR="00052399">
        <w:t xml:space="preserve"> </w:t>
      </w:r>
      <w:r w:rsidRPr="00A104F2">
        <w:t xml:space="preserve">är det </w:t>
      </w:r>
      <w:r w:rsidR="00FA7C4A" w:rsidRPr="00A104F2">
        <w:t>personalkoordinator</w:t>
      </w:r>
      <w:r w:rsidR="00DC2F93">
        <w:t xml:space="preserve">, </w:t>
      </w:r>
      <w:r w:rsidR="00614E52">
        <w:t xml:space="preserve"> </w:t>
      </w:r>
      <w:r w:rsidRPr="00A104F2">
        <w:t>ansvarig chef</w:t>
      </w:r>
      <w:r w:rsidR="00C95051">
        <w:t xml:space="preserve"> eller teamledare</w:t>
      </w:r>
      <w:r w:rsidRPr="00A104F2">
        <w:t xml:space="preserve"> som tar beslut om rastavlösning</w:t>
      </w:r>
      <w:r w:rsidR="00813777">
        <w:t xml:space="preserve"> och att telefonen lämnas till receptionen så röntgenavdelningen alltid kan nås.</w:t>
      </w:r>
    </w:p>
    <w:bookmarkEnd w:id="0"/>
    <w:p w14:paraId="23A1C9FB" w14:textId="0555FA1F" w:rsidR="00A1514D" w:rsidRDefault="00F44810" w:rsidP="00804E72">
      <w:pPr>
        <w:pStyle w:val="Punktlista"/>
        <w:ind w:right="140"/>
      </w:pPr>
      <w:r>
        <w:t>Under semesterperioden kan rutinen avvika från det normala. R</w:t>
      </w:r>
      <w:r w:rsidR="00A06A2C">
        <w:t>öntgenr</w:t>
      </w:r>
      <w:r>
        <w:t>eceptionen ska vara bemannad.</w:t>
      </w:r>
    </w:p>
    <w:p w14:paraId="62071F4A" w14:textId="2E248006" w:rsidR="00886979" w:rsidRDefault="00C445E4" w:rsidP="00C445E4">
      <w:pPr>
        <w:pStyle w:val="Rubrik3"/>
      </w:pPr>
      <w:r>
        <w:t>Helger</w:t>
      </w:r>
    </w:p>
    <w:p w14:paraId="247B51F0" w14:textId="7CE61E44" w:rsidR="00C445E4" w:rsidRPr="00A104F2" w:rsidRDefault="0018581D" w:rsidP="00F5223A">
      <w:pPr>
        <w:pStyle w:val="Punktlista"/>
        <w:numPr>
          <w:ilvl w:val="0"/>
          <w:numId w:val="22"/>
        </w:numPr>
        <w:ind w:right="140"/>
      </w:pPr>
      <w:r>
        <w:t>När två lag arbetar</w:t>
      </w:r>
      <w:r w:rsidR="00DC1CDA">
        <w:t xml:space="preserve"> </w:t>
      </w:r>
      <w:r w:rsidR="00482DA1">
        <w:t>avlöser man varandra</w:t>
      </w:r>
      <w:r w:rsidR="00DC1CDA">
        <w:t xml:space="preserve"> på rast, enligt tidsbokningen.</w:t>
      </w:r>
    </w:p>
    <w:sectPr w:rsidR="00C445E4" w:rsidRPr="00A104F2" w:rsidSect="00A104F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0E946" w14:textId="77777777" w:rsidR="00C6570D" w:rsidRDefault="00C6570D">
      <w:r>
        <w:separator/>
      </w:r>
    </w:p>
  </w:endnote>
  <w:endnote w:type="continuationSeparator" w:id="0">
    <w:p w14:paraId="4C9E6D3D" w14:textId="77777777" w:rsidR="00C6570D" w:rsidRDefault="00C6570D">
      <w:r>
        <w:continuationSeparator/>
      </w:r>
    </w:p>
  </w:endnote>
  <w:endnote w:type="continuationNotice" w:id="1">
    <w:p w14:paraId="26363CB6" w14:textId="77777777" w:rsidR="00C6570D" w:rsidRDefault="00C657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4" name="Bildobjekt 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22A8" w14:textId="77777777" w:rsidR="00C6570D" w:rsidRDefault="00C6570D"/>
  </w:footnote>
  <w:footnote w:type="continuationSeparator" w:id="0">
    <w:p w14:paraId="499F113F" w14:textId="77777777" w:rsidR="00C6570D" w:rsidRDefault="00C6570D">
      <w:r>
        <w:continuationSeparator/>
      </w:r>
    </w:p>
  </w:footnote>
  <w:footnote w:type="continuationNotice" w:id="1">
    <w:p w14:paraId="2E166796" w14:textId="77777777" w:rsidR="00C6570D" w:rsidRDefault="00C657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arto="http://schemas.microsoft.com/office/word/2006/arto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75F6AE7"/>
    <w:multiLevelType w:val="hybridMultilevel"/>
    <w:tmpl w:val="C030A16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3861C20"/>
    <w:multiLevelType w:val="hybridMultilevel"/>
    <w:tmpl w:val="3CACDC94"/>
    <w:lvl w:ilvl="0" w:tplc="72A224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E68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FA86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28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DEC3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A2E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B650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0248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4A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262A0"/>
    <w:multiLevelType w:val="hybridMultilevel"/>
    <w:tmpl w:val="9AB0B782"/>
    <w:lvl w:ilvl="0" w:tplc="041D0001">
      <w:start w:val="1"/>
      <w:numFmt w:val="bullet"/>
      <w:lvlText w:val=""/>
      <w:lvlJc w:val="left"/>
      <w:pPr>
        <w:ind w:left="20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64785604">
    <w:abstractNumId w:val="20"/>
  </w:num>
  <w:num w:numId="2" w16cid:durableId="1989165699">
    <w:abstractNumId w:val="14"/>
  </w:num>
  <w:num w:numId="3" w16cid:durableId="1690912226">
    <w:abstractNumId w:val="0"/>
  </w:num>
  <w:num w:numId="4" w16cid:durableId="799228183">
    <w:abstractNumId w:val="6"/>
  </w:num>
  <w:num w:numId="5" w16cid:durableId="162094003">
    <w:abstractNumId w:val="16"/>
  </w:num>
  <w:num w:numId="6" w16cid:durableId="1217816025">
    <w:abstractNumId w:val="2"/>
  </w:num>
  <w:num w:numId="7" w16cid:durableId="1463576926">
    <w:abstractNumId w:val="11"/>
  </w:num>
  <w:num w:numId="8" w16cid:durableId="1465780645">
    <w:abstractNumId w:val="8"/>
  </w:num>
  <w:num w:numId="9" w16cid:durableId="151222878">
    <w:abstractNumId w:val="1"/>
  </w:num>
  <w:num w:numId="10" w16cid:durableId="61297814">
    <w:abstractNumId w:val="1"/>
  </w:num>
  <w:num w:numId="11" w16cid:durableId="1774473256">
    <w:abstractNumId w:val="3"/>
  </w:num>
  <w:num w:numId="12" w16cid:durableId="976573882">
    <w:abstractNumId w:val="4"/>
  </w:num>
  <w:num w:numId="13" w16cid:durableId="1642153190">
    <w:abstractNumId w:val="13"/>
  </w:num>
  <w:num w:numId="14" w16cid:durableId="47455320">
    <w:abstractNumId w:val="9"/>
  </w:num>
  <w:num w:numId="15" w16cid:durableId="69624364">
    <w:abstractNumId w:val="7"/>
  </w:num>
  <w:num w:numId="16" w16cid:durableId="1498039389">
    <w:abstractNumId w:val="12"/>
  </w:num>
  <w:num w:numId="17" w16cid:durableId="788352568">
    <w:abstractNumId w:val="5"/>
  </w:num>
  <w:num w:numId="18" w16cid:durableId="1395857867">
    <w:abstractNumId w:val="10"/>
  </w:num>
  <w:num w:numId="19" w16cid:durableId="465240784">
    <w:abstractNumId w:val="19"/>
  </w:num>
  <w:num w:numId="20" w16cid:durableId="911354234">
    <w:abstractNumId w:val="17"/>
  </w:num>
  <w:num w:numId="21" w16cid:durableId="664820477">
    <w:abstractNumId w:val="15"/>
  </w:num>
  <w:num w:numId="22" w16cid:durableId="4244956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BB8"/>
    <w:rsid w:val="00033ED5"/>
    <w:rsid w:val="00043339"/>
    <w:rsid w:val="00050500"/>
    <w:rsid w:val="00052399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3CC8"/>
    <w:rsid w:val="000E463B"/>
    <w:rsid w:val="000E5A7E"/>
    <w:rsid w:val="000F43A3"/>
    <w:rsid w:val="000F7681"/>
    <w:rsid w:val="00100E19"/>
    <w:rsid w:val="00103031"/>
    <w:rsid w:val="001044FE"/>
    <w:rsid w:val="001123B1"/>
    <w:rsid w:val="001139D4"/>
    <w:rsid w:val="00131B08"/>
    <w:rsid w:val="00132A59"/>
    <w:rsid w:val="00133337"/>
    <w:rsid w:val="00133A0F"/>
    <w:rsid w:val="0013580F"/>
    <w:rsid w:val="00137B6D"/>
    <w:rsid w:val="00137B7E"/>
    <w:rsid w:val="0014070B"/>
    <w:rsid w:val="001422C1"/>
    <w:rsid w:val="001522AE"/>
    <w:rsid w:val="00157835"/>
    <w:rsid w:val="00157D5B"/>
    <w:rsid w:val="00161FE6"/>
    <w:rsid w:val="001647EA"/>
    <w:rsid w:val="00164C3D"/>
    <w:rsid w:val="00166D3A"/>
    <w:rsid w:val="001767C4"/>
    <w:rsid w:val="00181FDC"/>
    <w:rsid w:val="0018581D"/>
    <w:rsid w:val="001860B9"/>
    <w:rsid w:val="00186F2B"/>
    <w:rsid w:val="001874D6"/>
    <w:rsid w:val="0019632A"/>
    <w:rsid w:val="001A4E7C"/>
    <w:rsid w:val="001B2E94"/>
    <w:rsid w:val="001B762C"/>
    <w:rsid w:val="001C4D0A"/>
    <w:rsid w:val="001C5FEF"/>
    <w:rsid w:val="00211487"/>
    <w:rsid w:val="00211D91"/>
    <w:rsid w:val="00217DEC"/>
    <w:rsid w:val="00221B78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3D36"/>
    <w:rsid w:val="002E6F81"/>
    <w:rsid w:val="002F08BA"/>
    <w:rsid w:val="002F2CFF"/>
    <w:rsid w:val="002F568B"/>
    <w:rsid w:val="002F7818"/>
    <w:rsid w:val="003066D0"/>
    <w:rsid w:val="00311401"/>
    <w:rsid w:val="00314280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1F2D"/>
    <w:rsid w:val="0036357D"/>
    <w:rsid w:val="00363B23"/>
    <w:rsid w:val="0036594C"/>
    <w:rsid w:val="0036598D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2DA1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081D"/>
    <w:rsid w:val="00597E28"/>
    <w:rsid w:val="005A2E3B"/>
    <w:rsid w:val="005A54ED"/>
    <w:rsid w:val="005A5D5B"/>
    <w:rsid w:val="005A5D70"/>
    <w:rsid w:val="005A6081"/>
    <w:rsid w:val="005A627D"/>
    <w:rsid w:val="005B0BE2"/>
    <w:rsid w:val="005C0045"/>
    <w:rsid w:val="005C084E"/>
    <w:rsid w:val="005C4606"/>
    <w:rsid w:val="005D0B0C"/>
    <w:rsid w:val="005E02B3"/>
    <w:rsid w:val="005E1E24"/>
    <w:rsid w:val="005E4C4A"/>
    <w:rsid w:val="0060596B"/>
    <w:rsid w:val="0060637E"/>
    <w:rsid w:val="00606D97"/>
    <w:rsid w:val="00614E52"/>
    <w:rsid w:val="00614E64"/>
    <w:rsid w:val="00617710"/>
    <w:rsid w:val="00617EE6"/>
    <w:rsid w:val="0062184C"/>
    <w:rsid w:val="0062292E"/>
    <w:rsid w:val="00623724"/>
    <w:rsid w:val="00627BEA"/>
    <w:rsid w:val="006319DB"/>
    <w:rsid w:val="0065595B"/>
    <w:rsid w:val="00660269"/>
    <w:rsid w:val="00665F89"/>
    <w:rsid w:val="00673C92"/>
    <w:rsid w:val="006753EC"/>
    <w:rsid w:val="006850FF"/>
    <w:rsid w:val="006A2789"/>
    <w:rsid w:val="006A4978"/>
    <w:rsid w:val="006A7261"/>
    <w:rsid w:val="006B0D29"/>
    <w:rsid w:val="006B14BD"/>
    <w:rsid w:val="006B1819"/>
    <w:rsid w:val="006B5DE7"/>
    <w:rsid w:val="006C5048"/>
    <w:rsid w:val="006C6A4B"/>
    <w:rsid w:val="006C779F"/>
    <w:rsid w:val="006D01F5"/>
    <w:rsid w:val="006D0CFB"/>
    <w:rsid w:val="006D30C0"/>
    <w:rsid w:val="006D7433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374EA"/>
    <w:rsid w:val="00746F99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4E72"/>
    <w:rsid w:val="00813777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2BC1"/>
    <w:rsid w:val="00880E83"/>
    <w:rsid w:val="00885191"/>
    <w:rsid w:val="00886979"/>
    <w:rsid w:val="00892F28"/>
    <w:rsid w:val="008A0C5F"/>
    <w:rsid w:val="008A3DEA"/>
    <w:rsid w:val="008A4EB9"/>
    <w:rsid w:val="008A74C0"/>
    <w:rsid w:val="008B1694"/>
    <w:rsid w:val="008C4B27"/>
    <w:rsid w:val="008C6ACC"/>
    <w:rsid w:val="008C7BBF"/>
    <w:rsid w:val="008C7F2A"/>
    <w:rsid w:val="008E36F8"/>
    <w:rsid w:val="008E46B2"/>
    <w:rsid w:val="008E682C"/>
    <w:rsid w:val="008E78A1"/>
    <w:rsid w:val="008F589F"/>
    <w:rsid w:val="00906238"/>
    <w:rsid w:val="00907EF9"/>
    <w:rsid w:val="00911D42"/>
    <w:rsid w:val="0091295C"/>
    <w:rsid w:val="00914D58"/>
    <w:rsid w:val="00920654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59FE"/>
    <w:rsid w:val="00971D93"/>
    <w:rsid w:val="009762CB"/>
    <w:rsid w:val="009A32CE"/>
    <w:rsid w:val="009B1F6B"/>
    <w:rsid w:val="009C0D12"/>
    <w:rsid w:val="009C192E"/>
    <w:rsid w:val="009C23C7"/>
    <w:rsid w:val="009D0039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6A2C"/>
    <w:rsid w:val="00A07BEC"/>
    <w:rsid w:val="00A104F2"/>
    <w:rsid w:val="00A1514D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1AFE"/>
    <w:rsid w:val="00BB69DB"/>
    <w:rsid w:val="00BC322E"/>
    <w:rsid w:val="00BC44CD"/>
    <w:rsid w:val="00BC48A6"/>
    <w:rsid w:val="00BE7978"/>
    <w:rsid w:val="00C07DDB"/>
    <w:rsid w:val="00C265A7"/>
    <w:rsid w:val="00C4115D"/>
    <w:rsid w:val="00C43BDD"/>
    <w:rsid w:val="00C445E4"/>
    <w:rsid w:val="00C47778"/>
    <w:rsid w:val="00C5011E"/>
    <w:rsid w:val="00C50EE5"/>
    <w:rsid w:val="00C5240A"/>
    <w:rsid w:val="00C5398F"/>
    <w:rsid w:val="00C556F5"/>
    <w:rsid w:val="00C6570D"/>
    <w:rsid w:val="00C70E19"/>
    <w:rsid w:val="00C72574"/>
    <w:rsid w:val="00C7430C"/>
    <w:rsid w:val="00C85DA1"/>
    <w:rsid w:val="00C9071C"/>
    <w:rsid w:val="00C908FF"/>
    <w:rsid w:val="00C95051"/>
    <w:rsid w:val="00C97BD3"/>
    <w:rsid w:val="00CA39EF"/>
    <w:rsid w:val="00CA521F"/>
    <w:rsid w:val="00CB0493"/>
    <w:rsid w:val="00CB17FF"/>
    <w:rsid w:val="00CB1ED7"/>
    <w:rsid w:val="00CC167C"/>
    <w:rsid w:val="00CC21A2"/>
    <w:rsid w:val="00CC52D9"/>
    <w:rsid w:val="00CD6647"/>
    <w:rsid w:val="00CE3016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915B6"/>
    <w:rsid w:val="00DA299D"/>
    <w:rsid w:val="00DA65C4"/>
    <w:rsid w:val="00DC1CDA"/>
    <w:rsid w:val="00DC2F93"/>
    <w:rsid w:val="00DD2BE0"/>
    <w:rsid w:val="00DE4447"/>
    <w:rsid w:val="00DE5DA2"/>
    <w:rsid w:val="00DF0033"/>
    <w:rsid w:val="00E026BF"/>
    <w:rsid w:val="00E07B1B"/>
    <w:rsid w:val="00E11853"/>
    <w:rsid w:val="00E3064E"/>
    <w:rsid w:val="00E40DA3"/>
    <w:rsid w:val="00E44A68"/>
    <w:rsid w:val="00E52A86"/>
    <w:rsid w:val="00E54B47"/>
    <w:rsid w:val="00E54BA9"/>
    <w:rsid w:val="00E553BF"/>
    <w:rsid w:val="00E55D93"/>
    <w:rsid w:val="00E61294"/>
    <w:rsid w:val="00E7237C"/>
    <w:rsid w:val="00E76E8C"/>
    <w:rsid w:val="00E77C46"/>
    <w:rsid w:val="00E86CE8"/>
    <w:rsid w:val="00E906A4"/>
    <w:rsid w:val="00E90E82"/>
    <w:rsid w:val="00EA00CB"/>
    <w:rsid w:val="00EA1BAA"/>
    <w:rsid w:val="00EA3FCD"/>
    <w:rsid w:val="00EA42A0"/>
    <w:rsid w:val="00EB017D"/>
    <w:rsid w:val="00EB6714"/>
    <w:rsid w:val="00EC0A68"/>
    <w:rsid w:val="00EC5006"/>
    <w:rsid w:val="00ED49C3"/>
    <w:rsid w:val="00ED6CE8"/>
    <w:rsid w:val="00ED7AA6"/>
    <w:rsid w:val="00EE2A56"/>
    <w:rsid w:val="00EE3818"/>
    <w:rsid w:val="00EF7A04"/>
    <w:rsid w:val="00F22264"/>
    <w:rsid w:val="00F2564D"/>
    <w:rsid w:val="00F26F5D"/>
    <w:rsid w:val="00F35B05"/>
    <w:rsid w:val="00F413D9"/>
    <w:rsid w:val="00F44810"/>
    <w:rsid w:val="00F5135F"/>
    <w:rsid w:val="00F51F78"/>
    <w:rsid w:val="00F5223A"/>
    <w:rsid w:val="00F8628F"/>
    <w:rsid w:val="00F86F47"/>
    <w:rsid w:val="00F90B64"/>
    <w:rsid w:val="00F976E0"/>
    <w:rsid w:val="00FA7C4A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B0EBBA6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5B2287D9-D45C-42FF-B547-A5A86AC7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3064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E3064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E3064E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3064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306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1</Pages>
  <Words>168</Words>
  <Characters>895</Characters>
  <Application>Microsoft Office Word</Application>
  <DocSecurity>0</DocSecurity>
  <Lines>7</Lines>
  <Paragraphs>2</Paragraphs>
  <ScaleCrop>false</ScaleCrop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Rastavlösning – Uddevalla</dc:title>
  <dc:subject/>
  <dc:creator>patrik.jens.johansson@vgregion.se</dc:creator>
  <keywords/>
  <lastModifiedBy>Ulrica Sehlberg</lastModifiedBy>
  <revision>61</revision>
  <lastPrinted>2026-03-09T06:45:00.0000000Z</lastPrinted>
  <dcterms:created xsi:type="dcterms:W3CDTF">2026-09-15T04:30:00.0000000Z</dcterms:created>
  <dcterms:modified xsi:type="dcterms:W3CDTF">2026-09-17T09:09:00.0000000Z</dcterms:modified>
</coreProperties>
</file>