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885DC" w14:textId="77777777" w:rsidR="005F04C9" w:rsidRDefault="005F04C9" w:rsidP="00F35B05">
      <w:pPr>
        <w:pStyle w:val="Rubrik2"/>
        <w:sectPr w:rsidR="005F04C9" w:rsidSect="005F04C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672850E" w14:textId="08451F49" w:rsidR="005F04C9" w:rsidRPr="005F04C9" w:rsidRDefault="009707B9" w:rsidP="009707B9">
      <w:pPr>
        <w:pStyle w:val="Rubrik1"/>
        <w:ind w:left="0"/>
        <w:rPr>
          <w:szCs w:val="20"/>
        </w:rPr>
      </w:pPr>
      <w:r w:rsidRPr="005F04C9">
        <w:t>Fotled – Fraktur</w:t>
      </w:r>
    </w:p>
    <w:p w14:paraId="72E03551" w14:textId="26A52FE2" w:rsidR="009707B9" w:rsidRPr="005F04C9" w:rsidRDefault="009707B9" w:rsidP="009707B9">
      <w:pPr>
        <w:pStyle w:val="Rubrik2"/>
        <w:ind w:left="0"/>
      </w:pPr>
      <w:r w:rsidRPr="005F04C9">
        <w:t>Metodbok Konventionell röntgen</w:t>
      </w:r>
    </w:p>
    <w:p w14:paraId="1E6A48AF" w14:textId="77777777" w:rsidR="009707B9" w:rsidRPr="005F04C9" w:rsidRDefault="009707B9" w:rsidP="009707B9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5F04C9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527355F2" w14:textId="6E73168C" w:rsidR="005F04C9" w:rsidRPr="005F04C9" w:rsidRDefault="005F04C9" w:rsidP="005F04C9">
      <w:pPr>
        <w:spacing w:after="0" w:line="240" w:lineRule="auto"/>
        <w:ind w:left="0" w:right="-568"/>
        <w:rPr>
          <w:szCs w:val="20"/>
        </w:rPr>
      </w:pPr>
    </w:p>
    <w:p w14:paraId="62EC965A" w14:textId="20F8E352" w:rsidR="005F04C9" w:rsidRPr="009707B9" w:rsidRDefault="009707B9" w:rsidP="009707B9">
      <w:pPr>
        <w:pStyle w:val="Rubrik2"/>
        <w:ind w:left="0"/>
      </w:pPr>
      <w:bookmarkStart w:id="1" w:name="_1314629194"/>
      <w:bookmarkStart w:id="2" w:name="Rubrik"/>
      <w:bookmarkEnd w:id="1"/>
      <w:bookmarkEnd w:id="2"/>
      <w:r>
        <w:t>Förändringar sedan föregående</w:t>
      </w:r>
      <w:r w:rsidR="005F04C9" w:rsidRPr="009707B9">
        <w:t xml:space="preserve"> version</w:t>
      </w:r>
    </w:p>
    <w:p w14:paraId="2950DD01" w14:textId="728D90AB" w:rsidR="005F04C9" w:rsidRPr="005F04C9" w:rsidRDefault="00922EA5" w:rsidP="005F04C9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p w14:paraId="1E3B2ED4" w14:textId="77777777" w:rsidR="005F04C9" w:rsidRPr="005F04C9" w:rsidRDefault="005F04C9" w:rsidP="005F04C9">
      <w:pPr>
        <w:spacing w:after="0" w:line="240" w:lineRule="auto"/>
        <w:ind w:left="0" w:right="0"/>
        <w:rPr>
          <w:szCs w:val="20"/>
        </w:rPr>
      </w:pPr>
    </w:p>
    <w:p w14:paraId="7B74023D" w14:textId="77777777" w:rsidR="005F04C9" w:rsidRPr="005F04C9" w:rsidRDefault="005F04C9" w:rsidP="005F04C9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5F04C9" w:rsidRPr="005F04C9" w14:paraId="4CBCEB27" w14:textId="77777777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2C86DC44" w14:textId="77777777" w:rsidR="005F04C9" w:rsidRPr="005F04C9" w:rsidRDefault="005F04C9" w:rsidP="005F04C9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28"/>
                <w:szCs w:val="28"/>
              </w:rPr>
            </w:pPr>
            <w:r w:rsidRPr="005F04C9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Inför undersökningen</w:t>
            </w:r>
          </w:p>
        </w:tc>
      </w:tr>
      <w:tr w:rsidR="005F04C9" w:rsidRPr="005F04C9" w14:paraId="39BC057F" w14:textId="77777777">
        <w:trPr>
          <w:trHeight w:val="340"/>
        </w:trPr>
        <w:tc>
          <w:tcPr>
            <w:tcW w:w="2259" w:type="dxa"/>
            <w:shd w:val="clear" w:color="auto" w:fill="auto"/>
          </w:tcPr>
          <w:p w14:paraId="069617D4" w14:textId="77777777" w:rsidR="005F04C9" w:rsidRPr="005F04C9" w:rsidRDefault="005F04C9" w:rsidP="005F04C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71CDFA1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MT" w:hAnsi="ArialMT" w:cs="ArialMT"/>
                <w:sz w:val="20"/>
                <w:szCs w:val="20"/>
              </w:rPr>
            </w:pPr>
            <w:r w:rsidRPr="005F04C9">
              <w:rPr>
                <w:rFonts w:ascii="ArialMT" w:hAnsi="ArialMT" w:cs="ArialMT"/>
                <w:sz w:val="20"/>
                <w:szCs w:val="20"/>
              </w:rPr>
              <w:t>Fraktur</w:t>
            </w:r>
          </w:p>
        </w:tc>
      </w:tr>
      <w:tr w:rsidR="005F04C9" w:rsidRPr="005F04C9" w14:paraId="6CBC5F3C" w14:textId="77777777">
        <w:trPr>
          <w:trHeight w:val="340"/>
        </w:trPr>
        <w:tc>
          <w:tcPr>
            <w:tcW w:w="2259" w:type="dxa"/>
            <w:shd w:val="clear" w:color="auto" w:fill="auto"/>
          </w:tcPr>
          <w:p w14:paraId="7D2BA316" w14:textId="77777777" w:rsidR="005F04C9" w:rsidRPr="005F04C9" w:rsidRDefault="005F04C9" w:rsidP="005F04C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0E1C8DEA" w14:textId="77777777" w:rsidR="005F04C9" w:rsidRPr="005F04C9" w:rsidRDefault="005F04C9" w:rsidP="005F04C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787CF47D" w14:textId="77777777" w:rsidR="005F04C9" w:rsidRPr="005F04C9" w:rsidRDefault="005F04C9" w:rsidP="005F04C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04C9" w:rsidRPr="005F04C9" w14:paraId="7E715E52" w14:textId="77777777">
        <w:trPr>
          <w:trHeight w:val="340"/>
        </w:trPr>
        <w:tc>
          <w:tcPr>
            <w:tcW w:w="2259" w:type="dxa"/>
            <w:shd w:val="clear" w:color="auto" w:fill="auto"/>
          </w:tcPr>
          <w:p w14:paraId="119E7C82" w14:textId="77777777" w:rsidR="005F04C9" w:rsidRPr="005F04C9" w:rsidRDefault="005F04C9" w:rsidP="005F04C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81B3683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04C9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1706E44F" w14:textId="6AB77769" w:rsidR="005F04C9" w:rsidRPr="005F04C9" w:rsidRDefault="005F04C9" w:rsidP="005F04C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5F04C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5F04C9" w:rsidRPr="005F04C9" w14:paraId="1927FB2D" w14:textId="77777777">
        <w:trPr>
          <w:trHeight w:val="340"/>
        </w:trPr>
        <w:tc>
          <w:tcPr>
            <w:tcW w:w="2259" w:type="dxa"/>
            <w:shd w:val="clear" w:color="auto" w:fill="auto"/>
          </w:tcPr>
          <w:p w14:paraId="5E3C75C2" w14:textId="77777777" w:rsidR="005F04C9" w:rsidRPr="005F04C9" w:rsidRDefault="005F04C9" w:rsidP="005F04C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07E8AFD" w14:textId="77777777" w:rsidR="005F04C9" w:rsidRPr="005F04C9" w:rsidRDefault="005F04C9" w:rsidP="005F04C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21A6DAE3" w14:textId="77777777" w:rsidR="005F04C9" w:rsidRPr="005F04C9" w:rsidRDefault="005F04C9" w:rsidP="005F04C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04C9" w:rsidRPr="005F04C9" w14:paraId="7C2BC251" w14:textId="77777777">
        <w:trPr>
          <w:trHeight w:val="340"/>
        </w:trPr>
        <w:tc>
          <w:tcPr>
            <w:tcW w:w="2259" w:type="dxa"/>
            <w:shd w:val="clear" w:color="auto" w:fill="auto"/>
          </w:tcPr>
          <w:p w14:paraId="2DDBB67B" w14:textId="77777777" w:rsidR="005F04C9" w:rsidRPr="005F04C9" w:rsidRDefault="005F04C9" w:rsidP="005F04C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0F44AF3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16EC23F2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5F04C9" w:rsidRPr="005F04C9" w14:paraId="3CFD197D" w14:textId="77777777">
        <w:trPr>
          <w:trHeight w:val="340"/>
        </w:trPr>
        <w:tc>
          <w:tcPr>
            <w:tcW w:w="2259" w:type="dxa"/>
            <w:shd w:val="clear" w:color="auto" w:fill="auto"/>
          </w:tcPr>
          <w:p w14:paraId="35CAA19A" w14:textId="77777777" w:rsidR="005F04C9" w:rsidRPr="005F04C9" w:rsidRDefault="005F04C9" w:rsidP="005F04C9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39A6544E" w14:textId="77777777" w:rsidR="005F04C9" w:rsidRPr="005F04C9" w:rsidRDefault="005F04C9" w:rsidP="005F04C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04C9" w:rsidRPr="005F04C9" w14:paraId="774BF918" w14:textId="77777777">
        <w:trPr>
          <w:trHeight w:val="340"/>
        </w:trPr>
        <w:tc>
          <w:tcPr>
            <w:tcW w:w="2259" w:type="dxa"/>
            <w:shd w:val="clear" w:color="auto" w:fill="auto"/>
          </w:tcPr>
          <w:p w14:paraId="54C7B27E" w14:textId="77777777" w:rsidR="005F04C9" w:rsidRPr="005F04C9" w:rsidRDefault="005F04C9" w:rsidP="005F04C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F04C9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C175CB3" w14:textId="77777777" w:rsidR="005F04C9" w:rsidRPr="005F04C9" w:rsidRDefault="005F04C9" w:rsidP="005F04C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Liten</w:t>
            </w:r>
          </w:p>
        </w:tc>
      </w:tr>
      <w:tr w:rsidR="005F04C9" w:rsidRPr="005F04C9" w14:paraId="0EB211B5" w14:textId="77777777">
        <w:trPr>
          <w:trHeight w:val="340"/>
        </w:trPr>
        <w:tc>
          <w:tcPr>
            <w:tcW w:w="2259" w:type="dxa"/>
            <w:shd w:val="clear" w:color="auto" w:fill="auto"/>
          </w:tcPr>
          <w:p w14:paraId="38A00528" w14:textId="77777777" w:rsidR="005F04C9" w:rsidRPr="005F04C9" w:rsidRDefault="005F04C9" w:rsidP="005F04C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6DF297AF" w14:textId="77777777" w:rsidR="005F04C9" w:rsidRPr="005F04C9" w:rsidRDefault="005F04C9" w:rsidP="005F04C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04C9" w:rsidRPr="005F04C9" w14:paraId="05F57F2A" w14:textId="77777777">
        <w:trPr>
          <w:trHeight w:val="340"/>
        </w:trPr>
        <w:tc>
          <w:tcPr>
            <w:tcW w:w="2259" w:type="dxa"/>
            <w:shd w:val="clear" w:color="auto" w:fill="auto"/>
          </w:tcPr>
          <w:p w14:paraId="605E0D6A" w14:textId="77777777" w:rsidR="005F04C9" w:rsidRPr="005F04C9" w:rsidRDefault="005F04C9" w:rsidP="005F04C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F04C9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3359259" w14:textId="77777777" w:rsidR="005F04C9" w:rsidRPr="005F04C9" w:rsidRDefault="005F04C9" w:rsidP="005F04C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093C16F5" w14:textId="0691EABB" w:rsidR="005F04C9" w:rsidRPr="005F04C9" w:rsidRDefault="005F04C9" w:rsidP="005F04C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Vridning</w:t>
            </w:r>
            <w:r w:rsidR="00865D20">
              <w:rPr>
                <w:rFonts w:ascii="Arial" w:hAnsi="Arial" w:cs="Arial"/>
                <w:sz w:val="20"/>
                <w:szCs w:val="20"/>
              </w:rPr>
              <w:t xml:space="preserve"> (mortise view</w:t>
            </w:r>
            <w:r w:rsidR="00770D9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1497870" w14:textId="77777777" w:rsidR="005F04C9" w:rsidRPr="005F04C9" w:rsidRDefault="005F04C9" w:rsidP="005F04C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 xml:space="preserve">Sida </w:t>
            </w:r>
          </w:p>
          <w:p w14:paraId="5A9E4CCF" w14:textId="77777777" w:rsidR="005F04C9" w:rsidRPr="005F04C9" w:rsidRDefault="005F04C9" w:rsidP="005F04C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Sned sida</w:t>
            </w:r>
          </w:p>
        </w:tc>
      </w:tr>
    </w:tbl>
    <w:p w14:paraId="361C1931" w14:textId="77777777" w:rsidR="005F04C9" w:rsidRPr="005F04C9" w:rsidRDefault="005F04C9" w:rsidP="005F04C9">
      <w:pPr>
        <w:spacing w:after="0" w:line="240" w:lineRule="auto"/>
        <w:ind w:left="0" w:right="0"/>
        <w:rPr>
          <w:szCs w:val="20"/>
        </w:rPr>
      </w:pPr>
    </w:p>
    <w:p w14:paraId="6EFF49B6" w14:textId="77777777" w:rsidR="005F04C9" w:rsidRPr="005F04C9" w:rsidRDefault="005F04C9" w:rsidP="005F04C9">
      <w:pPr>
        <w:spacing w:after="0" w:line="240" w:lineRule="auto"/>
        <w:ind w:left="0" w:right="0"/>
        <w:rPr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5F04C9" w:rsidRPr="005F04C9" w14:paraId="78B1DE9B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52BBADF2" w14:textId="77777777" w:rsidR="005F04C9" w:rsidRPr="005F04C9" w:rsidRDefault="005F04C9" w:rsidP="005F04C9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14:paraId="050D0D3C" w14:textId="77777777" w:rsidR="005F04C9" w:rsidRPr="005F04C9" w:rsidRDefault="005F04C9" w:rsidP="005F04C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0C174FC" w14:textId="77777777" w:rsidR="005F04C9" w:rsidRPr="005F04C9" w:rsidRDefault="005F04C9" w:rsidP="005F04C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04C9" w:rsidRPr="005F04C9" w14:paraId="6D2A1F6E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5AB5D233" w14:textId="77777777" w:rsidR="005F04C9" w:rsidRPr="005F04C9" w:rsidRDefault="005F04C9" w:rsidP="005F04C9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</w:pPr>
            <w:r w:rsidRPr="005F04C9"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0C4DCBF7" w14:textId="77777777" w:rsidR="005F04C9" w:rsidRPr="005F04C9" w:rsidRDefault="005F04C9" w:rsidP="005F04C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F96899D" w14:textId="77777777" w:rsidR="005F04C9" w:rsidRPr="005F04C9" w:rsidRDefault="005F04C9" w:rsidP="005F04C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04C9" w:rsidRPr="005F04C9" w14:paraId="2B68F5C1" w14:textId="77777777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04049F2C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F04C9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  <w:p w14:paraId="5000117A" w14:textId="3C1885D8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DAB5BF9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Patienten i ryggläge.</w:t>
            </w:r>
          </w:p>
          <w:p w14:paraId="21F43374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066B45F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Fotleden på detektorn/bildplattan.</w:t>
            </w:r>
          </w:p>
          <w:p w14:paraId="6F226212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5194A46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Tårna upp och foten eventuellt något inåtroterad.</w:t>
            </w:r>
          </w:p>
          <w:p w14:paraId="06430B1E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50E2D67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Centrera på leden och stöd fotsulan.</w:t>
            </w:r>
          </w:p>
          <w:p w14:paraId="1BF0A867" w14:textId="77777777" w:rsid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5AEE8B7" w14:textId="122292F8" w:rsidR="00985B5F" w:rsidRPr="005F04C9" w:rsidRDefault="00985B5F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7A79450A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Ledspalten mellan tibia och talus friprojicerad.</w:t>
            </w:r>
          </w:p>
          <w:p w14:paraId="195A97BB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3D587FF" w14:textId="77777777" w:rsid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 xml:space="preserve">Basen av </w:t>
            </w:r>
            <w:r w:rsidR="00985B5F">
              <w:rPr>
                <w:rFonts w:ascii="Arial" w:hAnsi="Arial" w:cs="Arial"/>
                <w:sz w:val="20"/>
                <w:szCs w:val="20"/>
              </w:rPr>
              <w:t>metatarsale</w:t>
            </w:r>
            <w:r w:rsidRPr="005F04C9">
              <w:rPr>
                <w:rFonts w:ascii="Arial" w:hAnsi="Arial" w:cs="Arial"/>
                <w:sz w:val="20"/>
                <w:szCs w:val="20"/>
              </w:rPr>
              <w:t xml:space="preserve"> 5 ska vara synlig.</w:t>
            </w:r>
          </w:p>
          <w:p w14:paraId="6DD75199" w14:textId="4BFA5496" w:rsidR="00BB3C94" w:rsidRDefault="00BB3C94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37BA797" w14:textId="7893235B" w:rsidR="00BB3C94" w:rsidRPr="005F04C9" w:rsidRDefault="00BB3C94" w:rsidP="005F04C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9D930B5" w14:textId="77777777" w:rsidR="005F04C9" w:rsidRPr="005F04C9" w:rsidRDefault="005F04C9" w:rsidP="005F04C9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5F04C9">
              <w:rPr>
                <w:rFonts w:ascii="Arial" w:hAnsi="Arial" w:cs="Arial"/>
                <w:b/>
                <w:noProof/>
                <w:sz w:val="20"/>
                <w:szCs w:val="18"/>
              </w:rPr>
              <w:t>Frontal höger</w:t>
            </w:r>
            <w:r w:rsidRPr="005F04C9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Frontal vänster</w:t>
            </w:r>
          </w:p>
          <w:p w14:paraId="3E645DA2" w14:textId="5D8BD9AE" w:rsidR="005F04C9" w:rsidRPr="005F04C9" w:rsidRDefault="00146C5B" w:rsidP="005F04C9">
            <w:pPr>
              <w:spacing w:after="0" w:line="240" w:lineRule="auto"/>
              <w:ind w:left="0" w:right="0"/>
            </w:pPr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64CD5F96" wp14:editId="26EB7A89">
                  <wp:simplePos x="0" y="0"/>
                  <wp:positionH relativeFrom="column">
                    <wp:posOffset>2250957</wp:posOffset>
                  </wp:positionH>
                  <wp:positionV relativeFrom="paragraph">
                    <wp:posOffset>987784</wp:posOffset>
                  </wp:positionV>
                  <wp:extent cx="242724" cy="159026"/>
                  <wp:effectExtent l="0" t="0" r="5080" b="0"/>
                  <wp:wrapNone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24" cy="159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11A1D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1A9E1EE" wp14:editId="306F8389">
                  <wp:simplePos x="0" y="0"/>
                  <wp:positionH relativeFrom="column">
                    <wp:posOffset>44782</wp:posOffset>
                  </wp:positionH>
                  <wp:positionV relativeFrom="paragraph">
                    <wp:posOffset>876852</wp:posOffset>
                  </wp:positionV>
                  <wp:extent cx="219075" cy="200025"/>
                  <wp:effectExtent l="0" t="0" r="9525" b="9525"/>
                  <wp:wrapNone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C72C8">
              <w:rPr>
                <w:noProof/>
                <w:szCs w:val="20"/>
              </w:rPr>
              <w:drawing>
                <wp:inline distT="0" distB="0" distL="0" distR="0" wp14:anchorId="2DEB6A0B" wp14:editId="298C631E">
                  <wp:extent cx="1236588" cy="2934136"/>
                  <wp:effectExtent l="0" t="0" r="190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45" t="-545"/>
                          <a:stretch/>
                        </pic:blipFill>
                        <pic:spPr bwMode="auto">
                          <a:xfrm>
                            <a:off x="0" y="0"/>
                            <a:ext cx="1258946" cy="2987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76B7">
              <w:rPr>
                <w:szCs w:val="20"/>
              </w:rPr>
              <w:t xml:space="preserve"> </w:t>
            </w:r>
            <w:r w:rsidR="002C72C8">
              <w:rPr>
                <w:noProof/>
                <w:szCs w:val="20"/>
              </w:rPr>
              <w:drawing>
                <wp:inline distT="0" distB="0" distL="0" distR="0" wp14:anchorId="02C74058" wp14:editId="758575CA">
                  <wp:extent cx="1216549" cy="2886589"/>
                  <wp:effectExtent l="0" t="0" r="3175" b="0"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779" cy="2934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4C9" w:rsidRPr="005F04C9" w14:paraId="18CE815B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74A8C826" w14:textId="18D2E536" w:rsidR="005F04C9" w:rsidRPr="005F04C9" w:rsidRDefault="007876B7" w:rsidP="005F04C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  </w:t>
            </w:r>
          </w:p>
        </w:tc>
        <w:tc>
          <w:tcPr>
            <w:tcW w:w="3402" w:type="dxa"/>
            <w:shd w:val="clear" w:color="auto" w:fill="auto"/>
          </w:tcPr>
          <w:p w14:paraId="0A134E3F" w14:textId="77777777" w:rsidR="005F04C9" w:rsidRPr="005F04C9" w:rsidRDefault="005F04C9" w:rsidP="005F04C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21AD84DB" w14:textId="77777777" w:rsidR="005F04C9" w:rsidRPr="005F04C9" w:rsidRDefault="005F04C9" w:rsidP="005F04C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F04C9" w:rsidRPr="005F04C9" w14:paraId="3115AF50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45453196" w14:textId="1AAF3ABB" w:rsidR="005F04C9" w:rsidRPr="005F04C9" w:rsidRDefault="005F04C9" w:rsidP="005F04C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F04C9">
              <w:rPr>
                <w:rFonts w:ascii="Arial" w:hAnsi="Arial" w:cs="Arial"/>
                <w:b/>
                <w:sz w:val="20"/>
                <w:szCs w:val="20"/>
              </w:rPr>
              <w:t>Vridning</w:t>
            </w:r>
            <w:r w:rsidR="00265099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265099" w:rsidRPr="00865D2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865D20" w:rsidRPr="00865D20">
              <w:rPr>
                <w:rFonts w:ascii="Arial" w:hAnsi="Arial" w:cs="Arial"/>
                <w:bCs/>
                <w:sz w:val="20"/>
                <w:szCs w:val="20"/>
              </w:rPr>
              <w:t>mortise view</w:t>
            </w:r>
            <w:r w:rsidR="00FF3EF5" w:rsidRPr="00865D2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50F52001" w14:textId="77777777" w:rsidR="005F04C9" w:rsidRPr="005F04C9" w:rsidRDefault="005F04C9" w:rsidP="005F04C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D9A0F3" w14:textId="221B7FC6" w:rsidR="005F04C9" w:rsidRPr="005F04C9" w:rsidRDefault="005F04C9" w:rsidP="005F04C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6007B45" w14:textId="01D54C2A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Samma som frontal men underbenet roteras inåt 15° alternativt vinkla röret 15° lateralt.</w:t>
            </w:r>
          </w:p>
          <w:p w14:paraId="1B85DC9C" w14:textId="77777777" w:rsid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E5E231F" w14:textId="1C7617D5" w:rsidR="00985B5F" w:rsidRPr="005F04C9" w:rsidRDefault="00985B5F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796D1EA4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Ledspalten mellan talus och fibula friprojicerad.</w:t>
            </w:r>
          </w:p>
          <w:p w14:paraId="6A3D6ED7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6F12307" w14:textId="77777777" w:rsid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 xml:space="preserve">Basen av </w:t>
            </w:r>
            <w:r w:rsidR="00985B5F">
              <w:rPr>
                <w:rFonts w:ascii="Arial" w:hAnsi="Arial" w:cs="Arial"/>
                <w:sz w:val="20"/>
                <w:szCs w:val="20"/>
              </w:rPr>
              <w:t>metatarsale</w:t>
            </w:r>
            <w:r w:rsidRPr="005F04C9">
              <w:rPr>
                <w:rFonts w:ascii="Arial" w:hAnsi="Arial" w:cs="Arial"/>
                <w:sz w:val="20"/>
                <w:szCs w:val="20"/>
              </w:rPr>
              <w:t xml:space="preserve"> 5 ska vara synlig.</w:t>
            </w:r>
          </w:p>
          <w:p w14:paraId="51D21249" w14:textId="12DA9DC9" w:rsidR="002E15DE" w:rsidRPr="005F04C9" w:rsidRDefault="002E15DE" w:rsidP="00F179EF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3144EBE" w14:textId="77777777" w:rsidR="005F04C9" w:rsidRPr="005F04C9" w:rsidRDefault="005F04C9" w:rsidP="005F04C9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5F04C9">
              <w:rPr>
                <w:rFonts w:ascii="Arial" w:hAnsi="Arial" w:cs="Arial"/>
                <w:b/>
                <w:noProof/>
                <w:sz w:val="20"/>
                <w:szCs w:val="18"/>
              </w:rPr>
              <w:t>Vridning  höger</w:t>
            </w:r>
            <w:r w:rsidRPr="005F04C9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Vridning vänster</w:t>
            </w:r>
          </w:p>
          <w:p w14:paraId="3D1D88CB" w14:textId="413D3DC4" w:rsidR="00C31388" w:rsidRPr="005F04C9" w:rsidRDefault="00F179EF" w:rsidP="005F04C9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5DEEA118" wp14:editId="6FB9C33B">
                  <wp:simplePos x="0" y="0"/>
                  <wp:positionH relativeFrom="column">
                    <wp:posOffset>-2595</wp:posOffset>
                  </wp:positionH>
                  <wp:positionV relativeFrom="paragraph">
                    <wp:posOffset>617193</wp:posOffset>
                  </wp:positionV>
                  <wp:extent cx="187270" cy="207977"/>
                  <wp:effectExtent l="0" t="0" r="3810" b="1905"/>
                  <wp:wrapNone/>
                  <wp:docPr id="15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14518" t="-3974" b="-1"/>
                          <a:stretch/>
                        </pic:blipFill>
                        <pic:spPr bwMode="auto">
                          <a:xfrm>
                            <a:off x="0" y="0"/>
                            <a:ext cx="187270" cy="207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drawing>
                <wp:inline distT="0" distB="0" distL="0" distR="0" wp14:anchorId="2EAC213B" wp14:editId="6CA276C3">
                  <wp:extent cx="1208405" cy="2540573"/>
                  <wp:effectExtent l="0" t="0" r="0" b="0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18"/>
                          <a:stretch/>
                        </pic:blipFill>
                        <pic:spPr bwMode="auto">
                          <a:xfrm flipH="1">
                            <a:off x="0" y="0"/>
                            <a:ext cx="1231371" cy="2588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3138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drawing>
                <wp:inline distT="0" distB="0" distL="0" distR="0" wp14:anchorId="37159CFB" wp14:editId="411E4803">
                  <wp:extent cx="1208405" cy="2540573"/>
                  <wp:effectExtent l="0" t="0" r="0" b="0"/>
                  <wp:docPr id="5" name="Bildobjek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18"/>
                          <a:stretch/>
                        </pic:blipFill>
                        <pic:spPr bwMode="auto">
                          <a:xfrm>
                            <a:off x="0" y="0"/>
                            <a:ext cx="1231371" cy="2588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4C9" w:rsidRPr="005F04C9" w14:paraId="602500A0" w14:textId="77777777">
        <w:trPr>
          <w:trHeight w:val="262"/>
        </w:trPr>
        <w:tc>
          <w:tcPr>
            <w:tcW w:w="1951" w:type="dxa"/>
            <w:shd w:val="clear" w:color="auto" w:fill="auto"/>
          </w:tcPr>
          <w:p w14:paraId="27F35932" w14:textId="77777777" w:rsidR="005F04C9" w:rsidRPr="005F04C9" w:rsidRDefault="005F04C9" w:rsidP="005F04C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14:paraId="3DB1916E" w14:textId="77777777" w:rsidR="005F04C9" w:rsidRPr="005F04C9" w:rsidRDefault="005F04C9" w:rsidP="005F04C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6"/>
                <w:szCs w:val="18"/>
              </w:rPr>
            </w:pPr>
          </w:p>
        </w:tc>
      </w:tr>
    </w:tbl>
    <w:p w14:paraId="0695E7E6" w14:textId="7AE4D7F5" w:rsidR="005F04C9" w:rsidRPr="005F04C9" w:rsidRDefault="005F04C9" w:rsidP="005F04C9">
      <w:pPr>
        <w:spacing w:after="0" w:line="240" w:lineRule="auto"/>
        <w:ind w:left="0" w:right="0"/>
        <w:rPr>
          <w:szCs w:val="20"/>
        </w:rPr>
      </w:pPr>
      <w:r w:rsidRPr="005F04C9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5F04C9" w:rsidRPr="005F04C9" w14:paraId="36B23F4A" w14:textId="77777777">
        <w:trPr>
          <w:trHeight w:val="291"/>
        </w:trPr>
        <w:tc>
          <w:tcPr>
            <w:tcW w:w="1951" w:type="dxa"/>
            <w:shd w:val="clear" w:color="auto" w:fill="auto"/>
          </w:tcPr>
          <w:p w14:paraId="3FEE1A01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F04C9">
              <w:rPr>
                <w:rFonts w:ascii="Arial" w:hAnsi="Arial" w:cs="Arial"/>
                <w:b/>
                <w:sz w:val="20"/>
                <w:szCs w:val="20"/>
              </w:rPr>
              <w:lastRenderedPageBreak/>
              <w:t>Sida</w:t>
            </w:r>
          </w:p>
          <w:p w14:paraId="2C685BBA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B5E7C7" w14:textId="678BCD5C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589A286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Patienten ligger på sidan med fotens lateralsida mot detektorn/bildplattan.</w:t>
            </w:r>
          </w:p>
          <w:p w14:paraId="7C2CB15D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99D2FF3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För att få en rak sida där malleolerna täcker varandra bör foten vridas upp något från underlaget.</w:t>
            </w:r>
          </w:p>
          <w:p w14:paraId="7E455E28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63A1F6A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Centrera över leden.</w:t>
            </w:r>
          </w:p>
          <w:p w14:paraId="3ED3FB27" w14:textId="77777777" w:rsid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25D169C" w14:textId="283936B7" w:rsidR="004C6EC9" w:rsidRPr="005F04C9" w:rsidRDefault="004C6E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6556D23F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Leden mellan tibia och talus friprojicerad.</w:t>
            </w:r>
          </w:p>
          <w:p w14:paraId="4ECC94E0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8BB1D9C" w14:textId="77777777" w:rsid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Hela calcaneus samt proximala metatarsale 5 ska avbildas.</w:t>
            </w:r>
          </w:p>
          <w:p w14:paraId="197834FC" w14:textId="6963A302" w:rsidR="005D76B0" w:rsidRPr="005F04C9" w:rsidRDefault="005D76B0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39578B2" w14:textId="77777777" w:rsidR="005F04C9" w:rsidRPr="005F04C9" w:rsidRDefault="005F04C9" w:rsidP="005F04C9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F04C9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Sida höger </w:t>
            </w:r>
            <w:r w:rsidRPr="005F04C9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Sida vänster</w:t>
            </w:r>
          </w:p>
          <w:p w14:paraId="084413A4" w14:textId="2E716330" w:rsidR="005D76B0" w:rsidRPr="005F04C9" w:rsidRDefault="005D76B0" w:rsidP="005F04C9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32CFB3B4" wp14:editId="538F7198">
                  <wp:simplePos x="0" y="0"/>
                  <wp:positionH relativeFrom="column">
                    <wp:posOffset>202537</wp:posOffset>
                  </wp:positionH>
                  <wp:positionV relativeFrom="paragraph">
                    <wp:posOffset>9359</wp:posOffset>
                  </wp:positionV>
                  <wp:extent cx="187270" cy="207977"/>
                  <wp:effectExtent l="0" t="0" r="3810" b="1905"/>
                  <wp:wrapNone/>
                  <wp:docPr id="18" name="Bildobjekt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14518" t="-3974" b="-1"/>
                          <a:stretch/>
                        </pic:blipFill>
                        <pic:spPr bwMode="auto">
                          <a:xfrm>
                            <a:off x="0" y="0"/>
                            <a:ext cx="187270" cy="207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noProof/>
                <w:sz w:val="20"/>
                <w:szCs w:val="18"/>
              </w:rPr>
              <w:drawing>
                <wp:inline distT="0" distB="0" distL="0" distR="0" wp14:anchorId="0DB2BD0A" wp14:editId="1D0AF07E">
                  <wp:extent cx="1232194" cy="1733384"/>
                  <wp:effectExtent l="0" t="0" r="6350" b="635"/>
                  <wp:docPr id="17" name="Bildobjekt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895" cy="175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noProof/>
                <w:sz w:val="20"/>
                <w:szCs w:val="18"/>
              </w:rPr>
              <w:drawing>
                <wp:inline distT="0" distB="0" distL="0" distR="0" wp14:anchorId="7BCC9D8D" wp14:editId="73C521BB">
                  <wp:extent cx="1232194" cy="1733384"/>
                  <wp:effectExtent l="0" t="0" r="6350" b="635"/>
                  <wp:docPr id="16" name="Bildobjekt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895" cy="175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4C9" w:rsidRPr="005F04C9" w14:paraId="0597E8DF" w14:textId="77777777">
        <w:trPr>
          <w:trHeight w:val="291"/>
        </w:trPr>
        <w:tc>
          <w:tcPr>
            <w:tcW w:w="1951" w:type="dxa"/>
            <w:shd w:val="clear" w:color="auto" w:fill="auto"/>
          </w:tcPr>
          <w:p w14:paraId="6F32C303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9702EB9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2FBD2096" w14:textId="77777777" w:rsidR="005F04C9" w:rsidRPr="005F04C9" w:rsidRDefault="005F04C9" w:rsidP="005F04C9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5F04C9" w:rsidRPr="005F04C9" w14:paraId="36F722F8" w14:textId="77777777">
        <w:trPr>
          <w:trHeight w:val="291"/>
        </w:trPr>
        <w:tc>
          <w:tcPr>
            <w:tcW w:w="1951" w:type="dxa"/>
            <w:shd w:val="clear" w:color="auto" w:fill="auto"/>
          </w:tcPr>
          <w:p w14:paraId="2FCD6657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F04C9">
              <w:rPr>
                <w:rFonts w:ascii="Arial" w:hAnsi="Arial" w:cs="Arial"/>
                <w:b/>
                <w:sz w:val="20"/>
                <w:szCs w:val="20"/>
              </w:rPr>
              <w:t>Sned sida</w:t>
            </w:r>
          </w:p>
          <w:p w14:paraId="75DBDB56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E9DD95" w14:textId="3C43294B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9E666B6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Patienten ligger på sidan med fotens lateralsida mot detektorn/bildplattan.</w:t>
            </w:r>
          </w:p>
          <w:p w14:paraId="66FF15D4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2F54B51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Be patienten ”rulla över halvvägs” till bukläge så att hälen vrids upp.</w:t>
            </w:r>
          </w:p>
          <w:p w14:paraId="77575271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C02A818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Flektera foten.</w:t>
            </w:r>
          </w:p>
          <w:p w14:paraId="3CF7820D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E4504C3" w14:textId="77777777" w:rsid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Centrera över leden.</w:t>
            </w:r>
          </w:p>
          <w:p w14:paraId="6D57F60E" w14:textId="77777777" w:rsidR="00440B8B" w:rsidRDefault="00440B8B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A780612" w14:textId="34C6F75C" w:rsidR="00440B8B" w:rsidRPr="00755190" w:rsidRDefault="00440B8B" w:rsidP="005F04C9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5190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7B9FD65E" w14:textId="4B6D5537" w:rsidR="00755190" w:rsidRPr="005F04C9" w:rsidRDefault="00755190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Fibulas spets ska friprojiceras så mycket som möjligt bakom tibia.</w:t>
            </w:r>
          </w:p>
          <w:p w14:paraId="7E6A3B97" w14:textId="77777777" w:rsidR="004C6EC9" w:rsidRDefault="004C6EC9" w:rsidP="005F04C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B516B6" w14:textId="77777777" w:rsidR="005F04C9" w:rsidRPr="005F04C9" w:rsidRDefault="005F04C9" w:rsidP="005F04C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Bakre kanten på tibia framställs.</w:t>
            </w:r>
          </w:p>
        </w:tc>
        <w:tc>
          <w:tcPr>
            <w:tcW w:w="4253" w:type="dxa"/>
            <w:shd w:val="clear" w:color="auto" w:fill="auto"/>
          </w:tcPr>
          <w:p w14:paraId="1435174A" w14:textId="77777777" w:rsidR="005F04C9" w:rsidRPr="005F04C9" w:rsidRDefault="005F04C9" w:rsidP="005F04C9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5F04C9">
              <w:rPr>
                <w:rFonts w:ascii="Arial" w:hAnsi="Arial" w:cs="Arial"/>
                <w:b/>
                <w:noProof/>
                <w:sz w:val="20"/>
                <w:szCs w:val="18"/>
              </w:rPr>
              <w:t>Sned sida höger</w:t>
            </w:r>
            <w:r w:rsidRPr="005F04C9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Sned sida vänster</w:t>
            </w:r>
          </w:p>
          <w:p w14:paraId="68C19B2A" w14:textId="4C0BD1FE" w:rsidR="005F04C9" w:rsidRDefault="00F54A95" w:rsidP="005F04C9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"http://intranu.vgregion.se/ImageVault/Images/id_28331/width_129/height_228/preserveAspectRatio_0/scope_0/filename_WGRlEUPK7HnabGnBTxH3.gif/storage_Edited/ImageVaultHandler.aspx"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024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B024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"http://intranu.vgregion.se/ImageVault/Images/id_28331/width_129/height_228/preserveAspectRatio_0/scope_0/filename_WGRlEUPK7HnabGnBTxH3.gif/storage_Edited/ImageVaultHandler.aspx" \* MERGEFORMATINET </w:instrText>
            </w:r>
            <w:r w:rsidR="00B024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9014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9014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"http://intranu.vgregion.se/ImageVault/Images/id_28331/width_129/height_228/preserveAspectRatio_0/scope_0/filename_WGRlEUPK7HnabGnBTxH3.gif/storage_Edited/ImageVaultHandler.aspx" \* MERGEFORMATINET </w:instrText>
            </w:r>
            <w:r w:rsidR="009014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922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922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922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"http://intranu.vgregion.se/ImageVault/Images/id_28331/width_129/height_228/preserveAspectRatio_0/scope_0/filename_WGRlEUPK7HnabGnBTxH3.gif/storage_Edited/ImageVaultHandler.aspx" \* MERGEFORMATINET</w:instrText>
            </w:r>
            <w:r w:rsidR="00922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922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922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58A0365">
                <v:shape id="_x0000_i1026" type="#_x0000_t75" alt="Fotled sida häl upp höger" style="width:93.9pt;height:166.55pt">
                  <v:imagedata r:id="rId24" r:href="rId25"/>
                </v:shape>
              </w:pict>
            </w:r>
            <w:r w:rsidR="00922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9014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B024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"http://intranu.vgregion.se/ImageVault/Images/id_28331/width_129/height_228/preserveAspectRatio_0/scope_0/filename_WGRlEUPK7HnabGnBTxH3.gif/storage_Edited/ImageVaultHandler.aspx"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"http://intranu.vgregion.se/ImageVault/Images/id_28331/width_129/height_228/preserveAspectRatio_0/scope_0/filename_WGRlEUPK7HnabGnBTxH3.gif/storage_Edited/ImageVaultHandler.aspx"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5F04C9" w:rsidRPr="005F04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ab/>
            </w:r>
            <w:r w:rsidR="00B024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B024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"http://intranu.vgregion.se/ImageVault/Images/id_28332/width_135/height_228/preserveAspectRatio_0/scope_0/filename_A3__Tw5K-pA6Hm05pLus.gif/storage_Edited/ImageVaultHandler.aspx" \* MERGEFORMATINET </w:instrText>
            </w:r>
            <w:r w:rsidR="00B024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9014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9014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"http://intranu.vgregion.se/ImageVault/Images/id_28332/width_135/height_228/preserveAspectRatio_0/scope_0/filename_A3__Tw5K-pA6Hm05pLus.gif/storage_Edited/ImageVaultHandler.aspx" \* MERGEFORMATINET </w:instrText>
            </w:r>
            <w:r w:rsidR="009014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922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922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922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"http://intranu.vgregion.se/ImageVault/Images/id_28332/width_135/height_228/preserveAspectRatio_0/scope_0/filename_A3__Tw5K-pA6Hm05pLus.gif/storage_Edited/ImageVaultHandler.aspx" \* MERGEFORMATINET</w:instrText>
            </w:r>
            <w:r w:rsidR="00922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922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922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39084183">
                <v:shape id="_x0000_i1027" type="#_x0000_t75" alt="Fotled sida häl upp vänster" style="width:98.3pt;height:165.9pt">
                  <v:imagedata r:id="rId26" r:href="rId27"/>
                </v:shape>
              </w:pict>
            </w:r>
            <w:r w:rsidR="00922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9014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B024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"http://intranu.vgregion.se/ImageVault/Images/id_28332/width_135/height_228/preserveAspectRatio_0/scope_0/filename_A3__Tw5K-pA6Hm05pLus.gif/storage_Edited/ImageVaultHandler.aspx"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"http://intranu.vgregion.se/ImageVault/Images/id_28332/width_135/height_228/preserveAspectRatio_0/scope_0/filename_A3__Tw5K-pA6Hm05pLus.gif/storage_Edited/ImageVaultHandler.aspx"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53CB3D2F" w14:textId="7116F7D3" w:rsidR="00852E65" w:rsidRPr="005F04C9" w:rsidRDefault="00852E65" w:rsidP="005F04C9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</w:p>
        </w:tc>
      </w:tr>
      <w:bookmarkEnd w:id="0"/>
    </w:tbl>
    <w:p w14:paraId="76B9F95B" w14:textId="4E17311F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F04C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7F9F1" w14:textId="77777777" w:rsidR="009E2988" w:rsidRDefault="009E2988">
      <w:r>
        <w:separator/>
      </w:r>
    </w:p>
  </w:endnote>
  <w:endnote w:type="continuationSeparator" w:id="0">
    <w:p w14:paraId="5FBF9F35" w14:textId="77777777" w:rsidR="009E2988" w:rsidRDefault="009E2988">
      <w:r>
        <w:continuationSeparator/>
      </w:r>
    </w:p>
  </w:endnote>
  <w:endnote w:type="continuationNotice" w:id="1">
    <w:p w14:paraId="5212184C" w14:textId="77777777" w:rsidR="009E2988" w:rsidRDefault="009E29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CE580" w14:textId="77777777" w:rsidR="009E2988" w:rsidRDefault="009E2988"/>
  </w:footnote>
  <w:footnote w:type="continuationSeparator" w:id="0">
    <w:p w14:paraId="4E460461" w14:textId="77777777" w:rsidR="009E2988" w:rsidRDefault="009E2988">
      <w:r>
        <w:continuationSeparator/>
      </w:r>
    </w:p>
  </w:footnote>
  <w:footnote w:type="continuationNotice" w:id="1">
    <w:p w14:paraId="273D24F5" w14:textId="77777777" w:rsidR="009E2988" w:rsidRDefault="009E29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7.55pt;height:15.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EFA459A"/>
    <w:multiLevelType w:val="hybridMultilevel"/>
    <w:tmpl w:val="F04C3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76738292">
    <w:abstractNumId w:val="18"/>
  </w:num>
  <w:num w:numId="2" w16cid:durableId="1322387902">
    <w:abstractNumId w:val="15"/>
  </w:num>
  <w:num w:numId="3" w16cid:durableId="493031673">
    <w:abstractNumId w:val="0"/>
  </w:num>
  <w:num w:numId="4" w16cid:durableId="1135683940">
    <w:abstractNumId w:val="6"/>
  </w:num>
  <w:num w:numId="5" w16cid:durableId="907229501">
    <w:abstractNumId w:val="16"/>
  </w:num>
  <w:num w:numId="6" w16cid:durableId="206570988">
    <w:abstractNumId w:val="2"/>
  </w:num>
  <w:num w:numId="7" w16cid:durableId="1231160302">
    <w:abstractNumId w:val="12"/>
  </w:num>
  <w:num w:numId="8" w16cid:durableId="331766070">
    <w:abstractNumId w:val="8"/>
  </w:num>
  <w:num w:numId="9" w16cid:durableId="698894970">
    <w:abstractNumId w:val="1"/>
  </w:num>
  <w:num w:numId="10" w16cid:durableId="811139575">
    <w:abstractNumId w:val="1"/>
  </w:num>
  <w:num w:numId="11" w16cid:durableId="1479610755">
    <w:abstractNumId w:val="3"/>
  </w:num>
  <w:num w:numId="12" w16cid:durableId="282465397">
    <w:abstractNumId w:val="4"/>
  </w:num>
  <w:num w:numId="13" w16cid:durableId="320082890">
    <w:abstractNumId w:val="14"/>
  </w:num>
  <w:num w:numId="14" w16cid:durableId="230776300">
    <w:abstractNumId w:val="9"/>
  </w:num>
  <w:num w:numId="15" w16cid:durableId="1247300317">
    <w:abstractNumId w:val="7"/>
  </w:num>
  <w:num w:numId="16" w16cid:durableId="1506747117">
    <w:abstractNumId w:val="13"/>
  </w:num>
  <w:num w:numId="17" w16cid:durableId="1629697628">
    <w:abstractNumId w:val="5"/>
  </w:num>
  <w:num w:numId="18" w16cid:durableId="798491955">
    <w:abstractNumId w:val="11"/>
  </w:num>
  <w:num w:numId="19" w16cid:durableId="1972856381">
    <w:abstractNumId w:val="17"/>
  </w:num>
  <w:num w:numId="20" w16cid:durableId="19466932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E43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5FE7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5897"/>
    <w:rsid w:val="000B7715"/>
    <w:rsid w:val="000C7F4E"/>
    <w:rsid w:val="000D56AE"/>
    <w:rsid w:val="000E463B"/>
    <w:rsid w:val="000E5A7E"/>
    <w:rsid w:val="000F43A3"/>
    <w:rsid w:val="000F7681"/>
    <w:rsid w:val="00103031"/>
    <w:rsid w:val="001044FE"/>
    <w:rsid w:val="001139D4"/>
    <w:rsid w:val="00113A5E"/>
    <w:rsid w:val="00131B08"/>
    <w:rsid w:val="00132A59"/>
    <w:rsid w:val="00133337"/>
    <w:rsid w:val="00133A0F"/>
    <w:rsid w:val="0013580F"/>
    <w:rsid w:val="00137B6D"/>
    <w:rsid w:val="0014070B"/>
    <w:rsid w:val="001422C1"/>
    <w:rsid w:val="00146C5B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26F1"/>
    <w:rsid w:val="00235B57"/>
    <w:rsid w:val="00250F24"/>
    <w:rsid w:val="002523C5"/>
    <w:rsid w:val="0025380B"/>
    <w:rsid w:val="0025703A"/>
    <w:rsid w:val="00257478"/>
    <w:rsid w:val="00262F3D"/>
    <w:rsid w:val="00263281"/>
    <w:rsid w:val="00265099"/>
    <w:rsid w:val="002651D6"/>
    <w:rsid w:val="0026551F"/>
    <w:rsid w:val="00270E87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72C8"/>
    <w:rsid w:val="002D0E0E"/>
    <w:rsid w:val="002D6023"/>
    <w:rsid w:val="002E15DE"/>
    <w:rsid w:val="002E263F"/>
    <w:rsid w:val="002E6F81"/>
    <w:rsid w:val="002F08BA"/>
    <w:rsid w:val="002F2CFF"/>
    <w:rsid w:val="002F568B"/>
    <w:rsid w:val="002F7818"/>
    <w:rsid w:val="003066D0"/>
    <w:rsid w:val="00311401"/>
    <w:rsid w:val="00311A1D"/>
    <w:rsid w:val="003203D7"/>
    <w:rsid w:val="00320F86"/>
    <w:rsid w:val="00324171"/>
    <w:rsid w:val="00326B82"/>
    <w:rsid w:val="00326C24"/>
    <w:rsid w:val="0033547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4DA9"/>
    <w:rsid w:val="00397F54"/>
    <w:rsid w:val="003A0D43"/>
    <w:rsid w:val="003B2A4B"/>
    <w:rsid w:val="003C16B3"/>
    <w:rsid w:val="003C4F45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6986"/>
    <w:rsid w:val="00422E29"/>
    <w:rsid w:val="004230F7"/>
    <w:rsid w:val="0043167E"/>
    <w:rsid w:val="0043409A"/>
    <w:rsid w:val="004369BD"/>
    <w:rsid w:val="00440B8B"/>
    <w:rsid w:val="00443C1E"/>
    <w:rsid w:val="00446255"/>
    <w:rsid w:val="00451935"/>
    <w:rsid w:val="00460ED0"/>
    <w:rsid w:val="00465651"/>
    <w:rsid w:val="00470CE7"/>
    <w:rsid w:val="00470F4F"/>
    <w:rsid w:val="00472482"/>
    <w:rsid w:val="0047324E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6EC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0077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6643"/>
    <w:rsid w:val="005B3F70"/>
    <w:rsid w:val="005C0045"/>
    <w:rsid w:val="005C084E"/>
    <w:rsid w:val="005C4606"/>
    <w:rsid w:val="005D0B0C"/>
    <w:rsid w:val="005D76B0"/>
    <w:rsid w:val="005E02B3"/>
    <w:rsid w:val="005E1E24"/>
    <w:rsid w:val="005F04C9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3043"/>
    <w:rsid w:val="0065595B"/>
    <w:rsid w:val="00660269"/>
    <w:rsid w:val="00665F89"/>
    <w:rsid w:val="00667CCD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43B7"/>
    <w:rsid w:val="00717BAC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5190"/>
    <w:rsid w:val="00760038"/>
    <w:rsid w:val="00762EE0"/>
    <w:rsid w:val="00765C41"/>
    <w:rsid w:val="00770D9C"/>
    <w:rsid w:val="00771100"/>
    <w:rsid w:val="007759DD"/>
    <w:rsid w:val="0078609F"/>
    <w:rsid w:val="007876B7"/>
    <w:rsid w:val="007917BA"/>
    <w:rsid w:val="0079727A"/>
    <w:rsid w:val="007A5C6F"/>
    <w:rsid w:val="007D2E68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2E65"/>
    <w:rsid w:val="00857848"/>
    <w:rsid w:val="008654B6"/>
    <w:rsid w:val="00865D20"/>
    <w:rsid w:val="0087139C"/>
    <w:rsid w:val="00875BF3"/>
    <w:rsid w:val="00876FC0"/>
    <w:rsid w:val="00880E83"/>
    <w:rsid w:val="00885908"/>
    <w:rsid w:val="00892F28"/>
    <w:rsid w:val="008A0C5F"/>
    <w:rsid w:val="008A2914"/>
    <w:rsid w:val="008A3DEA"/>
    <w:rsid w:val="008A4EB9"/>
    <w:rsid w:val="008A74C0"/>
    <w:rsid w:val="008B1694"/>
    <w:rsid w:val="008C4B27"/>
    <w:rsid w:val="008C7F2A"/>
    <w:rsid w:val="008E36F8"/>
    <w:rsid w:val="008E46B2"/>
    <w:rsid w:val="008E52AB"/>
    <w:rsid w:val="008E682C"/>
    <w:rsid w:val="008E78A1"/>
    <w:rsid w:val="008F589F"/>
    <w:rsid w:val="00900263"/>
    <w:rsid w:val="00901406"/>
    <w:rsid w:val="00906238"/>
    <w:rsid w:val="00907EF9"/>
    <w:rsid w:val="0091295C"/>
    <w:rsid w:val="00914D58"/>
    <w:rsid w:val="00921F47"/>
    <w:rsid w:val="00922836"/>
    <w:rsid w:val="009228AB"/>
    <w:rsid w:val="00922EA5"/>
    <w:rsid w:val="0093085B"/>
    <w:rsid w:val="009309C9"/>
    <w:rsid w:val="00931C57"/>
    <w:rsid w:val="009347A5"/>
    <w:rsid w:val="00941BFD"/>
    <w:rsid w:val="00942257"/>
    <w:rsid w:val="009471BF"/>
    <w:rsid w:val="00950E4E"/>
    <w:rsid w:val="009529BD"/>
    <w:rsid w:val="009533B4"/>
    <w:rsid w:val="009707B9"/>
    <w:rsid w:val="00971D93"/>
    <w:rsid w:val="00985B5F"/>
    <w:rsid w:val="009B1F6B"/>
    <w:rsid w:val="009C0D12"/>
    <w:rsid w:val="009C192E"/>
    <w:rsid w:val="009D646D"/>
    <w:rsid w:val="009D6819"/>
    <w:rsid w:val="009D6D1C"/>
    <w:rsid w:val="009E0CF9"/>
    <w:rsid w:val="009E2988"/>
    <w:rsid w:val="009E531B"/>
    <w:rsid w:val="009E6C56"/>
    <w:rsid w:val="009E7DCF"/>
    <w:rsid w:val="009F4A56"/>
    <w:rsid w:val="009F4E65"/>
    <w:rsid w:val="00A006A5"/>
    <w:rsid w:val="00A05942"/>
    <w:rsid w:val="00A07BEC"/>
    <w:rsid w:val="00A1181A"/>
    <w:rsid w:val="00A264BE"/>
    <w:rsid w:val="00A272CA"/>
    <w:rsid w:val="00A33051"/>
    <w:rsid w:val="00A407AD"/>
    <w:rsid w:val="00A40923"/>
    <w:rsid w:val="00A41C05"/>
    <w:rsid w:val="00A42426"/>
    <w:rsid w:val="00A514B7"/>
    <w:rsid w:val="00A52FA3"/>
    <w:rsid w:val="00A54A0B"/>
    <w:rsid w:val="00A62759"/>
    <w:rsid w:val="00A65FD4"/>
    <w:rsid w:val="00A81198"/>
    <w:rsid w:val="00A81E48"/>
    <w:rsid w:val="00A82035"/>
    <w:rsid w:val="00A879E9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24BD"/>
    <w:rsid w:val="00B046D8"/>
    <w:rsid w:val="00B13F4C"/>
    <w:rsid w:val="00B16219"/>
    <w:rsid w:val="00B16C59"/>
    <w:rsid w:val="00B33FDD"/>
    <w:rsid w:val="00B359CC"/>
    <w:rsid w:val="00B36107"/>
    <w:rsid w:val="00B41789"/>
    <w:rsid w:val="00B44CD8"/>
    <w:rsid w:val="00B461AC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3C94"/>
    <w:rsid w:val="00BB69DB"/>
    <w:rsid w:val="00BC322E"/>
    <w:rsid w:val="00BC44CD"/>
    <w:rsid w:val="00BC48A6"/>
    <w:rsid w:val="00BD4720"/>
    <w:rsid w:val="00BD6647"/>
    <w:rsid w:val="00BE15D6"/>
    <w:rsid w:val="00BE7978"/>
    <w:rsid w:val="00C07DDB"/>
    <w:rsid w:val="00C12CC5"/>
    <w:rsid w:val="00C22F32"/>
    <w:rsid w:val="00C31388"/>
    <w:rsid w:val="00C4115D"/>
    <w:rsid w:val="00C43BDD"/>
    <w:rsid w:val="00C47778"/>
    <w:rsid w:val="00C5011E"/>
    <w:rsid w:val="00C50EE5"/>
    <w:rsid w:val="00C5240A"/>
    <w:rsid w:val="00C5398F"/>
    <w:rsid w:val="00C556F5"/>
    <w:rsid w:val="00C66A05"/>
    <w:rsid w:val="00C70E19"/>
    <w:rsid w:val="00C72574"/>
    <w:rsid w:val="00C7430C"/>
    <w:rsid w:val="00C85DA1"/>
    <w:rsid w:val="00C9071C"/>
    <w:rsid w:val="00C908FF"/>
    <w:rsid w:val="00C9582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D7D8F"/>
    <w:rsid w:val="00CE4B73"/>
    <w:rsid w:val="00CF70BB"/>
    <w:rsid w:val="00D074DB"/>
    <w:rsid w:val="00D12DD4"/>
    <w:rsid w:val="00D139CF"/>
    <w:rsid w:val="00D37E7F"/>
    <w:rsid w:val="00D47AD7"/>
    <w:rsid w:val="00D51529"/>
    <w:rsid w:val="00D83A97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0873"/>
    <w:rsid w:val="00E46E87"/>
    <w:rsid w:val="00E52A86"/>
    <w:rsid w:val="00E54B47"/>
    <w:rsid w:val="00E553BF"/>
    <w:rsid w:val="00E55D93"/>
    <w:rsid w:val="00E61294"/>
    <w:rsid w:val="00E7237C"/>
    <w:rsid w:val="00E779B5"/>
    <w:rsid w:val="00E77C46"/>
    <w:rsid w:val="00E838C0"/>
    <w:rsid w:val="00E86CE8"/>
    <w:rsid w:val="00E90E82"/>
    <w:rsid w:val="00EA00CB"/>
    <w:rsid w:val="00EA1BAA"/>
    <w:rsid w:val="00EA3FCD"/>
    <w:rsid w:val="00EA42A0"/>
    <w:rsid w:val="00EA5C5B"/>
    <w:rsid w:val="00EB5697"/>
    <w:rsid w:val="00EB6714"/>
    <w:rsid w:val="00EC0A68"/>
    <w:rsid w:val="00EC5006"/>
    <w:rsid w:val="00ED49C3"/>
    <w:rsid w:val="00ED6CE8"/>
    <w:rsid w:val="00ED7AA6"/>
    <w:rsid w:val="00EE2A56"/>
    <w:rsid w:val="00EE3818"/>
    <w:rsid w:val="00F05C30"/>
    <w:rsid w:val="00F179EF"/>
    <w:rsid w:val="00F22264"/>
    <w:rsid w:val="00F2564D"/>
    <w:rsid w:val="00F35B05"/>
    <w:rsid w:val="00F413D9"/>
    <w:rsid w:val="00F5135F"/>
    <w:rsid w:val="00F51F78"/>
    <w:rsid w:val="00F54A95"/>
    <w:rsid w:val="00F62A94"/>
    <w:rsid w:val="00F86F47"/>
    <w:rsid w:val="00F90B64"/>
    <w:rsid w:val="00FB2F0F"/>
    <w:rsid w:val="00FB5086"/>
    <w:rsid w:val="00FB5411"/>
    <w:rsid w:val="00FB6392"/>
    <w:rsid w:val="00FD3C70"/>
    <w:rsid w:val="00FD494F"/>
    <w:rsid w:val="00FD6820"/>
    <w:rsid w:val="00FE12D8"/>
    <w:rsid w:val="00FF3EF5"/>
    <w:rsid w:val="00FF7C02"/>
    <w:rsid w:val="024801E3"/>
    <w:rsid w:val="4512668F"/>
    <w:rsid w:val="647B2B65"/>
    <w:rsid w:val="6B2CF8ED"/>
    <w:rsid w:val="7121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FC2AF10-6E6B-4A72-B9A4-FFA2EA68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38C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838C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838C0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838C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838C0"/>
    <w:rPr>
      <w:b/>
      <w:bCs/>
    </w:rPr>
  </w:style>
  <w:style w:type="paragraph" w:styleId="Revision">
    <w:name w:val="Revision"/>
    <w:hidden/>
    <w:uiPriority w:val="99"/>
    <w:semiHidden/>
    <w:rsid w:val="00A879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image" Target="media/image11.png" Id="rId26" /><Relationship Type="http://schemas.openxmlformats.org/officeDocument/2006/relationships/image" Target="media/image7.jpe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28331/width_129/height_228/preserveAspectRatio_0/scope_0/filename_WGRlEUPK7HnabGnBTxH3.gif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6.jpeg" Id="rId20" /><Relationship Type="http://schemas.openxmlformats.org/officeDocument/2006/relationships/theme" Target="theme/theme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10.png" Id="rId24" /><Relationship Type="http://schemas.openxmlformats.org/officeDocument/2006/relationships/header" Target="header2.xml" Id="rId15" /><Relationship Type="http://schemas.openxmlformats.org/officeDocument/2006/relationships/image" Target="media/image9.jpeg" Id="rId23" /><Relationship Type="http://schemas.openxmlformats.org/officeDocument/2006/relationships/fontTable" Target="fontTable.xml" Id="rId28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8.jpeg" Id="rId22" /><Relationship Type="http://schemas.openxmlformats.org/officeDocument/2006/relationships/image" Target="http://intranu.vgregion.se/ImageVault/Images/id_28332/width_135/height_228/preserveAspectRatio_0/scope_0/filename_A3__Tw5K-pA6Hm05pLus.gif/storage_Edited/ImageVaultHandler.aspx" TargetMode="Externa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48</TotalTime>
  <Pages>3</Pages>
  <Words>230</Words>
  <Characters>4166</Characters>
  <Application>Microsoft Office Word</Application>
  <DocSecurity>0</DocSecurity>
  <Lines>34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4388</CharactersWithSpaces>
  <SharedDoc>false</SharedDoc>
  <HyperlinkBase/>
  <HLinks>
    <vt:vector size="12" baseType="variant"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  <vt:variant>
        <vt:i4>4653170</vt:i4>
      </vt:variant>
      <vt:variant>
        <vt:i4>4913</vt:i4>
      </vt:variant>
      <vt:variant>
        <vt:i4>1026</vt:i4>
      </vt:variant>
      <vt:variant>
        <vt:i4>1</vt:i4>
      </vt:variant>
      <vt:variant>
        <vt:lpwstr>http://intranu.vgregion.se/ImageVault/Images/id_28332/width_135/height_228/preserveAspectRatio_0/scope_0/filename_A3__Tw5K-pA6Hm05pLus.gif/storage_Edited/ImageVaultHandler.aspx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Fotled – Fraktur</dc:title>
  <dc:subject/>
  <dc:creator>patrik.jens.johansson@vgregion.se</dc:creator>
  <keywords/>
  <lastModifiedBy>Ulrica Sehlberg</lastModifiedBy>
  <revision>60</revision>
  <lastPrinted>2016-03-31T10:56:00.0000000Z</lastPrinted>
  <dcterms:created xsi:type="dcterms:W3CDTF">2022-05-18T04:31:00.0000000Z</dcterms:created>
  <dcterms:modified xsi:type="dcterms:W3CDTF">2025-11-04T14:45:00.0000000Z</dcterms:modified>
</coreProperties>
</file>