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4A2D" w14:textId="77777777" w:rsidR="007429D8" w:rsidRDefault="007429D8" w:rsidP="00F35B05">
      <w:pPr>
        <w:pStyle w:val="Rubrik2"/>
        <w:sectPr w:rsidR="007429D8" w:rsidSect="007429D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8292F4E" w14:textId="77777777" w:rsidR="007429D8" w:rsidRPr="007429D8" w:rsidRDefault="007429D8" w:rsidP="007429D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5F08AC29" w14:textId="48F1D04B" w:rsidR="007429D8" w:rsidRPr="007429D8" w:rsidRDefault="00EA7246" w:rsidP="00EA7246">
      <w:pPr>
        <w:pStyle w:val="Rubrik1"/>
        <w:ind w:left="0"/>
        <w:rPr>
          <w:szCs w:val="20"/>
        </w:rPr>
      </w:pPr>
      <w:r w:rsidRPr="007429D8">
        <w:t xml:space="preserve">Fot – Fraktur, frakturkontroll, </w:t>
      </w:r>
      <w:proofErr w:type="spellStart"/>
      <w:r w:rsidRPr="007429D8">
        <w:t>osteit</w:t>
      </w:r>
      <w:proofErr w:type="spellEnd"/>
    </w:p>
    <w:p w14:paraId="03DDA053" w14:textId="77777777" w:rsidR="007429D8" w:rsidRPr="007429D8" w:rsidRDefault="007429D8" w:rsidP="00EA7246">
      <w:pPr>
        <w:pStyle w:val="Rubrik2"/>
        <w:ind w:left="0"/>
      </w:pPr>
      <w:bookmarkStart w:id="1" w:name="_1314629194"/>
      <w:bookmarkStart w:id="2" w:name="Rubrik"/>
      <w:bookmarkEnd w:id="1"/>
      <w:bookmarkEnd w:id="2"/>
      <w:r w:rsidRPr="007429D8">
        <w:t>Metodbok Konventionell röntgen</w:t>
      </w:r>
    </w:p>
    <w:p w14:paraId="685C5370" w14:textId="77777777" w:rsidR="007429D8" w:rsidRDefault="007429D8" w:rsidP="007429D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7429D8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6DF2C4DE" w14:textId="2339F653" w:rsidR="00EA7246" w:rsidRDefault="00EA7246" w:rsidP="00EA7246">
      <w:pPr>
        <w:pStyle w:val="Rubrik2"/>
        <w:ind w:left="0"/>
      </w:pPr>
      <w:r>
        <w:t>Förändringar sedan föregående version</w:t>
      </w:r>
    </w:p>
    <w:p w14:paraId="30A934D6" w14:textId="5E1911B9" w:rsidR="00EA7246" w:rsidRPr="007429D8" w:rsidRDefault="00EA7246" w:rsidP="007429D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38F9CDE0" w14:textId="77777777" w:rsidR="007429D8" w:rsidRPr="007429D8" w:rsidRDefault="007429D8" w:rsidP="007429D8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7429D8" w:rsidRPr="007429D8" w14:paraId="76697086" w14:textId="77777777" w:rsidTr="00DF38B6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625BCA36" w14:textId="77777777" w:rsidR="007429D8" w:rsidRPr="007429D8" w:rsidRDefault="007429D8" w:rsidP="00EA7246">
            <w:pPr>
              <w:pStyle w:val="Rubrik2"/>
              <w:ind w:left="0"/>
              <w:rPr>
                <w:sz w:val="28"/>
              </w:rPr>
            </w:pPr>
            <w:r w:rsidRPr="007429D8">
              <w:t>Inför undersökningen</w:t>
            </w:r>
          </w:p>
        </w:tc>
      </w:tr>
      <w:tr w:rsidR="007429D8" w:rsidRPr="007429D8" w14:paraId="06442C6E" w14:textId="77777777" w:rsidTr="00DF38B6">
        <w:trPr>
          <w:trHeight w:val="340"/>
        </w:trPr>
        <w:tc>
          <w:tcPr>
            <w:tcW w:w="2259" w:type="dxa"/>
            <w:shd w:val="clear" w:color="auto" w:fill="auto"/>
          </w:tcPr>
          <w:p w14:paraId="460ECEFF" w14:textId="77777777" w:rsidR="007429D8" w:rsidRPr="007429D8" w:rsidRDefault="007429D8" w:rsidP="007429D8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127F277" w14:textId="77777777" w:rsidR="007429D8" w:rsidRPr="007429D8" w:rsidRDefault="007429D8" w:rsidP="007429D8">
            <w:pPr>
              <w:numPr>
                <w:ilvl w:val="0"/>
                <w:numId w:val="21"/>
              </w:numPr>
              <w:spacing w:after="0" w:line="240" w:lineRule="auto"/>
              <w:ind w:left="431" w:right="0" w:hanging="357"/>
              <w:rPr>
                <w:rFonts w:ascii="ArialMT" w:hAnsi="ArialMT" w:cs="ArialMT"/>
                <w:sz w:val="20"/>
                <w:szCs w:val="20"/>
              </w:rPr>
            </w:pPr>
            <w:r w:rsidRPr="007429D8">
              <w:rPr>
                <w:rFonts w:ascii="ArialMT" w:hAnsi="ArialMT" w:cs="ArialMT"/>
                <w:sz w:val="20"/>
                <w:szCs w:val="20"/>
              </w:rPr>
              <w:t>Fraktur</w:t>
            </w:r>
          </w:p>
          <w:p w14:paraId="348D934D" w14:textId="77777777" w:rsidR="007429D8" w:rsidRPr="007429D8" w:rsidRDefault="007429D8" w:rsidP="007429D8">
            <w:pPr>
              <w:numPr>
                <w:ilvl w:val="0"/>
                <w:numId w:val="21"/>
              </w:numPr>
              <w:spacing w:after="0" w:line="240" w:lineRule="auto"/>
              <w:ind w:left="431" w:right="0" w:hanging="357"/>
              <w:rPr>
                <w:rFonts w:ascii="ArialMT" w:hAnsi="ArialMT" w:cs="ArialMT"/>
                <w:sz w:val="20"/>
                <w:szCs w:val="20"/>
              </w:rPr>
            </w:pPr>
            <w:r w:rsidRPr="007429D8">
              <w:rPr>
                <w:rFonts w:ascii="ArialMT" w:hAnsi="ArialMT" w:cs="ArialMT"/>
                <w:sz w:val="20"/>
                <w:szCs w:val="20"/>
              </w:rPr>
              <w:t>Frakturkontroll</w:t>
            </w:r>
          </w:p>
          <w:p w14:paraId="3658C32B" w14:textId="77777777" w:rsidR="007429D8" w:rsidRPr="007429D8" w:rsidRDefault="007429D8" w:rsidP="007429D8">
            <w:pPr>
              <w:numPr>
                <w:ilvl w:val="0"/>
                <w:numId w:val="21"/>
              </w:numPr>
              <w:spacing w:after="0" w:line="240" w:lineRule="auto"/>
              <w:ind w:left="431" w:right="0" w:hanging="357"/>
              <w:rPr>
                <w:rFonts w:ascii="ArialMT" w:hAnsi="ArialMT" w:cs="ArialMT"/>
                <w:sz w:val="20"/>
                <w:szCs w:val="20"/>
              </w:rPr>
            </w:pPr>
            <w:proofErr w:type="spellStart"/>
            <w:r w:rsidRPr="007429D8">
              <w:rPr>
                <w:rFonts w:ascii="ArialMT" w:hAnsi="ArialMT" w:cs="ArialMT"/>
                <w:sz w:val="20"/>
                <w:szCs w:val="20"/>
              </w:rPr>
              <w:t>Osteit</w:t>
            </w:r>
            <w:proofErr w:type="spellEnd"/>
          </w:p>
        </w:tc>
      </w:tr>
      <w:tr w:rsidR="007429D8" w:rsidRPr="007429D8" w14:paraId="3321DD7F" w14:textId="77777777" w:rsidTr="00DF38B6">
        <w:trPr>
          <w:trHeight w:val="340"/>
        </w:trPr>
        <w:tc>
          <w:tcPr>
            <w:tcW w:w="2259" w:type="dxa"/>
            <w:shd w:val="clear" w:color="auto" w:fill="auto"/>
          </w:tcPr>
          <w:p w14:paraId="00692958" w14:textId="77777777" w:rsidR="007429D8" w:rsidRPr="007429D8" w:rsidRDefault="007429D8" w:rsidP="007429D8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D63BCFB" w14:textId="77777777" w:rsidR="007429D8" w:rsidRPr="007429D8" w:rsidRDefault="007429D8" w:rsidP="007429D8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655C2E0" w14:textId="77777777" w:rsidR="007429D8" w:rsidRPr="007429D8" w:rsidRDefault="007429D8" w:rsidP="007429D8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9D8" w:rsidRPr="007429D8" w14:paraId="41E2EA98" w14:textId="77777777" w:rsidTr="00DF38B6">
        <w:trPr>
          <w:trHeight w:val="340"/>
        </w:trPr>
        <w:tc>
          <w:tcPr>
            <w:tcW w:w="2259" w:type="dxa"/>
            <w:shd w:val="clear" w:color="auto" w:fill="auto"/>
          </w:tcPr>
          <w:p w14:paraId="353B2DF9" w14:textId="77777777" w:rsidR="007429D8" w:rsidRPr="007429D8" w:rsidRDefault="007429D8" w:rsidP="007429D8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A5F8552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29D8">
              <w:rPr>
                <w:rFonts w:ascii="Arial" w:hAnsi="Arial" w:cs="Arial"/>
                <w:color w:val="000000"/>
                <w:sz w:val="20"/>
                <w:szCs w:val="20"/>
              </w:rPr>
              <w:t>Se kapitel 4.2 och 5.1 i</w:t>
            </w:r>
          </w:p>
          <w:p w14:paraId="7D8A68C9" w14:textId="66FC94BB" w:rsidR="007429D8" w:rsidRPr="007429D8" w:rsidRDefault="00000000" w:rsidP="007429D8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7429D8" w:rsidRPr="007429D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7429D8" w:rsidRPr="007429D8" w14:paraId="3B80DED7" w14:textId="77777777" w:rsidTr="00DF38B6">
        <w:trPr>
          <w:trHeight w:val="340"/>
        </w:trPr>
        <w:tc>
          <w:tcPr>
            <w:tcW w:w="2259" w:type="dxa"/>
            <w:shd w:val="clear" w:color="auto" w:fill="auto"/>
          </w:tcPr>
          <w:p w14:paraId="394EA18F" w14:textId="77777777" w:rsidR="007429D8" w:rsidRPr="007429D8" w:rsidRDefault="007429D8" w:rsidP="007429D8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898CAB6" w14:textId="77777777" w:rsidR="007429D8" w:rsidRPr="007429D8" w:rsidRDefault="007429D8" w:rsidP="007429D8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38A560D7" w14:textId="77777777" w:rsidR="007429D8" w:rsidRPr="007429D8" w:rsidRDefault="007429D8" w:rsidP="007429D8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9D8" w:rsidRPr="007429D8" w14:paraId="62FBAC2C" w14:textId="77777777" w:rsidTr="00DF38B6">
        <w:trPr>
          <w:trHeight w:val="340"/>
        </w:trPr>
        <w:tc>
          <w:tcPr>
            <w:tcW w:w="2259" w:type="dxa"/>
            <w:shd w:val="clear" w:color="auto" w:fill="auto"/>
          </w:tcPr>
          <w:p w14:paraId="59F1A390" w14:textId="77777777" w:rsidR="007429D8" w:rsidRPr="007429D8" w:rsidRDefault="007429D8" w:rsidP="007429D8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61CB3C4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429D8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3629219F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7429D8" w:rsidRPr="007429D8" w14:paraId="7C907503" w14:textId="77777777" w:rsidTr="00DF38B6">
        <w:trPr>
          <w:trHeight w:val="340"/>
        </w:trPr>
        <w:tc>
          <w:tcPr>
            <w:tcW w:w="2259" w:type="dxa"/>
            <w:shd w:val="clear" w:color="auto" w:fill="auto"/>
          </w:tcPr>
          <w:p w14:paraId="6C0904E6" w14:textId="77777777" w:rsidR="007429D8" w:rsidRPr="007429D8" w:rsidRDefault="007429D8" w:rsidP="007429D8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10DE17E" w14:textId="77777777" w:rsidR="007429D8" w:rsidRPr="007429D8" w:rsidRDefault="007429D8" w:rsidP="007429D8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9D8" w:rsidRPr="007429D8" w14:paraId="4A57F4AD" w14:textId="77777777" w:rsidTr="00DF38B6">
        <w:trPr>
          <w:trHeight w:val="340"/>
        </w:trPr>
        <w:tc>
          <w:tcPr>
            <w:tcW w:w="2259" w:type="dxa"/>
            <w:shd w:val="clear" w:color="auto" w:fill="auto"/>
          </w:tcPr>
          <w:p w14:paraId="4CE5F6EA" w14:textId="77777777" w:rsidR="007429D8" w:rsidRPr="007429D8" w:rsidRDefault="007429D8" w:rsidP="007429D8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429D8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D3E4E8B" w14:textId="77777777" w:rsidR="007429D8" w:rsidRPr="007429D8" w:rsidRDefault="007429D8" w:rsidP="007429D8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Liten</w:t>
            </w:r>
          </w:p>
        </w:tc>
      </w:tr>
      <w:tr w:rsidR="007429D8" w:rsidRPr="007429D8" w14:paraId="76DD06E6" w14:textId="77777777" w:rsidTr="00DF38B6">
        <w:trPr>
          <w:trHeight w:val="340"/>
        </w:trPr>
        <w:tc>
          <w:tcPr>
            <w:tcW w:w="2259" w:type="dxa"/>
            <w:shd w:val="clear" w:color="auto" w:fill="auto"/>
          </w:tcPr>
          <w:p w14:paraId="2B5263F2" w14:textId="77777777" w:rsidR="007429D8" w:rsidRPr="007429D8" w:rsidRDefault="007429D8" w:rsidP="007429D8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12D0FF40" w14:textId="77777777" w:rsidR="007429D8" w:rsidRPr="007429D8" w:rsidRDefault="007429D8" w:rsidP="007429D8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9D8" w:rsidRPr="007429D8" w14:paraId="01B51EA3" w14:textId="77777777" w:rsidTr="00DF38B6">
        <w:trPr>
          <w:trHeight w:val="340"/>
        </w:trPr>
        <w:tc>
          <w:tcPr>
            <w:tcW w:w="2259" w:type="dxa"/>
            <w:shd w:val="clear" w:color="auto" w:fill="auto"/>
          </w:tcPr>
          <w:p w14:paraId="185E9ECB" w14:textId="77777777" w:rsidR="007429D8" w:rsidRPr="007429D8" w:rsidRDefault="007429D8" w:rsidP="007429D8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429D8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0FE8154" w14:textId="77777777" w:rsidR="007429D8" w:rsidRPr="007429D8" w:rsidRDefault="007429D8" w:rsidP="007429D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3EB4341B" w14:textId="77777777" w:rsidR="007429D8" w:rsidRPr="007429D8" w:rsidRDefault="007429D8" w:rsidP="007429D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Vridning</w:t>
            </w:r>
          </w:p>
          <w:p w14:paraId="223FB951" w14:textId="77777777" w:rsidR="007429D8" w:rsidRPr="007429D8" w:rsidRDefault="007429D8" w:rsidP="007429D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 xml:space="preserve">Sida </w:t>
            </w:r>
          </w:p>
        </w:tc>
      </w:tr>
      <w:tr w:rsidR="007429D8" w:rsidRPr="007429D8" w14:paraId="2BEE58CF" w14:textId="77777777" w:rsidTr="00DF38B6">
        <w:trPr>
          <w:trHeight w:val="340"/>
        </w:trPr>
        <w:tc>
          <w:tcPr>
            <w:tcW w:w="2259" w:type="dxa"/>
            <w:shd w:val="clear" w:color="auto" w:fill="auto"/>
          </w:tcPr>
          <w:p w14:paraId="1C650E43" w14:textId="77777777" w:rsidR="007429D8" w:rsidRPr="007429D8" w:rsidRDefault="007429D8" w:rsidP="007429D8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429D8">
              <w:rPr>
                <w:rFonts w:ascii="Arial" w:hAnsi="Arial" w:cs="Arial"/>
                <w:b/>
                <w:sz w:val="20"/>
                <w:szCs w:val="20"/>
              </w:rPr>
              <w:lastRenderedPageBreak/>
              <w:t>Fotens anatomi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BE0D8E9" w14:textId="77777777" w:rsidR="007429D8" w:rsidRPr="007429D8" w:rsidRDefault="00000000" w:rsidP="007429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"http://intranu.vgregion.se/ImageVault/Images/storage_Edited/filename_Rog-Eb5yM55RtZXrT81y.jpg/id_30478/scope_0/ImageVaultHandler.aspx"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65DA22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Fotens anatomi" style="width:214.75pt;height:212.25pt">
                  <v:imagedata r:id="rId18" r:href="rId19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7429D8" w:rsidRPr="007429D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71D1C1E8" w14:textId="77777777" w:rsidR="007429D8" w:rsidRPr="007429D8" w:rsidRDefault="007429D8" w:rsidP="007429D8">
      <w:pPr>
        <w:spacing w:after="0" w:line="240" w:lineRule="auto"/>
        <w:ind w:left="0" w:right="0"/>
        <w:rPr>
          <w:sz w:val="10"/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7429D8" w:rsidRPr="007429D8" w14:paraId="033CA5CF" w14:textId="77777777" w:rsidTr="00DF38B6">
        <w:trPr>
          <w:trHeight w:val="263"/>
        </w:trPr>
        <w:tc>
          <w:tcPr>
            <w:tcW w:w="1951" w:type="dxa"/>
            <w:shd w:val="clear" w:color="auto" w:fill="auto"/>
          </w:tcPr>
          <w:p w14:paraId="1708D0C7" w14:textId="77777777" w:rsidR="007429D8" w:rsidRPr="00206A35" w:rsidRDefault="007429D8" w:rsidP="007429D8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32"/>
                <w:szCs w:val="32"/>
              </w:rPr>
            </w:pPr>
            <w:r w:rsidRPr="00206A35">
              <w:rPr>
                <w:rFonts w:ascii="Calibri" w:hAnsi="Calibri" w:cs="Arial"/>
                <w:iCs/>
                <w:sz w:val="36"/>
                <w:szCs w:val="36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483E208F" w14:textId="77777777" w:rsidR="007429D8" w:rsidRPr="007429D8" w:rsidRDefault="007429D8" w:rsidP="007429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273E59E" w14:textId="77777777" w:rsidR="007429D8" w:rsidRPr="007429D8" w:rsidRDefault="007429D8" w:rsidP="007429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9D8" w:rsidRPr="007429D8" w14:paraId="5B656AC6" w14:textId="77777777" w:rsidTr="00DF38B6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48B1ADA5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  <w:shd w:val="clear" w:color="auto" w:fill="auto"/>
          </w:tcPr>
          <w:p w14:paraId="635F7CAA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Patienten sitter med böjt knä med foten på detektorn/bildplattan.</w:t>
            </w:r>
          </w:p>
          <w:p w14:paraId="613E81EA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60AC706" w14:textId="483DE3A0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 xml:space="preserve">Vinkla </w:t>
            </w:r>
            <w:r w:rsidR="00206A35" w:rsidRPr="007429D8">
              <w:rPr>
                <w:rFonts w:ascii="Arial" w:hAnsi="Arial" w:cs="Arial"/>
                <w:sz w:val="20"/>
                <w:szCs w:val="20"/>
              </w:rPr>
              <w:t>10–15</w:t>
            </w:r>
            <w:r w:rsidRPr="007429D8">
              <w:rPr>
                <w:rFonts w:ascii="Arial" w:hAnsi="Arial" w:cs="Arial"/>
                <w:sz w:val="20"/>
                <w:szCs w:val="20"/>
              </w:rPr>
              <w:t xml:space="preserve">° </w:t>
            </w:r>
            <w:proofErr w:type="spellStart"/>
            <w:r w:rsidRPr="007429D8">
              <w:rPr>
                <w:rFonts w:ascii="Arial" w:hAnsi="Arial" w:cs="Arial"/>
                <w:sz w:val="20"/>
                <w:szCs w:val="20"/>
              </w:rPr>
              <w:t>kaudalt</w:t>
            </w:r>
            <w:proofErr w:type="spellEnd"/>
            <w:r w:rsidRPr="007429D8">
              <w:rPr>
                <w:rFonts w:ascii="Arial" w:hAnsi="Arial" w:cs="Arial"/>
                <w:sz w:val="20"/>
                <w:szCs w:val="20"/>
              </w:rPr>
              <w:t xml:space="preserve"> alternativt använd snedkudde under detektor.</w:t>
            </w:r>
          </w:p>
          <w:p w14:paraId="568202ED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4B71E74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Centrera mitt på framfoten.</w:t>
            </w:r>
          </w:p>
          <w:p w14:paraId="1018389C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C4084CD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29D8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223374EE" w14:textId="77777777" w:rsidR="007429D8" w:rsidRPr="007429D8" w:rsidRDefault="007429D8" w:rsidP="007429D8">
            <w:pPr>
              <w:numPr>
                <w:ilvl w:val="0"/>
                <w:numId w:val="22"/>
              </w:numPr>
              <w:spacing w:after="0" w:line="240" w:lineRule="auto"/>
              <w:ind w:left="460" w:right="0"/>
              <w:rPr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Väl inbländad bild.</w:t>
            </w:r>
          </w:p>
          <w:p w14:paraId="2B199ABD" w14:textId="77777777" w:rsidR="007429D8" w:rsidRPr="007429D8" w:rsidRDefault="007429D8" w:rsidP="007429D8">
            <w:pPr>
              <w:numPr>
                <w:ilvl w:val="0"/>
                <w:numId w:val="22"/>
              </w:numPr>
              <w:spacing w:after="0" w:line="240" w:lineRule="auto"/>
              <w:ind w:left="460" w:right="0"/>
              <w:rPr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Sidomarkering synlig.</w:t>
            </w:r>
            <w:r w:rsidRPr="007429D8">
              <w:rPr>
                <w:szCs w:val="20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10521B0E" w14:textId="77777777" w:rsidR="007429D8" w:rsidRPr="007429D8" w:rsidRDefault="007429D8" w:rsidP="007429D8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7429D8">
              <w:rPr>
                <w:rFonts w:ascii="Arial" w:hAnsi="Arial" w:cs="Arial"/>
                <w:b/>
                <w:noProof/>
                <w:sz w:val="20"/>
                <w:szCs w:val="18"/>
              </w:rPr>
              <w:t>Frontal vänster</w:t>
            </w:r>
            <w:r w:rsidRPr="007429D8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Frontal höger</w:t>
            </w:r>
          </w:p>
          <w:p w14:paraId="38E4AC1F" w14:textId="77777777" w:rsidR="007429D8" w:rsidRPr="007429D8" w:rsidRDefault="00000000" w:rsidP="007429D8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"http://intranu.vgregion.se/ImageVault/Images/id_28263/width_143/height_308/preserveAspectRatio_0/scope_0/filename_LW5iCa-miorZfOyvUKJq.gif/storage_Edited/ImageVaultHandler.aspx"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C58A8D4">
                <v:shape id="_x0000_i1058" type="#_x0000_t75" alt="Fot frontal vänster" style="width:85.75pt;height:184.05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7429D8" w:rsidRPr="007429D8">
              <w:rPr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"http://intranu.vgregion.se/ImageVault/Images/id_28261/width_148/height_309/preserveAspectRatio_0/scope_0/filename_Xack4WM_J6CDRaf_qWwz.gif/storage_Edited/ImageVaultHandler.aspx"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051CCFE">
                <v:shape id="_x0000_i1059" type="#_x0000_t75" alt="Fot frontal höger" style="width:87.65pt;height:184.05pt">
                  <v:imagedata r:id="rId22" r:href="rId23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37ABF867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7429D8" w:rsidRPr="007429D8" w14:paraId="4B451B72" w14:textId="77777777" w:rsidTr="00DF38B6">
        <w:trPr>
          <w:trHeight w:val="263"/>
        </w:trPr>
        <w:tc>
          <w:tcPr>
            <w:tcW w:w="1951" w:type="dxa"/>
            <w:shd w:val="clear" w:color="auto" w:fill="auto"/>
          </w:tcPr>
          <w:p w14:paraId="5CBE0239" w14:textId="77777777" w:rsidR="007429D8" w:rsidRPr="007429D8" w:rsidRDefault="007429D8" w:rsidP="007429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0682BD0" w14:textId="77777777" w:rsidR="007429D8" w:rsidRPr="007429D8" w:rsidRDefault="007429D8" w:rsidP="007429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7657BA4" w14:textId="77777777" w:rsidR="007429D8" w:rsidRPr="007429D8" w:rsidRDefault="007429D8" w:rsidP="007429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7429D8" w:rsidRPr="007429D8" w14:paraId="4C8A20EA" w14:textId="77777777" w:rsidTr="00DF38B6">
        <w:trPr>
          <w:trHeight w:val="263"/>
        </w:trPr>
        <w:tc>
          <w:tcPr>
            <w:tcW w:w="1951" w:type="dxa"/>
            <w:shd w:val="clear" w:color="auto" w:fill="auto"/>
          </w:tcPr>
          <w:p w14:paraId="353AB69D" w14:textId="77777777" w:rsidR="007429D8" w:rsidRPr="007429D8" w:rsidRDefault="007429D8" w:rsidP="007429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429D8">
              <w:rPr>
                <w:rFonts w:ascii="Arial" w:hAnsi="Arial" w:cs="Arial"/>
                <w:b/>
                <w:sz w:val="20"/>
                <w:szCs w:val="20"/>
              </w:rPr>
              <w:t>Vridning</w:t>
            </w:r>
          </w:p>
        </w:tc>
        <w:tc>
          <w:tcPr>
            <w:tcW w:w="3402" w:type="dxa"/>
            <w:shd w:val="clear" w:color="auto" w:fill="auto"/>
          </w:tcPr>
          <w:p w14:paraId="287C627A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Patienten sitter med böjt knä med foten på detektorn/bildplattan.</w:t>
            </w:r>
          </w:p>
          <w:p w14:paraId="46DABA10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020C630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Behåll vinklingen från frontalen.</w:t>
            </w:r>
          </w:p>
          <w:p w14:paraId="145FF921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0E52AB9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Vrid upp laterala sidan av foten cirka 30° alternativt vinkla röret 30° lateralt.</w:t>
            </w:r>
          </w:p>
          <w:p w14:paraId="32A4DCD7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9B8F194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color w:val="464646"/>
                <w:sz w:val="20"/>
                <w:szCs w:val="18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Centrera mitt på foten.</w:t>
            </w:r>
          </w:p>
          <w:p w14:paraId="4718B3ED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9BB5A00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29D8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43786FBE" w14:textId="77777777" w:rsidR="007429D8" w:rsidRPr="007429D8" w:rsidRDefault="007429D8" w:rsidP="007429D8">
            <w:pPr>
              <w:numPr>
                <w:ilvl w:val="0"/>
                <w:numId w:val="23"/>
              </w:numPr>
              <w:spacing w:after="0" w:line="240" w:lineRule="auto"/>
              <w:ind w:left="460" w:right="0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Leden mellan cuboideum och metatarsaler 4 och 5 samt cuneiformelederna ska friprojiceras.</w:t>
            </w:r>
          </w:p>
          <w:p w14:paraId="7E639945" w14:textId="77777777" w:rsidR="007429D8" w:rsidRPr="007429D8" w:rsidRDefault="007429D8" w:rsidP="007429D8">
            <w:pPr>
              <w:numPr>
                <w:ilvl w:val="0"/>
                <w:numId w:val="23"/>
              </w:numPr>
              <w:spacing w:after="0" w:line="240" w:lineRule="auto"/>
              <w:ind w:left="460" w:right="0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Sidomarkering synlig.</w:t>
            </w:r>
          </w:p>
        </w:tc>
        <w:tc>
          <w:tcPr>
            <w:tcW w:w="4253" w:type="dxa"/>
            <w:shd w:val="clear" w:color="auto" w:fill="auto"/>
          </w:tcPr>
          <w:p w14:paraId="4DFBF6AF" w14:textId="77777777" w:rsidR="007429D8" w:rsidRPr="007429D8" w:rsidRDefault="007429D8" w:rsidP="007429D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7429D8">
              <w:rPr>
                <w:rFonts w:ascii="Arial" w:hAnsi="Arial" w:cs="Arial"/>
                <w:b/>
                <w:noProof/>
                <w:sz w:val="20"/>
                <w:szCs w:val="18"/>
              </w:rPr>
              <w:t>Vridning vänster</w:t>
            </w:r>
            <w:r w:rsidRPr="007429D8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Vridning höger</w:t>
            </w:r>
          </w:p>
          <w:p w14:paraId="563372E9" w14:textId="77777777" w:rsidR="007429D8" w:rsidRPr="007429D8" w:rsidRDefault="00000000" w:rsidP="007429D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"http://intranu.vgregion.se/ImageVault/Images/id_28264/width_156/height_308/preserveAspectRatio_0/scope_0/filename_dEjS482JxNT0EAONGuNc.gif/storage_Edited/ImageVaultHandler.aspx"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D320F68">
                <v:shape id="_x0000_i1060" type="#_x0000_t75" alt="Fot vridning vänster" style="width:91.4pt;height:180.95pt">
                  <v:imagedata r:id="rId24" r:href="rId25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7429D8" w:rsidRPr="007429D8">
              <w:rPr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"http://intranu.vgregion.se/ImageVault/Images/id_28262/width_150/height_310/preserveAspectRatio_0/scope_0/filename_dr9X5l7RXwZnL43E16W5.gif/storage_Edited/ImageVaultHandler.aspx"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485C83F">
                <v:shape id="_x0000_i1061" type="#_x0000_t75" alt="Fot vridning höger" style="width:87.05pt;height:179.7pt">
                  <v:imagedata r:id="rId26" r:href="rId27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0ECC3E99" w14:textId="77777777" w:rsidR="007429D8" w:rsidRPr="007429D8" w:rsidRDefault="007429D8" w:rsidP="007429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9D8" w:rsidRPr="007429D8" w14:paraId="1A4F0645" w14:textId="77777777" w:rsidTr="00DF38B6">
        <w:trPr>
          <w:trHeight w:val="291"/>
        </w:trPr>
        <w:tc>
          <w:tcPr>
            <w:tcW w:w="1951" w:type="dxa"/>
            <w:shd w:val="clear" w:color="auto" w:fill="auto"/>
          </w:tcPr>
          <w:p w14:paraId="6A1D86B9" w14:textId="77777777" w:rsidR="007429D8" w:rsidRPr="007429D8" w:rsidRDefault="007429D8" w:rsidP="007429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3609EC48" w14:textId="77777777" w:rsidR="007429D8" w:rsidRDefault="007429D8" w:rsidP="007429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</w:p>
          <w:p w14:paraId="09C65F9F" w14:textId="09525169" w:rsidR="00206A35" w:rsidRPr="007429D8" w:rsidRDefault="00206A35" w:rsidP="007429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6"/>
                <w:szCs w:val="18"/>
              </w:rPr>
            </w:pPr>
          </w:p>
        </w:tc>
      </w:tr>
      <w:tr w:rsidR="007429D8" w:rsidRPr="007429D8" w14:paraId="6C25598C" w14:textId="77777777" w:rsidTr="00DF38B6">
        <w:trPr>
          <w:trHeight w:val="291"/>
        </w:trPr>
        <w:tc>
          <w:tcPr>
            <w:tcW w:w="1951" w:type="dxa"/>
            <w:shd w:val="clear" w:color="auto" w:fill="auto"/>
          </w:tcPr>
          <w:p w14:paraId="64B03EAF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429D8">
              <w:rPr>
                <w:rFonts w:ascii="Arial" w:hAnsi="Arial" w:cs="Arial"/>
                <w:b/>
                <w:sz w:val="20"/>
                <w:szCs w:val="20"/>
              </w:rPr>
              <w:lastRenderedPageBreak/>
              <w:t>Sida</w:t>
            </w:r>
          </w:p>
        </w:tc>
        <w:tc>
          <w:tcPr>
            <w:tcW w:w="3402" w:type="dxa"/>
            <w:shd w:val="clear" w:color="auto" w:fill="auto"/>
          </w:tcPr>
          <w:p w14:paraId="5861B390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Lateralsidan mot detektorn/bildplattan.</w:t>
            </w:r>
          </w:p>
          <w:p w14:paraId="37327C0C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6CD9EF2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Centrera mitt på foten.</w:t>
            </w:r>
          </w:p>
          <w:p w14:paraId="39576170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841D004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29D8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3FD60A7C" w14:textId="77777777" w:rsidR="007429D8" w:rsidRPr="007429D8" w:rsidRDefault="007429D8" w:rsidP="007429D8">
            <w:pPr>
              <w:numPr>
                <w:ilvl w:val="0"/>
                <w:numId w:val="22"/>
              </w:numPr>
              <w:spacing w:after="0" w:line="240" w:lineRule="auto"/>
              <w:ind w:left="460" w:right="0"/>
              <w:rPr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Hela foten med på bild.</w:t>
            </w:r>
          </w:p>
          <w:p w14:paraId="115D1981" w14:textId="77777777" w:rsidR="007429D8" w:rsidRPr="007429D8" w:rsidRDefault="007429D8" w:rsidP="007429D8">
            <w:pPr>
              <w:numPr>
                <w:ilvl w:val="0"/>
                <w:numId w:val="22"/>
              </w:numPr>
              <w:spacing w:after="0" w:line="240" w:lineRule="auto"/>
              <w:ind w:left="460" w:right="0"/>
              <w:rPr>
                <w:rFonts w:ascii="Arial" w:hAnsi="Arial" w:cs="Arial"/>
                <w:sz w:val="20"/>
                <w:szCs w:val="20"/>
              </w:rPr>
            </w:pPr>
            <w:r w:rsidRPr="007429D8">
              <w:rPr>
                <w:rFonts w:ascii="Arial" w:hAnsi="Arial" w:cs="Arial"/>
                <w:sz w:val="20"/>
                <w:szCs w:val="20"/>
              </w:rPr>
              <w:t>Sidomarkering synlig.</w:t>
            </w:r>
          </w:p>
          <w:p w14:paraId="3BA83744" w14:textId="77777777" w:rsidR="007429D8" w:rsidRPr="007429D8" w:rsidRDefault="007429D8" w:rsidP="007429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F5CF788" w14:textId="77777777" w:rsidR="007429D8" w:rsidRPr="007429D8" w:rsidRDefault="007429D8" w:rsidP="007429D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7429D8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Sida vänster</w:t>
            </w:r>
          </w:p>
          <w:p w14:paraId="6C90EF59" w14:textId="77777777" w:rsidR="007429D8" w:rsidRPr="007429D8" w:rsidRDefault="00000000" w:rsidP="007429D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instrText xml:space="preserve"> INCLUDEPICTURE  "http://intranu.vgregion.se/ImageVault/Images/id_30321/width_261/height_133/preserveAspectRatio_0/scope_0/filename_109q3jg0DFMLvY3By3q-.jpg/storage_Edited/ImageVaultHandler.aspx"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pict w14:anchorId="2B5FECF5">
                <v:shape id="_x0000_i1062" type="#_x0000_t75" alt="Fot sida vänster" style="width:180.95pt;height:92.05pt">
                  <v:imagedata r:id="rId28" r:href="rId2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fldChar w:fldCharType="end"/>
            </w:r>
            <w:r w:rsidR="007429D8" w:rsidRPr="007429D8">
              <w:rPr>
                <w:rFonts w:ascii="Arial" w:hAnsi="Arial" w:cs="Arial"/>
                <w:b/>
                <w:noProof/>
                <w:sz w:val="20"/>
                <w:szCs w:val="18"/>
              </w:rPr>
              <w:t>Sida höger</w:t>
            </w:r>
          </w:p>
          <w:p w14:paraId="0F3B2C76" w14:textId="77777777" w:rsidR="007429D8" w:rsidRPr="007429D8" w:rsidRDefault="00000000" w:rsidP="007429D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"http://intranu.vgregion.se/ImageVault/Images/id_30320/width_258/height_131/preserveAspectRatio_0/scope_0/filename_uxfG4GdiUOlOnkleZOoe.jpg/storage_Edited/ImageVaultHandler.aspx"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A124534">
                <v:shape id="_x0000_i1063" type="#_x0000_t75" alt="Fot sida  höger" style="width:179.05pt;height:90.8pt">
                  <v:imagedata r:id="rId30" r:href="rId3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6FE92FEA" w14:textId="77777777" w:rsidR="007429D8" w:rsidRPr="007429D8" w:rsidRDefault="007429D8" w:rsidP="007429D8">
      <w:pPr>
        <w:spacing w:after="0" w:line="240" w:lineRule="auto"/>
        <w:ind w:left="0" w:right="0"/>
        <w:rPr>
          <w:sz w:val="20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429D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E4634" w14:textId="77777777" w:rsidR="00070484" w:rsidRDefault="00070484">
      <w:r>
        <w:separator/>
      </w:r>
    </w:p>
  </w:endnote>
  <w:endnote w:type="continuationSeparator" w:id="0">
    <w:p w14:paraId="104D5B67" w14:textId="77777777" w:rsidR="00070484" w:rsidRDefault="00070484">
      <w:r>
        <w:continuationSeparator/>
      </w:r>
    </w:p>
  </w:endnote>
  <w:endnote w:type="continuationNotice" w:id="1">
    <w:p w14:paraId="6E67BAFC" w14:textId="77777777" w:rsidR="00070484" w:rsidRDefault="000704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7577C" w14:textId="77777777" w:rsidR="00070484" w:rsidRDefault="00070484"/>
  </w:footnote>
  <w:footnote w:type="continuationSeparator" w:id="0">
    <w:p w14:paraId="64413323" w14:textId="77777777" w:rsidR="00070484" w:rsidRDefault="00070484">
      <w:r>
        <w:continuationSeparator/>
      </w:r>
    </w:p>
  </w:footnote>
  <w:footnote w:type="continuationNotice" w:id="1">
    <w:p w14:paraId="0A7B3577" w14:textId="77777777" w:rsidR="00070484" w:rsidRDefault="000704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4021614"/>
    <w:multiLevelType w:val="hybridMultilevel"/>
    <w:tmpl w:val="89DC34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2D214D8"/>
    <w:multiLevelType w:val="hybridMultilevel"/>
    <w:tmpl w:val="9190C9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AA016A"/>
    <w:multiLevelType w:val="hybridMultilevel"/>
    <w:tmpl w:val="D2B630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78018679">
    <w:abstractNumId w:val="21"/>
  </w:num>
  <w:num w:numId="2" w16cid:durableId="122893200">
    <w:abstractNumId w:val="17"/>
  </w:num>
  <w:num w:numId="3" w16cid:durableId="2004431548">
    <w:abstractNumId w:val="0"/>
  </w:num>
  <w:num w:numId="4" w16cid:durableId="238907798">
    <w:abstractNumId w:val="6"/>
  </w:num>
  <w:num w:numId="5" w16cid:durableId="1991056245">
    <w:abstractNumId w:val="18"/>
  </w:num>
  <w:num w:numId="6" w16cid:durableId="256794500">
    <w:abstractNumId w:val="2"/>
  </w:num>
  <w:num w:numId="7" w16cid:durableId="147478623">
    <w:abstractNumId w:val="13"/>
  </w:num>
  <w:num w:numId="8" w16cid:durableId="1106583648">
    <w:abstractNumId w:val="9"/>
  </w:num>
  <w:num w:numId="9" w16cid:durableId="462885996">
    <w:abstractNumId w:val="1"/>
  </w:num>
  <w:num w:numId="10" w16cid:durableId="640576882">
    <w:abstractNumId w:val="1"/>
  </w:num>
  <w:num w:numId="11" w16cid:durableId="856309487">
    <w:abstractNumId w:val="3"/>
  </w:num>
  <w:num w:numId="12" w16cid:durableId="1676424128">
    <w:abstractNumId w:val="4"/>
  </w:num>
  <w:num w:numId="13" w16cid:durableId="1934437835">
    <w:abstractNumId w:val="16"/>
  </w:num>
  <w:num w:numId="14" w16cid:durableId="430666483">
    <w:abstractNumId w:val="10"/>
  </w:num>
  <w:num w:numId="15" w16cid:durableId="535430189">
    <w:abstractNumId w:val="7"/>
  </w:num>
  <w:num w:numId="16" w16cid:durableId="907766997">
    <w:abstractNumId w:val="14"/>
  </w:num>
  <w:num w:numId="17" w16cid:durableId="1671179346">
    <w:abstractNumId w:val="5"/>
  </w:num>
  <w:num w:numId="18" w16cid:durableId="90013319">
    <w:abstractNumId w:val="12"/>
  </w:num>
  <w:num w:numId="19" w16cid:durableId="1408108238">
    <w:abstractNumId w:val="20"/>
  </w:num>
  <w:num w:numId="20" w16cid:durableId="492842093">
    <w:abstractNumId w:val="11"/>
  </w:num>
  <w:num w:numId="21" w16cid:durableId="428477132">
    <w:abstractNumId w:val="19"/>
  </w:num>
  <w:num w:numId="22" w16cid:durableId="1789741432">
    <w:abstractNumId w:val="8"/>
  </w:num>
  <w:num w:numId="23" w16cid:durableId="10054759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0484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6A3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29D8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7246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media/image7.png" Id="rId26" /><Relationship Type="http://schemas.openxmlformats.org/officeDocument/2006/relationships/image" Target="http://intranu.vgregion.se/ImageVault/Images/id_28263/width_143/height_308/preserveAspectRatio_0/scope_0/filename_LW5iCa-miorZfOyvUKJq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28264/width_156/height_308/preserveAspectRatio_0/scope_0/filename_dEjS482JxNT0EAONGuNc.gif/storage_Edited/ImageVaultHandler.aspx" TargetMode="External" Id="rId25" /><Relationship Type="http://schemas.openxmlformats.org/officeDocument/2006/relationships/theme" Target="theme/theme1.xml" Id="rId33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image" Target="http://intranu.vgregion.se/ImageVault/Images/id_30321/width_261/height_133/preserveAspectRatio_0/scope_0/filename_109q3jg0DFMLvY3By3q-.jpg/storage_Edited/ImageVaultHandler.aspx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png" Id="rId24" /><Relationship Type="http://schemas.openxmlformats.org/officeDocument/2006/relationships/fontTable" Target="fontTable.xml" Id="rId32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28261/width_148/height_309/preserveAspectRatio_0/scope_0/filename_Xack4WM_J6CDRaf_qWwz.gif/storage_Edited/ImageVaultHandler.aspx" TargetMode="External" Id="rId23" /><Relationship Type="http://schemas.openxmlformats.org/officeDocument/2006/relationships/image" Target="media/image8.jpeg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storage_Edited/filename_Rog-Eb5yM55RtZXrT81y.jpg/id_30478/scope_0/ImageVaultHandler.aspx" TargetMode="External" Id="rId19" /><Relationship Type="http://schemas.openxmlformats.org/officeDocument/2006/relationships/image" Target="http://intranu.vgregion.se/ImageVault/Images/id_30320/width_258/height_131/preserveAspectRatio_0/scope_0/filename_uxfG4GdiUOlOnkleZOoe.jpg/storage_Edited/ImageVaultHandler.aspx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png" Id="rId22" /><Relationship Type="http://schemas.openxmlformats.org/officeDocument/2006/relationships/image" Target="http://intranu.vgregion.se/ImageVault/Images/id_28262/width_150/height_310/preserveAspectRatio_0/scope_0/filename_dr9X5l7RXwZnL43E16W5.gif/storage_Edited/ImageVaultHandler.aspx" TargetMode="External" Id="rId27" /><Relationship Type="http://schemas.openxmlformats.org/officeDocument/2006/relationships/image" Target="media/image9.jpeg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3</Pages>
  <Words>483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3042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 – Fraktur, frakturkontroll, osteit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2022-05-18T04:30:00.0000000Z</dcterms:created>
  <dcterms:modified xsi:type="dcterms:W3CDTF">2023-09-13T13:58:00.0000000Z</dcterms:modified>
</coreProperties>
</file>