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94A2D" w14:textId="77777777" w:rsidR="007429D8" w:rsidRDefault="007429D8" w:rsidP="00F35B05">
      <w:pPr>
        <w:pStyle w:val="Rubrik2"/>
        <w:sectPr w:rsidR="007429D8" w:rsidSect="007429D8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78292F4E" w14:textId="77777777" w:rsidR="007429D8" w:rsidRPr="007429D8" w:rsidRDefault="007429D8" w:rsidP="007429D8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</w:p>
    <w:p w14:paraId="5F08AC29" w14:textId="48F1D04B" w:rsidR="007429D8" w:rsidRPr="007429D8" w:rsidRDefault="00EA7246" w:rsidP="00EA7246">
      <w:pPr>
        <w:pStyle w:val="Rubrik1"/>
        <w:ind w:left="0"/>
        <w:rPr>
          <w:szCs w:val="20"/>
        </w:rPr>
      </w:pPr>
      <w:r w:rsidRPr="007429D8">
        <w:t>Fot – Fraktur, frakturkontroll, osteit</w:t>
      </w:r>
    </w:p>
    <w:p w14:paraId="03DDA053" w14:textId="77777777" w:rsidR="007429D8" w:rsidRPr="007429D8" w:rsidRDefault="007429D8" w:rsidP="00EA7246">
      <w:pPr>
        <w:pStyle w:val="Rubrik2"/>
        <w:ind w:left="0"/>
      </w:pPr>
      <w:bookmarkStart w:id="1" w:name="_1314629194"/>
      <w:bookmarkStart w:id="2" w:name="Rubrik"/>
      <w:bookmarkEnd w:id="1"/>
      <w:bookmarkEnd w:id="2"/>
      <w:r w:rsidRPr="007429D8">
        <w:t>Metodbok Konventionell röntgen</w:t>
      </w:r>
    </w:p>
    <w:p w14:paraId="685C5370" w14:textId="77777777" w:rsidR="007429D8" w:rsidRDefault="007429D8" w:rsidP="007429D8">
      <w:pPr>
        <w:spacing w:after="0" w:line="240" w:lineRule="auto"/>
        <w:ind w:left="0" w:right="0"/>
        <w:rPr>
          <w:rFonts w:ascii="Arial" w:hAnsi="Arial" w:cs="Arial"/>
          <w:sz w:val="20"/>
          <w:szCs w:val="20"/>
        </w:rPr>
      </w:pPr>
      <w:r w:rsidRPr="007429D8">
        <w:rPr>
          <w:rFonts w:ascii="Arial" w:hAnsi="Arial" w:cs="Arial"/>
          <w:sz w:val="20"/>
          <w:szCs w:val="20"/>
        </w:rPr>
        <w:t>Gemensam rutin för att utföra undersökning på ett säkert och enhetligt sätt.</w:t>
      </w:r>
    </w:p>
    <w:p w14:paraId="6DF2C4DE" w14:textId="2339F653" w:rsidR="00EA7246" w:rsidRDefault="00EA7246" w:rsidP="00EA7246">
      <w:pPr>
        <w:pStyle w:val="Rubrik2"/>
        <w:ind w:left="0"/>
      </w:pPr>
      <w:r>
        <w:t>Förändringar sedan föregående version</w:t>
      </w:r>
    </w:p>
    <w:p w14:paraId="6CC29681" w14:textId="5C24AF41" w:rsidR="2B715A89" w:rsidRDefault="2B715A89" w:rsidP="54958F34">
      <w:pPr>
        <w:spacing w:after="0" w:line="240" w:lineRule="auto"/>
        <w:ind w:left="0" w:right="0"/>
      </w:pPr>
      <w:r w:rsidRPr="54958F34">
        <w:rPr>
          <w:rFonts w:ascii="Arial" w:hAnsi="Arial" w:cs="Arial"/>
          <w:sz w:val="20"/>
          <w:szCs w:val="20"/>
        </w:rPr>
        <w:t>Reviderad, mindre förändring.</w:t>
      </w:r>
    </w:p>
    <w:p w14:paraId="38F9CDE0" w14:textId="77777777" w:rsidR="007429D8" w:rsidRPr="007429D8" w:rsidRDefault="007429D8" w:rsidP="007429D8">
      <w:pPr>
        <w:spacing w:after="0" w:line="240" w:lineRule="auto"/>
        <w:ind w:left="0" w:right="0"/>
        <w:rPr>
          <w:szCs w:val="20"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2259"/>
        <w:gridCol w:w="3389"/>
        <w:gridCol w:w="3532"/>
      </w:tblGrid>
      <w:tr w:rsidR="007429D8" w:rsidRPr="007429D8" w14:paraId="76697086" w14:textId="77777777" w:rsidTr="00DF38B6">
        <w:trPr>
          <w:trHeight w:val="263"/>
        </w:trPr>
        <w:tc>
          <w:tcPr>
            <w:tcW w:w="9180" w:type="dxa"/>
            <w:gridSpan w:val="3"/>
          </w:tcPr>
          <w:p w14:paraId="625BCA36" w14:textId="77777777" w:rsidR="007429D8" w:rsidRPr="007429D8" w:rsidRDefault="007429D8" w:rsidP="00EA7246">
            <w:pPr>
              <w:pStyle w:val="Rubrik2"/>
              <w:ind w:left="0"/>
              <w:rPr>
                <w:sz w:val="28"/>
              </w:rPr>
            </w:pPr>
            <w:r w:rsidRPr="007429D8">
              <w:t>Inför undersökningen</w:t>
            </w:r>
          </w:p>
        </w:tc>
      </w:tr>
      <w:tr w:rsidR="007429D8" w:rsidRPr="007429D8" w14:paraId="06442C6E" w14:textId="77777777" w:rsidTr="00DF38B6">
        <w:trPr>
          <w:trHeight w:val="340"/>
        </w:trPr>
        <w:tc>
          <w:tcPr>
            <w:tcW w:w="2259" w:type="dxa"/>
          </w:tcPr>
          <w:p w14:paraId="460ECEFF" w14:textId="77777777" w:rsidR="007429D8" w:rsidRPr="007429D8" w:rsidRDefault="007429D8" w:rsidP="007429D8">
            <w:pPr>
              <w:spacing w:before="60" w:after="6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7429D8">
              <w:rPr>
                <w:rFonts w:ascii="Arial" w:hAnsi="Arial" w:cs="Arial"/>
                <w:b/>
                <w:sz w:val="20"/>
                <w:szCs w:val="20"/>
              </w:rPr>
              <w:t>Frågeställning</w:t>
            </w:r>
          </w:p>
        </w:tc>
        <w:tc>
          <w:tcPr>
            <w:tcW w:w="6921" w:type="dxa"/>
            <w:gridSpan w:val="2"/>
          </w:tcPr>
          <w:p w14:paraId="4127F277" w14:textId="77777777" w:rsidR="007429D8" w:rsidRPr="007429D8" w:rsidRDefault="007429D8" w:rsidP="007429D8">
            <w:pPr>
              <w:numPr>
                <w:ilvl w:val="0"/>
                <w:numId w:val="21"/>
              </w:numPr>
              <w:spacing w:after="0" w:line="240" w:lineRule="auto"/>
              <w:ind w:left="431" w:right="0" w:hanging="357"/>
              <w:rPr>
                <w:rFonts w:ascii="ArialMT" w:hAnsi="ArialMT" w:cs="ArialMT"/>
                <w:sz w:val="20"/>
                <w:szCs w:val="20"/>
              </w:rPr>
            </w:pPr>
            <w:r w:rsidRPr="007429D8">
              <w:rPr>
                <w:rFonts w:ascii="ArialMT" w:hAnsi="ArialMT" w:cs="ArialMT"/>
                <w:sz w:val="20"/>
                <w:szCs w:val="20"/>
              </w:rPr>
              <w:t>Fraktur</w:t>
            </w:r>
          </w:p>
          <w:p w14:paraId="348D934D" w14:textId="77777777" w:rsidR="007429D8" w:rsidRPr="007429D8" w:rsidRDefault="007429D8" w:rsidP="007429D8">
            <w:pPr>
              <w:numPr>
                <w:ilvl w:val="0"/>
                <w:numId w:val="21"/>
              </w:numPr>
              <w:spacing w:after="0" w:line="240" w:lineRule="auto"/>
              <w:ind w:left="431" w:right="0" w:hanging="357"/>
              <w:rPr>
                <w:rFonts w:ascii="ArialMT" w:hAnsi="ArialMT" w:cs="ArialMT"/>
                <w:sz w:val="20"/>
                <w:szCs w:val="20"/>
              </w:rPr>
            </w:pPr>
            <w:r w:rsidRPr="007429D8">
              <w:rPr>
                <w:rFonts w:ascii="ArialMT" w:hAnsi="ArialMT" w:cs="ArialMT"/>
                <w:sz w:val="20"/>
                <w:szCs w:val="20"/>
              </w:rPr>
              <w:t>Frakturkontroll</w:t>
            </w:r>
          </w:p>
          <w:p w14:paraId="3658C32B" w14:textId="77777777" w:rsidR="007429D8" w:rsidRPr="007429D8" w:rsidRDefault="007429D8" w:rsidP="007429D8">
            <w:pPr>
              <w:numPr>
                <w:ilvl w:val="0"/>
                <w:numId w:val="21"/>
              </w:numPr>
              <w:spacing w:after="0" w:line="240" w:lineRule="auto"/>
              <w:ind w:left="431" w:right="0" w:hanging="357"/>
              <w:rPr>
                <w:rFonts w:ascii="ArialMT" w:hAnsi="ArialMT" w:cs="ArialMT"/>
                <w:sz w:val="20"/>
                <w:szCs w:val="20"/>
              </w:rPr>
            </w:pPr>
            <w:r w:rsidRPr="007429D8">
              <w:rPr>
                <w:rFonts w:ascii="ArialMT" w:hAnsi="ArialMT" w:cs="ArialMT"/>
                <w:sz w:val="20"/>
                <w:szCs w:val="20"/>
              </w:rPr>
              <w:t>Osteit</w:t>
            </w:r>
          </w:p>
        </w:tc>
      </w:tr>
      <w:tr w:rsidR="007429D8" w:rsidRPr="007429D8" w14:paraId="3321DD7F" w14:textId="77777777" w:rsidTr="00DF38B6">
        <w:trPr>
          <w:trHeight w:val="340"/>
        </w:trPr>
        <w:tc>
          <w:tcPr>
            <w:tcW w:w="2259" w:type="dxa"/>
          </w:tcPr>
          <w:p w14:paraId="00692958" w14:textId="77777777" w:rsidR="007429D8" w:rsidRPr="007429D8" w:rsidRDefault="007429D8" w:rsidP="007429D8">
            <w:pPr>
              <w:snapToGrid w:val="0"/>
              <w:spacing w:before="60" w:after="6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</w:tcPr>
          <w:p w14:paraId="5D63BCFB" w14:textId="77777777" w:rsidR="007429D8" w:rsidRPr="007429D8" w:rsidRDefault="007429D8" w:rsidP="007429D8">
            <w:pPr>
              <w:snapToGrid w:val="0"/>
              <w:spacing w:before="60" w:after="6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2" w:type="dxa"/>
          </w:tcPr>
          <w:p w14:paraId="5655C2E0" w14:textId="77777777" w:rsidR="007429D8" w:rsidRPr="007429D8" w:rsidRDefault="007429D8" w:rsidP="007429D8">
            <w:pPr>
              <w:snapToGrid w:val="0"/>
              <w:spacing w:before="60" w:after="6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29D8" w:rsidRPr="007429D8" w14:paraId="41E2EA98" w14:textId="77777777" w:rsidTr="00DF38B6">
        <w:trPr>
          <w:trHeight w:val="340"/>
        </w:trPr>
        <w:tc>
          <w:tcPr>
            <w:tcW w:w="2259" w:type="dxa"/>
          </w:tcPr>
          <w:p w14:paraId="353B2DF9" w14:textId="77777777" w:rsidR="007429D8" w:rsidRPr="007429D8" w:rsidRDefault="007429D8" w:rsidP="007429D8">
            <w:pPr>
              <w:spacing w:before="60" w:after="6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7429D8">
              <w:rPr>
                <w:rFonts w:ascii="Arial" w:hAnsi="Arial" w:cs="Arial"/>
                <w:b/>
                <w:sz w:val="20"/>
                <w:szCs w:val="20"/>
              </w:rPr>
              <w:t>Strålskydd</w:t>
            </w:r>
          </w:p>
        </w:tc>
        <w:tc>
          <w:tcPr>
            <w:tcW w:w="6921" w:type="dxa"/>
            <w:gridSpan w:val="2"/>
          </w:tcPr>
          <w:p w14:paraId="3A5F8552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29D8">
              <w:rPr>
                <w:rFonts w:ascii="Arial" w:hAnsi="Arial" w:cs="Arial"/>
                <w:color w:val="000000"/>
                <w:sz w:val="20"/>
                <w:szCs w:val="20"/>
              </w:rPr>
              <w:t>Se kapitel 4.2 och 5.1 i</w:t>
            </w:r>
          </w:p>
          <w:p w14:paraId="7D8A68C9" w14:textId="66FC94BB" w:rsidR="007429D8" w:rsidRPr="007429D8" w:rsidRDefault="007429D8" w:rsidP="007429D8">
            <w:pPr>
              <w:spacing w:before="60" w:after="6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hyperlink r:id="rId17" w:history="1">
              <w:r w:rsidRPr="007429D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Strålskydd vid undersökningar och behandlingar med röntgenstrålning</w:t>
              </w:r>
            </w:hyperlink>
          </w:p>
        </w:tc>
      </w:tr>
      <w:tr w:rsidR="007429D8" w:rsidRPr="007429D8" w14:paraId="3B80DED7" w14:textId="77777777" w:rsidTr="00DF38B6">
        <w:trPr>
          <w:trHeight w:val="340"/>
        </w:trPr>
        <w:tc>
          <w:tcPr>
            <w:tcW w:w="2259" w:type="dxa"/>
          </w:tcPr>
          <w:p w14:paraId="394EA18F" w14:textId="77777777" w:rsidR="007429D8" w:rsidRPr="007429D8" w:rsidRDefault="007429D8" w:rsidP="007429D8">
            <w:pPr>
              <w:snapToGrid w:val="0"/>
              <w:spacing w:before="60" w:after="6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</w:tcPr>
          <w:p w14:paraId="1898CAB6" w14:textId="77777777" w:rsidR="007429D8" w:rsidRPr="007429D8" w:rsidRDefault="007429D8" w:rsidP="007429D8">
            <w:pPr>
              <w:snapToGrid w:val="0"/>
              <w:spacing w:before="60" w:after="6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2" w:type="dxa"/>
          </w:tcPr>
          <w:p w14:paraId="38A560D7" w14:textId="77777777" w:rsidR="007429D8" w:rsidRPr="007429D8" w:rsidRDefault="007429D8" w:rsidP="007429D8">
            <w:pPr>
              <w:snapToGrid w:val="0"/>
              <w:spacing w:before="60" w:after="6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29D8" w:rsidRPr="007429D8" w14:paraId="62FBAC2C" w14:textId="77777777" w:rsidTr="00DF38B6">
        <w:trPr>
          <w:trHeight w:val="340"/>
        </w:trPr>
        <w:tc>
          <w:tcPr>
            <w:tcW w:w="2259" w:type="dxa"/>
          </w:tcPr>
          <w:p w14:paraId="59F1A390" w14:textId="77777777" w:rsidR="007429D8" w:rsidRPr="007429D8" w:rsidRDefault="007429D8" w:rsidP="007429D8">
            <w:pPr>
              <w:spacing w:before="60" w:after="6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7429D8">
              <w:rPr>
                <w:rFonts w:ascii="Arial" w:hAnsi="Arial" w:cs="Arial"/>
                <w:b/>
                <w:sz w:val="20"/>
                <w:szCs w:val="20"/>
              </w:rPr>
              <w:t>Arbetsplats</w:t>
            </w:r>
          </w:p>
        </w:tc>
        <w:tc>
          <w:tcPr>
            <w:tcW w:w="6921" w:type="dxa"/>
            <w:gridSpan w:val="2"/>
          </w:tcPr>
          <w:p w14:paraId="261CB3C4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7429D8">
              <w:rPr>
                <w:rFonts w:ascii="Arial" w:hAnsi="Arial" w:cs="Arial"/>
                <w:sz w:val="20"/>
                <w:szCs w:val="20"/>
              </w:rPr>
              <w:t>Adora</w:t>
            </w:r>
          </w:p>
          <w:p w14:paraId="3629219F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szCs w:val="20"/>
              </w:rPr>
            </w:pPr>
            <w:r w:rsidRPr="007429D8">
              <w:rPr>
                <w:rFonts w:ascii="Arial" w:hAnsi="Arial" w:cs="Arial"/>
                <w:sz w:val="20"/>
                <w:szCs w:val="20"/>
              </w:rPr>
              <w:t>T3</w:t>
            </w:r>
          </w:p>
        </w:tc>
      </w:tr>
      <w:tr w:rsidR="007429D8" w:rsidRPr="007429D8" w14:paraId="7C907503" w14:textId="77777777" w:rsidTr="00DF38B6">
        <w:trPr>
          <w:trHeight w:val="340"/>
        </w:trPr>
        <w:tc>
          <w:tcPr>
            <w:tcW w:w="2259" w:type="dxa"/>
          </w:tcPr>
          <w:p w14:paraId="6C0904E6" w14:textId="77777777" w:rsidR="007429D8" w:rsidRPr="007429D8" w:rsidRDefault="007429D8" w:rsidP="007429D8">
            <w:pPr>
              <w:spacing w:before="60" w:after="6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21" w:type="dxa"/>
            <w:gridSpan w:val="2"/>
          </w:tcPr>
          <w:p w14:paraId="310DE17E" w14:textId="77777777" w:rsidR="007429D8" w:rsidRPr="007429D8" w:rsidRDefault="007429D8" w:rsidP="007429D8">
            <w:pPr>
              <w:spacing w:before="60" w:after="6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29D8" w:rsidRPr="007429D8" w14:paraId="4A57F4AD" w14:textId="77777777" w:rsidTr="00DF38B6">
        <w:trPr>
          <w:trHeight w:val="340"/>
        </w:trPr>
        <w:tc>
          <w:tcPr>
            <w:tcW w:w="2259" w:type="dxa"/>
          </w:tcPr>
          <w:p w14:paraId="4CE5F6EA" w14:textId="77777777" w:rsidR="007429D8" w:rsidRPr="007429D8" w:rsidRDefault="007429D8" w:rsidP="007429D8">
            <w:pPr>
              <w:snapToGrid w:val="0"/>
              <w:spacing w:before="60" w:after="6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7429D8">
              <w:rPr>
                <w:rFonts w:ascii="Arial" w:hAnsi="Arial" w:cs="Arial"/>
                <w:b/>
                <w:sz w:val="20"/>
                <w:szCs w:val="20"/>
              </w:rPr>
              <w:t>Detektor</w:t>
            </w:r>
          </w:p>
        </w:tc>
        <w:tc>
          <w:tcPr>
            <w:tcW w:w="6921" w:type="dxa"/>
            <w:gridSpan w:val="2"/>
          </w:tcPr>
          <w:p w14:paraId="2D3E4E8B" w14:textId="77777777" w:rsidR="007429D8" w:rsidRPr="007429D8" w:rsidRDefault="007429D8" w:rsidP="007429D8">
            <w:pPr>
              <w:spacing w:before="60" w:after="60" w:line="240" w:lineRule="auto"/>
              <w:ind w:left="0" w:right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429D8">
              <w:rPr>
                <w:rFonts w:ascii="Arial" w:hAnsi="Arial" w:cs="Arial"/>
                <w:sz w:val="20"/>
                <w:szCs w:val="20"/>
              </w:rPr>
              <w:t>Liten</w:t>
            </w:r>
          </w:p>
        </w:tc>
      </w:tr>
      <w:tr w:rsidR="007429D8" w:rsidRPr="007429D8" w14:paraId="76DD06E6" w14:textId="77777777" w:rsidTr="00DF38B6">
        <w:trPr>
          <w:trHeight w:val="340"/>
        </w:trPr>
        <w:tc>
          <w:tcPr>
            <w:tcW w:w="2259" w:type="dxa"/>
          </w:tcPr>
          <w:p w14:paraId="2B5263F2" w14:textId="77777777" w:rsidR="007429D8" w:rsidRPr="007429D8" w:rsidRDefault="007429D8" w:rsidP="007429D8">
            <w:pPr>
              <w:snapToGrid w:val="0"/>
              <w:spacing w:before="60" w:after="6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21" w:type="dxa"/>
            <w:gridSpan w:val="2"/>
          </w:tcPr>
          <w:p w14:paraId="12D0FF40" w14:textId="77777777" w:rsidR="007429D8" w:rsidRPr="007429D8" w:rsidRDefault="007429D8" w:rsidP="007429D8">
            <w:pPr>
              <w:spacing w:before="60" w:after="6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29D8" w:rsidRPr="007429D8" w14:paraId="01B51EA3" w14:textId="77777777" w:rsidTr="00DF38B6">
        <w:trPr>
          <w:trHeight w:val="340"/>
        </w:trPr>
        <w:tc>
          <w:tcPr>
            <w:tcW w:w="2259" w:type="dxa"/>
          </w:tcPr>
          <w:p w14:paraId="185E9ECB" w14:textId="77777777" w:rsidR="007429D8" w:rsidRPr="007429D8" w:rsidRDefault="007429D8" w:rsidP="007429D8">
            <w:pPr>
              <w:snapToGrid w:val="0"/>
              <w:spacing w:before="60" w:after="6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7429D8">
              <w:rPr>
                <w:rFonts w:ascii="Arial" w:hAnsi="Arial" w:cs="Arial"/>
                <w:b/>
                <w:sz w:val="20"/>
                <w:szCs w:val="20"/>
              </w:rPr>
              <w:t>Bildtagning</w:t>
            </w:r>
          </w:p>
        </w:tc>
        <w:tc>
          <w:tcPr>
            <w:tcW w:w="6921" w:type="dxa"/>
            <w:gridSpan w:val="2"/>
          </w:tcPr>
          <w:p w14:paraId="00FE8154" w14:textId="77777777" w:rsidR="007429D8" w:rsidRPr="007429D8" w:rsidRDefault="007429D8" w:rsidP="007429D8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1" w:right="0" w:hanging="357"/>
              <w:rPr>
                <w:rFonts w:ascii="Arial" w:hAnsi="Arial" w:cs="Arial"/>
                <w:sz w:val="20"/>
                <w:szCs w:val="20"/>
              </w:rPr>
            </w:pPr>
            <w:r w:rsidRPr="007429D8">
              <w:rPr>
                <w:rFonts w:ascii="Arial" w:hAnsi="Arial" w:cs="Arial"/>
                <w:sz w:val="20"/>
                <w:szCs w:val="20"/>
              </w:rPr>
              <w:t>Frontal</w:t>
            </w:r>
          </w:p>
          <w:p w14:paraId="3EB4341B" w14:textId="77777777" w:rsidR="007429D8" w:rsidRPr="007429D8" w:rsidRDefault="007429D8" w:rsidP="007429D8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1" w:right="0" w:hanging="357"/>
              <w:rPr>
                <w:rFonts w:ascii="Arial" w:hAnsi="Arial" w:cs="Arial"/>
                <w:sz w:val="20"/>
                <w:szCs w:val="20"/>
              </w:rPr>
            </w:pPr>
            <w:r w:rsidRPr="007429D8">
              <w:rPr>
                <w:rFonts w:ascii="Arial" w:hAnsi="Arial" w:cs="Arial"/>
                <w:sz w:val="20"/>
                <w:szCs w:val="20"/>
              </w:rPr>
              <w:t>Vridning</w:t>
            </w:r>
          </w:p>
          <w:p w14:paraId="223FB951" w14:textId="77777777" w:rsidR="007429D8" w:rsidRPr="007429D8" w:rsidRDefault="007429D8" w:rsidP="007429D8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1" w:right="0" w:hanging="357"/>
              <w:rPr>
                <w:rFonts w:ascii="Arial" w:hAnsi="Arial" w:cs="Arial"/>
                <w:sz w:val="20"/>
                <w:szCs w:val="20"/>
              </w:rPr>
            </w:pPr>
            <w:r w:rsidRPr="007429D8">
              <w:rPr>
                <w:rFonts w:ascii="Arial" w:hAnsi="Arial" w:cs="Arial"/>
                <w:sz w:val="20"/>
                <w:szCs w:val="20"/>
              </w:rPr>
              <w:t xml:space="preserve">Sida </w:t>
            </w:r>
          </w:p>
        </w:tc>
      </w:tr>
      <w:tr w:rsidR="007429D8" w:rsidRPr="007429D8" w14:paraId="2BEE58CF" w14:textId="77777777" w:rsidTr="00DF38B6">
        <w:trPr>
          <w:trHeight w:val="340"/>
        </w:trPr>
        <w:tc>
          <w:tcPr>
            <w:tcW w:w="2259" w:type="dxa"/>
          </w:tcPr>
          <w:p w14:paraId="1C650E43" w14:textId="77777777" w:rsidR="007429D8" w:rsidRPr="007429D8" w:rsidRDefault="007429D8" w:rsidP="007429D8">
            <w:pPr>
              <w:snapToGrid w:val="0"/>
              <w:spacing w:before="60" w:after="6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7429D8">
              <w:rPr>
                <w:rFonts w:ascii="Arial" w:hAnsi="Arial" w:cs="Arial"/>
                <w:b/>
                <w:sz w:val="20"/>
                <w:szCs w:val="20"/>
              </w:rPr>
              <w:lastRenderedPageBreak/>
              <w:t>Fotens anatomi</w:t>
            </w:r>
          </w:p>
        </w:tc>
        <w:tc>
          <w:tcPr>
            <w:tcW w:w="6921" w:type="dxa"/>
            <w:gridSpan w:val="2"/>
          </w:tcPr>
          <w:p w14:paraId="6BE0D8E9" w14:textId="77777777" w:rsidR="007429D8" w:rsidRPr="007429D8" w:rsidRDefault="000C4723" w:rsidP="007429D8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"http://intranu.vgregion.se/ImageVault/Images/storage_Edited/filename_Rog-Eb5yM55RtZXrT81y.jpg/id_30478/scope_0/ImageVaultHandler.aspx"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INCLUDEPICTURE  "http://intranu.vgregion.se/ImageVault/Images/storage_Edited/filename_Rog-Eb5yM55RtZXrT81y.jpg/id_30478/scope_0/ImageVaultHandler.aspx" \* MERGEFORMATINET </w:instrTex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447E00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/>
            </w:r>
            <w:r w:rsidR="00447E00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</w:instrText>
            </w:r>
            <w:r w:rsidR="00447E00">
              <w:rPr>
                <w:rFonts w:ascii="Arial" w:hAnsi="Arial" w:cs="Arial"/>
                <w:color w:val="000000"/>
                <w:sz w:val="18"/>
                <w:szCs w:val="18"/>
              </w:rPr>
              <w:instrText>INCLUDEPICTURE  "http://intranu.vgregion.se/ImageVault/Images/storage_Edited/filename_Rog-Eb5yM55RtZXrT81y.jpg/id_30478/scope_0/ImageVaultHandler.aspx" \* MERGEFORMATINET</w:instrText>
            </w:r>
            <w:r w:rsidR="00447E00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</w:instrText>
            </w:r>
            <w:r w:rsidR="00447E00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447E00">
              <w:rPr>
                <w:rFonts w:ascii="Arial" w:hAnsi="Arial" w:cs="Arial"/>
                <w:color w:val="000000"/>
                <w:sz w:val="18"/>
                <w:szCs w:val="18"/>
              </w:rPr>
              <w:pict w14:anchorId="65DA22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Fotens anatomi" style="width:215.35pt;height:212.25pt">
                  <v:imagedata r:id="rId18" r:href="rId19"/>
                </v:shape>
              </w:pict>
            </w:r>
            <w:r w:rsidR="00447E00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7429D8" w:rsidRPr="007429D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71D1C1E8" w14:textId="77777777" w:rsidR="007429D8" w:rsidRPr="007429D8" w:rsidRDefault="007429D8" w:rsidP="007429D8">
      <w:pPr>
        <w:spacing w:after="0" w:line="240" w:lineRule="auto"/>
        <w:ind w:left="0" w:right="0"/>
        <w:rPr>
          <w:sz w:val="10"/>
          <w:szCs w:val="20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1951"/>
        <w:gridCol w:w="3402"/>
        <w:gridCol w:w="4253"/>
      </w:tblGrid>
      <w:tr w:rsidR="007429D8" w:rsidRPr="007429D8" w14:paraId="033CA5CF" w14:textId="77777777" w:rsidTr="00DF38B6">
        <w:trPr>
          <w:trHeight w:val="263"/>
        </w:trPr>
        <w:tc>
          <w:tcPr>
            <w:tcW w:w="1951" w:type="dxa"/>
          </w:tcPr>
          <w:p w14:paraId="1708D0C7" w14:textId="77777777" w:rsidR="007429D8" w:rsidRPr="00206A35" w:rsidRDefault="007429D8" w:rsidP="007429D8">
            <w:pPr>
              <w:keepNext/>
              <w:spacing w:after="60" w:line="240" w:lineRule="auto"/>
              <w:ind w:left="0" w:right="0"/>
              <w:outlineLvl w:val="1"/>
              <w:rPr>
                <w:rFonts w:ascii="Calibri" w:hAnsi="Calibri" w:cs="Arial"/>
                <w:iCs/>
                <w:sz w:val="32"/>
                <w:szCs w:val="32"/>
              </w:rPr>
            </w:pPr>
            <w:r w:rsidRPr="00206A35">
              <w:rPr>
                <w:rFonts w:ascii="Calibri" w:hAnsi="Calibri" w:cs="Arial"/>
                <w:iCs/>
                <w:sz w:val="36"/>
                <w:szCs w:val="36"/>
              </w:rPr>
              <w:t>Bildtagning</w:t>
            </w:r>
          </w:p>
        </w:tc>
        <w:tc>
          <w:tcPr>
            <w:tcW w:w="3402" w:type="dxa"/>
          </w:tcPr>
          <w:p w14:paraId="483E208F" w14:textId="77777777" w:rsidR="007429D8" w:rsidRPr="007429D8" w:rsidRDefault="007429D8" w:rsidP="007429D8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</w:tcPr>
          <w:p w14:paraId="1273E59E" w14:textId="77777777" w:rsidR="007429D8" w:rsidRPr="007429D8" w:rsidRDefault="007429D8" w:rsidP="007429D8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29D8" w:rsidRPr="007429D8" w14:paraId="5B656AC6" w14:textId="77777777" w:rsidTr="00DF38B6">
        <w:trPr>
          <w:cantSplit/>
          <w:trHeight w:val="3106"/>
        </w:trPr>
        <w:tc>
          <w:tcPr>
            <w:tcW w:w="1951" w:type="dxa"/>
          </w:tcPr>
          <w:p w14:paraId="48B1ADA5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7429D8">
              <w:rPr>
                <w:rFonts w:ascii="Arial" w:hAnsi="Arial" w:cs="Arial"/>
                <w:b/>
                <w:sz w:val="20"/>
                <w:szCs w:val="20"/>
              </w:rPr>
              <w:t xml:space="preserve">Frontal </w:t>
            </w:r>
          </w:p>
        </w:tc>
        <w:tc>
          <w:tcPr>
            <w:tcW w:w="3402" w:type="dxa"/>
          </w:tcPr>
          <w:p w14:paraId="635F7CAA" w14:textId="63F2862D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7429D8">
              <w:rPr>
                <w:rFonts w:ascii="Arial" w:hAnsi="Arial" w:cs="Arial"/>
                <w:sz w:val="20"/>
                <w:szCs w:val="20"/>
              </w:rPr>
              <w:t>Patienten sitter</w:t>
            </w:r>
            <w:r w:rsidR="00553320">
              <w:rPr>
                <w:rFonts w:ascii="Arial" w:hAnsi="Arial" w:cs="Arial"/>
                <w:sz w:val="20"/>
                <w:szCs w:val="20"/>
              </w:rPr>
              <w:t xml:space="preserve"> alternativt ligger</w:t>
            </w:r>
            <w:r w:rsidRPr="007429D8">
              <w:rPr>
                <w:rFonts w:ascii="Arial" w:hAnsi="Arial" w:cs="Arial"/>
                <w:sz w:val="20"/>
                <w:szCs w:val="20"/>
              </w:rPr>
              <w:t xml:space="preserve"> med böjt knä med foten på detektorn/bildplattan.</w:t>
            </w:r>
          </w:p>
          <w:p w14:paraId="613E81EA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360AC706" w14:textId="483DE3A0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7429D8">
              <w:rPr>
                <w:rFonts w:ascii="Arial" w:hAnsi="Arial" w:cs="Arial"/>
                <w:sz w:val="20"/>
                <w:szCs w:val="20"/>
              </w:rPr>
              <w:t xml:space="preserve">Vinkla </w:t>
            </w:r>
            <w:r w:rsidR="00206A35" w:rsidRPr="007429D8">
              <w:rPr>
                <w:rFonts w:ascii="Arial" w:hAnsi="Arial" w:cs="Arial"/>
                <w:sz w:val="20"/>
                <w:szCs w:val="20"/>
              </w:rPr>
              <w:t>10–15</w:t>
            </w:r>
            <w:r w:rsidRPr="007429D8">
              <w:rPr>
                <w:rFonts w:ascii="Arial" w:hAnsi="Arial" w:cs="Arial"/>
                <w:sz w:val="20"/>
                <w:szCs w:val="20"/>
              </w:rPr>
              <w:t>° kaudalt alternativt använd snedkudde under detektor.</w:t>
            </w:r>
          </w:p>
          <w:p w14:paraId="568202ED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54B71E74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7429D8">
              <w:rPr>
                <w:rFonts w:ascii="Arial" w:hAnsi="Arial" w:cs="Arial"/>
                <w:sz w:val="20"/>
                <w:szCs w:val="20"/>
              </w:rPr>
              <w:t>Centrera mitt på framfoten.</w:t>
            </w:r>
          </w:p>
          <w:p w14:paraId="1018389C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0C4084CD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29D8">
              <w:rPr>
                <w:rFonts w:ascii="Arial" w:hAnsi="Arial" w:cs="Arial"/>
                <w:b/>
                <w:bCs/>
                <w:sz w:val="20"/>
                <w:szCs w:val="20"/>
              </w:rPr>
              <w:t>Kriterier:</w:t>
            </w:r>
          </w:p>
          <w:p w14:paraId="223374EE" w14:textId="77777777" w:rsidR="007429D8" w:rsidRPr="007429D8" w:rsidRDefault="007429D8" w:rsidP="007429D8">
            <w:pPr>
              <w:numPr>
                <w:ilvl w:val="0"/>
                <w:numId w:val="22"/>
              </w:numPr>
              <w:spacing w:after="0" w:line="240" w:lineRule="auto"/>
              <w:ind w:left="460" w:right="0"/>
              <w:rPr>
                <w:szCs w:val="20"/>
              </w:rPr>
            </w:pPr>
            <w:r w:rsidRPr="007429D8">
              <w:rPr>
                <w:rFonts w:ascii="Arial" w:hAnsi="Arial" w:cs="Arial"/>
                <w:sz w:val="20"/>
                <w:szCs w:val="20"/>
              </w:rPr>
              <w:t>Väl inbländad bild.</w:t>
            </w:r>
          </w:p>
          <w:p w14:paraId="2B199ABD" w14:textId="77777777" w:rsidR="007429D8" w:rsidRPr="007429D8" w:rsidRDefault="007429D8" w:rsidP="007429D8">
            <w:pPr>
              <w:numPr>
                <w:ilvl w:val="0"/>
                <w:numId w:val="22"/>
              </w:numPr>
              <w:spacing w:after="0" w:line="240" w:lineRule="auto"/>
              <w:ind w:left="460" w:right="0"/>
              <w:rPr>
                <w:szCs w:val="20"/>
              </w:rPr>
            </w:pPr>
            <w:r w:rsidRPr="007429D8">
              <w:rPr>
                <w:rFonts w:ascii="Arial" w:hAnsi="Arial" w:cs="Arial"/>
                <w:sz w:val="20"/>
                <w:szCs w:val="20"/>
              </w:rPr>
              <w:t>Sidomarkering synlig.</w:t>
            </w:r>
            <w:r w:rsidRPr="007429D8">
              <w:rPr>
                <w:szCs w:val="20"/>
              </w:rPr>
              <w:t xml:space="preserve"> </w:t>
            </w:r>
          </w:p>
        </w:tc>
        <w:tc>
          <w:tcPr>
            <w:tcW w:w="4253" w:type="dxa"/>
          </w:tcPr>
          <w:p w14:paraId="10521B0E" w14:textId="77777777" w:rsidR="007429D8" w:rsidRPr="007429D8" w:rsidRDefault="007429D8" w:rsidP="007429D8">
            <w:pPr>
              <w:tabs>
                <w:tab w:val="left" w:pos="2018"/>
              </w:tabs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20"/>
                <w:szCs w:val="18"/>
              </w:rPr>
            </w:pPr>
            <w:r w:rsidRPr="007429D8">
              <w:rPr>
                <w:rFonts w:ascii="Arial" w:hAnsi="Arial" w:cs="Arial"/>
                <w:b/>
                <w:noProof/>
                <w:sz w:val="20"/>
                <w:szCs w:val="18"/>
              </w:rPr>
              <w:t>Frontal vänster</w:t>
            </w:r>
            <w:r w:rsidRPr="007429D8">
              <w:rPr>
                <w:rFonts w:ascii="Arial" w:hAnsi="Arial" w:cs="Arial"/>
                <w:b/>
                <w:noProof/>
                <w:sz w:val="20"/>
                <w:szCs w:val="18"/>
              </w:rPr>
              <w:tab/>
              <w:t>Frontal höger</w:t>
            </w:r>
          </w:p>
          <w:p w14:paraId="38E4AC1F" w14:textId="77777777" w:rsidR="007429D8" w:rsidRPr="007429D8" w:rsidRDefault="000C4723" w:rsidP="007429D8">
            <w:pPr>
              <w:tabs>
                <w:tab w:val="left" w:pos="2018"/>
              </w:tabs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"http://intranu.vgregion.se/ImageVault/Images/id_28263/width_143/height_308/preserveAspectRatio_0/scope_0/filename_LW5iCa-miorZfOyvUKJq.gif/storage_Edited/ImageVaultHandler.aspx"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"http://intranu.vgregion.se/ImageVault/Images/id_28263/width_143/height_308/preserveAspectRatio_0/scope_0/filename_LW5iCa-miorZfOyvUKJq.gif/storage_Edited/ImageVaultHandler.aspx"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</w:instrText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>INCLUDEPICTURE  "http://intranu.vgregion.se/ImageVault/Images/id_28263/width_143/height_308/preserveAspectRatio_0/scope_0/filename_LW5iCa-miorZfOyvUKJq.gif/storage_Edited/ImageVaultHandler.aspx" \* MERGEFORMATINET</w:instrText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</w:instrText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pict w14:anchorId="7C58A8D4">
                <v:shape id="_x0000_i1026" type="#_x0000_t75" alt="Fot frontal vänster" style="width:85.75pt;height:183.45pt">
                  <v:imagedata r:id="rId20" r:href="rId21"/>
                </v:shape>
              </w:pict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7429D8" w:rsidRPr="007429D8">
              <w:rPr>
                <w:szCs w:val="20"/>
              </w:rPr>
              <w:tab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"http://intranu.vgregion.se/ImageVault/Images/id_28261/width_148/height_309/preserveAspectRatio_0/scope_0/filename_Xack4WM_J6CDRaf_qWwz.gif/storage_Edited/ImageVaultHandler.aspx"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"http://intranu.vgregion.se/ImageVault/Images/id_28261/width_148/height_309/preserveAspectRatio_0/scope_0/filename_Xack4WM_J6CDRaf_qWwz.gif/storage_Edited/ImageVaultHandler.aspx"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</w:instrText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>INCLUDEPICTURE  "http://intranu.vgregion.se/ImageVault/Images/id_28261/width_148/height_309/preserveAspectRatio_0/scope_0/filename_Xack4WM_J6CDRaf_qWwz.gif/storage_Edited/ImageVaultHandler.aspx" \* MERGEFORMATINET</w:instrText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</w:instrText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pict w14:anchorId="7051CCFE">
                <v:shape id="_x0000_i1027" type="#_x0000_t75" alt="Fot frontal höger" style="width:87.65pt;height:184.05pt">
                  <v:imagedata r:id="rId22" r:href="rId23"/>
                </v:shape>
              </w:pict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</w:p>
          <w:p w14:paraId="37ABF867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="007429D8" w:rsidRPr="007429D8" w14:paraId="4B451B72" w14:textId="77777777" w:rsidTr="00DF38B6">
        <w:trPr>
          <w:trHeight w:val="263"/>
        </w:trPr>
        <w:tc>
          <w:tcPr>
            <w:tcW w:w="1951" w:type="dxa"/>
          </w:tcPr>
          <w:p w14:paraId="5CBE0239" w14:textId="77777777" w:rsidR="007429D8" w:rsidRPr="007429D8" w:rsidRDefault="007429D8" w:rsidP="007429D8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3402" w:type="dxa"/>
          </w:tcPr>
          <w:p w14:paraId="00682BD0" w14:textId="77777777" w:rsidR="007429D8" w:rsidRPr="007429D8" w:rsidRDefault="007429D8" w:rsidP="007429D8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4253" w:type="dxa"/>
          </w:tcPr>
          <w:p w14:paraId="37657BA4" w14:textId="77777777" w:rsidR="007429D8" w:rsidRPr="007429D8" w:rsidRDefault="007429D8" w:rsidP="007429D8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7429D8" w:rsidRPr="007429D8" w14:paraId="4C8A20EA" w14:textId="77777777" w:rsidTr="00DF38B6">
        <w:trPr>
          <w:trHeight w:val="263"/>
        </w:trPr>
        <w:tc>
          <w:tcPr>
            <w:tcW w:w="1951" w:type="dxa"/>
          </w:tcPr>
          <w:p w14:paraId="353AB69D" w14:textId="77777777" w:rsidR="007429D8" w:rsidRPr="007429D8" w:rsidRDefault="007429D8" w:rsidP="007429D8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7429D8">
              <w:rPr>
                <w:rFonts w:ascii="Arial" w:hAnsi="Arial" w:cs="Arial"/>
                <w:b/>
                <w:sz w:val="20"/>
                <w:szCs w:val="20"/>
              </w:rPr>
              <w:t>Vridning</w:t>
            </w:r>
          </w:p>
        </w:tc>
        <w:tc>
          <w:tcPr>
            <w:tcW w:w="3402" w:type="dxa"/>
          </w:tcPr>
          <w:p w14:paraId="287C627A" w14:textId="217F22FC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7429D8">
              <w:rPr>
                <w:rFonts w:ascii="Arial" w:hAnsi="Arial" w:cs="Arial"/>
                <w:sz w:val="20"/>
                <w:szCs w:val="20"/>
              </w:rPr>
              <w:t>Patienten sitter</w:t>
            </w:r>
            <w:r w:rsidR="002C3FF2">
              <w:rPr>
                <w:rFonts w:ascii="Arial" w:hAnsi="Arial" w:cs="Arial"/>
                <w:sz w:val="20"/>
                <w:szCs w:val="20"/>
              </w:rPr>
              <w:t xml:space="preserve"> alternativt ligger</w:t>
            </w:r>
            <w:r w:rsidRPr="007429D8">
              <w:rPr>
                <w:rFonts w:ascii="Arial" w:hAnsi="Arial" w:cs="Arial"/>
                <w:sz w:val="20"/>
                <w:szCs w:val="20"/>
              </w:rPr>
              <w:t xml:space="preserve"> med böjt knä med foten på detektorn/bildplattan.</w:t>
            </w:r>
          </w:p>
          <w:p w14:paraId="46DABA10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5020C630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7429D8">
              <w:rPr>
                <w:rFonts w:ascii="Arial" w:hAnsi="Arial" w:cs="Arial"/>
                <w:sz w:val="20"/>
                <w:szCs w:val="20"/>
              </w:rPr>
              <w:t>Behåll vinklingen från frontalen.</w:t>
            </w:r>
          </w:p>
          <w:p w14:paraId="145FF921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40E52AB9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7429D8">
              <w:rPr>
                <w:rFonts w:ascii="Arial" w:hAnsi="Arial" w:cs="Arial"/>
                <w:sz w:val="20"/>
                <w:szCs w:val="20"/>
              </w:rPr>
              <w:t>Vrid upp laterala sidan av foten cirka 30° alternativt vinkla röret 30° lateralt.</w:t>
            </w:r>
          </w:p>
          <w:p w14:paraId="32A4DCD7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79B8F194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color w:val="464646"/>
                <w:sz w:val="20"/>
                <w:szCs w:val="18"/>
              </w:rPr>
            </w:pPr>
            <w:r w:rsidRPr="007429D8">
              <w:rPr>
                <w:rFonts w:ascii="Arial" w:hAnsi="Arial" w:cs="Arial"/>
                <w:sz w:val="20"/>
                <w:szCs w:val="20"/>
              </w:rPr>
              <w:t>Centrera mitt på foten.</w:t>
            </w:r>
          </w:p>
          <w:p w14:paraId="4718B3ED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szCs w:val="20"/>
              </w:rPr>
            </w:pPr>
          </w:p>
          <w:p w14:paraId="19BB5A00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29D8">
              <w:rPr>
                <w:rFonts w:ascii="Arial" w:hAnsi="Arial" w:cs="Arial"/>
                <w:b/>
                <w:bCs/>
                <w:sz w:val="20"/>
                <w:szCs w:val="20"/>
              </w:rPr>
              <w:t>Kriterier:</w:t>
            </w:r>
          </w:p>
          <w:p w14:paraId="43786FBE" w14:textId="77777777" w:rsidR="007429D8" w:rsidRPr="007429D8" w:rsidRDefault="007429D8" w:rsidP="007429D8">
            <w:pPr>
              <w:numPr>
                <w:ilvl w:val="0"/>
                <w:numId w:val="23"/>
              </w:numPr>
              <w:spacing w:after="0" w:line="240" w:lineRule="auto"/>
              <w:ind w:left="460" w:right="0"/>
              <w:rPr>
                <w:rFonts w:ascii="Arial" w:hAnsi="Arial" w:cs="Arial"/>
                <w:sz w:val="20"/>
                <w:szCs w:val="20"/>
              </w:rPr>
            </w:pPr>
            <w:r w:rsidRPr="007429D8">
              <w:rPr>
                <w:rFonts w:ascii="Arial" w:hAnsi="Arial" w:cs="Arial"/>
                <w:sz w:val="20"/>
                <w:szCs w:val="20"/>
              </w:rPr>
              <w:t>Leden mellan cuboideum och metatarsaler 4 och 5 samt cuneiformelederna ska friprojiceras.</w:t>
            </w:r>
          </w:p>
          <w:p w14:paraId="7E639945" w14:textId="77777777" w:rsidR="007429D8" w:rsidRPr="007429D8" w:rsidRDefault="007429D8" w:rsidP="007429D8">
            <w:pPr>
              <w:numPr>
                <w:ilvl w:val="0"/>
                <w:numId w:val="23"/>
              </w:numPr>
              <w:spacing w:after="0" w:line="240" w:lineRule="auto"/>
              <w:ind w:left="460" w:right="0"/>
              <w:rPr>
                <w:rFonts w:ascii="Arial" w:hAnsi="Arial" w:cs="Arial"/>
                <w:sz w:val="20"/>
                <w:szCs w:val="20"/>
              </w:rPr>
            </w:pPr>
            <w:r w:rsidRPr="007429D8">
              <w:rPr>
                <w:rFonts w:ascii="Arial" w:hAnsi="Arial" w:cs="Arial"/>
                <w:sz w:val="20"/>
                <w:szCs w:val="20"/>
              </w:rPr>
              <w:t>Sidomarkering synlig.</w:t>
            </w:r>
          </w:p>
        </w:tc>
        <w:tc>
          <w:tcPr>
            <w:tcW w:w="4253" w:type="dxa"/>
          </w:tcPr>
          <w:p w14:paraId="4DFBF6AF" w14:textId="77777777" w:rsidR="007429D8" w:rsidRPr="007429D8" w:rsidRDefault="007429D8" w:rsidP="007429D8">
            <w:pPr>
              <w:tabs>
                <w:tab w:val="left" w:pos="2018"/>
              </w:tabs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20"/>
                <w:szCs w:val="18"/>
              </w:rPr>
            </w:pPr>
            <w:r w:rsidRPr="007429D8">
              <w:rPr>
                <w:rFonts w:ascii="Arial" w:hAnsi="Arial" w:cs="Arial"/>
                <w:b/>
                <w:noProof/>
                <w:sz w:val="20"/>
                <w:szCs w:val="18"/>
              </w:rPr>
              <w:t>Vridning vänster</w:t>
            </w:r>
            <w:r w:rsidRPr="007429D8">
              <w:rPr>
                <w:rFonts w:ascii="Arial" w:hAnsi="Arial" w:cs="Arial"/>
                <w:b/>
                <w:noProof/>
                <w:sz w:val="20"/>
                <w:szCs w:val="18"/>
              </w:rPr>
              <w:tab/>
              <w:t>Vridning höger</w:t>
            </w:r>
          </w:p>
          <w:p w14:paraId="563372E9" w14:textId="77777777" w:rsidR="007429D8" w:rsidRPr="007429D8" w:rsidRDefault="000C4723" w:rsidP="007429D8">
            <w:pPr>
              <w:tabs>
                <w:tab w:val="left" w:pos="2018"/>
              </w:tabs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color w:val="464646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"http://intranu.vgregion.se/ImageVault/Images/id_28264/width_156/height_308/preserveAspectRatio_0/scope_0/filename_dEjS482JxNT0EAONGuNc.gif/storage_Edited/ImageVaultHandler.aspx"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"http://intranu.vgregion.se/ImageVault/Images/id_28264/width_156/height_308/preserveAspectRatio_0/scope_0/filename_dEjS482JxNT0EAONGuNc.gif/storage_Edited/ImageVaultHandler.aspx"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</w:instrText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>INCLUDEPICTURE  "http://intranu.vgregion.se/ImageVault/Images/id_28264/width_156/height_308/preserveAspectRatio_0/scope_0/filename_dEjS482JxNT0EAONGuNc.gif/storage_Edited/ImageVaultHandler.aspx" \* MERGEFORMATINET</w:instrText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</w:instrText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pict w14:anchorId="0D320F68">
                <v:shape id="_x0000_i1028" type="#_x0000_t75" alt="Fot vridning vänster" style="width:91.4pt;height:180.95pt">
                  <v:imagedata r:id="rId24" r:href="rId25"/>
                </v:shape>
              </w:pict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7429D8" w:rsidRPr="007429D8">
              <w:rPr>
                <w:szCs w:val="20"/>
              </w:rPr>
              <w:tab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"http://intranu.vgregion.se/ImageVault/Images/id_28262/width_150/height_310/preserveAspectRatio_0/scope_0/filename_dr9X5l7RXwZnL43E16W5.gif/storage_Edited/ImageVaultHandler.aspx"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"http://intranu.vgregion.se/ImageVault/Images/id_28262/width_150/height_310/preserveAspectRatio_0/scope_0/filename_dr9X5l7RXwZnL43E16W5.gif/storage_Edited/ImageVaultHandler.aspx"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</w:instrText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>INCLUDEPICTURE  "http://intranu.vgregion.se/ImageVault/Images/id_28262/width_150/height_310/preserveAspectRatio_0/scope_0/filename_dr9X5l7RXwZnL43E16W5.gif/storage_Edited/ImageVaultHandler.aspx" \* MERGEFORMATINET</w:instrText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</w:instrText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pict w14:anchorId="5485C83F">
                <v:shape id="_x0000_i1029" type="#_x0000_t75" alt="Fot vridning höger" style="width:87.05pt;height:179.7pt">
                  <v:imagedata r:id="rId26" r:href="rId27"/>
                </v:shape>
              </w:pict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</w:p>
          <w:p w14:paraId="0ECC3E99" w14:textId="77777777" w:rsidR="007429D8" w:rsidRPr="007429D8" w:rsidRDefault="007429D8" w:rsidP="007429D8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29D8" w:rsidRPr="007429D8" w14:paraId="1A4F0645" w14:textId="77777777" w:rsidTr="00DF38B6">
        <w:trPr>
          <w:trHeight w:val="291"/>
        </w:trPr>
        <w:tc>
          <w:tcPr>
            <w:tcW w:w="1951" w:type="dxa"/>
          </w:tcPr>
          <w:p w14:paraId="6A1D86B9" w14:textId="77777777" w:rsidR="007429D8" w:rsidRPr="007429D8" w:rsidRDefault="007429D8" w:rsidP="007429D8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7655" w:type="dxa"/>
            <w:gridSpan w:val="2"/>
          </w:tcPr>
          <w:p w14:paraId="3609EC48" w14:textId="77777777" w:rsidR="007429D8" w:rsidRDefault="007429D8" w:rsidP="007429D8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color w:val="464646"/>
                <w:sz w:val="16"/>
                <w:szCs w:val="18"/>
              </w:rPr>
            </w:pPr>
          </w:p>
          <w:p w14:paraId="09C65F9F" w14:textId="09525169" w:rsidR="00206A35" w:rsidRPr="007429D8" w:rsidRDefault="00206A35" w:rsidP="007429D8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color w:val="464646"/>
                <w:sz w:val="16"/>
                <w:szCs w:val="18"/>
              </w:rPr>
            </w:pPr>
          </w:p>
        </w:tc>
      </w:tr>
      <w:tr w:rsidR="007429D8" w:rsidRPr="007429D8" w14:paraId="6C25598C" w14:textId="77777777" w:rsidTr="00DF38B6">
        <w:trPr>
          <w:trHeight w:val="291"/>
        </w:trPr>
        <w:tc>
          <w:tcPr>
            <w:tcW w:w="1951" w:type="dxa"/>
          </w:tcPr>
          <w:p w14:paraId="64B03EAF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7429D8">
              <w:rPr>
                <w:rFonts w:ascii="Arial" w:hAnsi="Arial" w:cs="Arial"/>
                <w:b/>
                <w:sz w:val="20"/>
                <w:szCs w:val="20"/>
              </w:rPr>
              <w:lastRenderedPageBreak/>
              <w:t>Sida</w:t>
            </w:r>
          </w:p>
        </w:tc>
        <w:tc>
          <w:tcPr>
            <w:tcW w:w="3402" w:type="dxa"/>
          </w:tcPr>
          <w:p w14:paraId="5861B390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7429D8">
              <w:rPr>
                <w:rFonts w:ascii="Arial" w:hAnsi="Arial" w:cs="Arial"/>
                <w:sz w:val="20"/>
                <w:szCs w:val="20"/>
              </w:rPr>
              <w:t>Lateralsidan mot detektorn/bildplattan.</w:t>
            </w:r>
          </w:p>
          <w:p w14:paraId="37327C0C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26CD9EF2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7429D8">
              <w:rPr>
                <w:rFonts w:ascii="Arial" w:hAnsi="Arial" w:cs="Arial"/>
                <w:sz w:val="20"/>
                <w:szCs w:val="20"/>
              </w:rPr>
              <w:t>Centrera mitt på foten.</w:t>
            </w:r>
          </w:p>
          <w:p w14:paraId="39576170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6841D004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29D8">
              <w:rPr>
                <w:rFonts w:ascii="Arial" w:hAnsi="Arial" w:cs="Arial"/>
                <w:b/>
                <w:bCs/>
                <w:sz w:val="20"/>
                <w:szCs w:val="20"/>
              </w:rPr>
              <w:t>Kriterier:</w:t>
            </w:r>
          </w:p>
          <w:p w14:paraId="3FD60A7C" w14:textId="77777777" w:rsidR="007429D8" w:rsidRPr="007429D8" w:rsidRDefault="007429D8" w:rsidP="007429D8">
            <w:pPr>
              <w:numPr>
                <w:ilvl w:val="0"/>
                <w:numId w:val="22"/>
              </w:numPr>
              <w:spacing w:after="0" w:line="240" w:lineRule="auto"/>
              <w:ind w:left="460" w:right="0"/>
              <w:rPr>
                <w:szCs w:val="20"/>
              </w:rPr>
            </w:pPr>
            <w:r w:rsidRPr="007429D8">
              <w:rPr>
                <w:rFonts w:ascii="Arial" w:hAnsi="Arial" w:cs="Arial"/>
                <w:sz w:val="20"/>
                <w:szCs w:val="20"/>
              </w:rPr>
              <w:t>Hela foten med på bild.</w:t>
            </w:r>
          </w:p>
          <w:p w14:paraId="115D1981" w14:textId="77777777" w:rsidR="007429D8" w:rsidRPr="007429D8" w:rsidRDefault="007429D8" w:rsidP="007429D8">
            <w:pPr>
              <w:numPr>
                <w:ilvl w:val="0"/>
                <w:numId w:val="22"/>
              </w:numPr>
              <w:spacing w:after="0" w:line="240" w:lineRule="auto"/>
              <w:ind w:left="460" w:right="0"/>
              <w:rPr>
                <w:rFonts w:ascii="Arial" w:hAnsi="Arial" w:cs="Arial"/>
                <w:sz w:val="20"/>
                <w:szCs w:val="20"/>
              </w:rPr>
            </w:pPr>
            <w:r w:rsidRPr="007429D8">
              <w:rPr>
                <w:rFonts w:ascii="Arial" w:hAnsi="Arial" w:cs="Arial"/>
                <w:sz w:val="20"/>
                <w:szCs w:val="20"/>
              </w:rPr>
              <w:t>Sidomarkering synlig.</w:t>
            </w:r>
          </w:p>
          <w:p w14:paraId="3BA83744" w14:textId="77777777" w:rsidR="007429D8" w:rsidRPr="007429D8" w:rsidRDefault="007429D8" w:rsidP="007429D8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</w:tcPr>
          <w:p w14:paraId="3F5CF788" w14:textId="77777777" w:rsidR="007429D8" w:rsidRPr="007429D8" w:rsidRDefault="007429D8" w:rsidP="007429D8">
            <w:pPr>
              <w:tabs>
                <w:tab w:val="left" w:pos="2018"/>
              </w:tabs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color w:val="000000"/>
                <w:sz w:val="20"/>
                <w:szCs w:val="18"/>
              </w:rPr>
            </w:pPr>
            <w:r w:rsidRPr="007429D8">
              <w:rPr>
                <w:rFonts w:ascii="Arial" w:hAnsi="Arial" w:cs="Arial"/>
                <w:b/>
                <w:bCs/>
                <w:color w:val="000000"/>
                <w:sz w:val="20"/>
                <w:szCs w:val="18"/>
              </w:rPr>
              <w:t>Sida vänster</w:t>
            </w:r>
          </w:p>
          <w:p w14:paraId="6C90EF59" w14:textId="77777777" w:rsidR="007429D8" w:rsidRPr="007429D8" w:rsidRDefault="000C4723" w:rsidP="007429D8">
            <w:pPr>
              <w:tabs>
                <w:tab w:val="left" w:pos="2018"/>
              </w:tabs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instrText xml:space="preserve"> INCLUDEPICTURE  "http://intranu.vgregion.se/ImageVault/Images/id_30321/width_261/height_133/preserveAspectRatio_0/scope_0/filename_109q3jg0DFMLvY3By3q-.jpg/storage_Edited/ImageVaultHandler.aspx"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instrText xml:space="preserve"> INCLUDEPICTURE  "http://intranu.vgregion.se/ImageVault/Images/id_30321/width_261/height_133/preserveAspectRatio_0/scope_0/filename_109q3jg0DFMLvY3By3q-.jpg/storage_Edited/ImageVaultHandler.aspx"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fldChar w:fldCharType="separate"/>
            </w:r>
            <w:r w:rsidR="00447E00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fldChar w:fldCharType="begin"/>
            </w:r>
            <w:r w:rsidR="00447E00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instrText xml:space="preserve"> </w:instrText>
            </w:r>
            <w:r w:rsidR="00447E00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instrText>INCLUDEPICTURE  "http://intranu.vgregion.se/ImageVault/Images/id_30321/width_261/height_133/preserveAspectRatio_0/scope_0/filename_109q3jg0DFMLvY3By3q-.jpg/storage_Edited/ImageVaultHandler.aspx" \* MERGEFORMATINET</w:instrText>
            </w:r>
            <w:r w:rsidR="00447E00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instrText xml:space="preserve"> </w:instrText>
            </w:r>
            <w:r w:rsidR="00447E00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fldChar w:fldCharType="separate"/>
            </w:r>
            <w:r w:rsidR="00447E00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pict w14:anchorId="2B5FECF5">
                <v:shape id="_x0000_i1030" type="#_x0000_t75" alt="Fot sida vänster" style="width:180.95pt;height:92.05pt">
                  <v:imagedata r:id="rId28" r:href="rId29"/>
                </v:shape>
              </w:pict>
            </w:r>
            <w:r w:rsidR="00447E00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fldChar w:fldCharType="end"/>
            </w:r>
            <w:r w:rsidR="007429D8" w:rsidRPr="007429D8">
              <w:rPr>
                <w:rFonts w:ascii="Arial" w:hAnsi="Arial" w:cs="Arial"/>
                <w:b/>
                <w:noProof/>
                <w:sz w:val="20"/>
                <w:szCs w:val="18"/>
              </w:rPr>
              <w:t>Sida höger</w:t>
            </w:r>
          </w:p>
          <w:p w14:paraId="0F3B2C76" w14:textId="77777777" w:rsidR="007429D8" w:rsidRPr="007429D8" w:rsidRDefault="000C4723" w:rsidP="007429D8">
            <w:pPr>
              <w:tabs>
                <w:tab w:val="left" w:pos="2018"/>
              </w:tabs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color w:val="464646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"http://intranu.vgregion.se/ImageVault/Images/id_30320/width_258/height_131/preserveAspectRatio_0/scope_0/filename_uxfG4GdiUOlOnkleZOoe.jpg/storage_Edited/ImageVaultHandler.aspx"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"http://intranu.vgregion.se/ImageVault/Images/id_30320/width_258/height_131/preserveAspectRatio_0/scope_0/filename_uxfG4GdiUOlOnkleZOoe.jpg/storage_Edited/ImageVaultHandler.aspx"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</w:instrText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>INCLUDEPICTURE  "http://intranu.vgregion.se/ImageVault/Images/id_30320/width_258/height_131/preserveAspectRatio_0/scope_0/filename_uxfG4GdiUOlOnkleZOoe.jpg/storage_Edited/ImageVaultHandler.aspx" \* MERGEFORMATINET</w:instrText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</w:instrText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pict w14:anchorId="1A124534">
                <v:shape id="_x0000_i1031" type="#_x0000_t75" alt="Fot sida  höger" style="width:179.05pt;height:90.8pt">
                  <v:imagedata r:id="rId30" r:href="rId31"/>
                </v:shape>
              </w:pict>
            </w:r>
            <w:r w:rsidR="00447E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</w:p>
        </w:tc>
      </w:tr>
    </w:tbl>
    <w:p w14:paraId="6FE92FEA" w14:textId="77777777" w:rsidR="007429D8" w:rsidRPr="007429D8" w:rsidRDefault="007429D8" w:rsidP="007429D8">
      <w:pPr>
        <w:spacing w:after="0" w:line="240" w:lineRule="auto"/>
        <w:ind w:left="0" w:right="0"/>
        <w:rPr>
          <w:sz w:val="20"/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7429D8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49B2E" w14:textId="77777777" w:rsidR="00447E00" w:rsidRDefault="00447E00">
      <w:r>
        <w:separator/>
      </w:r>
    </w:p>
  </w:endnote>
  <w:endnote w:type="continuationSeparator" w:id="0">
    <w:p w14:paraId="5AE0F46E" w14:textId="77777777" w:rsidR="00447E00" w:rsidRDefault="00447E00">
      <w:r>
        <w:continuationSeparator/>
      </w:r>
    </w:p>
  </w:endnote>
  <w:endnote w:type="continuationNotice" w:id="1">
    <w:p w14:paraId="4AA7F9F9" w14:textId="77777777" w:rsidR="00447E00" w:rsidRDefault="00447E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5B7A6" w14:textId="77777777" w:rsidR="00447E00" w:rsidRDefault="00447E00"/>
  </w:footnote>
  <w:footnote w:type="continuationSeparator" w:id="0">
    <w:p w14:paraId="20AED3EA" w14:textId="77777777" w:rsidR="00447E00" w:rsidRDefault="00447E00">
      <w:r>
        <w:continuationSeparator/>
      </w:r>
    </w:p>
  </w:footnote>
  <w:footnote w:type="continuationNotice" w:id="1">
    <w:p w14:paraId="3E7ED8F9" w14:textId="77777777" w:rsidR="00447E00" w:rsidRDefault="00447E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295F65A9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<w:pict w14:anchorId="447F133C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24021614"/>
    <w:multiLevelType w:val="hybridMultilevel"/>
    <w:tmpl w:val="89DC348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3EFA459A"/>
    <w:multiLevelType w:val="hybridMultilevel"/>
    <w:tmpl w:val="F04C3B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2D214D8"/>
    <w:multiLevelType w:val="hybridMultilevel"/>
    <w:tmpl w:val="9190C90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0AA016A"/>
    <w:multiLevelType w:val="hybridMultilevel"/>
    <w:tmpl w:val="D2B630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2078018679">
    <w:abstractNumId w:val="21"/>
  </w:num>
  <w:num w:numId="2" w16cid:durableId="122893200">
    <w:abstractNumId w:val="17"/>
  </w:num>
  <w:num w:numId="3" w16cid:durableId="2004431548">
    <w:abstractNumId w:val="0"/>
  </w:num>
  <w:num w:numId="4" w16cid:durableId="238907798">
    <w:abstractNumId w:val="6"/>
  </w:num>
  <w:num w:numId="5" w16cid:durableId="1991056245">
    <w:abstractNumId w:val="18"/>
  </w:num>
  <w:num w:numId="6" w16cid:durableId="256794500">
    <w:abstractNumId w:val="2"/>
  </w:num>
  <w:num w:numId="7" w16cid:durableId="147478623">
    <w:abstractNumId w:val="13"/>
  </w:num>
  <w:num w:numId="8" w16cid:durableId="1106583648">
    <w:abstractNumId w:val="9"/>
  </w:num>
  <w:num w:numId="9" w16cid:durableId="462885996">
    <w:abstractNumId w:val="1"/>
  </w:num>
  <w:num w:numId="10" w16cid:durableId="640576882">
    <w:abstractNumId w:val="1"/>
  </w:num>
  <w:num w:numId="11" w16cid:durableId="856309487">
    <w:abstractNumId w:val="3"/>
  </w:num>
  <w:num w:numId="12" w16cid:durableId="1676424128">
    <w:abstractNumId w:val="4"/>
  </w:num>
  <w:num w:numId="13" w16cid:durableId="1934437835">
    <w:abstractNumId w:val="16"/>
  </w:num>
  <w:num w:numId="14" w16cid:durableId="430666483">
    <w:abstractNumId w:val="10"/>
  </w:num>
  <w:num w:numId="15" w16cid:durableId="535430189">
    <w:abstractNumId w:val="7"/>
  </w:num>
  <w:num w:numId="16" w16cid:durableId="907766997">
    <w:abstractNumId w:val="14"/>
  </w:num>
  <w:num w:numId="17" w16cid:durableId="1671179346">
    <w:abstractNumId w:val="5"/>
  </w:num>
  <w:num w:numId="18" w16cid:durableId="90013319">
    <w:abstractNumId w:val="12"/>
  </w:num>
  <w:num w:numId="19" w16cid:durableId="1408108238">
    <w:abstractNumId w:val="20"/>
  </w:num>
  <w:num w:numId="20" w16cid:durableId="492842093">
    <w:abstractNumId w:val="11"/>
  </w:num>
  <w:num w:numId="21" w16cid:durableId="428477132">
    <w:abstractNumId w:val="19"/>
  </w:num>
  <w:num w:numId="22" w16cid:durableId="1789741432">
    <w:abstractNumId w:val="8"/>
  </w:num>
  <w:num w:numId="23" w16cid:durableId="100547596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9A9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70484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C4723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06A35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3FF2"/>
    <w:rsid w:val="002C60AD"/>
    <w:rsid w:val="002D0E0E"/>
    <w:rsid w:val="002D6023"/>
    <w:rsid w:val="002E263F"/>
    <w:rsid w:val="002E6F81"/>
    <w:rsid w:val="002F08BA"/>
    <w:rsid w:val="002F2CFF"/>
    <w:rsid w:val="002F568B"/>
    <w:rsid w:val="002F72C6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47E00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3320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429D8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26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A7246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09B98494"/>
    <w:rsid w:val="2B715A89"/>
    <w:rsid w:val="54958F34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image" Target="media/image3.jpeg" Id="rId18" /><Relationship Type="http://schemas.openxmlformats.org/officeDocument/2006/relationships/image" Target="media/image7.png" Id="rId26" /><Relationship Type="http://schemas.openxmlformats.org/officeDocument/2006/relationships/image" Target="http://intranu.vgregion.se/ImageVault/Images/id_28263/width_143/height_308/preserveAspectRatio_0/scope_0/filename_LW5iCa-miorZfOyvUKJq.gif/storage_Edited/ImageVaultHandler.aspx" TargetMode="Externa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193-390712850-19/SURROGATE/Str%c3%a5lskydd%20vid%20unders%c3%b6kningar%20och%20behandlingar%20med%20r%c3%b6ntgenstr%c3%a5lning.pdf" TargetMode="External" Id="rId17" /><Relationship Type="http://schemas.openxmlformats.org/officeDocument/2006/relationships/image" Target="http://intranu.vgregion.se/ImageVault/Images/id_28264/width_156/height_308/preserveAspectRatio_0/scope_0/filename_dEjS482JxNT0EAONGuNc.gif/storage_Edited/ImageVaultHandler.aspx" TargetMode="External" Id="rId25" /><Relationship Type="http://schemas.openxmlformats.org/officeDocument/2006/relationships/theme" Target="theme/theme1.xml" Id="rId33" /><Relationship Type="http://schemas.openxmlformats.org/officeDocument/2006/relationships/footer" Target="footer3.xml" Id="rId16" /><Relationship Type="http://schemas.openxmlformats.org/officeDocument/2006/relationships/image" Target="media/image4.png" Id="rId20" /><Relationship Type="http://schemas.openxmlformats.org/officeDocument/2006/relationships/image" Target="http://intranu.vgregion.se/ImageVault/Images/id_30321/width_261/height_133/preserveAspectRatio_0/scope_0/filename_109q3jg0DFMLvY3By3q-.jpg/storage_Edited/ImageVaultHandler.aspx" TargetMode="External" Id="rId29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image" Target="media/image6.png" Id="rId24" /><Relationship Type="http://schemas.openxmlformats.org/officeDocument/2006/relationships/fontTable" Target="fontTable.xml" Id="rId32" /><Relationship Type="http://schemas.openxmlformats.org/officeDocument/2006/relationships/header" Target="header2.xml" Id="rId15" /><Relationship Type="http://schemas.openxmlformats.org/officeDocument/2006/relationships/image" Target="http://intranu.vgregion.se/ImageVault/Images/id_28261/width_148/height_309/preserveAspectRatio_0/scope_0/filename_Xack4WM_J6CDRaf_qWwz.gif/storage_Edited/ImageVaultHandler.aspx" TargetMode="External" Id="rId23" /><Relationship Type="http://schemas.openxmlformats.org/officeDocument/2006/relationships/image" Target="media/image8.jpeg" Id="rId28" /><Relationship Type="http://schemas.openxmlformats.org/officeDocument/2006/relationships/footnotes" Target="footnotes.xml" Id="rId10" /><Relationship Type="http://schemas.openxmlformats.org/officeDocument/2006/relationships/image" Target="http://intranu.vgregion.se/ImageVault/Images/storage_Edited/filename_Rog-Eb5yM55RtZXrT81y.jpg/id_30478/scope_0/ImageVaultHandler.aspx" TargetMode="External" Id="rId19" /><Relationship Type="http://schemas.openxmlformats.org/officeDocument/2006/relationships/image" Target="http://intranu.vgregion.se/ImageVault/Images/id_30320/width_258/height_131/preserveAspectRatio_0/scope_0/filename_uxfG4GdiUOlOnkleZOoe.jpg/storage_Edited/ImageVaultHandler.aspx" TargetMode="External" Id="rId31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image" Target="media/image5.png" Id="rId22" /><Relationship Type="http://schemas.openxmlformats.org/officeDocument/2006/relationships/image" Target="http://intranu.vgregion.se/ImageVault/Images/id_28262/width_150/height_310/preserveAspectRatio_0/scope_0/filename_dr9X5l7RXwZnL43E16W5.gif/storage_Edited/ImageVaultHandler.aspx" TargetMode="External" Id="rId27" /><Relationship Type="http://schemas.openxmlformats.org/officeDocument/2006/relationships/image" Target="media/image9.jpeg" Id="rId30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</TotalTime>
  <Pages>3</Pages>
  <Words>962</Words>
  <Characters>5101</Characters>
  <Application>Microsoft Office Word</Application>
  <DocSecurity>0</DocSecurity>
  <Lines>42</Lines>
  <Paragraphs>12</Paragraphs>
  <ScaleCrop>false</ScaleCrop>
  <Manager/>
  <Company/>
  <LinksUpToDate>false</LinksUpToDate>
  <CharactersWithSpaces>6051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Fot – Fraktur, frakturkontroll, osteit</dc:title>
  <dc:subject/>
  <dc:creator>patrik.jens.johansson@vgregion.se</dc:creator>
  <keywords/>
  <lastModifiedBy>Ulrica Sehlberg</lastModifiedBy>
  <revision>8</revision>
  <lastPrinted>2016-03-31T10:56:00.0000000Z</lastPrinted>
  <dcterms:created xsi:type="dcterms:W3CDTF">2026-10-07T07:48:00.0000000Z</dcterms:created>
  <dcterms:modified xsi:type="dcterms:W3CDTF">2026-10-21T09:10:00.0000000Z</dcterms:modified>
</coreProperties>
</file>