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BF12A" w14:textId="77777777" w:rsidR="000F46F6" w:rsidRDefault="000F46F6" w:rsidP="005D3764">
      <w:pPr>
        <w:pStyle w:val="Rubrik2"/>
        <w:ind w:left="0"/>
        <w:sectPr w:rsidR="000F46F6" w:rsidSect="000F46F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3D0CBC8" w14:textId="77777777" w:rsidR="000F46F6" w:rsidRPr="000F46F6" w:rsidRDefault="000F46F6" w:rsidP="000F46F6">
      <w:pPr>
        <w:spacing w:after="0" w:line="240" w:lineRule="auto"/>
        <w:ind w:left="0" w:right="0"/>
        <w:rPr>
          <w:szCs w:val="20"/>
        </w:rPr>
      </w:pPr>
    </w:p>
    <w:p w14:paraId="5C26AD98" w14:textId="77777777" w:rsidR="000F46F6" w:rsidRPr="000F46F6" w:rsidRDefault="000F46F6" w:rsidP="000F46F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F46F6">
        <w:rPr>
          <w:szCs w:val="20"/>
        </w:rPr>
        <w:tab/>
      </w:r>
    </w:p>
    <w:p w14:paraId="52DE764F" w14:textId="753ABDCA" w:rsidR="000F46F6" w:rsidRDefault="00710B90" w:rsidP="00710B90">
      <w:pPr>
        <w:pStyle w:val="Rubrik1"/>
        <w:ind w:left="0"/>
      </w:pPr>
      <w:r w:rsidRPr="000F46F6">
        <w:t>Fot</w:t>
      </w:r>
      <w:r w:rsidR="00D41646">
        <w:t xml:space="preserve"> med belastning</w:t>
      </w:r>
      <w:r w:rsidRPr="000F46F6">
        <w:t xml:space="preserve"> – Artros, hallux valgus</w:t>
      </w:r>
    </w:p>
    <w:p w14:paraId="5C9A6483" w14:textId="77777777" w:rsidR="005D3764" w:rsidRPr="005D3764" w:rsidRDefault="005D3764" w:rsidP="005D3764"/>
    <w:p w14:paraId="6D56ABC1" w14:textId="6E0FCB7A" w:rsidR="000F46F6" w:rsidRPr="000F46F6" w:rsidRDefault="00710B90" w:rsidP="00710B90">
      <w:pPr>
        <w:pStyle w:val="Rubrik2"/>
        <w:ind w:left="0"/>
      </w:pPr>
      <w:bookmarkStart w:id="1" w:name="_1314629194"/>
      <w:bookmarkStart w:id="2" w:name="Rubrik"/>
      <w:bookmarkEnd w:id="1"/>
      <w:bookmarkEnd w:id="2"/>
      <w:r>
        <w:t>Förändringar</w:t>
      </w:r>
      <w:r w:rsidR="000F46F6" w:rsidRPr="000F46F6">
        <w:t xml:space="preserve"> i denna version</w:t>
      </w:r>
    </w:p>
    <w:p w14:paraId="3107EDA5" w14:textId="3A0A8D9F" w:rsidR="000F46F6" w:rsidRPr="000F46F6" w:rsidRDefault="00D41646" w:rsidP="000F46F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p w14:paraId="1834A763" w14:textId="77777777" w:rsidR="000F46F6" w:rsidRPr="000F46F6" w:rsidRDefault="000F46F6" w:rsidP="000F46F6">
      <w:pPr>
        <w:spacing w:after="0" w:line="240" w:lineRule="auto"/>
        <w:ind w:left="0" w:right="0"/>
        <w:rPr>
          <w:szCs w:val="20"/>
        </w:rPr>
      </w:pPr>
    </w:p>
    <w:p w14:paraId="37064FA4" w14:textId="77777777" w:rsidR="000F46F6" w:rsidRPr="000F46F6" w:rsidRDefault="000F46F6" w:rsidP="00710B90">
      <w:pPr>
        <w:pStyle w:val="Rubrik2"/>
        <w:ind w:left="0"/>
      </w:pPr>
      <w:r w:rsidRPr="000F46F6">
        <w:t>Metodbok Konventionell röntgen</w:t>
      </w:r>
    </w:p>
    <w:p w14:paraId="082A15C8" w14:textId="77777777" w:rsidR="000F46F6" w:rsidRPr="000F46F6" w:rsidRDefault="000F46F6" w:rsidP="000F46F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0F46F6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51924CE8" w14:textId="77777777" w:rsidR="000F46F6" w:rsidRPr="000F46F6" w:rsidRDefault="000F46F6" w:rsidP="000F46F6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0F46F6" w:rsidRPr="000F46F6" w14:paraId="502FF8E6" w14:textId="77777777" w:rsidTr="00DE0C25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749D4369" w14:textId="77777777" w:rsidR="000F46F6" w:rsidRPr="000F46F6" w:rsidRDefault="000F46F6" w:rsidP="00710B90">
            <w:pPr>
              <w:pStyle w:val="Rubrik2"/>
              <w:ind w:left="0"/>
              <w:rPr>
                <w:rFonts w:ascii="Arial Fet" w:hAnsi="Arial Fet"/>
                <w:sz w:val="28"/>
              </w:rPr>
            </w:pPr>
            <w:r w:rsidRPr="000F46F6">
              <w:t>Inför undersökningen</w:t>
            </w:r>
          </w:p>
        </w:tc>
      </w:tr>
      <w:tr w:rsidR="000F46F6" w:rsidRPr="000F46F6" w14:paraId="62A9CB3A" w14:textId="77777777" w:rsidTr="00DE0C25">
        <w:trPr>
          <w:trHeight w:val="340"/>
        </w:trPr>
        <w:tc>
          <w:tcPr>
            <w:tcW w:w="2259" w:type="dxa"/>
            <w:shd w:val="clear" w:color="auto" w:fill="auto"/>
          </w:tcPr>
          <w:p w14:paraId="5B6C5CCE" w14:textId="77777777" w:rsidR="000F46F6" w:rsidRPr="000F46F6" w:rsidRDefault="000F46F6" w:rsidP="000F46F6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7312F17" w14:textId="77777777" w:rsidR="000F46F6" w:rsidRPr="000F46F6" w:rsidRDefault="000F46F6" w:rsidP="000F46F6">
            <w:pPr>
              <w:numPr>
                <w:ilvl w:val="0"/>
                <w:numId w:val="22"/>
              </w:numPr>
              <w:spacing w:before="60" w:after="6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 xml:space="preserve">Artros </w:t>
            </w:r>
          </w:p>
          <w:p w14:paraId="64E8608B" w14:textId="77777777" w:rsidR="000F46F6" w:rsidRPr="000F46F6" w:rsidRDefault="000F46F6" w:rsidP="000F46F6">
            <w:pPr>
              <w:numPr>
                <w:ilvl w:val="1"/>
                <w:numId w:val="21"/>
              </w:numPr>
              <w:spacing w:before="60" w:after="60" w:line="240" w:lineRule="auto"/>
              <w:ind w:left="718" w:right="0"/>
              <w:rPr>
                <w:rFonts w:ascii="ArialMT" w:hAnsi="ArialMT" w:cs="ArialMT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 xml:space="preserve">Vid frågeställning </w:t>
            </w:r>
            <w:r w:rsidRPr="000F46F6">
              <w:rPr>
                <w:rFonts w:ascii="Arial" w:hAnsi="Arial" w:cs="Arial"/>
                <w:b/>
                <w:sz w:val="20"/>
                <w:szCs w:val="20"/>
              </w:rPr>
              <w:t>artrit/artros</w:t>
            </w:r>
            <w:r w:rsidRPr="000F46F6">
              <w:rPr>
                <w:rFonts w:ascii="Arial" w:hAnsi="Arial" w:cs="Arial"/>
                <w:sz w:val="20"/>
                <w:szCs w:val="20"/>
              </w:rPr>
              <w:t xml:space="preserve"> på remiss från </w:t>
            </w:r>
            <w:r w:rsidRPr="000F46F6">
              <w:rPr>
                <w:rFonts w:ascii="Arial" w:hAnsi="Arial" w:cs="Arial"/>
                <w:b/>
                <w:sz w:val="20"/>
                <w:szCs w:val="20"/>
              </w:rPr>
              <w:t>Reumatologen</w:t>
            </w:r>
            <w:r w:rsidRPr="000F46F6">
              <w:rPr>
                <w:rFonts w:ascii="Arial" w:hAnsi="Arial" w:cs="Arial"/>
                <w:sz w:val="20"/>
                <w:szCs w:val="20"/>
              </w:rPr>
              <w:t xml:space="preserve"> tas bilder enligt Fot – Artrit, RA.</w:t>
            </w:r>
          </w:p>
          <w:p w14:paraId="41CC9082" w14:textId="77777777" w:rsidR="000F46F6" w:rsidRPr="000F46F6" w:rsidRDefault="000F46F6" w:rsidP="000F46F6">
            <w:pPr>
              <w:numPr>
                <w:ilvl w:val="1"/>
                <w:numId w:val="21"/>
              </w:numPr>
              <w:spacing w:before="60" w:after="60" w:line="240" w:lineRule="auto"/>
              <w:ind w:left="718" w:right="0"/>
              <w:rPr>
                <w:rFonts w:ascii="ArialMT" w:hAnsi="ArialMT" w:cs="ArialMT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 xml:space="preserve">Vid frågeställning </w:t>
            </w:r>
            <w:r w:rsidRPr="000F46F6">
              <w:rPr>
                <w:rFonts w:ascii="Arial" w:hAnsi="Arial" w:cs="Arial"/>
                <w:b/>
                <w:sz w:val="20"/>
                <w:szCs w:val="20"/>
              </w:rPr>
              <w:t>artrit/artros</w:t>
            </w:r>
            <w:r w:rsidRPr="000F46F6">
              <w:rPr>
                <w:rFonts w:ascii="Arial" w:hAnsi="Arial" w:cs="Arial"/>
                <w:sz w:val="20"/>
                <w:szCs w:val="20"/>
              </w:rPr>
              <w:t xml:space="preserve"> på remiss från övriga remittenter tas bilder enligt Fot – Artros, hallux valgus.</w:t>
            </w:r>
          </w:p>
          <w:p w14:paraId="5FD0A729" w14:textId="77777777" w:rsidR="000F46F6" w:rsidRPr="000F46F6" w:rsidRDefault="000F46F6" w:rsidP="000F46F6">
            <w:pPr>
              <w:numPr>
                <w:ilvl w:val="0"/>
                <w:numId w:val="21"/>
              </w:numPr>
              <w:spacing w:before="60" w:after="6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>Hallux valgus</w:t>
            </w:r>
          </w:p>
        </w:tc>
      </w:tr>
      <w:tr w:rsidR="000F46F6" w:rsidRPr="000F46F6" w14:paraId="387A9333" w14:textId="77777777" w:rsidTr="00DE0C25">
        <w:trPr>
          <w:trHeight w:val="340"/>
        </w:trPr>
        <w:tc>
          <w:tcPr>
            <w:tcW w:w="2259" w:type="dxa"/>
            <w:shd w:val="clear" w:color="auto" w:fill="auto"/>
          </w:tcPr>
          <w:p w14:paraId="26E64929" w14:textId="77777777" w:rsidR="000F46F6" w:rsidRPr="000F46F6" w:rsidRDefault="000F46F6" w:rsidP="000F46F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B91829B" w14:textId="77777777" w:rsidR="000F46F6" w:rsidRPr="000F46F6" w:rsidRDefault="000F46F6" w:rsidP="000F46F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484C76E9" w14:textId="77777777" w:rsidR="000F46F6" w:rsidRPr="000F46F6" w:rsidRDefault="000F46F6" w:rsidP="000F46F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6F6" w:rsidRPr="000F46F6" w14:paraId="79273AA7" w14:textId="77777777" w:rsidTr="00DE0C25">
        <w:trPr>
          <w:trHeight w:val="340"/>
        </w:trPr>
        <w:tc>
          <w:tcPr>
            <w:tcW w:w="2259" w:type="dxa"/>
            <w:shd w:val="clear" w:color="auto" w:fill="auto"/>
          </w:tcPr>
          <w:p w14:paraId="516DDB1A" w14:textId="77777777" w:rsidR="000F46F6" w:rsidRPr="000F46F6" w:rsidRDefault="000F46F6" w:rsidP="000F46F6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E7B4A89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F6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5AE75EA8" w14:textId="2D10CCB2" w:rsidR="000F46F6" w:rsidRPr="000F46F6" w:rsidRDefault="00D41646" w:rsidP="000F46F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="000F46F6" w:rsidRPr="000F46F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F46F6" w:rsidRPr="000F46F6" w14:paraId="5FE82960" w14:textId="77777777" w:rsidTr="00DE0C25">
        <w:trPr>
          <w:trHeight w:val="340"/>
        </w:trPr>
        <w:tc>
          <w:tcPr>
            <w:tcW w:w="2259" w:type="dxa"/>
            <w:shd w:val="clear" w:color="auto" w:fill="auto"/>
          </w:tcPr>
          <w:p w14:paraId="710220E3" w14:textId="77777777" w:rsidR="000F46F6" w:rsidRPr="000F46F6" w:rsidRDefault="000F46F6" w:rsidP="000F46F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9B486FE" w14:textId="77777777" w:rsidR="000F46F6" w:rsidRPr="000F46F6" w:rsidRDefault="000F46F6" w:rsidP="000F46F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1DABB915" w14:textId="77777777" w:rsidR="000F46F6" w:rsidRPr="000F46F6" w:rsidRDefault="000F46F6" w:rsidP="000F46F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6F6" w:rsidRPr="000F46F6" w14:paraId="157DA3F0" w14:textId="77777777" w:rsidTr="00DE0C25">
        <w:trPr>
          <w:trHeight w:val="340"/>
        </w:trPr>
        <w:tc>
          <w:tcPr>
            <w:tcW w:w="2259" w:type="dxa"/>
            <w:shd w:val="clear" w:color="auto" w:fill="auto"/>
          </w:tcPr>
          <w:p w14:paraId="68884467" w14:textId="77777777" w:rsidR="000F46F6" w:rsidRPr="000F46F6" w:rsidRDefault="000F46F6" w:rsidP="000F46F6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EB51F46" w14:textId="77777777" w:rsidR="000F46F6" w:rsidRPr="000F46F6" w:rsidRDefault="000F46F6" w:rsidP="000F46F6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>Takstativ</w:t>
            </w:r>
          </w:p>
        </w:tc>
      </w:tr>
      <w:tr w:rsidR="000F46F6" w:rsidRPr="000F46F6" w14:paraId="6E7A911A" w14:textId="77777777" w:rsidTr="00DE0C25">
        <w:trPr>
          <w:trHeight w:val="251"/>
        </w:trPr>
        <w:tc>
          <w:tcPr>
            <w:tcW w:w="2259" w:type="dxa"/>
            <w:shd w:val="clear" w:color="auto" w:fill="auto"/>
          </w:tcPr>
          <w:p w14:paraId="1006EA0F" w14:textId="77777777" w:rsidR="000F46F6" w:rsidRPr="000F46F6" w:rsidRDefault="000F46F6" w:rsidP="000F46F6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744DF9F1" w14:textId="77777777" w:rsidR="000F46F6" w:rsidRPr="000F46F6" w:rsidRDefault="000F46F6" w:rsidP="000F46F6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6F6" w:rsidRPr="000F46F6" w14:paraId="680646BE" w14:textId="77777777" w:rsidTr="00DE0C25">
        <w:trPr>
          <w:trHeight w:val="340"/>
        </w:trPr>
        <w:tc>
          <w:tcPr>
            <w:tcW w:w="2259" w:type="dxa"/>
            <w:shd w:val="clear" w:color="auto" w:fill="auto"/>
          </w:tcPr>
          <w:p w14:paraId="6F1D8AB4" w14:textId="77777777" w:rsidR="000F46F6" w:rsidRPr="000F46F6" w:rsidRDefault="000F46F6" w:rsidP="000F46F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F46F6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B5F09C2" w14:textId="77777777" w:rsidR="000F46F6" w:rsidRPr="000F46F6" w:rsidRDefault="000F46F6" w:rsidP="000F46F6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>Liten</w:t>
            </w:r>
          </w:p>
        </w:tc>
      </w:tr>
      <w:tr w:rsidR="000F46F6" w:rsidRPr="000F46F6" w14:paraId="55D8142C" w14:textId="77777777" w:rsidTr="00DE0C25">
        <w:trPr>
          <w:trHeight w:val="340"/>
        </w:trPr>
        <w:tc>
          <w:tcPr>
            <w:tcW w:w="2259" w:type="dxa"/>
            <w:shd w:val="clear" w:color="auto" w:fill="auto"/>
          </w:tcPr>
          <w:p w14:paraId="53D4DD1C" w14:textId="77777777" w:rsidR="000F46F6" w:rsidRPr="000F46F6" w:rsidRDefault="000F46F6" w:rsidP="000F46F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8335F34" w14:textId="77777777" w:rsidR="000F46F6" w:rsidRPr="000F46F6" w:rsidRDefault="000F46F6" w:rsidP="000F46F6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6F6" w:rsidRPr="000F46F6" w14:paraId="08C35556" w14:textId="77777777" w:rsidTr="00DE0C25">
        <w:trPr>
          <w:trHeight w:val="340"/>
        </w:trPr>
        <w:tc>
          <w:tcPr>
            <w:tcW w:w="2259" w:type="dxa"/>
            <w:shd w:val="clear" w:color="auto" w:fill="auto"/>
          </w:tcPr>
          <w:p w14:paraId="5D8AC45C" w14:textId="77777777" w:rsidR="000F46F6" w:rsidRPr="000F46F6" w:rsidRDefault="000F46F6" w:rsidP="000F46F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F46F6">
              <w:rPr>
                <w:rFonts w:ascii="Arial" w:hAnsi="Arial" w:cs="Arial"/>
                <w:b/>
                <w:sz w:val="20"/>
                <w:szCs w:val="20"/>
              </w:rPr>
              <w:t>Bildplatta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F9BD83C" w14:textId="77777777" w:rsidR="000F46F6" w:rsidRPr="000F46F6" w:rsidRDefault="000F46F6" w:rsidP="000F46F6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>18/24</w:t>
            </w:r>
          </w:p>
        </w:tc>
      </w:tr>
      <w:tr w:rsidR="000F46F6" w:rsidRPr="000F46F6" w14:paraId="5A35F131" w14:textId="77777777" w:rsidTr="00DE0C25">
        <w:trPr>
          <w:trHeight w:val="340"/>
        </w:trPr>
        <w:tc>
          <w:tcPr>
            <w:tcW w:w="2259" w:type="dxa"/>
            <w:shd w:val="clear" w:color="auto" w:fill="auto"/>
          </w:tcPr>
          <w:p w14:paraId="48AD680F" w14:textId="77777777" w:rsidR="000F46F6" w:rsidRPr="000F46F6" w:rsidRDefault="000F46F6" w:rsidP="000F46F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3F7DDA8C" w14:textId="77777777" w:rsidR="000F46F6" w:rsidRPr="000F46F6" w:rsidRDefault="000F46F6" w:rsidP="000F46F6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6F6" w:rsidRPr="000F46F6" w14:paraId="718D1D49" w14:textId="77777777" w:rsidTr="00DE0C25">
        <w:trPr>
          <w:trHeight w:val="340"/>
        </w:trPr>
        <w:tc>
          <w:tcPr>
            <w:tcW w:w="2259" w:type="dxa"/>
            <w:shd w:val="clear" w:color="auto" w:fill="auto"/>
          </w:tcPr>
          <w:p w14:paraId="6272D7D0" w14:textId="77777777" w:rsidR="000F46F6" w:rsidRPr="000F46F6" w:rsidRDefault="000F46F6" w:rsidP="000F46F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F46F6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ACE3FCB" w14:textId="77777777" w:rsidR="000F46F6" w:rsidRPr="000F46F6" w:rsidRDefault="000F46F6" w:rsidP="000F46F6">
            <w:pPr>
              <w:numPr>
                <w:ilvl w:val="0"/>
                <w:numId w:val="20"/>
              </w:numPr>
              <w:snapToGrid w:val="0"/>
              <w:spacing w:before="60"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>Frontal stående/belastad</w:t>
            </w:r>
          </w:p>
          <w:p w14:paraId="05724AE8" w14:textId="77777777" w:rsidR="000F46F6" w:rsidRPr="000F46F6" w:rsidRDefault="000F46F6" w:rsidP="000F46F6">
            <w:pPr>
              <w:numPr>
                <w:ilvl w:val="0"/>
                <w:numId w:val="20"/>
              </w:numPr>
              <w:snapToGrid w:val="0"/>
              <w:spacing w:before="60"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>Vridning</w:t>
            </w:r>
          </w:p>
          <w:p w14:paraId="0CB05903" w14:textId="77777777" w:rsidR="000F46F6" w:rsidRPr="000F46F6" w:rsidRDefault="000F46F6" w:rsidP="000F46F6">
            <w:pPr>
              <w:numPr>
                <w:ilvl w:val="0"/>
                <w:numId w:val="20"/>
              </w:numPr>
              <w:snapToGrid w:val="0"/>
              <w:spacing w:before="60"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>Sida stående/belastad</w:t>
            </w:r>
          </w:p>
          <w:p w14:paraId="64537A71" w14:textId="77777777" w:rsidR="000F46F6" w:rsidRPr="000F46F6" w:rsidRDefault="000F46F6" w:rsidP="000F46F6">
            <w:pPr>
              <w:snapToGrid w:val="0"/>
              <w:spacing w:before="60" w:after="0" w:line="240" w:lineRule="auto"/>
              <w:ind w:left="431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6CA849" w14:textId="03576DE8" w:rsidR="000F46F6" w:rsidRPr="000F46F6" w:rsidRDefault="000F46F6" w:rsidP="000F46F6">
      <w:pPr>
        <w:spacing w:after="0" w:line="240" w:lineRule="auto"/>
        <w:ind w:left="0" w:right="0"/>
        <w:rPr>
          <w:szCs w:val="2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536"/>
      </w:tblGrid>
      <w:tr w:rsidR="000F46F6" w:rsidRPr="000F46F6" w14:paraId="2530419C" w14:textId="77777777" w:rsidTr="00DE0C25">
        <w:trPr>
          <w:trHeight w:val="263"/>
        </w:trPr>
        <w:tc>
          <w:tcPr>
            <w:tcW w:w="1951" w:type="dxa"/>
            <w:shd w:val="clear" w:color="auto" w:fill="auto"/>
          </w:tcPr>
          <w:p w14:paraId="7980BE93" w14:textId="77777777" w:rsidR="000F46F6" w:rsidRPr="00656AE1" w:rsidRDefault="000F46F6" w:rsidP="000F46F6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 Fet" w:hAnsi="Arial Fet" w:cs="Arial"/>
                <w:iCs/>
                <w:sz w:val="28"/>
                <w:szCs w:val="28"/>
              </w:rPr>
            </w:pPr>
            <w:r w:rsidRPr="00656AE1">
              <w:rPr>
                <w:rFonts w:ascii="Calibri" w:hAnsi="Calibri" w:cs="Arial"/>
                <w:iCs/>
                <w:sz w:val="36"/>
                <w:szCs w:val="32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5B1C073C" w14:textId="77777777" w:rsidR="000F46F6" w:rsidRPr="000F46F6" w:rsidRDefault="000F46F6" w:rsidP="000F46F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5D4E701F" w14:textId="0D3A196B" w:rsidR="000F46F6" w:rsidRPr="000F46F6" w:rsidRDefault="000F46F6" w:rsidP="000F46F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6F6" w:rsidRPr="000F46F6" w14:paraId="52FBD1A8" w14:textId="77777777" w:rsidTr="00DE0C25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4751CA2C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</w:tc>
        <w:tc>
          <w:tcPr>
            <w:tcW w:w="3402" w:type="dxa"/>
            <w:shd w:val="clear" w:color="auto" w:fill="auto"/>
          </w:tcPr>
          <w:p w14:paraId="27C5E549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>Patienten står med aktuell fot på detektorn/bildplattan.</w:t>
            </w:r>
          </w:p>
          <w:p w14:paraId="6DF9D930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50E0511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>Centrera mitt på framfoten.</w:t>
            </w:r>
          </w:p>
          <w:p w14:paraId="25E5361E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559E7AD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>Hälen ska inte avbildas.</w:t>
            </w:r>
          </w:p>
          <w:p w14:paraId="4519BC54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75AAC40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F46F6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3C8EBC89" w14:textId="1AAD693E" w:rsidR="006805AC" w:rsidRPr="000F54B3" w:rsidRDefault="000F46F6" w:rsidP="000F54B3">
            <w:pPr>
              <w:spacing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>Väl inbländad bild.</w:t>
            </w:r>
            <w:r w:rsidR="006805AC">
              <w:rPr>
                <w:rFonts w:ascii="Arial" w:hAnsi="Arial" w:cs="Arial"/>
                <w:sz w:val="20"/>
                <w:szCs w:val="20"/>
              </w:rPr>
              <w:br/>
              <w:t>Sidomarkering väl synlig.</w:t>
            </w:r>
          </w:p>
        </w:tc>
        <w:tc>
          <w:tcPr>
            <w:tcW w:w="4536" w:type="dxa"/>
            <w:shd w:val="clear" w:color="auto" w:fill="auto"/>
          </w:tcPr>
          <w:p w14:paraId="4AE3B0D5" w14:textId="66A9AA09" w:rsidR="000F46F6" w:rsidRPr="000F46F6" w:rsidRDefault="00AB332E" w:rsidP="000F46F6">
            <w:pPr>
              <w:tabs>
                <w:tab w:val="left" w:pos="2302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 w:rsidRPr="000F46F6">
              <w:rPr>
                <w:noProof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2B2812B2" wp14:editId="29B087A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172472</wp:posOffset>
                  </wp:positionV>
                  <wp:extent cx="1343025" cy="1828800"/>
                  <wp:effectExtent l="0" t="0" r="9525" b="0"/>
                  <wp:wrapThrough wrapText="bothSides">
                    <wp:wrapPolygon edited="0">
                      <wp:start x="0" y="0"/>
                      <wp:lineTo x="0" y="21375"/>
                      <wp:lineTo x="21447" y="21375"/>
                      <wp:lineTo x="21447" y="0"/>
                      <wp:lineTo x="0" y="0"/>
                    </wp:wrapPolygon>
                  </wp:wrapThrough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F46F6">
              <w:rPr>
                <w:noProof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14A97EEA" wp14:editId="0ACB44B3">
                  <wp:simplePos x="0" y="0"/>
                  <wp:positionH relativeFrom="column">
                    <wp:posOffset>1440180</wp:posOffset>
                  </wp:positionH>
                  <wp:positionV relativeFrom="page">
                    <wp:posOffset>171671</wp:posOffset>
                  </wp:positionV>
                  <wp:extent cx="1362075" cy="1828800"/>
                  <wp:effectExtent l="0" t="0" r="9525" b="0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F46F6" w:rsidRPr="000F46F6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 xml:space="preserve">Frontal vänster </w:t>
            </w:r>
            <w:r w:rsidR="000F46F6" w:rsidRPr="000F46F6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ab/>
            </w:r>
            <w:r w:rsidR="000F46F6" w:rsidRPr="000F46F6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Frontal höger</w:t>
            </w:r>
          </w:p>
          <w:p w14:paraId="1C03A5C9" w14:textId="596A8629" w:rsidR="000F46F6" w:rsidRPr="000F46F6" w:rsidRDefault="000F46F6" w:rsidP="000F46F6">
            <w:pPr>
              <w:tabs>
                <w:tab w:val="left" w:pos="2302"/>
              </w:tabs>
              <w:spacing w:after="0" w:line="240" w:lineRule="auto"/>
              <w:ind w:left="0" w:right="0"/>
              <w:rPr>
                <w:szCs w:val="20"/>
              </w:rPr>
            </w:pPr>
            <w:r w:rsidRPr="000F46F6">
              <w:rPr>
                <w:szCs w:val="20"/>
              </w:rPr>
              <w:t xml:space="preserve"> </w:t>
            </w:r>
          </w:p>
        </w:tc>
      </w:tr>
      <w:tr w:rsidR="000F46F6" w:rsidRPr="000F46F6" w14:paraId="27A60320" w14:textId="77777777" w:rsidTr="00DE0C25">
        <w:trPr>
          <w:trHeight w:val="263"/>
        </w:trPr>
        <w:tc>
          <w:tcPr>
            <w:tcW w:w="1951" w:type="dxa"/>
            <w:shd w:val="clear" w:color="auto" w:fill="auto"/>
          </w:tcPr>
          <w:p w14:paraId="21A6F85E" w14:textId="77777777" w:rsidR="000F46F6" w:rsidRPr="000F46F6" w:rsidRDefault="000F46F6" w:rsidP="000F46F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D92FBED" w14:textId="77777777" w:rsidR="000F46F6" w:rsidRPr="000F46F6" w:rsidRDefault="000F46F6" w:rsidP="000F46F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2AD77B68" w14:textId="77777777" w:rsidR="000F46F6" w:rsidRPr="000F46F6" w:rsidRDefault="000F46F6" w:rsidP="000F46F6">
            <w:pPr>
              <w:tabs>
                <w:tab w:val="left" w:pos="2302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6F6" w:rsidRPr="000F46F6" w14:paraId="295D1504" w14:textId="77777777" w:rsidTr="00DE0C25">
        <w:trPr>
          <w:trHeight w:val="263"/>
        </w:trPr>
        <w:tc>
          <w:tcPr>
            <w:tcW w:w="1951" w:type="dxa"/>
            <w:shd w:val="clear" w:color="auto" w:fill="auto"/>
          </w:tcPr>
          <w:p w14:paraId="26D29AE6" w14:textId="77777777" w:rsidR="000F46F6" w:rsidRPr="000F46F6" w:rsidRDefault="000F46F6" w:rsidP="000F46F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F46F6">
              <w:rPr>
                <w:rFonts w:ascii="Arial" w:hAnsi="Arial" w:cs="Arial"/>
                <w:b/>
                <w:sz w:val="20"/>
                <w:szCs w:val="20"/>
              </w:rPr>
              <w:t>Vridning</w:t>
            </w:r>
          </w:p>
          <w:p w14:paraId="788D2CD6" w14:textId="77777777" w:rsidR="000F46F6" w:rsidRPr="000F46F6" w:rsidRDefault="000F46F6" w:rsidP="000F46F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AFE124A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>Kan tas i stående utan belastning alternativt att patienten sitter på britsen med böjt knä.</w:t>
            </w:r>
          </w:p>
          <w:p w14:paraId="60108729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51E0768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 xml:space="preserve">Foten på detektorn/bildplattan. </w:t>
            </w:r>
          </w:p>
          <w:p w14:paraId="1C0F26FB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color w:val="464646"/>
                <w:sz w:val="20"/>
                <w:szCs w:val="18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>Vrid upp laterala sidan av foten cirka 30</w:t>
            </w:r>
            <w:r w:rsidRPr="000F46F6">
              <w:rPr>
                <w:rFonts w:ascii="Arial" w:hAnsi="Arial" w:cs="Arial"/>
                <w:color w:val="464646"/>
                <w:sz w:val="20"/>
                <w:szCs w:val="18"/>
              </w:rPr>
              <w:t xml:space="preserve">° alternativt vinkla </w:t>
            </w:r>
            <w:r w:rsidRPr="000F46F6">
              <w:rPr>
                <w:rFonts w:ascii="Arial" w:hAnsi="Arial" w:cs="Arial"/>
                <w:sz w:val="20"/>
                <w:szCs w:val="20"/>
              </w:rPr>
              <w:t>30</w:t>
            </w:r>
            <w:r w:rsidRPr="000F46F6">
              <w:rPr>
                <w:rFonts w:ascii="Arial" w:hAnsi="Arial" w:cs="Arial"/>
                <w:color w:val="464646"/>
                <w:sz w:val="20"/>
                <w:szCs w:val="18"/>
              </w:rPr>
              <w:t>° lateralt.</w:t>
            </w:r>
          </w:p>
          <w:p w14:paraId="0C572AF3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color w:val="464646"/>
                <w:sz w:val="20"/>
                <w:szCs w:val="18"/>
              </w:rPr>
            </w:pPr>
          </w:p>
          <w:p w14:paraId="071775DC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color w:val="464646"/>
                <w:sz w:val="20"/>
                <w:szCs w:val="18"/>
              </w:rPr>
            </w:pPr>
            <w:r w:rsidRPr="000F46F6">
              <w:rPr>
                <w:rFonts w:ascii="Arial" w:hAnsi="Arial" w:cs="Arial"/>
                <w:color w:val="464646"/>
                <w:sz w:val="20"/>
                <w:szCs w:val="18"/>
              </w:rPr>
              <w:t>Centrera mitt på foten.</w:t>
            </w:r>
          </w:p>
          <w:p w14:paraId="2A113AA3" w14:textId="77777777" w:rsidR="000F46F6" w:rsidRPr="000F46F6" w:rsidRDefault="000F46F6" w:rsidP="000F46F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2033E27" w14:textId="77777777" w:rsidR="000F46F6" w:rsidRPr="000F46F6" w:rsidRDefault="000F46F6" w:rsidP="000F46F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F46F6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5461B159" w14:textId="77777777" w:rsidR="000F46F6" w:rsidRDefault="000F46F6" w:rsidP="000F54B3">
            <w:pPr>
              <w:snapToGrid w:val="0"/>
              <w:spacing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>Leden mellan cubiodeum och metatarsaler 4 och 5 samt cuneiformelederna ska friprojiceras.</w:t>
            </w:r>
          </w:p>
          <w:p w14:paraId="01744E31" w14:textId="2B006B8E" w:rsidR="006805AC" w:rsidRPr="000F46F6" w:rsidRDefault="006805AC" w:rsidP="000F54B3">
            <w:pPr>
              <w:snapToGrid w:val="0"/>
              <w:spacing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Sidomarkering väl synlig</w:t>
            </w:r>
          </w:p>
        </w:tc>
        <w:tc>
          <w:tcPr>
            <w:tcW w:w="4536" w:type="dxa"/>
            <w:shd w:val="clear" w:color="auto" w:fill="auto"/>
          </w:tcPr>
          <w:p w14:paraId="65E85031" w14:textId="77777777" w:rsidR="000F46F6" w:rsidRPr="000F46F6" w:rsidRDefault="000F46F6" w:rsidP="000F46F6">
            <w:pPr>
              <w:tabs>
                <w:tab w:val="left" w:pos="1735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0F46F6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 xml:space="preserve">Vridning vänster  </w:t>
            </w:r>
            <w:r w:rsidRPr="000F46F6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ab/>
              <w:t>Vridning höger</w:t>
            </w:r>
          </w:p>
          <w:p w14:paraId="1C594FF4" w14:textId="77777777" w:rsidR="000F46F6" w:rsidRPr="000F46F6" w:rsidRDefault="00AB332E" w:rsidP="000F46F6">
            <w:pPr>
              <w:tabs>
                <w:tab w:val="left" w:pos="2302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"http://intranu.vgregion.se/ImageVault/Images/id_28264/width_145/height_337/preserveAspectRatio_0/scope_0/filename_dEjS482JxNT0EAONGuNc.gif/storage_Edited/ImageVaultHandler.aspx"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"http://intranu.vgregion.se/ImageVault/Images/id_28264/width_145/height_337/preserveAspectRatio_0/scope_0/filename_dEjS482JxNT0EAONGuNc.gif/storage_Edited/ImageVaultHandler.aspx"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D41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D41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D41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"http://intranu.vgregion.se/ImageVault/Images/id_28264/width_145/height_337/preserveAspectRatio_0/scope_0/filename_dEjS482JxNT0EAONGuNc.gif/storage_Edited/ImageVaultHandler.aspx" \* MERGEFORMATINET</w:instrText>
            </w:r>
            <w:r w:rsidR="00D41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D41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D41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5AF1BC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Fot vridning vänster" style="width:79.5pt;height:185.3pt">
                  <v:imagedata r:id="rId20" r:href="rId21"/>
                </v:shape>
              </w:pict>
            </w:r>
            <w:r w:rsidR="00D41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0F46F6" w:rsidRPr="000F46F6">
              <w:rPr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"http://intranu.vgregion.se/ImageVault/Images/id_28262/width_154/height_336/preserveAspectRatio_0/scope_0/filename_dr9X5l7RXwZnL43E16W5.gif/storage_Edited/ImageVaultHandler.aspx"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"http://intranu.vgregion.se/ImageVault/Images/id_28262/width_154/height_336/preserveAspectRatio_0/scope_0/filename_dr9X5l7RXwZnL43E16W5.gif/storage_Edited/ImageVaultHandler.aspx"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D41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D41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D41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"http://intranu.vgregion.se/ImageVault/Images/id_28262/width_154/height_336/preserveAspectRatio_0/scope_0/filename_dr9X5l7RXwZnL43E16W5.gif/storage_Edited/ImageVaultHandler.aspx" \* MERGEFORMATINET</w:instrText>
            </w:r>
            <w:r w:rsidR="00D41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D41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D41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9C97FA0">
                <v:shape id="_x0000_i1026" type="#_x0000_t75" alt="Fot vridning höger" style="width:85.15pt;height:185.3pt">
                  <v:imagedata r:id="rId22" r:href="rId23"/>
                </v:shape>
              </w:pict>
            </w:r>
            <w:r w:rsidR="00D41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0F46F6" w:rsidRPr="000F46F6" w14:paraId="6416CC6B" w14:textId="77777777" w:rsidTr="00DE0C25">
        <w:trPr>
          <w:trHeight w:val="263"/>
        </w:trPr>
        <w:tc>
          <w:tcPr>
            <w:tcW w:w="1951" w:type="dxa"/>
            <w:shd w:val="clear" w:color="auto" w:fill="auto"/>
          </w:tcPr>
          <w:p w14:paraId="72FBF7F7" w14:textId="77777777" w:rsidR="000F46F6" w:rsidRPr="000F46F6" w:rsidRDefault="000F46F6" w:rsidP="000F46F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764C3CE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7FB88016" w14:textId="77777777" w:rsidR="000F46F6" w:rsidRPr="000F46F6" w:rsidRDefault="000F46F6" w:rsidP="000F46F6">
            <w:pPr>
              <w:tabs>
                <w:tab w:val="left" w:pos="1735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</w:p>
        </w:tc>
      </w:tr>
      <w:tr w:rsidR="000F46F6" w:rsidRPr="000F46F6" w14:paraId="113E362A" w14:textId="77777777" w:rsidTr="00DE0C25">
        <w:trPr>
          <w:trHeight w:val="263"/>
        </w:trPr>
        <w:tc>
          <w:tcPr>
            <w:tcW w:w="1951" w:type="dxa"/>
            <w:shd w:val="clear" w:color="auto" w:fill="auto"/>
          </w:tcPr>
          <w:p w14:paraId="59AD0B99" w14:textId="77777777" w:rsidR="000F46F6" w:rsidRPr="000F46F6" w:rsidRDefault="000F46F6" w:rsidP="000F46F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F46F6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</w:tc>
        <w:tc>
          <w:tcPr>
            <w:tcW w:w="3402" w:type="dxa"/>
            <w:shd w:val="clear" w:color="auto" w:fill="auto"/>
          </w:tcPr>
          <w:p w14:paraId="5EA2C78B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>Tas stående med belastning.</w:t>
            </w:r>
          </w:p>
          <w:p w14:paraId="25CE0CF8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CD44807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>Patienten står på träkloss med fotens lateralsida mot detektorn/bildplattan.</w:t>
            </w:r>
          </w:p>
          <w:p w14:paraId="26DC2EC1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7FA5F7A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>Placera foten så att stortåleden hamnar vinkelrätt mot detektorn.</w:t>
            </w:r>
          </w:p>
          <w:p w14:paraId="0B2DC276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589D4FF" w14:textId="77777777" w:rsidR="000F46F6" w:rsidRPr="000F46F6" w:rsidRDefault="000F46F6" w:rsidP="000F46F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F46F6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43BD3A51" w14:textId="77777777" w:rsidR="000F46F6" w:rsidRPr="000F46F6" w:rsidRDefault="000F46F6" w:rsidP="000F54B3">
            <w:pPr>
              <w:spacing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rFonts w:ascii="Arial" w:hAnsi="Arial" w:cs="Arial"/>
                <w:sz w:val="20"/>
                <w:szCs w:val="20"/>
              </w:rPr>
              <w:t xml:space="preserve">Hela foten med på bilden. </w:t>
            </w:r>
          </w:p>
          <w:p w14:paraId="4D72FCAF" w14:textId="6D7E7805" w:rsidR="000F46F6" w:rsidRPr="000F46F6" w:rsidRDefault="006805AC" w:rsidP="000F54B3">
            <w:pPr>
              <w:spacing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Sidomarkering väl synlig.</w:t>
            </w:r>
          </w:p>
        </w:tc>
        <w:tc>
          <w:tcPr>
            <w:tcW w:w="4536" w:type="dxa"/>
            <w:shd w:val="clear" w:color="auto" w:fill="auto"/>
          </w:tcPr>
          <w:p w14:paraId="4F549572" w14:textId="77777777" w:rsidR="000F46F6" w:rsidRPr="000F46F6" w:rsidRDefault="000F46F6" w:rsidP="000F46F6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0F46F6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Sida vänster</w:t>
            </w:r>
          </w:p>
          <w:p w14:paraId="7AF62860" w14:textId="359712D9" w:rsidR="000F46F6" w:rsidRPr="000F46F6" w:rsidRDefault="000F46F6" w:rsidP="000F46F6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 w:rsidRPr="000F46F6">
              <w:rPr>
                <w:noProof/>
                <w:szCs w:val="20"/>
              </w:rPr>
              <w:drawing>
                <wp:inline distT="0" distB="0" distL="0" distR="0" wp14:anchorId="42321144" wp14:editId="26696D69">
                  <wp:extent cx="2733675" cy="13430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77F5A4" w14:textId="77777777" w:rsidR="000F46F6" w:rsidRPr="000F46F6" w:rsidRDefault="000F46F6" w:rsidP="000F46F6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0F46F6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 xml:space="preserve">Sida höger  </w:t>
            </w:r>
          </w:p>
          <w:p w14:paraId="25177DB4" w14:textId="1E363C49" w:rsidR="000F46F6" w:rsidRPr="000F46F6" w:rsidRDefault="000F46F6" w:rsidP="000F46F6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F46F6">
              <w:rPr>
                <w:noProof/>
                <w:szCs w:val="20"/>
              </w:rPr>
              <w:drawing>
                <wp:inline distT="0" distB="0" distL="0" distR="0" wp14:anchorId="15CD2629" wp14:editId="3B574671">
                  <wp:extent cx="2733675" cy="11430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B09F95" w14:textId="77777777" w:rsidR="000F46F6" w:rsidRPr="000F46F6" w:rsidRDefault="000F46F6" w:rsidP="000F46F6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F46F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E7F59" w14:textId="77777777" w:rsidR="00B5782F" w:rsidRDefault="00B5782F">
      <w:r>
        <w:separator/>
      </w:r>
    </w:p>
  </w:endnote>
  <w:endnote w:type="continuationSeparator" w:id="0">
    <w:p w14:paraId="05C56B3F" w14:textId="77777777" w:rsidR="00B5782F" w:rsidRDefault="00B5782F">
      <w:r>
        <w:continuationSeparator/>
      </w:r>
    </w:p>
  </w:endnote>
  <w:endnote w:type="continuationNotice" w:id="1">
    <w:p w14:paraId="567B4F9B" w14:textId="77777777" w:rsidR="00B5782F" w:rsidRDefault="00B578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A1C18" w14:textId="77777777" w:rsidR="00B5782F" w:rsidRDefault="00B5782F"/>
  </w:footnote>
  <w:footnote w:type="continuationSeparator" w:id="0">
    <w:p w14:paraId="3383F864" w14:textId="77777777" w:rsidR="00B5782F" w:rsidRDefault="00B5782F">
      <w:r>
        <w:continuationSeparator/>
      </w:r>
    </w:p>
  </w:footnote>
  <w:footnote w:type="continuationNotice" w:id="1">
    <w:p w14:paraId="7D288A9F" w14:textId="77777777" w:rsidR="00B5782F" w:rsidRDefault="00B578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4EF5110"/>
    <w:multiLevelType w:val="hybridMultilevel"/>
    <w:tmpl w:val="8048B4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B1B747E"/>
    <w:multiLevelType w:val="hybridMultilevel"/>
    <w:tmpl w:val="A92814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F47EE"/>
    <w:multiLevelType w:val="hybridMultilevel"/>
    <w:tmpl w:val="0F86ED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0AA016A"/>
    <w:multiLevelType w:val="hybridMultilevel"/>
    <w:tmpl w:val="D2B630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89975962">
    <w:abstractNumId w:val="22"/>
  </w:num>
  <w:num w:numId="2" w16cid:durableId="557672897">
    <w:abstractNumId w:val="18"/>
  </w:num>
  <w:num w:numId="3" w16cid:durableId="1047223687">
    <w:abstractNumId w:val="0"/>
  </w:num>
  <w:num w:numId="4" w16cid:durableId="1567064038">
    <w:abstractNumId w:val="7"/>
  </w:num>
  <w:num w:numId="5" w16cid:durableId="1959221317">
    <w:abstractNumId w:val="19"/>
  </w:num>
  <w:num w:numId="6" w16cid:durableId="1363363099">
    <w:abstractNumId w:val="2"/>
  </w:num>
  <w:num w:numId="7" w16cid:durableId="2118408690">
    <w:abstractNumId w:val="15"/>
  </w:num>
  <w:num w:numId="8" w16cid:durableId="1269921802">
    <w:abstractNumId w:val="10"/>
  </w:num>
  <w:num w:numId="9" w16cid:durableId="989675002">
    <w:abstractNumId w:val="1"/>
  </w:num>
  <w:num w:numId="10" w16cid:durableId="1581258299">
    <w:abstractNumId w:val="1"/>
  </w:num>
  <w:num w:numId="11" w16cid:durableId="350572458">
    <w:abstractNumId w:val="3"/>
  </w:num>
  <w:num w:numId="12" w16cid:durableId="24912060">
    <w:abstractNumId w:val="4"/>
  </w:num>
  <w:num w:numId="13" w16cid:durableId="667711682">
    <w:abstractNumId w:val="17"/>
  </w:num>
  <w:num w:numId="14" w16cid:durableId="252982384">
    <w:abstractNumId w:val="12"/>
  </w:num>
  <w:num w:numId="15" w16cid:durableId="150489010">
    <w:abstractNumId w:val="8"/>
  </w:num>
  <w:num w:numId="16" w16cid:durableId="1218665226">
    <w:abstractNumId w:val="16"/>
  </w:num>
  <w:num w:numId="17" w16cid:durableId="1583569162">
    <w:abstractNumId w:val="5"/>
  </w:num>
  <w:num w:numId="18" w16cid:durableId="1866747403">
    <w:abstractNumId w:val="14"/>
  </w:num>
  <w:num w:numId="19" w16cid:durableId="1748501612">
    <w:abstractNumId w:val="21"/>
  </w:num>
  <w:num w:numId="20" w16cid:durableId="1586456718">
    <w:abstractNumId w:val="13"/>
  </w:num>
  <w:num w:numId="21" w16cid:durableId="1594823861">
    <w:abstractNumId w:val="20"/>
  </w:num>
  <w:num w:numId="22" w16cid:durableId="557127092">
    <w:abstractNumId w:val="9"/>
  </w:num>
  <w:num w:numId="23" w16cid:durableId="1275820857">
    <w:abstractNumId w:val="6"/>
  </w:num>
  <w:num w:numId="24" w16cid:durableId="414398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46F6"/>
    <w:rsid w:val="000F54B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3764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AE1"/>
    <w:rsid w:val="00656EE6"/>
    <w:rsid w:val="00660269"/>
    <w:rsid w:val="00665F89"/>
    <w:rsid w:val="00673C92"/>
    <w:rsid w:val="006753EC"/>
    <w:rsid w:val="006805A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0B90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8F9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32E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782F"/>
    <w:rsid w:val="00B60C6C"/>
    <w:rsid w:val="00B619A9"/>
    <w:rsid w:val="00B65A9D"/>
    <w:rsid w:val="00B66D60"/>
    <w:rsid w:val="00B75EDE"/>
    <w:rsid w:val="00B77D88"/>
    <w:rsid w:val="00B77FAF"/>
    <w:rsid w:val="00B84336"/>
    <w:rsid w:val="00B844A3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1646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474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fontTable" Target="fontTable.xml" Id="rId26" /><Relationship Type="http://schemas.openxmlformats.org/officeDocument/2006/relationships/image" Target="http://intranu.vgregion.se/ImageVault/Images/id_28264/width_145/height_337/preserveAspectRatio_0/scope_0/filename_dEjS482JxNT0EAONGuNc.gif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8.jpeg" Id="rId25" /><Relationship Type="http://schemas.openxmlformats.org/officeDocument/2006/relationships/footer" Target="footer3.xml" Id="rId16" /><Relationship Type="http://schemas.openxmlformats.org/officeDocument/2006/relationships/image" Target="media/image5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7.jpe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28262/width_154/height_336/preserveAspectRatio_0/scope_0/filename_dr9X5l7RXwZnL43E16W5.gif/storage_Edited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media/image4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6.pn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2</Pages>
  <Words>211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3195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Fot med belastning – Artros, hallux valgus</dc:title>
  <dc:subject/>
  <dc:creator>patrik.jens.johansson@vgregion.se</dc:creator>
  <keywords/>
  <lastModifiedBy>Ulrica Sehlberg</lastModifiedBy>
  <revision>11</revision>
  <lastPrinted>2016-03-31T10:56:00.0000000Z</lastPrinted>
  <dcterms:created xsi:type="dcterms:W3CDTF">2022-05-18T04:30:00.0000000Z</dcterms:created>
  <dcterms:modified xsi:type="dcterms:W3CDTF">2025-03-07T08:34:00.0000000Z</dcterms:modified>
</coreProperties>
</file>