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688DA7" w14:textId="77777777" w:rsidR="00247CBE" w:rsidRDefault="00247CBE" w:rsidP="00EF79CB">
      <w:pPr>
        <w:pStyle w:val="Rubrik2"/>
        <w:ind w:left="0"/>
        <w:sectPr w:rsidR="00247CBE" w:rsidSect="00247CB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A09D723" w14:textId="77777777" w:rsidR="00247CBE" w:rsidRPr="00247CBE" w:rsidRDefault="00247CBE" w:rsidP="00247CBE">
      <w:pPr>
        <w:spacing w:after="0" w:line="240" w:lineRule="auto"/>
        <w:ind w:left="0" w:right="0"/>
        <w:rPr>
          <w:szCs w:val="20"/>
        </w:rPr>
      </w:pPr>
    </w:p>
    <w:p w14:paraId="768F416A" w14:textId="77777777" w:rsidR="00247CBE" w:rsidRPr="00247CBE" w:rsidRDefault="00247CBE" w:rsidP="00247CBE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247CBE">
        <w:rPr>
          <w:szCs w:val="20"/>
        </w:rPr>
        <w:tab/>
      </w:r>
    </w:p>
    <w:p w14:paraId="70CD6854" w14:textId="6163D86A" w:rsidR="00247CBE" w:rsidRPr="00247CBE" w:rsidRDefault="002B28D7" w:rsidP="002B28D7">
      <w:pPr>
        <w:pStyle w:val="Rubrik1"/>
        <w:ind w:left="0"/>
        <w:rPr>
          <w:szCs w:val="20"/>
        </w:rPr>
      </w:pPr>
      <w:r w:rsidRPr="00247CBE">
        <w:t>Fot – Artrit, RA</w:t>
      </w:r>
    </w:p>
    <w:p w14:paraId="06647543" w14:textId="77777777" w:rsidR="00247CBE" w:rsidRPr="00247CBE" w:rsidRDefault="00247CBE" w:rsidP="00247CBE">
      <w:pPr>
        <w:spacing w:after="0" w:line="240" w:lineRule="auto"/>
        <w:ind w:left="0" w:right="0"/>
        <w:rPr>
          <w:szCs w:val="20"/>
        </w:rPr>
      </w:pPr>
      <w:bookmarkStart w:id="1" w:name="_1314629194"/>
      <w:bookmarkStart w:id="2" w:name="Rubrik"/>
      <w:bookmarkEnd w:id="1"/>
      <w:bookmarkEnd w:id="2"/>
    </w:p>
    <w:p w14:paraId="56F34B1A" w14:textId="77777777" w:rsidR="00247CBE" w:rsidRPr="00247CBE" w:rsidRDefault="00247CBE" w:rsidP="002B28D7">
      <w:pPr>
        <w:pStyle w:val="Rubrik2"/>
        <w:ind w:left="0"/>
      </w:pPr>
      <w:r w:rsidRPr="00247CBE">
        <w:t>Metodbok Konventionell röntgen</w:t>
      </w:r>
    </w:p>
    <w:p w14:paraId="4E951463" w14:textId="77777777" w:rsidR="00247CBE" w:rsidRDefault="00247CBE" w:rsidP="00247CBE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247CBE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7C02AC3A" w14:textId="551324F3" w:rsidR="002B28D7" w:rsidRDefault="002B28D7" w:rsidP="002B28D7">
      <w:pPr>
        <w:pStyle w:val="Rubrik2"/>
        <w:ind w:left="0"/>
      </w:pPr>
      <w:r>
        <w:t>Förändringar sedan föregående version</w:t>
      </w:r>
    </w:p>
    <w:p w14:paraId="14B8D370" w14:textId="7DF47494" w:rsidR="002B28D7" w:rsidRPr="00247CBE" w:rsidRDefault="002B28D7" w:rsidP="00247CBE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Inga förändringar.</w:t>
      </w:r>
    </w:p>
    <w:p w14:paraId="483C020A" w14:textId="77777777" w:rsidR="00247CBE" w:rsidRPr="00247CBE" w:rsidRDefault="00247CBE" w:rsidP="00247CBE">
      <w:pPr>
        <w:spacing w:after="0" w:line="240" w:lineRule="auto"/>
        <w:ind w:left="0" w:right="0"/>
        <w:rPr>
          <w:szCs w:val="20"/>
        </w:rPr>
      </w:pPr>
    </w:p>
    <w:tbl>
      <w:tblPr>
        <w:tblW w:w="9180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532"/>
      </w:tblGrid>
      <w:tr w:rsidR="00247CBE" w:rsidRPr="00247CBE" w14:paraId="14DAA6D8" w14:textId="77777777" w:rsidTr="00867C75">
        <w:trPr>
          <w:trHeight w:val="263"/>
        </w:trPr>
        <w:tc>
          <w:tcPr>
            <w:tcW w:w="9180" w:type="dxa"/>
            <w:gridSpan w:val="3"/>
            <w:shd w:val="clear" w:color="auto" w:fill="auto"/>
          </w:tcPr>
          <w:p w14:paraId="41271EF0" w14:textId="77777777" w:rsidR="00247CBE" w:rsidRPr="00247CBE" w:rsidRDefault="00247CBE" w:rsidP="002B28D7">
            <w:pPr>
              <w:pStyle w:val="Rubrik2"/>
              <w:ind w:left="0"/>
              <w:rPr>
                <w:rFonts w:ascii="Arial Fet" w:hAnsi="Arial Fet"/>
                <w:sz w:val="28"/>
              </w:rPr>
            </w:pPr>
            <w:r w:rsidRPr="00247CBE">
              <w:t>Inför undersökningen</w:t>
            </w:r>
          </w:p>
        </w:tc>
      </w:tr>
      <w:tr w:rsidR="00247CBE" w:rsidRPr="00247CBE" w14:paraId="61BA16B1" w14:textId="77777777" w:rsidTr="00867C75">
        <w:trPr>
          <w:trHeight w:val="340"/>
        </w:trPr>
        <w:tc>
          <w:tcPr>
            <w:tcW w:w="2259" w:type="dxa"/>
            <w:shd w:val="clear" w:color="auto" w:fill="auto"/>
          </w:tcPr>
          <w:p w14:paraId="233F7527" w14:textId="77777777" w:rsidR="00247CBE" w:rsidRPr="00247CBE" w:rsidRDefault="00247CBE" w:rsidP="00247CBE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47CBE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547E13FC" w14:textId="77777777" w:rsidR="00247CBE" w:rsidRPr="00247CBE" w:rsidRDefault="00247CBE" w:rsidP="00247CBE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47CBE">
              <w:rPr>
                <w:rFonts w:ascii="Arial" w:hAnsi="Arial" w:cs="Arial"/>
                <w:sz w:val="20"/>
                <w:szCs w:val="20"/>
              </w:rPr>
              <w:t>Artrit, RA</w:t>
            </w:r>
          </w:p>
          <w:p w14:paraId="03D19AF1" w14:textId="77777777" w:rsidR="00247CBE" w:rsidRPr="00247CBE" w:rsidRDefault="00247CBE" w:rsidP="00247CBE">
            <w:pPr>
              <w:numPr>
                <w:ilvl w:val="0"/>
                <w:numId w:val="21"/>
              </w:numPr>
              <w:spacing w:before="60" w:after="6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247CBE">
              <w:rPr>
                <w:rFonts w:ascii="Arial" w:hAnsi="Arial" w:cs="Arial"/>
                <w:sz w:val="20"/>
                <w:szCs w:val="20"/>
              </w:rPr>
              <w:t xml:space="preserve">Vid frågeställning </w:t>
            </w:r>
            <w:r w:rsidRPr="00247CBE">
              <w:rPr>
                <w:rFonts w:ascii="Arial" w:hAnsi="Arial" w:cs="Arial"/>
                <w:b/>
                <w:sz w:val="20"/>
                <w:szCs w:val="20"/>
              </w:rPr>
              <w:t>artrit/artros</w:t>
            </w:r>
            <w:r w:rsidRPr="00247CBE">
              <w:rPr>
                <w:rFonts w:ascii="Arial" w:hAnsi="Arial" w:cs="Arial"/>
                <w:sz w:val="20"/>
                <w:szCs w:val="20"/>
              </w:rPr>
              <w:t xml:space="preserve"> på remiss från </w:t>
            </w:r>
            <w:r w:rsidRPr="00247CBE">
              <w:rPr>
                <w:rFonts w:ascii="Arial" w:hAnsi="Arial" w:cs="Arial"/>
                <w:b/>
                <w:sz w:val="20"/>
                <w:szCs w:val="20"/>
              </w:rPr>
              <w:t>Reumatologen</w:t>
            </w:r>
            <w:r w:rsidRPr="00247CBE">
              <w:rPr>
                <w:rFonts w:ascii="Arial" w:hAnsi="Arial" w:cs="Arial"/>
                <w:sz w:val="20"/>
                <w:szCs w:val="20"/>
              </w:rPr>
              <w:t xml:space="preserve"> tas bilder enligt Fot – Artrit.</w:t>
            </w:r>
          </w:p>
          <w:p w14:paraId="1B31D4B6" w14:textId="77777777" w:rsidR="00247CBE" w:rsidRPr="00247CBE" w:rsidRDefault="00247CBE" w:rsidP="00247CBE">
            <w:pPr>
              <w:numPr>
                <w:ilvl w:val="0"/>
                <w:numId w:val="21"/>
              </w:numPr>
              <w:spacing w:before="60" w:after="60" w:line="240" w:lineRule="auto"/>
              <w:ind w:left="435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47CBE">
              <w:rPr>
                <w:rFonts w:ascii="Arial" w:hAnsi="Arial" w:cs="Arial"/>
                <w:sz w:val="20"/>
                <w:szCs w:val="20"/>
              </w:rPr>
              <w:t xml:space="preserve">Vid frågeställning </w:t>
            </w:r>
            <w:r w:rsidRPr="00247CBE">
              <w:rPr>
                <w:rFonts w:ascii="Arial" w:hAnsi="Arial" w:cs="Arial"/>
                <w:b/>
                <w:sz w:val="20"/>
                <w:szCs w:val="20"/>
              </w:rPr>
              <w:t>artrit/artros</w:t>
            </w:r>
            <w:r w:rsidRPr="00247CBE">
              <w:rPr>
                <w:rFonts w:ascii="Arial" w:hAnsi="Arial" w:cs="Arial"/>
                <w:sz w:val="20"/>
                <w:szCs w:val="20"/>
              </w:rPr>
              <w:t xml:space="preserve"> på remiss från övriga remittenter tas bilder enligt Fot – Artros, </w:t>
            </w:r>
            <w:proofErr w:type="spellStart"/>
            <w:r w:rsidRPr="00247CBE">
              <w:rPr>
                <w:rFonts w:ascii="Arial" w:hAnsi="Arial" w:cs="Arial"/>
                <w:sz w:val="20"/>
                <w:szCs w:val="20"/>
              </w:rPr>
              <w:t>hallux</w:t>
            </w:r>
            <w:proofErr w:type="spellEnd"/>
            <w:r w:rsidRPr="00247CBE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47CBE">
              <w:rPr>
                <w:rFonts w:ascii="Arial" w:hAnsi="Arial" w:cs="Arial"/>
                <w:sz w:val="20"/>
                <w:szCs w:val="20"/>
              </w:rPr>
              <w:t>valgus</w:t>
            </w:r>
            <w:proofErr w:type="spellEnd"/>
            <w:r w:rsidRPr="00247CBE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247CBE" w:rsidRPr="00247CBE" w14:paraId="29AE5468" w14:textId="77777777" w:rsidTr="00867C75">
        <w:trPr>
          <w:trHeight w:val="340"/>
        </w:trPr>
        <w:tc>
          <w:tcPr>
            <w:tcW w:w="2259" w:type="dxa"/>
            <w:shd w:val="clear" w:color="auto" w:fill="auto"/>
          </w:tcPr>
          <w:p w14:paraId="3B057691" w14:textId="77777777" w:rsidR="00247CBE" w:rsidRPr="00247CBE" w:rsidRDefault="00247CBE" w:rsidP="00247CBE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5BA27297" w14:textId="77777777" w:rsidR="00247CBE" w:rsidRPr="00247CBE" w:rsidRDefault="00247CBE" w:rsidP="00247CBE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0212E380" w14:textId="77777777" w:rsidR="00247CBE" w:rsidRPr="00247CBE" w:rsidRDefault="00247CBE" w:rsidP="00247CBE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47CBE" w:rsidRPr="00247CBE" w14:paraId="03D533BA" w14:textId="77777777" w:rsidTr="00867C75">
        <w:trPr>
          <w:trHeight w:val="340"/>
        </w:trPr>
        <w:tc>
          <w:tcPr>
            <w:tcW w:w="2259" w:type="dxa"/>
            <w:shd w:val="clear" w:color="auto" w:fill="auto"/>
          </w:tcPr>
          <w:p w14:paraId="1FE8E863" w14:textId="77777777" w:rsidR="00247CBE" w:rsidRPr="00247CBE" w:rsidRDefault="00247CBE" w:rsidP="00247CBE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47CBE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4527D6D6" w14:textId="77777777" w:rsidR="00247CBE" w:rsidRPr="00247CBE" w:rsidRDefault="00247CBE" w:rsidP="00247CBE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47CBE">
              <w:rPr>
                <w:rFonts w:ascii="Arial" w:hAnsi="Arial" w:cs="Arial"/>
                <w:color w:val="000000"/>
                <w:sz w:val="20"/>
                <w:szCs w:val="20"/>
              </w:rPr>
              <w:t xml:space="preserve">Se kapitel 4.2 och 5.1 i </w:t>
            </w:r>
          </w:p>
          <w:p w14:paraId="2469A46A" w14:textId="4D49F790" w:rsidR="00247CBE" w:rsidRPr="00247CBE" w:rsidRDefault="00000000" w:rsidP="00247CBE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hyperlink r:id="rId17" w:history="1">
              <w:r w:rsidR="00247CBE" w:rsidRPr="00247CBE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247CBE" w:rsidRPr="00247CBE" w14:paraId="406D578D" w14:textId="77777777" w:rsidTr="00867C75">
        <w:trPr>
          <w:trHeight w:val="340"/>
        </w:trPr>
        <w:tc>
          <w:tcPr>
            <w:tcW w:w="2259" w:type="dxa"/>
            <w:shd w:val="clear" w:color="auto" w:fill="auto"/>
          </w:tcPr>
          <w:p w14:paraId="252E2969" w14:textId="77777777" w:rsidR="00247CBE" w:rsidRPr="00247CBE" w:rsidRDefault="00247CBE" w:rsidP="00247CBE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76F75584" w14:textId="77777777" w:rsidR="00247CBE" w:rsidRPr="00247CBE" w:rsidRDefault="00247CBE" w:rsidP="00247CBE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0998A7E3" w14:textId="77777777" w:rsidR="00247CBE" w:rsidRPr="00247CBE" w:rsidRDefault="00247CBE" w:rsidP="00247CBE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47CBE" w:rsidRPr="00247CBE" w14:paraId="70EFD37C" w14:textId="77777777" w:rsidTr="00867C75">
        <w:trPr>
          <w:trHeight w:val="340"/>
        </w:trPr>
        <w:tc>
          <w:tcPr>
            <w:tcW w:w="2259" w:type="dxa"/>
            <w:shd w:val="clear" w:color="auto" w:fill="auto"/>
          </w:tcPr>
          <w:p w14:paraId="3DC49CE1" w14:textId="77777777" w:rsidR="00247CBE" w:rsidRPr="00247CBE" w:rsidRDefault="00247CBE" w:rsidP="00247CBE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47CBE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3AC349B7" w14:textId="77777777" w:rsidR="00247CBE" w:rsidRPr="00247CBE" w:rsidRDefault="00247CBE" w:rsidP="00247CBE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47CBE">
              <w:rPr>
                <w:rFonts w:ascii="Arial" w:hAnsi="Arial" w:cs="Arial"/>
                <w:sz w:val="20"/>
                <w:szCs w:val="20"/>
              </w:rPr>
              <w:t>Takstativ</w:t>
            </w:r>
          </w:p>
        </w:tc>
      </w:tr>
      <w:tr w:rsidR="00247CBE" w:rsidRPr="00247CBE" w14:paraId="35CB4A2D" w14:textId="77777777" w:rsidTr="00867C75">
        <w:trPr>
          <w:trHeight w:val="340"/>
        </w:trPr>
        <w:tc>
          <w:tcPr>
            <w:tcW w:w="2259" w:type="dxa"/>
            <w:shd w:val="clear" w:color="auto" w:fill="auto"/>
          </w:tcPr>
          <w:p w14:paraId="3B912C5D" w14:textId="77777777" w:rsidR="00247CBE" w:rsidRPr="00247CBE" w:rsidRDefault="00247CBE" w:rsidP="00247CBE">
            <w:pPr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4B5FD06A" w14:textId="77777777" w:rsidR="00247CBE" w:rsidRPr="00247CBE" w:rsidRDefault="00247CBE" w:rsidP="00247CBE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47CBE" w:rsidRPr="00247CBE" w14:paraId="70812B75" w14:textId="77777777" w:rsidTr="00867C75">
        <w:trPr>
          <w:trHeight w:val="340"/>
        </w:trPr>
        <w:tc>
          <w:tcPr>
            <w:tcW w:w="2259" w:type="dxa"/>
            <w:shd w:val="clear" w:color="auto" w:fill="auto"/>
          </w:tcPr>
          <w:p w14:paraId="52E967C1" w14:textId="77777777" w:rsidR="00247CBE" w:rsidRPr="00247CBE" w:rsidRDefault="00247CBE" w:rsidP="00247CBE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247CBE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5F3E34EC" w14:textId="77777777" w:rsidR="00247CBE" w:rsidRPr="00247CBE" w:rsidRDefault="00247CBE" w:rsidP="00247CBE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247CBE">
              <w:rPr>
                <w:rFonts w:ascii="Arial" w:hAnsi="Arial" w:cs="Arial"/>
                <w:sz w:val="20"/>
                <w:szCs w:val="20"/>
              </w:rPr>
              <w:t>Liten</w:t>
            </w:r>
          </w:p>
        </w:tc>
      </w:tr>
      <w:tr w:rsidR="00247CBE" w:rsidRPr="00247CBE" w14:paraId="3F9EC833" w14:textId="77777777" w:rsidTr="00867C75">
        <w:trPr>
          <w:trHeight w:val="340"/>
        </w:trPr>
        <w:tc>
          <w:tcPr>
            <w:tcW w:w="2259" w:type="dxa"/>
            <w:shd w:val="clear" w:color="auto" w:fill="auto"/>
          </w:tcPr>
          <w:p w14:paraId="266D0CA9" w14:textId="77777777" w:rsidR="00247CBE" w:rsidRPr="00247CBE" w:rsidRDefault="00247CBE" w:rsidP="00247CBE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408B6B43" w14:textId="77777777" w:rsidR="00247CBE" w:rsidRPr="00247CBE" w:rsidRDefault="00247CBE" w:rsidP="00247CBE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47CBE" w:rsidRPr="00247CBE" w14:paraId="263DCDB4" w14:textId="77777777" w:rsidTr="00867C75">
        <w:trPr>
          <w:trHeight w:val="340"/>
        </w:trPr>
        <w:tc>
          <w:tcPr>
            <w:tcW w:w="2259" w:type="dxa"/>
            <w:shd w:val="clear" w:color="auto" w:fill="auto"/>
          </w:tcPr>
          <w:p w14:paraId="497324B8" w14:textId="77777777" w:rsidR="00247CBE" w:rsidRPr="00247CBE" w:rsidRDefault="00247CBE" w:rsidP="00247CBE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247CBE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3389" w:type="dxa"/>
            <w:shd w:val="clear" w:color="auto" w:fill="auto"/>
          </w:tcPr>
          <w:p w14:paraId="615478AA" w14:textId="77777777" w:rsidR="00247CBE" w:rsidRPr="00247CBE" w:rsidRDefault="00247CBE" w:rsidP="00247CBE">
            <w:pPr>
              <w:numPr>
                <w:ilvl w:val="0"/>
                <w:numId w:val="20"/>
              </w:numPr>
              <w:snapToGrid w:val="0"/>
              <w:spacing w:before="60" w:after="0" w:line="240" w:lineRule="auto"/>
              <w:ind w:left="431" w:right="0" w:hanging="357"/>
              <w:rPr>
                <w:rFonts w:ascii="Arial" w:hAnsi="Arial" w:cs="Arial"/>
                <w:sz w:val="20"/>
                <w:szCs w:val="20"/>
              </w:rPr>
            </w:pPr>
            <w:r w:rsidRPr="00247CBE">
              <w:rPr>
                <w:rFonts w:ascii="Arial" w:hAnsi="Arial" w:cs="Arial"/>
                <w:sz w:val="20"/>
                <w:szCs w:val="20"/>
              </w:rPr>
              <w:t>Frontal</w:t>
            </w:r>
          </w:p>
          <w:p w14:paraId="00A5F917" w14:textId="77777777" w:rsidR="00247CBE" w:rsidRPr="00247CBE" w:rsidRDefault="00247CBE" w:rsidP="00247CBE">
            <w:pPr>
              <w:numPr>
                <w:ilvl w:val="0"/>
                <w:numId w:val="20"/>
              </w:numPr>
              <w:snapToGrid w:val="0"/>
              <w:spacing w:before="60" w:after="0" w:line="240" w:lineRule="auto"/>
              <w:ind w:left="431" w:right="0" w:hanging="357"/>
              <w:rPr>
                <w:rFonts w:ascii="Arial" w:hAnsi="Arial" w:cs="Arial"/>
                <w:sz w:val="20"/>
                <w:szCs w:val="20"/>
              </w:rPr>
            </w:pPr>
            <w:r w:rsidRPr="00247CBE">
              <w:rPr>
                <w:rFonts w:ascii="Arial" w:hAnsi="Arial" w:cs="Arial"/>
                <w:sz w:val="20"/>
                <w:szCs w:val="20"/>
              </w:rPr>
              <w:t>Vridning</w:t>
            </w:r>
          </w:p>
          <w:p w14:paraId="7A5186F9" w14:textId="77777777" w:rsidR="00247CBE" w:rsidRPr="00247CBE" w:rsidRDefault="00247CBE" w:rsidP="00247CBE">
            <w:pPr>
              <w:snapToGrid w:val="0"/>
              <w:spacing w:before="60" w:after="0" w:line="240" w:lineRule="auto"/>
              <w:ind w:left="431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24B3F153" w14:textId="77777777" w:rsidR="00247CBE" w:rsidRPr="00247CBE" w:rsidRDefault="00247CBE" w:rsidP="00247CBE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C092FFC" w14:textId="77777777" w:rsidR="00247CBE" w:rsidRPr="00247CBE" w:rsidRDefault="00247CBE" w:rsidP="00247CBE">
      <w:pPr>
        <w:spacing w:after="0" w:line="240" w:lineRule="auto"/>
        <w:ind w:left="0" w:right="0"/>
        <w:rPr>
          <w:szCs w:val="20"/>
        </w:rPr>
      </w:pPr>
    </w:p>
    <w:p w14:paraId="778295DC" w14:textId="77777777" w:rsidR="00247CBE" w:rsidRPr="00247CBE" w:rsidRDefault="00247CBE" w:rsidP="00247CBE">
      <w:pPr>
        <w:spacing w:after="0" w:line="240" w:lineRule="auto"/>
        <w:ind w:left="0" w:right="0"/>
        <w:rPr>
          <w:szCs w:val="20"/>
        </w:rPr>
      </w:pPr>
    </w:p>
    <w:p w14:paraId="67BC056A" w14:textId="77777777" w:rsidR="00247CBE" w:rsidRPr="00247CBE" w:rsidRDefault="00247CBE" w:rsidP="00247CBE">
      <w:pPr>
        <w:spacing w:after="0" w:line="240" w:lineRule="auto"/>
        <w:ind w:left="0" w:right="0"/>
        <w:rPr>
          <w:szCs w:val="20"/>
        </w:rPr>
      </w:pPr>
      <w:r w:rsidRPr="00247CBE">
        <w:rPr>
          <w:szCs w:val="20"/>
        </w:rPr>
        <w:br w:type="page"/>
      </w:r>
    </w:p>
    <w:tbl>
      <w:tblPr>
        <w:tblW w:w="9889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536"/>
      </w:tblGrid>
      <w:tr w:rsidR="00247CBE" w:rsidRPr="00247CBE" w14:paraId="63C36FC6" w14:textId="77777777" w:rsidTr="00867C75">
        <w:trPr>
          <w:trHeight w:val="263"/>
        </w:trPr>
        <w:tc>
          <w:tcPr>
            <w:tcW w:w="1951" w:type="dxa"/>
            <w:shd w:val="clear" w:color="auto" w:fill="auto"/>
          </w:tcPr>
          <w:p w14:paraId="3328B450" w14:textId="77777777" w:rsidR="00247CBE" w:rsidRPr="00F61CAC" w:rsidRDefault="00247CBE" w:rsidP="00247CBE">
            <w:pPr>
              <w:keepNext/>
              <w:spacing w:before="240" w:after="60" w:line="240" w:lineRule="auto"/>
              <w:ind w:left="0" w:right="0"/>
              <w:outlineLvl w:val="1"/>
              <w:rPr>
                <w:rFonts w:ascii="Arial Fet" w:hAnsi="Arial Fet" w:cs="Arial"/>
                <w:iCs/>
                <w:sz w:val="28"/>
                <w:szCs w:val="28"/>
              </w:rPr>
            </w:pPr>
            <w:r w:rsidRPr="00F61CAC">
              <w:rPr>
                <w:rFonts w:ascii="Calibri" w:hAnsi="Calibri" w:cs="Arial"/>
                <w:iCs/>
                <w:sz w:val="36"/>
                <w:szCs w:val="32"/>
              </w:rPr>
              <w:lastRenderedPageBreak/>
              <w:t>Bildtagning</w:t>
            </w:r>
          </w:p>
        </w:tc>
        <w:tc>
          <w:tcPr>
            <w:tcW w:w="3402" w:type="dxa"/>
            <w:shd w:val="clear" w:color="auto" w:fill="auto"/>
          </w:tcPr>
          <w:p w14:paraId="3B9A1DC1" w14:textId="77777777" w:rsidR="00247CBE" w:rsidRPr="00247CBE" w:rsidRDefault="00247CBE" w:rsidP="00247CB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auto"/>
          </w:tcPr>
          <w:p w14:paraId="227453E6" w14:textId="77777777" w:rsidR="00247CBE" w:rsidRPr="00247CBE" w:rsidRDefault="00247CBE" w:rsidP="00247CB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47CBE" w:rsidRPr="00247CBE" w14:paraId="05960019" w14:textId="77777777" w:rsidTr="00867C75">
        <w:trPr>
          <w:cantSplit/>
          <w:trHeight w:val="3106"/>
        </w:trPr>
        <w:tc>
          <w:tcPr>
            <w:tcW w:w="1951" w:type="dxa"/>
            <w:shd w:val="clear" w:color="auto" w:fill="auto"/>
          </w:tcPr>
          <w:p w14:paraId="5BA3FB3C" w14:textId="77777777" w:rsidR="00247CBE" w:rsidRPr="00247CBE" w:rsidRDefault="00247CBE" w:rsidP="00247CB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47CBE">
              <w:rPr>
                <w:rFonts w:ascii="Arial" w:hAnsi="Arial" w:cs="Arial"/>
                <w:b/>
                <w:sz w:val="20"/>
                <w:szCs w:val="20"/>
              </w:rPr>
              <w:t>Frontal</w:t>
            </w:r>
          </w:p>
        </w:tc>
        <w:tc>
          <w:tcPr>
            <w:tcW w:w="3402" w:type="dxa"/>
            <w:shd w:val="clear" w:color="auto" w:fill="auto"/>
          </w:tcPr>
          <w:p w14:paraId="3CEA13C0" w14:textId="77777777" w:rsidR="00247CBE" w:rsidRPr="00247CBE" w:rsidRDefault="00247CBE" w:rsidP="00247CB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47CBE">
              <w:rPr>
                <w:rFonts w:ascii="Arial" w:hAnsi="Arial" w:cs="Arial"/>
                <w:sz w:val="20"/>
                <w:szCs w:val="20"/>
              </w:rPr>
              <w:t>Patienten sitter med böjt knä.</w:t>
            </w:r>
          </w:p>
          <w:p w14:paraId="7B047640" w14:textId="77777777" w:rsidR="00247CBE" w:rsidRPr="00247CBE" w:rsidRDefault="00247CBE" w:rsidP="00247CB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47CBE">
              <w:rPr>
                <w:rFonts w:ascii="Arial" w:hAnsi="Arial" w:cs="Arial"/>
                <w:sz w:val="20"/>
                <w:szCs w:val="20"/>
              </w:rPr>
              <w:t>Foten på detektorn/bildplattan.</w:t>
            </w:r>
          </w:p>
          <w:p w14:paraId="75397CB8" w14:textId="261751B0" w:rsidR="00247CBE" w:rsidRPr="00247CBE" w:rsidRDefault="00247CBE" w:rsidP="00247CBE">
            <w:pPr>
              <w:spacing w:after="0" w:line="240" w:lineRule="auto"/>
              <w:ind w:left="0" w:right="0"/>
              <w:rPr>
                <w:rFonts w:ascii="Arial" w:hAnsi="Arial" w:cs="Arial"/>
                <w:color w:val="464646"/>
                <w:sz w:val="20"/>
                <w:szCs w:val="18"/>
              </w:rPr>
            </w:pPr>
            <w:r w:rsidRPr="00247CBE">
              <w:rPr>
                <w:rFonts w:ascii="Arial" w:hAnsi="Arial" w:cs="Arial"/>
                <w:sz w:val="20"/>
                <w:szCs w:val="20"/>
              </w:rPr>
              <w:t xml:space="preserve">Vinkla </w:t>
            </w:r>
            <w:r w:rsidR="00F61CAC" w:rsidRPr="00247CBE">
              <w:rPr>
                <w:rFonts w:ascii="Arial" w:hAnsi="Arial" w:cs="Arial"/>
                <w:sz w:val="20"/>
                <w:szCs w:val="20"/>
              </w:rPr>
              <w:t>10–15</w:t>
            </w:r>
            <w:r w:rsidRPr="00247CBE">
              <w:rPr>
                <w:rFonts w:ascii="Arial" w:hAnsi="Arial" w:cs="Arial"/>
                <w:color w:val="464646"/>
                <w:sz w:val="20"/>
                <w:szCs w:val="18"/>
              </w:rPr>
              <w:t xml:space="preserve">° </w:t>
            </w:r>
            <w:proofErr w:type="spellStart"/>
            <w:r w:rsidRPr="00247CBE">
              <w:rPr>
                <w:rFonts w:ascii="Arial" w:hAnsi="Arial" w:cs="Arial"/>
                <w:color w:val="464646"/>
                <w:sz w:val="20"/>
                <w:szCs w:val="18"/>
              </w:rPr>
              <w:t>kaudalt</w:t>
            </w:r>
            <w:proofErr w:type="spellEnd"/>
            <w:r w:rsidRPr="00247CBE">
              <w:rPr>
                <w:rFonts w:ascii="Arial" w:hAnsi="Arial" w:cs="Arial"/>
                <w:color w:val="464646"/>
                <w:sz w:val="20"/>
                <w:szCs w:val="18"/>
              </w:rPr>
              <w:t>.</w:t>
            </w:r>
          </w:p>
          <w:p w14:paraId="39728845" w14:textId="77777777" w:rsidR="00247CBE" w:rsidRPr="00247CBE" w:rsidRDefault="00247CBE" w:rsidP="00247CBE">
            <w:pPr>
              <w:spacing w:after="0" w:line="240" w:lineRule="auto"/>
              <w:ind w:left="0" w:right="0"/>
              <w:rPr>
                <w:rFonts w:ascii="Arial" w:hAnsi="Arial" w:cs="Arial"/>
                <w:color w:val="464646"/>
                <w:sz w:val="20"/>
                <w:szCs w:val="18"/>
              </w:rPr>
            </w:pPr>
            <w:r w:rsidRPr="00247CBE">
              <w:rPr>
                <w:rFonts w:ascii="Arial" w:hAnsi="Arial" w:cs="Arial"/>
                <w:color w:val="464646"/>
                <w:sz w:val="20"/>
                <w:szCs w:val="18"/>
              </w:rPr>
              <w:t>Centrera mitt på foten.</w:t>
            </w:r>
          </w:p>
          <w:p w14:paraId="79E2886B" w14:textId="77777777" w:rsidR="00247CBE" w:rsidRPr="00247CBE" w:rsidRDefault="00247CBE" w:rsidP="00247CBE">
            <w:pPr>
              <w:spacing w:after="0" w:line="240" w:lineRule="auto"/>
              <w:ind w:left="0" w:right="0"/>
              <w:rPr>
                <w:rFonts w:ascii="Arial" w:hAnsi="Arial" w:cs="Arial"/>
                <w:color w:val="464646"/>
                <w:sz w:val="20"/>
                <w:szCs w:val="18"/>
              </w:rPr>
            </w:pPr>
          </w:p>
          <w:p w14:paraId="02986A69" w14:textId="77777777" w:rsidR="00247CBE" w:rsidRPr="00247CBE" w:rsidRDefault="00247CBE" w:rsidP="00247CBE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47CBE">
              <w:rPr>
                <w:rFonts w:ascii="Arial" w:hAnsi="Arial" w:cs="Arial"/>
                <w:b/>
                <w:bCs/>
                <w:sz w:val="20"/>
                <w:szCs w:val="20"/>
              </w:rPr>
              <w:t>Kriterier:</w:t>
            </w:r>
          </w:p>
          <w:p w14:paraId="7CC7DC15" w14:textId="77777777" w:rsidR="00EF79CB" w:rsidRDefault="00247CBE" w:rsidP="00F61CA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47CBE">
              <w:rPr>
                <w:rFonts w:ascii="Arial" w:hAnsi="Arial" w:cs="Arial"/>
                <w:sz w:val="20"/>
                <w:szCs w:val="20"/>
              </w:rPr>
              <w:t xml:space="preserve">Väl </w:t>
            </w:r>
            <w:proofErr w:type="spellStart"/>
            <w:r w:rsidRPr="00247CBE">
              <w:rPr>
                <w:rFonts w:ascii="Arial" w:hAnsi="Arial" w:cs="Arial"/>
                <w:sz w:val="20"/>
                <w:szCs w:val="20"/>
              </w:rPr>
              <w:t>inbländad</w:t>
            </w:r>
            <w:proofErr w:type="spellEnd"/>
            <w:r w:rsidRPr="00247CBE">
              <w:rPr>
                <w:rFonts w:ascii="Arial" w:hAnsi="Arial" w:cs="Arial"/>
                <w:sz w:val="20"/>
                <w:szCs w:val="20"/>
              </w:rPr>
              <w:t xml:space="preserve"> bild.</w:t>
            </w:r>
          </w:p>
          <w:p w14:paraId="50B84B44" w14:textId="1A53156E" w:rsidR="00247CBE" w:rsidRPr="00247CBE" w:rsidRDefault="00EF79CB" w:rsidP="00F61CAC">
            <w:pPr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br/>
            </w:r>
            <w:r w:rsidR="00247CBE" w:rsidRPr="00247CBE">
              <w:rPr>
                <w:rFonts w:ascii="Arial" w:hAnsi="Arial" w:cs="Arial"/>
                <w:sz w:val="20"/>
                <w:szCs w:val="20"/>
              </w:rPr>
              <w:t>Sidomarkering synlig.</w:t>
            </w:r>
          </w:p>
        </w:tc>
        <w:tc>
          <w:tcPr>
            <w:tcW w:w="4536" w:type="dxa"/>
            <w:shd w:val="clear" w:color="auto" w:fill="auto"/>
          </w:tcPr>
          <w:p w14:paraId="492C51B6" w14:textId="77777777" w:rsidR="00247CBE" w:rsidRPr="00247CBE" w:rsidRDefault="00247CBE" w:rsidP="00247CBE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18"/>
              </w:rPr>
            </w:pPr>
            <w:r w:rsidRPr="00247CBE">
              <w:rPr>
                <w:rFonts w:ascii="Arial" w:hAnsi="Arial" w:cs="Arial"/>
                <w:b/>
                <w:noProof/>
                <w:color w:val="464646"/>
                <w:sz w:val="20"/>
                <w:szCs w:val="18"/>
              </w:rPr>
              <w:t xml:space="preserve">Frontal vänster </w:t>
            </w:r>
            <w:r w:rsidRPr="00247CBE">
              <w:rPr>
                <w:rFonts w:ascii="Arial" w:hAnsi="Arial" w:cs="Arial"/>
                <w:b/>
                <w:noProof/>
                <w:color w:val="464646"/>
                <w:sz w:val="20"/>
                <w:szCs w:val="18"/>
              </w:rPr>
              <w:tab/>
              <w:t>Frontal höger</w:t>
            </w:r>
          </w:p>
          <w:p w14:paraId="44477D12" w14:textId="77777777" w:rsidR="00247CBE" w:rsidRPr="00247CBE" w:rsidRDefault="00000000" w:rsidP="00247CBE">
            <w:pPr>
              <w:tabs>
                <w:tab w:val="left" w:pos="2302"/>
              </w:tabs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"http://intranu.vgregion.se/ImageVault/Images/id_28263/width_148/height_366/preserveAspectRatio_0/scope_0/filename_LW5iCa-miorZfOyvUKJq.gif/storage_Edited/ImageVaultHandler.aspx"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7E4F6CD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Fot frontal vänster" style="width:102.05pt;height:252.3pt">
                  <v:imagedata r:id="rId18" r:href="rId19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247CBE" w:rsidRPr="00247CBE">
              <w:rPr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"http://intranu.vgregion.se/ImageVault/Images/storage_Edited/filename_Xack4WM_J6CDRaf_qWwz.gif/id_28261/scope_0/ImageVaultHandler.aspx"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480E5BDA">
                <v:shape id="_x0000_i1026" type="#_x0000_t75" alt="Fot frontal höger" style="width:102.7pt;height:251.05pt">
                  <v:imagedata r:id="rId20" r:href="rId21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  <w:tr w:rsidR="00247CBE" w:rsidRPr="00247CBE" w14:paraId="2DF3F7A8" w14:textId="77777777" w:rsidTr="00867C75">
        <w:trPr>
          <w:trHeight w:val="263"/>
        </w:trPr>
        <w:tc>
          <w:tcPr>
            <w:tcW w:w="1951" w:type="dxa"/>
            <w:shd w:val="clear" w:color="auto" w:fill="auto"/>
          </w:tcPr>
          <w:p w14:paraId="668E696A" w14:textId="77777777" w:rsidR="00247CBE" w:rsidRPr="00247CBE" w:rsidRDefault="00247CBE" w:rsidP="00247CB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006EF967" w14:textId="77777777" w:rsidR="00247CBE" w:rsidRPr="00247CBE" w:rsidRDefault="00247CBE" w:rsidP="00247CB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auto"/>
          </w:tcPr>
          <w:p w14:paraId="3C629B7E" w14:textId="77777777" w:rsidR="00247CBE" w:rsidRPr="00247CBE" w:rsidRDefault="00247CBE" w:rsidP="00247CBE">
            <w:pPr>
              <w:tabs>
                <w:tab w:val="left" w:pos="2302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47CBE" w:rsidRPr="00247CBE" w14:paraId="633FAD7B" w14:textId="77777777" w:rsidTr="00867C75">
        <w:trPr>
          <w:trHeight w:val="263"/>
        </w:trPr>
        <w:tc>
          <w:tcPr>
            <w:tcW w:w="1951" w:type="dxa"/>
            <w:shd w:val="clear" w:color="auto" w:fill="auto"/>
          </w:tcPr>
          <w:p w14:paraId="0370C6E5" w14:textId="77777777" w:rsidR="00247CBE" w:rsidRPr="00247CBE" w:rsidRDefault="00247CBE" w:rsidP="00247CB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247CBE">
              <w:rPr>
                <w:rFonts w:ascii="Arial" w:hAnsi="Arial" w:cs="Arial"/>
                <w:b/>
                <w:sz w:val="20"/>
                <w:szCs w:val="20"/>
              </w:rPr>
              <w:t>Vridning</w:t>
            </w:r>
          </w:p>
        </w:tc>
        <w:tc>
          <w:tcPr>
            <w:tcW w:w="3402" w:type="dxa"/>
            <w:shd w:val="clear" w:color="auto" w:fill="auto"/>
          </w:tcPr>
          <w:p w14:paraId="188AF105" w14:textId="77777777" w:rsidR="00247CBE" w:rsidRPr="00247CBE" w:rsidRDefault="00247CBE" w:rsidP="00247CB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47CBE">
              <w:rPr>
                <w:rFonts w:ascii="Arial" w:hAnsi="Arial" w:cs="Arial"/>
                <w:sz w:val="20"/>
                <w:szCs w:val="20"/>
              </w:rPr>
              <w:t>Patienten sitter med böjt knä.</w:t>
            </w:r>
          </w:p>
          <w:p w14:paraId="254D1EA4" w14:textId="77777777" w:rsidR="00247CBE" w:rsidRPr="00247CBE" w:rsidRDefault="00247CBE" w:rsidP="00247CB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47CBE">
              <w:rPr>
                <w:rFonts w:ascii="Arial" w:hAnsi="Arial" w:cs="Arial"/>
                <w:sz w:val="20"/>
                <w:szCs w:val="20"/>
              </w:rPr>
              <w:t>Foten på detektorn/bildplattan.</w:t>
            </w:r>
          </w:p>
          <w:p w14:paraId="1A9D3A8B" w14:textId="77777777" w:rsidR="00247CBE" w:rsidRPr="00247CBE" w:rsidRDefault="00247CBE" w:rsidP="00247CBE">
            <w:pPr>
              <w:spacing w:after="0" w:line="240" w:lineRule="auto"/>
              <w:ind w:left="0" w:right="0"/>
              <w:rPr>
                <w:rFonts w:ascii="Arial" w:hAnsi="Arial" w:cs="Arial"/>
                <w:color w:val="464646"/>
                <w:sz w:val="20"/>
                <w:szCs w:val="18"/>
              </w:rPr>
            </w:pPr>
            <w:r w:rsidRPr="00247CBE">
              <w:rPr>
                <w:rFonts w:ascii="Arial" w:hAnsi="Arial" w:cs="Arial"/>
                <w:sz w:val="20"/>
                <w:szCs w:val="20"/>
              </w:rPr>
              <w:t>Vrid upp laterala sidan av foten ca 30</w:t>
            </w:r>
            <w:r w:rsidRPr="00247CBE">
              <w:rPr>
                <w:rFonts w:ascii="Arial" w:hAnsi="Arial" w:cs="Arial"/>
                <w:color w:val="464646"/>
                <w:sz w:val="20"/>
                <w:szCs w:val="18"/>
              </w:rPr>
              <w:t xml:space="preserve">° alternativt vinkla röret </w:t>
            </w:r>
            <w:r w:rsidRPr="00247CBE">
              <w:rPr>
                <w:rFonts w:ascii="Arial" w:hAnsi="Arial" w:cs="Arial"/>
                <w:sz w:val="20"/>
                <w:szCs w:val="20"/>
              </w:rPr>
              <w:t>30</w:t>
            </w:r>
            <w:r w:rsidRPr="00247CBE">
              <w:rPr>
                <w:rFonts w:ascii="Arial" w:hAnsi="Arial" w:cs="Arial"/>
                <w:color w:val="464646"/>
                <w:sz w:val="20"/>
                <w:szCs w:val="18"/>
              </w:rPr>
              <w:t>° lateralt.</w:t>
            </w:r>
          </w:p>
          <w:p w14:paraId="1CDBAC7B" w14:textId="77777777" w:rsidR="00247CBE" w:rsidRPr="00247CBE" w:rsidRDefault="00247CBE" w:rsidP="00247CBE">
            <w:pPr>
              <w:spacing w:after="0" w:line="240" w:lineRule="auto"/>
              <w:ind w:left="0" w:right="0"/>
              <w:rPr>
                <w:rFonts w:ascii="Arial" w:hAnsi="Arial" w:cs="Arial"/>
                <w:color w:val="464646"/>
                <w:sz w:val="20"/>
                <w:szCs w:val="18"/>
              </w:rPr>
            </w:pPr>
            <w:r w:rsidRPr="00247CBE">
              <w:rPr>
                <w:rFonts w:ascii="Arial" w:hAnsi="Arial" w:cs="Arial"/>
                <w:color w:val="464646"/>
                <w:sz w:val="20"/>
                <w:szCs w:val="18"/>
              </w:rPr>
              <w:t>Centrera mitt på foten.</w:t>
            </w:r>
          </w:p>
          <w:p w14:paraId="3274B730" w14:textId="77777777" w:rsidR="00247CBE" w:rsidRPr="00247CBE" w:rsidRDefault="00247CBE" w:rsidP="00247CBE">
            <w:pPr>
              <w:spacing w:after="0" w:line="240" w:lineRule="auto"/>
              <w:ind w:left="0" w:right="0"/>
              <w:rPr>
                <w:rFonts w:ascii="Arial" w:hAnsi="Arial" w:cs="Arial"/>
                <w:color w:val="464646"/>
                <w:sz w:val="20"/>
                <w:szCs w:val="18"/>
              </w:rPr>
            </w:pPr>
          </w:p>
          <w:p w14:paraId="42A4715F" w14:textId="77777777" w:rsidR="00247CBE" w:rsidRPr="00247CBE" w:rsidRDefault="00247CBE" w:rsidP="00247CBE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464646"/>
                <w:sz w:val="20"/>
                <w:szCs w:val="18"/>
              </w:rPr>
            </w:pPr>
            <w:r w:rsidRPr="00247CBE">
              <w:rPr>
                <w:rFonts w:ascii="Arial" w:hAnsi="Arial" w:cs="Arial"/>
                <w:b/>
                <w:color w:val="464646"/>
                <w:sz w:val="20"/>
                <w:szCs w:val="18"/>
              </w:rPr>
              <w:t>Vid frågeställning artros/artrit:</w:t>
            </w:r>
          </w:p>
          <w:p w14:paraId="399E278C" w14:textId="77777777" w:rsidR="00247CBE" w:rsidRPr="00247CBE" w:rsidRDefault="00247CBE" w:rsidP="00247CBE">
            <w:pPr>
              <w:spacing w:after="0" w:line="240" w:lineRule="auto"/>
              <w:ind w:left="0" w:right="0"/>
              <w:rPr>
                <w:rFonts w:ascii="Arial" w:hAnsi="Arial" w:cs="Arial"/>
                <w:color w:val="464646"/>
                <w:sz w:val="20"/>
                <w:szCs w:val="18"/>
              </w:rPr>
            </w:pPr>
            <w:r w:rsidRPr="00247CBE">
              <w:rPr>
                <w:rFonts w:ascii="Arial" w:hAnsi="Arial" w:cs="Arial"/>
                <w:color w:val="464646"/>
                <w:sz w:val="20"/>
                <w:szCs w:val="18"/>
              </w:rPr>
              <w:t>Kan tas i stående utan belastning.</w:t>
            </w:r>
          </w:p>
          <w:p w14:paraId="035FFE21" w14:textId="77777777" w:rsidR="00247CBE" w:rsidRPr="00247CBE" w:rsidRDefault="00247CBE" w:rsidP="00247CBE">
            <w:pPr>
              <w:spacing w:after="0" w:line="240" w:lineRule="auto"/>
              <w:ind w:left="0" w:right="0"/>
              <w:rPr>
                <w:rFonts w:ascii="Arial" w:hAnsi="Arial" w:cs="Arial"/>
                <w:color w:val="464646"/>
                <w:sz w:val="20"/>
                <w:szCs w:val="18"/>
              </w:rPr>
            </w:pPr>
          </w:p>
          <w:p w14:paraId="14A4EA6B" w14:textId="77777777" w:rsidR="00247CBE" w:rsidRPr="00247CBE" w:rsidRDefault="00247CBE" w:rsidP="00247CBE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47CBE">
              <w:rPr>
                <w:rFonts w:ascii="Arial" w:hAnsi="Arial" w:cs="Arial"/>
                <w:b/>
                <w:bCs/>
                <w:sz w:val="20"/>
                <w:szCs w:val="20"/>
              </w:rPr>
              <w:t>Kriterier:</w:t>
            </w:r>
          </w:p>
          <w:p w14:paraId="5056FB3F" w14:textId="5C6AD8B9" w:rsidR="00F61CAC" w:rsidRDefault="00247CBE" w:rsidP="00F61CAC">
            <w:pPr>
              <w:spacing w:after="0" w:line="240" w:lineRule="auto"/>
              <w:ind w:left="0" w:right="0"/>
              <w:rPr>
                <w:szCs w:val="20"/>
              </w:rPr>
            </w:pPr>
            <w:r w:rsidRPr="00247CBE">
              <w:rPr>
                <w:rFonts w:ascii="Arial" w:hAnsi="Arial" w:cs="Arial"/>
                <w:sz w:val="20"/>
                <w:szCs w:val="20"/>
              </w:rPr>
              <w:t xml:space="preserve">Leden mellan cuboideum och metatarsaler 4 och 5 samt </w:t>
            </w:r>
            <w:proofErr w:type="spellStart"/>
            <w:r w:rsidRPr="00247CBE">
              <w:rPr>
                <w:rFonts w:ascii="Arial" w:hAnsi="Arial" w:cs="Arial"/>
                <w:sz w:val="20"/>
                <w:szCs w:val="20"/>
              </w:rPr>
              <w:t>cuneiformelederna</w:t>
            </w:r>
            <w:proofErr w:type="spellEnd"/>
            <w:r w:rsidRPr="00247CBE">
              <w:rPr>
                <w:rFonts w:ascii="Arial" w:hAnsi="Arial" w:cs="Arial"/>
                <w:sz w:val="20"/>
                <w:szCs w:val="20"/>
              </w:rPr>
              <w:t xml:space="preserve"> ska </w:t>
            </w:r>
            <w:proofErr w:type="spellStart"/>
            <w:r w:rsidRPr="00247CBE">
              <w:rPr>
                <w:rFonts w:ascii="Arial" w:hAnsi="Arial" w:cs="Arial"/>
                <w:sz w:val="20"/>
                <w:szCs w:val="20"/>
              </w:rPr>
              <w:t>friprojiceras</w:t>
            </w:r>
            <w:proofErr w:type="spellEnd"/>
            <w:r w:rsidRPr="00247CBE">
              <w:rPr>
                <w:rFonts w:ascii="Arial" w:hAnsi="Arial" w:cs="Arial"/>
                <w:sz w:val="20"/>
                <w:szCs w:val="20"/>
              </w:rPr>
              <w:t>.</w:t>
            </w:r>
            <w:r w:rsidR="00A32CA1">
              <w:rPr>
                <w:rFonts w:ascii="Arial" w:hAnsi="Arial" w:cs="Arial"/>
                <w:sz w:val="20"/>
                <w:szCs w:val="20"/>
              </w:rPr>
              <w:br/>
            </w:r>
          </w:p>
          <w:p w14:paraId="46177DD7" w14:textId="4F7B82D5" w:rsidR="00247CBE" w:rsidRPr="00247CBE" w:rsidRDefault="00247CBE" w:rsidP="00F61CAC">
            <w:pPr>
              <w:spacing w:after="0" w:line="240" w:lineRule="auto"/>
              <w:ind w:left="0" w:right="0"/>
              <w:rPr>
                <w:szCs w:val="20"/>
              </w:rPr>
            </w:pPr>
            <w:r w:rsidRPr="00247CBE">
              <w:rPr>
                <w:rFonts w:ascii="Arial" w:hAnsi="Arial" w:cs="Arial"/>
                <w:sz w:val="20"/>
                <w:szCs w:val="20"/>
              </w:rPr>
              <w:t>Sidomarkering synlig.</w:t>
            </w:r>
          </w:p>
        </w:tc>
        <w:tc>
          <w:tcPr>
            <w:tcW w:w="4536" w:type="dxa"/>
            <w:shd w:val="clear" w:color="auto" w:fill="auto"/>
          </w:tcPr>
          <w:p w14:paraId="0E436A17" w14:textId="77777777" w:rsidR="00247CBE" w:rsidRPr="00247CBE" w:rsidRDefault="00247CBE" w:rsidP="00247CBE">
            <w:pPr>
              <w:tabs>
                <w:tab w:val="left" w:pos="2160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18"/>
              </w:rPr>
            </w:pPr>
            <w:r w:rsidRPr="00247CBE">
              <w:rPr>
                <w:rFonts w:ascii="Arial" w:hAnsi="Arial" w:cs="Arial"/>
                <w:b/>
                <w:noProof/>
                <w:color w:val="464646"/>
                <w:sz w:val="20"/>
                <w:szCs w:val="18"/>
              </w:rPr>
              <w:t xml:space="preserve">Vridning vänster  </w:t>
            </w:r>
            <w:r w:rsidRPr="00247CBE">
              <w:rPr>
                <w:rFonts w:ascii="Arial" w:hAnsi="Arial" w:cs="Arial"/>
                <w:b/>
                <w:noProof/>
                <w:color w:val="464646"/>
                <w:sz w:val="20"/>
                <w:szCs w:val="18"/>
              </w:rPr>
              <w:tab/>
              <w:t>Vridning höger</w:t>
            </w:r>
          </w:p>
          <w:p w14:paraId="4B49A4AF" w14:textId="77777777" w:rsidR="00247CBE" w:rsidRPr="00247CBE" w:rsidRDefault="00000000" w:rsidP="00247CBE">
            <w:pPr>
              <w:tabs>
                <w:tab w:val="left" w:pos="2302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"http://intranu.vgregion.se/ImageVault/Images/id_28264/width_145/height_337/preserveAspectRatio_0/scope_0/filename_dEjS482JxNT0EAONGuNc.gif/storage_Edited/ImageVaultHandler.aspx"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69E6906F">
                <v:shape id="_x0000_i1027" type="#_x0000_t75" alt="Fot vridning vänster" style="width:98.9pt;height:231.05pt">
                  <v:imagedata r:id="rId22" r:href="rId23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247CBE" w:rsidRPr="00247CBE">
              <w:rPr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"http://intranu.vgregion.se/ImageVault/Images/id_28262/width_154/height_336/preserveAspectRatio_0/scope_0/filename_dr9X5l7RXwZnL43E16W5.gif/storage_Edited/ImageVaultHandler.aspx"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4D3FF526">
                <v:shape id="_x0000_i1028" type="#_x0000_t75" alt="Fot vridning höger" style="width:105.8pt;height:231.05pt">
                  <v:imagedata r:id="rId24" r:href="rId25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  <w:tr w:rsidR="00247CBE" w:rsidRPr="00247CBE" w14:paraId="6ECBC71F" w14:textId="77777777" w:rsidTr="00867C75">
        <w:trPr>
          <w:trHeight w:val="263"/>
        </w:trPr>
        <w:tc>
          <w:tcPr>
            <w:tcW w:w="1951" w:type="dxa"/>
            <w:shd w:val="clear" w:color="auto" w:fill="auto"/>
          </w:tcPr>
          <w:p w14:paraId="1CEF34B5" w14:textId="77777777" w:rsidR="00247CBE" w:rsidRPr="00247CBE" w:rsidRDefault="00247CBE" w:rsidP="00247CB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1FC5C23F" w14:textId="77777777" w:rsidR="00247CBE" w:rsidRPr="00247CBE" w:rsidRDefault="00247CBE" w:rsidP="00247CB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auto"/>
          </w:tcPr>
          <w:p w14:paraId="00B9B119" w14:textId="77777777" w:rsidR="00247CBE" w:rsidRPr="00247CBE" w:rsidRDefault="00247CBE" w:rsidP="00247CBE">
            <w:pPr>
              <w:tabs>
                <w:tab w:val="left" w:pos="2160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18"/>
              </w:rPr>
            </w:pPr>
          </w:p>
        </w:tc>
      </w:tr>
    </w:tbl>
    <w:p w14:paraId="1AA2F590" w14:textId="77777777" w:rsidR="00247CBE" w:rsidRPr="00247CBE" w:rsidRDefault="00247CBE" w:rsidP="00247CBE">
      <w:pPr>
        <w:spacing w:after="0" w:line="240" w:lineRule="auto"/>
        <w:ind w:left="0" w:right="0"/>
        <w:rPr>
          <w:szCs w:val="20"/>
        </w:rPr>
      </w:pPr>
    </w:p>
    <w:p w14:paraId="78B359B8" w14:textId="77777777" w:rsidR="00247CBE" w:rsidRPr="00247CBE" w:rsidRDefault="00247CBE" w:rsidP="00247CBE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247CBE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010AAD" w14:textId="77777777" w:rsidR="009968DC" w:rsidRDefault="009968DC">
      <w:r>
        <w:separator/>
      </w:r>
    </w:p>
  </w:endnote>
  <w:endnote w:type="continuationSeparator" w:id="0">
    <w:p w14:paraId="35BB76DB" w14:textId="77777777" w:rsidR="009968DC" w:rsidRDefault="009968DC">
      <w:r>
        <w:continuationSeparator/>
      </w:r>
    </w:p>
  </w:endnote>
  <w:endnote w:type="continuationNotice" w:id="1">
    <w:p w14:paraId="60E320F4" w14:textId="77777777" w:rsidR="009968DC" w:rsidRDefault="009968D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1718A3" w14:textId="77777777" w:rsidR="009968DC" w:rsidRDefault="009968DC"/>
  </w:footnote>
  <w:footnote w:type="continuationSeparator" w:id="0">
    <w:p w14:paraId="6FECFC92" w14:textId="77777777" w:rsidR="009968DC" w:rsidRDefault="009968DC">
      <w:r>
        <w:continuationSeparator/>
      </w:r>
    </w:p>
  </w:footnote>
  <w:footnote w:type="continuationNotice" w:id="1">
    <w:p w14:paraId="7E8DBD8B" w14:textId="77777777" w:rsidR="009968DC" w:rsidRDefault="009968D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4021614"/>
    <w:multiLevelType w:val="hybridMultilevel"/>
    <w:tmpl w:val="89DC348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EFA459A"/>
    <w:multiLevelType w:val="hybridMultilevel"/>
    <w:tmpl w:val="F04C3B9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2D214D8"/>
    <w:multiLevelType w:val="hybridMultilevel"/>
    <w:tmpl w:val="9190C90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0AA016A"/>
    <w:multiLevelType w:val="hybridMultilevel"/>
    <w:tmpl w:val="D2B6301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71307174">
    <w:abstractNumId w:val="21"/>
  </w:num>
  <w:num w:numId="2" w16cid:durableId="1733041357">
    <w:abstractNumId w:val="17"/>
  </w:num>
  <w:num w:numId="3" w16cid:durableId="173417957">
    <w:abstractNumId w:val="0"/>
  </w:num>
  <w:num w:numId="4" w16cid:durableId="1752462867">
    <w:abstractNumId w:val="6"/>
  </w:num>
  <w:num w:numId="5" w16cid:durableId="1352027124">
    <w:abstractNumId w:val="18"/>
  </w:num>
  <w:num w:numId="6" w16cid:durableId="1388458131">
    <w:abstractNumId w:val="2"/>
  </w:num>
  <w:num w:numId="7" w16cid:durableId="10885516">
    <w:abstractNumId w:val="13"/>
  </w:num>
  <w:num w:numId="8" w16cid:durableId="469177744">
    <w:abstractNumId w:val="9"/>
  </w:num>
  <w:num w:numId="9" w16cid:durableId="1885874126">
    <w:abstractNumId w:val="1"/>
  </w:num>
  <w:num w:numId="10" w16cid:durableId="1166482474">
    <w:abstractNumId w:val="1"/>
  </w:num>
  <w:num w:numId="11" w16cid:durableId="1771317775">
    <w:abstractNumId w:val="3"/>
  </w:num>
  <w:num w:numId="12" w16cid:durableId="1427846208">
    <w:abstractNumId w:val="4"/>
  </w:num>
  <w:num w:numId="13" w16cid:durableId="612709685">
    <w:abstractNumId w:val="16"/>
  </w:num>
  <w:num w:numId="14" w16cid:durableId="1314602439">
    <w:abstractNumId w:val="10"/>
  </w:num>
  <w:num w:numId="15" w16cid:durableId="1098986692">
    <w:abstractNumId w:val="7"/>
  </w:num>
  <w:num w:numId="16" w16cid:durableId="1787263481">
    <w:abstractNumId w:val="14"/>
  </w:num>
  <w:num w:numId="17" w16cid:durableId="1105879468">
    <w:abstractNumId w:val="5"/>
  </w:num>
  <w:num w:numId="18" w16cid:durableId="523522621">
    <w:abstractNumId w:val="12"/>
  </w:num>
  <w:num w:numId="19" w16cid:durableId="990255033">
    <w:abstractNumId w:val="20"/>
  </w:num>
  <w:num w:numId="20" w16cid:durableId="756637898">
    <w:abstractNumId w:val="11"/>
  </w:num>
  <w:num w:numId="21" w16cid:durableId="1730807918">
    <w:abstractNumId w:val="19"/>
  </w:num>
  <w:num w:numId="22" w16cid:durableId="314383451">
    <w:abstractNumId w:val="8"/>
  </w:num>
  <w:num w:numId="23" w16cid:durableId="316690922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47CBE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B28D7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968DC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2CA1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79CB"/>
    <w:rsid w:val="00F22264"/>
    <w:rsid w:val="00F2564D"/>
    <w:rsid w:val="00F35B05"/>
    <w:rsid w:val="00F413D9"/>
    <w:rsid w:val="00F5135F"/>
    <w:rsid w:val="00F51F78"/>
    <w:rsid w:val="00F61CAC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png" Id="rId18" /><Relationship Type="http://schemas.openxmlformats.org/officeDocument/2006/relationships/fontTable" Target="fontTable.xml" Id="rId26" /><Relationship Type="http://schemas.openxmlformats.org/officeDocument/2006/relationships/image" Target="http://intranu.vgregion.se/ImageVault/Images/storage_Edited/filename_Xack4WM_J6CDRaf_qWwz.gif/id_28261/scope_0/ImageVaultHandler.aspx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image" Target="http://intranu.vgregion.se/ImageVault/Images/id_28262/width_154/height_336/preserveAspectRatio_0/scope_0/filename_dr9X5l7RXwZnL43E16W5.gif/storage_Edited/ImageVaultHandler.aspx" TargetMode="External" Id="rId25" /><Relationship Type="http://schemas.openxmlformats.org/officeDocument/2006/relationships/footer" Target="footer3.xml" Id="rId16" /><Relationship Type="http://schemas.openxmlformats.org/officeDocument/2006/relationships/image" Target="media/image4.pn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6.png" Id="rId24" /><Relationship Type="http://schemas.openxmlformats.org/officeDocument/2006/relationships/header" Target="header2.xml" Id="rId15" /><Relationship Type="http://schemas.openxmlformats.org/officeDocument/2006/relationships/image" Target="http://intranu.vgregion.se/ImageVault/Images/id_28264/width_145/height_337/preserveAspectRatio_0/scope_0/filename_dEjS482JxNT0EAONGuNc.gif/storage_Edited/ImageVaultHandler.aspx" TargetMode="External" Id="rId23" /><Relationship Type="http://schemas.openxmlformats.org/officeDocument/2006/relationships/footnotes" Target="footnotes.xml" Id="rId10" /><Relationship Type="http://schemas.openxmlformats.org/officeDocument/2006/relationships/image" Target="http://intranu.vgregion.se/ImageVault/Images/id_28263/width_148/height_366/preserveAspectRatio_0/scope_0/filename_LW5iCa-miorZfOyvUKJq.gif/storage_Edited/ImageVaultHandler.aspx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5.png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2</Pages>
  <Words>375</Words>
  <Characters>1988</Characters>
  <Application>Microsoft Office Word</Application>
  <DocSecurity>0</DocSecurity>
  <Lines>16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2359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Fot – Artrit, RA</dc:title>
  <dc:subject/>
  <dc:creator>patrik.jens.johansson@vgregion.se</dc:creator>
  <keywords/>
  <lastModifiedBy>Ulrica Sehlberg</lastModifiedBy>
  <revision>6</revision>
  <lastPrinted>2016-03-31T10:56:00.0000000Z</lastPrinted>
  <dcterms:created xsi:type="dcterms:W3CDTF">2022-05-18T04:30:00.0000000Z</dcterms:created>
  <dcterms:modified xsi:type="dcterms:W3CDTF">2023-09-13T13:55:00.0000000Z</dcterms:modified>
</coreProperties>
</file>