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88DA7" w14:textId="77777777" w:rsidR="00247CBE" w:rsidRDefault="00247CBE" w:rsidP="00EF79CB">
      <w:pPr>
        <w:pStyle w:val="Rubrik2"/>
        <w:ind w:left="0"/>
        <w:sectPr w:rsidR="00247CBE" w:rsidSect="00247CB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A09D723" w14:textId="77777777" w:rsidR="00247CBE" w:rsidRPr="00247CBE" w:rsidRDefault="00247CBE" w:rsidP="00247CBE">
      <w:pPr>
        <w:spacing w:after="0" w:line="240" w:lineRule="auto"/>
        <w:ind w:left="0" w:right="0"/>
        <w:rPr>
          <w:szCs w:val="20"/>
        </w:rPr>
      </w:pPr>
    </w:p>
    <w:p w14:paraId="768F416A" w14:textId="77777777" w:rsidR="00247CBE" w:rsidRPr="00247CBE" w:rsidRDefault="00247CBE" w:rsidP="00247CB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47CBE">
        <w:rPr>
          <w:szCs w:val="20"/>
        </w:rPr>
        <w:tab/>
      </w:r>
    </w:p>
    <w:p w14:paraId="70CD6854" w14:textId="6163D86A" w:rsidR="00247CBE" w:rsidRPr="00247CBE" w:rsidRDefault="002B28D7" w:rsidP="002B28D7">
      <w:pPr>
        <w:pStyle w:val="Rubrik1"/>
        <w:ind w:left="0"/>
        <w:rPr>
          <w:szCs w:val="20"/>
        </w:rPr>
      </w:pPr>
      <w:r w:rsidRPr="00247CBE">
        <w:t>Fot – Artrit, RA</w:t>
      </w:r>
    </w:p>
    <w:p w14:paraId="06647543" w14:textId="77777777" w:rsidR="00247CBE" w:rsidRPr="00247CBE" w:rsidRDefault="00247CBE" w:rsidP="00247CBE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56F34B1A" w14:textId="77777777" w:rsidR="00247CBE" w:rsidRPr="00247CBE" w:rsidRDefault="00247CBE" w:rsidP="002B28D7">
      <w:pPr>
        <w:pStyle w:val="Rubrik2"/>
        <w:ind w:left="0"/>
      </w:pPr>
      <w:r w:rsidRPr="00247CBE">
        <w:t>Metodbok Konventionell röntgen</w:t>
      </w:r>
    </w:p>
    <w:p w14:paraId="4E951463" w14:textId="77777777" w:rsidR="00247CBE" w:rsidRDefault="00247CBE" w:rsidP="00247CB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247CBE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7C02AC3A" w14:textId="551324F3" w:rsidR="002B28D7" w:rsidRDefault="002B28D7" w:rsidP="002B28D7">
      <w:pPr>
        <w:pStyle w:val="Rubrik2"/>
        <w:ind w:left="0"/>
      </w:pPr>
      <w:r>
        <w:t>Förändringar sedan föregående version</w:t>
      </w:r>
    </w:p>
    <w:p w14:paraId="14B8D370" w14:textId="0333A16E" w:rsidR="002B28D7" w:rsidRPr="00247CBE" w:rsidRDefault="00DD2F7D" w:rsidP="00247CB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Lagt till FFA – 110 cm, under rubrik, Inför undersökning.</w:t>
      </w:r>
    </w:p>
    <w:p w14:paraId="483C020A" w14:textId="77777777" w:rsidR="00247CBE" w:rsidRPr="00247CBE" w:rsidRDefault="00247CBE" w:rsidP="00247CBE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247CBE" w:rsidRPr="00247CBE" w14:paraId="14DAA6D8" w14:textId="77777777" w:rsidTr="00867C75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41271EF0" w14:textId="77777777" w:rsidR="00247CBE" w:rsidRPr="00247CBE" w:rsidRDefault="00247CBE" w:rsidP="002B28D7">
            <w:pPr>
              <w:pStyle w:val="Rubrik2"/>
              <w:ind w:left="0"/>
              <w:rPr>
                <w:rFonts w:ascii="Arial Fet" w:hAnsi="Arial Fet"/>
                <w:sz w:val="28"/>
              </w:rPr>
            </w:pPr>
            <w:r w:rsidRPr="00247CBE">
              <w:t>Inför undersökningen</w:t>
            </w:r>
          </w:p>
        </w:tc>
      </w:tr>
      <w:tr w:rsidR="00247CBE" w:rsidRPr="00247CBE" w14:paraId="61BA16B1" w14:textId="77777777" w:rsidTr="00867C75">
        <w:trPr>
          <w:trHeight w:val="340"/>
        </w:trPr>
        <w:tc>
          <w:tcPr>
            <w:tcW w:w="2259" w:type="dxa"/>
            <w:shd w:val="clear" w:color="auto" w:fill="auto"/>
          </w:tcPr>
          <w:p w14:paraId="233F7527" w14:textId="77777777" w:rsidR="00247CBE" w:rsidRPr="00247CBE" w:rsidRDefault="00247CBE" w:rsidP="00247CBE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47E13FC" w14:textId="77777777" w:rsidR="00247CBE" w:rsidRPr="00247CBE" w:rsidRDefault="00247CBE" w:rsidP="00247CBE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>Artrit, RA</w:t>
            </w:r>
          </w:p>
          <w:p w14:paraId="03D19AF1" w14:textId="77777777" w:rsidR="00247CBE" w:rsidRPr="00247CBE" w:rsidRDefault="00247CBE" w:rsidP="00247CBE">
            <w:pPr>
              <w:numPr>
                <w:ilvl w:val="0"/>
                <w:numId w:val="21"/>
              </w:numPr>
              <w:spacing w:before="60" w:after="6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 xml:space="preserve">Vid frågeställning </w:t>
            </w:r>
            <w:r w:rsidRPr="00247CBE">
              <w:rPr>
                <w:rFonts w:ascii="Arial" w:hAnsi="Arial" w:cs="Arial"/>
                <w:b/>
                <w:sz w:val="20"/>
                <w:szCs w:val="20"/>
              </w:rPr>
              <w:t>artrit/artros</w:t>
            </w:r>
            <w:r w:rsidRPr="00247CBE">
              <w:rPr>
                <w:rFonts w:ascii="Arial" w:hAnsi="Arial" w:cs="Arial"/>
                <w:sz w:val="20"/>
                <w:szCs w:val="20"/>
              </w:rPr>
              <w:t xml:space="preserve"> på remiss från </w:t>
            </w:r>
            <w:r w:rsidRPr="00247CBE">
              <w:rPr>
                <w:rFonts w:ascii="Arial" w:hAnsi="Arial" w:cs="Arial"/>
                <w:b/>
                <w:sz w:val="20"/>
                <w:szCs w:val="20"/>
              </w:rPr>
              <w:t>Reumatologen</w:t>
            </w:r>
            <w:r w:rsidRPr="00247CBE">
              <w:rPr>
                <w:rFonts w:ascii="Arial" w:hAnsi="Arial" w:cs="Arial"/>
                <w:sz w:val="20"/>
                <w:szCs w:val="20"/>
              </w:rPr>
              <w:t xml:space="preserve"> tas bilder enligt Fot – Artrit.</w:t>
            </w:r>
          </w:p>
          <w:p w14:paraId="1B31D4B6" w14:textId="77777777" w:rsidR="00247CBE" w:rsidRPr="00247CBE" w:rsidRDefault="00247CBE" w:rsidP="00247CBE">
            <w:pPr>
              <w:numPr>
                <w:ilvl w:val="0"/>
                <w:numId w:val="21"/>
              </w:numPr>
              <w:spacing w:before="60" w:after="60" w:line="240" w:lineRule="auto"/>
              <w:ind w:left="435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 xml:space="preserve">Vid frågeställning </w:t>
            </w:r>
            <w:r w:rsidRPr="00247CBE">
              <w:rPr>
                <w:rFonts w:ascii="Arial" w:hAnsi="Arial" w:cs="Arial"/>
                <w:b/>
                <w:sz w:val="20"/>
                <w:szCs w:val="20"/>
              </w:rPr>
              <w:t>artrit/artros</w:t>
            </w:r>
            <w:r w:rsidRPr="00247CBE">
              <w:rPr>
                <w:rFonts w:ascii="Arial" w:hAnsi="Arial" w:cs="Arial"/>
                <w:sz w:val="20"/>
                <w:szCs w:val="20"/>
              </w:rPr>
              <w:t xml:space="preserve"> på remiss från övriga remittenter tas bilder enligt Fot – Artros, </w:t>
            </w:r>
            <w:proofErr w:type="spellStart"/>
            <w:r w:rsidRPr="00247CBE">
              <w:rPr>
                <w:rFonts w:ascii="Arial" w:hAnsi="Arial" w:cs="Arial"/>
                <w:sz w:val="20"/>
                <w:szCs w:val="20"/>
              </w:rPr>
              <w:t>hallux</w:t>
            </w:r>
            <w:proofErr w:type="spellEnd"/>
            <w:r w:rsidRPr="00247C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7CBE">
              <w:rPr>
                <w:rFonts w:ascii="Arial" w:hAnsi="Arial" w:cs="Arial"/>
                <w:sz w:val="20"/>
                <w:szCs w:val="20"/>
              </w:rPr>
              <w:t>valgus</w:t>
            </w:r>
            <w:proofErr w:type="spellEnd"/>
            <w:r w:rsidRPr="00247CB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7CBE" w:rsidRPr="00247CBE" w14:paraId="29AE5468" w14:textId="77777777" w:rsidTr="00867C75">
        <w:trPr>
          <w:trHeight w:val="340"/>
        </w:trPr>
        <w:tc>
          <w:tcPr>
            <w:tcW w:w="2259" w:type="dxa"/>
            <w:shd w:val="clear" w:color="auto" w:fill="auto"/>
          </w:tcPr>
          <w:p w14:paraId="3B057691" w14:textId="77777777" w:rsidR="00247CBE" w:rsidRPr="00247CBE" w:rsidRDefault="00247CBE" w:rsidP="00247CBE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BA27297" w14:textId="77777777" w:rsidR="00247CBE" w:rsidRPr="00247CBE" w:rsidRDefault="00247CBE" w:rsidP="00247CBE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212E380" w14:textId="77777777" w:rsidR="00247CBE" w:rsidRPr="00247CBE" w:rsidRDefault="00247CBE" w:rsidP="00247CBE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BE" w:rsidRPr="00247CBE" w14:paraId="03D533BA" w14:textId="77777777" w:rsidTr="00867C75">
        <w:trPr>
          <w:trHeight w:val="340"/>
        </w:trPr>
        <w:tc>
          <w:tcPr>
            <w:tcW w:w="2259" w:type="dxa"/>
            <w:shd w:val="clear" w:color="auto" w:fill="auto"/>
          </w:tcPr>
          <w:p w14:paraId="1FE8E863" w14:textId="77777777" w:rsidR="00247CBE" w:rsidRPr="00247CBE" w:rsidRDefault="00247CBE" w:rsidP="00247CBE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527D6D6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7CBE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2469A46A" w14:textId="4D49F790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Pr="00247CB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47CBE" w:rsidRPr="00247CBE" w14:paraId="406D578D" w14:textId="77777777" w:rsidTr="00867C75">
        <w:trPr>
          <w:trHeight w:val="340"/>
        </w:trPr>
        <w:tc>
          <w:tcPr>
            <w:tcW w:w="2259" w:type="dxa"/>
            <w:shd w:val="clear" w:color="auto" w:fill="auto"/>
          </w:tcPr>
          <w:p w14:paraId="252E2969" w14:textId="77777777" w:rsidR="00247CBE" w:rsidRPr="00247CBE" w:rsidRDefault="00247CBE" w:rsidP="00247CBE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6F75584" w14:textId="77777777" w:rsidR="00247CBE" w:rsidRPr="00247CBE" w:rsidRDefault="00247CBE" w:rsidP="00247CBE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998A7E3" w14:textId="77777777" w:rsidR="00247CBE" w:rsidRPr="00247CBE" w:rsidRDefault="00247CBE" w:rsidP="00247CBE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BE" w:rsidRPr="00247CBE" w14:paraId="70EFD37C" w14:textId="77777777" w:rsidTr="00867C75">
        <w:trPr>
          <w:trHeight w:val="340"/>
        </w:trPr>
        <w:tc>
          <w:tcPr>
            <w:tcW w:w="2259" w:type="dxa"/>
            <w:shd w:val="clear" w:color="auto" w:fill="auto"/>
          </w:tcPr>
          <w:p w14:paraId="3DC49CE1" w14:textId="77777777" w:rsidR="00247CBE" w:rsidRPr="00247CBE" w:rsidRDefault="00247CBE" w:rsidP="00247CBE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AC349B7" w14:textId="77777777" w:rsidR="00247CBE" w:rsidRPr="00247CBE" w:rsidRDefault="00247CBE" w:rsidP="00247CBE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>Takstativ</w:t>
            </w:r>
          </w:p>
        </w:tc>
      </w:tr>
      <w:tr w:rsidR="00247CBE" w:rsidRPr="00247CBE" w14:paraId="35CB4A2D" w14:textId="77777777" w:rsidTr="00867C75">
        <w:trPr>
          <w:trHeight w:val="340"/>
        </w:trPr>
        <w:tc>
          <w:tcPr>
            <w:tcW w:w="2259" w:type="dxa"/>
            <w:shd w:val="clear" w:color="auto" w:fill="auto"/>
          </w:tcPr>
          <w:p w14:paraId="3B912C5D" w14:textId="77777777" w:rsidR="00247CBE" w:rsidRPr="00247CBE" w:rsidRDefault="00247CBE" w:rsidP="00247CBE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4B5FD06A" w14:textId="77777777" w:rsidR="00247CBE" w:rsidRPr="00247CBE" w:rsidRDefault="00247CBE" w:rsidP="00247CBE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BE" w:rsidRPr="00247CBE" w14:paraId="70812B75" w14:textId="77777777" w:rsidTr="00867C75">
        <w:trPr>
          <w:trHeight w:val="340"/>
        </w:trPr>
        <w:tc>
          <w:tcPr>
            <w:tcW w:w="2259" w:type="dxa"/>
            <w:shd w:val="clear" w:color="auto" w:fill="auto"/>
          </w:tcPr>
          <w:p w14:paraId="0BFB00A3" w14:textId="771E3F6C" w:rsidR="00247CBE" w:rsidRDefault="00247CBE" w:rsidP="00247CBE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47CBE">
              <w:rPr>
                <w:rFonts w:ascii="Arial" w:hAnsi="Arial" w:cs="Arial"/>
                <w:b/>
                <w:sz w:val="20"/>
                <w:szCs w:val="20"/>
              </w:rPr>
              <w:t>Detektor</w:t>
            </w:r>
            <w:r w:rsidR="00DD2F7D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52E967C1" w14:textId="7C8AE273" w:rsidR="00DD2F7D" w:rsidRPr="00247CBE" w:rsidRDefault="00DD2F7D" w:rsidP="00247CBE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6A09CAD" w14:textId="78A588F2" w:rsidR="00247CBE" w:rsidRDefault="00247CBE" w:rsidP="00247CBE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>Liten</w:t>
            </w:r>
            <w:r w:rsidR="00FC5993">
              <w:rPr>
                <w:rFonts w:ascii="Arial" w:hAnsi="Arial" w:cs="Arial"/>
                <w:sz w:val="20"/>
                <w:szCs w:val="20"/>
              </w:rPr>
              <w:br/>
            </w:r>
          </w:p>
          <w:p w14:paraId="5F3E34EC" w14:textId="0C618A0F" w:rsidR="00DD2F7D" w:rsidRPr="00247CBE" w:rsidRDefault="00FC5993" w:rsidP="00247CBE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="00247CBE" w:rsidRPr="00247CBE" w14:paraId="3F9EC833" w14:textId="77777777" w:rsidTr="00867C75">
        <w:trPr>
          <w:trHeight w:val="340"/>
        </w:trPr>
        <w:tc>
          <w:tcPr>
            <w:tcW w:w="2259" w:type="dxa"/>
            <w:shd w:val="clear" w:color="auto" w:fill="auto"/>
          </w:tcPr>
          <w:p w14:paraId="266D0CA9" w14:textId="77777777" w:rsidR="00247CBE" w:rsidRPr="00247CBE" w:rsidRDefault="00247CBE" w:rsidP="00247CBE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408B6B43" w14:textId="77777777" w:rsidR="00247CBE" w:rsidRPr="00247CBE" w:rsidRDefault="00247CBE" w:rsidP="00247CBE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BE" w:rsidRPr="00247CBE" w14:paraId="263DCDB4" w14:textId="77777777" w:rsidTr="00867C75">
        <w:trPr>
          <w:trHeight w:val="340"/>
        </w:trPr>
        <w:tc>
          <w:tcPr>
            <w:tcW w:w="2259" w:type="dxa"/>
            <w:shd w:val="clear" w:color="auto" w:fill="auto"/>
          </w:tcPr>
          <w:p w14:paraId="497324B8" w14:textId="77777777" w:rsidR="00247CBE" w:rsidRPr="00247CBE" w:rsidRDefault="00247CBE" w:rsidP="00247CBE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47CBE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3389" w:type="dxa"/>
            <w:shd w:val="clear" w:color="auto" w:fill="auto"/>
          </w:tcPr>
          <w:p w14:paraId="615478AA" w14:textId="77777777" w:rsidR="00247CBE" w:rsidRPr="00247CBE" w:rsidRDefault="00247CBE" w:rsidP="00247CBE">
            <w:pPr>
              <w:numPr>
                <w:ilvl w:val="0"/>
                <w:numId w:val="20"/>
              </w:numPr>
              <w:snapToGrid w:val="0"/>
              <w:spacing w:before="60"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00A5F917" w14:textId="77777777" w:rsidR="00247CBE" w:rsidRPr="00247CBE" w:rsidRDefault="00247CBE" w:rsidP="00247CBE">
            <w:pPr>
              <w:numPr>
                <w:ilvl w:val="0"/>
                <w:numId w:val="20"/>
              </w:numPr>
              <w:snapToGrid w:val="0"/>
              <w:spacing w:before="60"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>Vridning</w:t>
            </w:r>
          </w:p>
          <w:p w14:paraId="7A5186F9" w14:textId="77777777" w:rsidR="00247CBE" w:rsidRPr="00247CBE" w:rsidRDefault="00247CBE" w:rsidP="00247CBE">
            <w:pPr>
              <w:snapToGrid w:val="0"/>
              <w:spacing w:before="60" w:after="0" w:line="240" w:lineRule="auto"/>
              <w:ind w:left="431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24B3F153" w14:textId="77777777" w:rsidR="00247CBE" w:rsidRPr="00247CBE" w:rsidRDefault="00247CBE" w:rsidP="00247CBE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092FFC" w14:textId="77777777" w:rsidR="00247CBE" w:rsidRPr="00247CBE" w:rsidRDefault="00247CBE" w:rsidP="00247CBE">
      <w:pPr>
        <w:spacing w:after="0" w:line="240" w:lineRule="auto"/>
        <w:ind w:left="0" w:right="0"/>
        <w:rPr>
          <w:szCs w:val="20"/>
        </w:rPr>
      </w:pPr>
    </w:p>
    <w:p w14:paraId="778295DC" w14:textId="77777777" w:rsidR="00247CBE" w:rsidRPr="00247CBE" w:rsidRDefault="00247CBE" w:rsidP="00247CBE">
      <w:pPr>
        <w:spacing w:after="0" w:line="240" w:lineRule="auto"/>
        <w:ind w:left="0" w:right="0"/>
        <w:rPr>
          <w:szCs w:val="20"/>
        </w:rPr>
      </w:pPr>
    </w:p>
    <w:p w14:paraId="67BC056A" w14:textId="77777777" w:rsidR="00247CBE" w:rsidRPr="00247CBE" w:rsidRDefault="00247CBE" w:rsidP="00247CBE">
      <w:pPr>
        <w:spacing w:after="0" w:line="240" w:lineRule="auto"/>
        <w:ind w:left="0" w:right="0"/>
        <w:rPr>
          <w:szCs w:val="20"/>
        </w:rPr>
      </w:pPr>
      <w:r w:rsidRPr="00247CBE">
        <w:rPr>
          <w:szCs w:val="20"/>
        </w:rP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536"/>
      </w:tblGrid>
      <w:tr w:rsidR="00247CBE" w:rsidRPr="00247CBE" w14:paraId="63C36FC6" w14:textId="77777777" w:rsidTr="00867C75">
        <w:trPr>
          <w:trHeight w:val="263"/>
        </w:trPr>
        <w:tc>
          <w:tcPr>
            <w:tcW w:w="1951" w:type="dxa"/>
            <w:shd w:val="clear" w:color="auto" w:fill="auto"/>
          </w:tcPr>
          <w:p w14:paraId="3328B450" w14:textId="77777777" w:rsidR="00247CBE" w:rsidRPr="00F61CAC" w:rsidRDefault="00247CBE" w:rsidP="00247CBE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 Fet" w:hAnsi="Arial Fet" w:cs="Arial"/>
                <w:iCs/>
                <w:sz w:val="28"/>
                <w:szCs w:val="28"/>
              </w:rPr>
            </w:pPr>
            <w:r w:rsidRPr="00F61CAC">
              <w:rPr>
                <w:rFonts w:ascii="Calibri" w:hAnsi="Calibri" w:cs="Arial"/>
                <w:iCs/>
                <w:sz w:val="36"/>
                <w:szCs w:val="32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3B9A1DC1" w14:textId="77777777" w:rsidR="00247CBE" w:rsidRPr="00247CBE" w:rsidRDefault="00247CBE" w:rsidP="00247CB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227453E6" w14:textId="77777777" w:rsidR="00247CBE" w:rsidRPr="00247CBE" w:rsidRDefault="00247CBE" w:rsidP="00247CB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BE" w:rsidRPr="00247CBE" w14:paraId="05960019" w14:textId="77777777" w:rsidTr="00867C75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5BA3FB3C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</w:tc>
        <w:tc>
          <w:tcPr>
            <w:tcW w:w="3402" w:type="dxa"/>
            <w:shd w:val="clear" w:color="auto" w:fill="auto"/>
          </w:tcPr>
          <w:p w14:paraId="3CEA13C0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>Patienten sitter med böjt knä.</w:t>
            </w:r>
          </w:p>
          <w:p w14:paraId="7B047640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>Foten på detektorn/bildplattan.</w:t>
            </w:r>
          </w:p>
          <w:p w14:paraId="75397CB8" w14:textId="261751B0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 xml:space="preserve">Vinkla </w:t>
            </w:r>
            <w:r w:rsidR="00F61CAC" w:rsidRPr="00247CBE">
              <w:rPr>
                <w:rFonts w:ascii="Arial" w:hAnsi="Arial" w:cs="Arial"/>
                <w:sz w:val="20"/>
                <w:szCs w:val="20"/>
              </w:rPr>
              <w:t>10–15</w:t>
            </w:r>
            <w:r w:rsidRPr="00247CBE">
              <w:rPr>
                <w:rFonts w:ascii="Arial" w:hAnsi="Arial" w:cs="Arial"/>
                <w:color w:val="464646"/>
                <w:sz w:val="20"/>
                <w:szCs w:val="18"/>
              </w:rPr>
              <w:t xml:space="preserve">° </w:t>
            </w:r>
            <w:proofErr w:type="spellStart"/>
            <w:r w:rsidRPr="00247CBE">
              <w:rPr>
                <w:rFonts w:ascii="Arial" w:hAnsi="Arial" w:cs="Arial"/>
                <w:color w:val="464646"/>
                <w:sz w:val="20"/>
                <w:szCs w:val="18"/>
              </w:rPr>
              <w:t>kaudalt</w:t>
            </w:r>
            <w:proofErr w:type="spellEnd"/>
            <w:r w:rsidRPr="00247CBE">
              <w:rPr>
                <w:rFonts w:ascii="Arial" w:hAnsi="Arial" w:cs="Arial"/>
                <w:color w:val="464646"/>
                <w:sz w:val="20"/>
                <w:szCs w:val="18"/>
              </w:rPr>
              <w:t>.</w:t>
            </w:r>
          </w:p>
          <w:p w14:paraId="39728845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</w:rPr>
            </w:pPr>
            <w:r w:rsidRPr="00247CBE">
              <w:rPr>
                <w:rFonts w:ascii="Arial" w:hAnsi="Arial" w:cs="Arial"/>
                <w:color w:val="464646"/>
                <w:sz w:val="20"/>
                <w:szCs w:val="18"/>
              </w:rPr>
              <w:t>Centrera mitt på foten.</w:t>
            </w:r>
          </w:p>
          <w:p w14:paraId="79E2886B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</w:rPr>
            </w:pPr>
          </w:p>
          <w:p w14:paraId="02986A69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7CBE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7CC7DC15" w14:textId="77777777" w:rsidR="00EF79CB" w:rsidRDefault="00247CBE" w:rsidP="00F61CA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 xml:space="preserve">Väl </w:t>
            </w:r>
            <w:proofErr w:type="spellStart"/>
            <w:r w:rsidRPr="00247CBE">
              <w:rPr>
                <w:rFonts w:ascii="Arial" w:hAnsi="Arial" w:cs="Arial"/>
                <w:sz w:val="20"/>
                <w:szCs w:val="20"/>
              </w:rPr>
              <w:t>inbländad</w:t>
            </w:r>
            <w:proofErr w:type="spellEnd"/>
            <w:r w:rsidRPr="00247CBE">
              <w:rPr>
                <w:rFonts w:ascii="Arial" w:hAnsi="Arial" w:cs="Arial"/>
                <w:sz w:val="20"/>
                <w:szCs w:val="20"/>
              </w:rPr>
              <w:t xml:space="preserve"> bild.</w:t>
            </w:r>
          </w:p>
          <w:p w14:paraId="50B84B44" w14:textId="1A53156E" w:rsidR="00247CBE" w:rsidRPr="00247CBE" w:rsidRDefault="00EF79CB" w:rsidP="00F61CAC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247CBE" w:rsidRPr="00247CBE">
              <w:rPr>
                <w:rFonts w:ascii="Arial" w:hAnsi="Arial" w:cs="Arial"/>
                <w:sz w:val="20"/>
                <w:szCs w:val="20"/>
              </w:rPr>
              <w:t>Sidomarkering synlig.</w:t>
            </w:r>
          </w:p>
        </w:tc>
        <w:tc>
          <w:tcPr>
            <w:tcW w:w="4536" w:type="dxa"/>
            <w:shd w:val="clear" w:color="auto" w:fill="auto"/>
          </w:tcPr>
          <w:p w14:paraId="492C51B6" w14:textId="77777777" w:rsidR="00247CBE" w:rsidRPr="00247CBE" w:rsidRDefault="00247CBE" w:rsidP="00247CBE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247CBE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 xml:space="preserve">Frontal vänster </w:t>
            </w:r>
            <w:r w:rsidRPr="00247CBE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ab/>
              <w:t>Frontal höger</w:t>
            </w:r>
          </w:p>
          <w:p w14:paraId="44477D12" w14:textId="77777777" w:rsidR="00247CBE" w:rsidRPr="00247CBE" w:rsidRDefault="00FC5993" w:rsidP="00247CBE">
            <w:pPr>
              <w:tabs>
                <w:tab w:val="left" w:pos="2302"/>
              </w:tabs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"http://intranu.vgregion.se/ImageVault/Images/id_28263/width_148/height_366/preserveAspectRatio_0/scope_0/filename_LW5iCa-miorZfOyvUKJq.gif/storage_Edited/ImageVaultHandler.aspx"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"http://intranu.vgregion.se/ImageVault/Images/id_28263/width_148/height_366/preserveAspectRatio_0/scope_0/filename_LW5iCa-miorZfOyvUKJq.gif/storage_Edited/ImageVaultHandler.aspx"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E4F6C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Fot frontal vänster" style="width:102pt;height:252pt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247CBE" w:rsidRPr="00247CBE">
              <w:rPr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"http://intranu.vgregion.se/ImageVault/Images/storage_Edited/filename_Xack4WM_J6CDRaf_qWwz.gif/id_28261/scope_0/ImageVaultHandler.aspx"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"http://intranu.vgregion.se/ImageVault/Images/storage_Edited/filename_Xack4WM_J6CDRaf_qWwz.gif/id_28261/scope_0/ImageVaultHandler.aspx"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80E5BDA">
                <v:shape id="_x0000_i1026" type="#_x0000_t75" alt="Fot frontal höger" style="width:102.75pt;height:251.25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247CBE" w:rsidRPr="00247CBE" w14:paraId="2DF3F7A8" w14:textId="77777777" w:rsidTr="00867C75">
        <w:trPr>
          <w:trHeight w:val="263"/>
        </w:trPr>
        <w:tc>
          <w:tcPr>
            <w:tcW w:w="1951" w:type="dxa"/>
            <w:shd w:val="clear" w:color="auto" w:fill="auto"/>
          </w:tcPr>
          <w:p w14:paraId="668E696A" w14:textId="77777777" w:rsidR="00247CBE" w:rsidRPr="00247CBE" w:rsidRDefault="00247CBE" w:rsidP="00247CB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06EF967" w14:textId="77777777" w:rsidR="00247CBE" w:rsidRPr="00247CBE" w:rsidRDefault="00247CBE" w:rsidP="00247CB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3C629B7E" w14:textId="77777777" w:rsidR="00247CBE" w:rsidRPr="00247CBE" w:rsidRDefault="00247CBE" w:rsidP="00247CBE">
            <w:pPr>
              <w:tabs>
                <w:tab w:val="left" w:pos="2302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BE" w:rsidRPr="00247CBE" w14:paraId="633FAD7B" w14:textId="77777777" w:rsidTr="00867C75">
        <w:trPr>
          <w:trHeight w:val="263"/>
        </w:trPr>
        <w:tc>
          <w:tcPr>
            <w:tcW w:w="1951" w:type="dxa"/>
            <w:shd w:val="clear" w:color="auto" w:fill="auto"/>
          </w:tcPr>
          <w:p w14:paraId="0370C6E5" w14:textId="77777777" w:rsidR="00247CBE" w:rsidRPr="00247CBE" w:rsidRDefault="00247CBE" w:rsidP="00247CB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47CBE">
              <w:rPr>
                <w:rFonts w:ascii="Arial" w:hAnsi="Arial" w:cs="Arial"/>
                <w:b/>
                <w:sz w:val="20"/>
                <w:szCs w:val="20"/>
              </w:rPr>
              <w:t>Vridning</w:t>
            </w:r>
          </w:p>
        </w:tc>
        <w:tc>
          <w:tcPr>
            <w:tcW w:w="3402" w:type="dxa"/>
            <w:shd w:val="clear" w:color="auto" w:fill="auto"/>
          </w:tcPr>
          <w:p w14:paraId="188AF105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>Patienten sitter med böjt knä.</w:t>
            </w:r>
          </w:p>
          <w:p w14:paraId="254D1EA4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>Foten på detektorn/bildplattan.</w:t>
            </w:r>
          </w:p>
          <w:p w14:paraId="1A9D3A8B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>Vrid upp laterala sidan av foten ca 30</w:t>
            </w:r>
            <w:r w:rsidRPr="00247CBE">
              <w:rPr>
                <w:rFonts w:ascii="Arial" w:hAnsi="Arial" w:cs="Arial"/>
                <w:color w:val="464646"/>
                <w:sz w:val="20"/>
                <w:szCs w:val="18"/>
              </w:rPr>
              <w:t xml:space="preserve">° alternativt vinkla röret </w:t>
            </w:r>
            <w:r w:rsidRPr="00247CBE">
              <w:rPr>
                <w:rFonts w:ascii="Arial" w:hAnsi="Arial" w:cs="Arial"/>
                <w:sz w:val="20"/>
                <w:szCs w:val="20"/>
              </w:rPr>
              <w:t>30</w:t>
            </w:r>
            <w:r w:rsidRPr="00247CBE">
              <w:rPr>
                <w:rFonts w:ascii="Arial" w:hAnsi="Arial" w:cs="Arial"/>
                <w:color w:val="464646"/>
                <w:sz w:val="20"/>
                <w:szCs w:val="18"/>
              </w:rPr>
              <w:t>° lateralt.</w:t>
            </w:r>
          </w:p>
          <w:p w14:paraId="1CDBAC7B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</w:rPr>
            </w:pPr>
            <w:r w:rsidRPr="00247CBE">
              <w:rPr>
                <w:rFonts w:ascii="Arial" w:hAnsi="Arial" w:cs="Arial"/>
                <w:color w:val="464646"/>
                <w:sz w:val="20"/>
                <w:szCs w:val="18"/>
              </w:rPr>
              <w:t>Centrera mitt på foten.</w:t>
            </w:r>
          </w:p>
          <w:p w14:paraId="3274B730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</w:rPr>
            </w:pPr>
          </w:p>
          <w:p w14:paraId="42A4715F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464646"/>
                <w:sz w:val="20"/>
                <w:szCs w:val="18"/>
              </w:rPr>
            </w:pPr>
            <w:r w:rsidRPr="00247CBE">
              <w:rPr>
                <w:rFonts w:ascii="Arial" w:hAnsi="Arial" w:cs="Arial"/>
                <w:b/>
                <w:color w:val="464646"/>
                <w:sz w:val="20"/>
                <w:szCs w:val="18"/>
              </w:rPr>
              <w:t>Vid frågeställning artros/artrit:</w:t>
            </w:r>
          </w:p>
          <w:p w14:paraId="399E278C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</w:rPr>
            </w:pPr>
            <w:r w:rsidRPr="00247CBE">
              <w:rPr>
                <w:rFonts w:ascii="Arial" w:hAnsi="Arial" w:cs="Arial"/>
                <w:color w:val="464646"/>
                <w:sz w:val="20"/>
                <w:szCs w:val="18"/>
              </w:rPr>
              <w:t>Kan tas i stående utan belastning.</w:t>
            </w:r>
          </w:p>
          <w:p w14:paraId="035FFE21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</w:rPr>
            </w:pPr>
          </w:p>
          <w:p w14:paraId="14A4EA6B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7CBE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5056FB3F" w14:textId="5C6AD8B9" w:rsidR="00F61CAC" w:rsidRDefault="00247CBE" w:rsidP="00F61CAC">
            <w:pPr>
              <w:spacing w:after="0" w:line="240" w:lineRule="auto"/>
              <w:ind w:left="0" w:right="0"/>
              <w:rPr>
                <w:szCs w:val="20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 xml:space="preserve">Leden mellan cuboideum och metatarsaler 4 och 5 samt </w:t>
            </w:r>
            <w:proofErr w:type="spellStart"/>
            <w:r w:rsidRPr="00247CBE">
              <w:rPr>
                <w:rFonts w:ascii="Arial" w:hAnsi="Arial" w:cs="Arial"/>
                <w:sz w:val="20"/>
                <w:szCs w:val="20"/>
              </w:rPr>
              <w:t>cuneiformelederna</w:t>
            </w:r>
            <w:proofErr w:type="spellEnd"/>
            <w:r w:rsidRPr="00247CBE">
              <w:rPr>
                <w:rFonts w:ascii="Arial" w:hAnsi="Arial" w:cs="Arial"/>
                <w:sz w:val="20"/>
                <w:szCs w:val="20"/>
              </w:rPr>
              <w:t xml:space="preserve"> ska </w:t>
            </w:r>
            <w:proofErr w:type="spellStart"/>
            <w:r w:rsidRPr="00247CBE">
              <w:rPr>
                <w:rFonts w:ascii="Arial" w:hAnsi="Arial" w:cs="Arial"/>
                <w:sz w:val="20"/>
                <w:szCs w:val="20"/>
              </w:rPr>
              <w:t>friprojiceras</w:t>
            </w:r>
            <w:proofErr w:type="spellEnd"/>
            <w:r w:rsidRPr="00247CBE">
              <w:rPr>
                <w:rFonts w:ascii="Arial" w:hAnsi="Arial" w:cs="Arial"/>
                <w:sz w:val="20"/>
                <w:szCs w:val="20"/>
              </w:rPr>
              <w:t>.</w:t>
            </w:r>
            <w:r w:rsidR="00A32CA1">
              <w:rPr>
                <w:rFonts w:ascii="Arial" w:hAnsi="Arial" w:cs="Arial"/>
                <w:sz w:val="20"/>
                <w:szCs w:val="20"/>
              </w:rPr>
              <w:br/>
            </w:r>
          </w:p>
          <w:p w14:paraId="46177DD7" w14:textId="4F7B82D5" w:rsidR="00247CBE" w:rsidRPr="00247CBE" w:rsidRDefault="00247CBE" w:rsidP="00F61CAC">
            <w:pPr>
              <w:spacing w:after="0" w:line="240" w:lineRule="auto"/>
              <w:ind w:left="0" w:right="0"/>
              <w:rPr>
                <w:szCs w:val="20"/>
              </w:rPr>
            </w:pPr>
            <w:r w:rsidRPr="00247CBE">
              <w:rPr>
                <w:rFonts w:ascii="Arial" w:hAnsi="Arial" w:cs="Arial"/>
                <w:sz w:val="20"/>
                <w:szCs w:val="20"/>
              </w:rPr>
              <w:t>Sidomarkering synlig.</w:t>
            </w:r>
          </w:p>
        </w:tc>
        <w:tc>
          <w:tcPr>
            <w:tcW w:w="4536" w:type="dxa"/>
            <w:shd w:val="clear" w:color="auto" w:fill="auto"/>
          </w:tcPr>
          <w:p w14:paraId="0E436A17" w14:textId="77777777" w:rsidR="00247CBE" w:rsidRPr="00247CBE" w:rsidRDefault="00247CBE" w:rsidP="00247CBE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247CBE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 xml:space="preserve">Vridning vänster  </w:t>
            </w:r>
            <w:r w:rsidRPr="00247CBE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ab/>
              <w:t>Vridning höger</w:t>
            </w:r>
          </w:p>
          <w:p w14:paraId="4B49A4AF" w14:textId="77777777" w:rsidR="00247CBE" w:rsidRPr="00247CBE" w:rsidRDefault="00FC5993" w:rsidP="00247CBE">
            <w:pPr>
              <w:tabs>
                <w:tab w:val="left" w:pos="2302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"http://intranu.vgregion.se/ImageVault/Images/id_28264/width_145/height_337/preserveAspectRatio_0/scope_0/filename_dEjS482JxNT0EAONGuNc.gif/storage_Edited/ImageVaultHandler.aspx"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"http://intranu.vgregion.se/ImageVault/Images/id_28264/width_145/height_337/preserveAspectRatio_0/scope_0/filename_dEjS482JxNT0EAONGuNc.gif/storage_Edited/ImageVaultHandler.aspx"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9E6906F">
                <v:shape id="_x0000_i1027" type="#_x0000_t75" alt="Fot vridning vänster" style="width:99pt;height:231pt">
                  <v:imagedata r:id="rId22" r:href="rId2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247CBE" w:rsidRPr="00247CBE">
              <w:rPr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"http://intranu.vgregion.se/ImageVault/Images/id_28262/width_154/height_336/preserveAspectRatio_0/scope_0/filename_dr9X5l7RXwZnL43E16W5.gif/storage_Edited/ImageVaultHandler.aspx"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"http://intranu.vgregion.se/ImageVault/Images/id_28262/width_154/height_336/preserveAspectRatio_0/scope_0/filename_dr9X5l7RXwZnL43E16W5.gif/storage_Edited/ImageVaultHandler.aspx"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D3FF526">
                <v:shape id="_x0000_i1028" type="#_x0000_t75" alt="Fot vridning höger" style="width:105.75pt;height:231pt">
                  <v:imagedata r:id="rId24" r:href="rId25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247CBE" w:rsidRPr="00247CBE" w14:paraId="6ECBC71F" w14:textId="77777777" w:rsidTr="00867C75">
        <w:trPr>
          <w:trHeight w:val="263"/>
        </w:trPr>
        <w:tc>
          <w:tcPr>
            <w:tcW w:w="1951" w:type="dxa"/>
            <w:shd w:val="clear" w:color="auto" w:fill="auto"/>
          </w:tcPr>
          <w:p w14:paraId="1CEF34B5" w14:textId="77777777" w:rsidR="00247CBE" w:rsidRPr="00247CBE" w:rsidRDefault="00247CBE" w:rsidP="00247CB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FC5C23F" w14:textId="77777777" w:rsidR="00247CBE" w:rsidRPr="00247CBE" w:rsidRDefault="00247CBE" w:rsidP="00247CB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00B9B119" w14:textId="77777777" w:rsidR="00247CBE" w:rsidRPr="00247CBE" w:rsidRDefault="00247CBE" w:rsidP="00247CBE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</w:p>
        </w:tc>
      </w:tr>
    </w:tbl>
    <w:p w14:paraId="1AA2F590" w14:textId="77777777" w:rsidR="00247CBE" w:rsidRPr="00247CBE" w:rsidRDefault="00247CBE" w:rsidP="00247CBE">
      <w:pPr>
        <w:spacing w:after="0" w:line="240" w:lineRule="auto"/>
        <w:ind w:left="0" w:right="0"/>
        <w:rPr>
          <w:szCs w:val="20"/>
        </w:rPr>
      </w:pPr>
    </w:p>
    <w:p w14:paraId="78B359B8" w14:textId="77777777" w:rsidR="00247CBE" w:rsidRPr="00247CBE" w:rsidRDefault="00247CBE" w:rsidP="00247CB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47CB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71F2C" w14:textId="77777777" w:rsidR="009968DC" w:rsidRDefault="009968DC">
      <w:r>
        <w:separator/>
      </w:r>
    </w:p>
  </w:endnote>
  <w:endnote w:type="continuationSeparator" w:id="0">
    <w:p w14:paraId="3E3ED665" w14:textId="77777777" w:rsidR="009968DC" w:rsidRDefault="009968DC">
      <w:r>
        <w:continuationSeparator/>
      </w:r>
    </w:p>
  </w:endnote>
  <w:endnote w:type="continuationNotice" w:id="1">
    <w:p w14:paraId="0758987B" w14:textId="77777777" w:rsidR="009968DC" w:rsidRDefault="009968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15D5B" w14:textId="77777777" w:rsidR="009968DC" w:rsidRDefault="009968DC"/>
  </w:footnote>
  <w:footnote w:type="continuationSeparator" w:id="0">
    <w:p w14:paraId="26DFC525" w14:textId="77777777" w:rsidR="009968DC" w:rsidRDefault="009968DC">
      <w:r>
        <w:continuationSeparator/>
      </w:r>
    </w:p>
  </w:footnote>
  <w:footnote w:type="continuationNotice" w:id="1">
    <w:p w14:paraId="5CB3EA32" w14:textId="77777777" w:rsidR="009968DC" w:rsidRDefault="009968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4021614"/>
    <w:multiLevelType w:val="hybridMultilevel"/>
    <w:tmpl w:val="89DC34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2D214D8"/>
    <w:multiLevelType w:val="hybridMultilevel"/>
    <w:tmpl w:val="9190C9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AA016A"/>
    <w:multiLevelType w:val="hybridMultilevel"/>
    <w:tmpl w:val="D2B630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71307174">
    <w:abstractNumId w:val="21"/>
  </w:num>
  <w:num w:numId="2" w16cid:durableId="1733041357">
    <w:abstractNumId w:val="17"/>
  </w:num>
  <w:num w:numId="3" w16cid:durableId="173417957">
    <w:abstractNumId w:val="0"/>
  </w:num>
  <w:num w:numId="4" w16cid:durableId="1752462867">
    <w:abstractNumId w:val="6"/>
  </w:num>
  <w:num w:numId="5" w16cid:durableId="1352027124">
    <w:abstractNumId w:val="18"/>
  </w:num>
  <w:num w:numId="6" w16cid:durableId="1388458131">
    <w:abstractNumId w:val="2"/>
  </w:num>
  <w:num w:numId="7" w16cid:durableId="10885516">
    <w:abstractNumId w:val="13"/>
  </w:num>
  <w:num w:numId="8" w16cid:durableId="469177744">
    <w:abstractNumId w:val="9"/>
  </w:num>
  <w:num w:numId="9" w16cid:durableId="1885874126">
    <w:abstractNumId w:val="1"/>
  </w:num>
  <w:num w:numId="10" w16cid:durableId="1166482474">
    <w:abstractNumId w:val="1"/>
  </w:num>
  <w:num w:numId="11" w16cid:durableId="1771317775">
    <w:abstractNumId w:val="3"/>
  </w:num>
  <w:num w:numId="12" w16cid:durableId="1427846208">
    <w:abstractNumId w:val="4"/>
  </w:num>
  <w:num w:numId="13" w16cid:durableId="612709685">
    <w:abstractNumId w:val="16"/>
  </w:num>
  <w:num w:numId="14" w16cid:durableId="1314602439">
    <w:abstractNumId w:val="10"/>
  </w:num>
  <w:num w:numId="15" w16cid:durableId="1098986692">
    <w:abstractNumId w:val="7"/>
  </w:num>
  <w:num w:numId="16" w16cid:durableId="1787263481">
    <w:abstractNumId w:val="14"/>
  </w:num>
  <w:num w:numId="17" w16cid:durableId="1105879468">
    <w:abstractNumId w:val="5"/>
  </w:num>
  <w:num w:numId="18" w16cid:durableId="523522621">
    <w:abstractNumId w:val="12"/>
  </w:num>
  <w:num w:numId="19" w16cid:durableId="990255033">
    <w:abstractNumId w:val="20"/>
  </w:num>
  <w:num w:numId="20" w16cid:durableId="756637898">
    <w:abstractNumId w:val="11"/>
  </w:num>
  <w:num w:numId="21" w16cid:durableId="1730807918">
    <w:abstractNumId w:val="19"/>
  </w:num>
  <w:num w:numId="22" w16cid:durableId="314383451">
    <w:abstractNumId w:val="8"/>
  </w:num>
  <w:num w:numId="23" w16cid:durableId="3166909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05DE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7CBE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28D7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90B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0E3A"/>
    <w:rsid w:val="00971D93"/>
    <w:rsid w:val="009968D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2CA1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052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2F7D"/>
    <w:rsid w:val="00DE4447"/>
    <w:rsid w:val="00DE5DA2"/>
    <w:rsid w:val="00DF0033"/>
    <w:rsid w:val="00E026BF"/>
    <w:rsid w:val="00E07B1B"/>
    <w:rsid w:val="00E11853"/>
    <w:rsid w:val="00E163F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79CB"/>
    <w:rsid w:val="00F22264"/>
    <w:rsid w:val="00F2564D"/>
    <w:rsid w:val="00F35B05"/>
    <w:rsid w:val="00F413D9"/>
    <w:rsid w:val="00F5135F"/>
    <w:rsid w:val="00F51F78"/>
    <w:rsid w:val="00F61CAC"/>
    <w:rsid w:val="00F86F47"/>
    <w:rsid w:val="00F90B64"/>
    <w:rsid w:val="00FB2F0F"/>
    <w:rsid w:val="00FB5086"/>
    <w:rsid w:val="00FB5411"/>
    <w:rsid w:val="00FB6392"/>
    <w:rsid w:val="00FC5993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fontTable" Target="fontTable.xml" Id="rId26" /><Relationship Type="http://schemas.openxmlformats.org/officeDocument/2006/relationships/image" Target="http://intranu.vgregion.se/ImageVault/Images/storage_Edited/filename_Xack4WM_J6CDRaf_qWwz.gif/id_28261/scope_0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28262/width_154/height_336/preserveAspectRatio_0/scope_0/filename_dr9X5l7RXwZnL43E16W5.gif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pn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8264/width_145/height_337/preserveAspectRatio_0/scope_0/filename_dEjS482JxNT0EAONGuNc.gif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263/width_148/height_366/preserveAspectRatio_0/scope_0/filename_LW5iCa-miorZfOyvUKJq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pn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171</Words>
  <Characters>3073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3238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 – Artrit, RA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2022-05-18T04:30:00.0000000Z</dcterms:created>
  <dcterms:modified xsi:type="dcterms:W3CDTF">2026-03-18T09:54:00.0000000Z</dcterms:modified>
</coreProperties>
</file>