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DAB8" w14:textId="77777777" w:rsidR="00331DC7" w:rsidRDefault="00331DC7" w:rsidP="00B72D81">
      <w:pPr>
        <w:pStyle w:val="Rubrik2"/>
        <w:ind w:left="0"/>
        <w:sectPr w:rsidR="00331DC7" w:rsidSect="00331DC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49A64A" w14:textId="56355718" w:rsidR="00331DC7" w:rsidRPr="00331DC7" w:rsidRDefault="00331DC7" w:rsidP="00B72D81">
      <w:pPr>
        <w:pStyle w:val="Rubrik1"/>
        <w:rPr>
          <w:rFonts w:ascii="Arial Fet" w:hAnsi="Arial Fet"/>
          <w:sz w:val="32"/>
        </w:rPr>
      </w:pPr>
      <w:r w:rsidRPr="00331DC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9BBBC" wp14:editId="3B063BB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41641" w14:textId="77777777" w:rsidR="00331DC7" w:rsidRPr="003D37FD" w:rsidRDefault="00331DC7" w:rsidP="00331DC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36385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A9BB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F941641" w14:textId="77777777" w:rsidR="00331DC7" w:rsidRPr="003D37FD" w:rsidRDefault="00331DC7" w:rsidP="00331DC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36385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B72D81" w:rsidRPr="00331DC7">
        <w:t>Arbetsrutin MR 1 och MR 2 röntgensjuksköterska - Uddevalla</w:t>
      </w:r>
    </w:p>
    <w:p w14:paraId="1272BBE9" w14:textId="77777777" w:rsidR="00331DC7" w:rsidRPr="00331DC7" w:rsidRDefault="00331DC7" w:rsidP="00B72D81">
      <w:pPr>
        <w:pStyle w:val="Rubrik2"/>
      </w:pPr>
      <w:r w:rsidRPr="00331DC7">
        <w:t>Bakgrund</w:t>
      </w:r>
    </w:p>
    <w:p w14:paraId="569F90A4" w14:textId="77777777" w:rsidR="00331DC7" w:rsidRPr="00331DC7" w:rsidRDefault="00331DC7" w:rsidP="00B72D81">
      <w:pPr>
        <w:ind w:right="282"/>
      </w:pPr>
      <w:r w:rsidRPr="00331DC7">
        <w:t>Att tydliggöra arbetsrutinerna för röntgensjuksköterskan på MR 1 och MR 2.</w:t>
      </w:r>
    </w:p>
    <w:p w14:paraId="04D107DB" w14:textId="3600B460" w:rsidR="00B72D81" w:rsidRPr="00331DC7" w:rsidRDefault="00B72D81" w:rsidP="00B72D81">
      <w:pPr>
        <w:pStyle w:val="Rubrik2"/>
      </w:pPr>
      <w:r>
        <w:t>Förändringar i denna version</w:t>
      </w:r>
    </w:p>
    <w:p w14:paraId="427CC9DB" w14:textId="2763FEBF" w:rsidR="00331DC7" w:rsidRPr="00B72D81" w:rsidRDefault="003D46A5" w:rsidP="00B72D81">
      <w:r>
        <w:t>Inga förändringar.</w:t>
      </w:r>
    </w:p>
    <w:p w14:paraId="4858AE13" w14:textId="77777777" w:rsidR="00331DC7" w:rsidRPr="00331DC7" w:rsidRDefault="00331DC7" w:rsidP="00B72D81">
      <w:pPr>
        <w:pStyle w:val="Rubrik2"/>
      </w:pPr>
      <w:r w:rsidRPr="00331DC7">
        <w:t>Uppstart</w:t>
      </w:r>
    </w:p>
    <w:p w14:paraId="0D1AEEBD" w14:textId="77777777" w:rsidR="00331DC7" w:rsidRPr="00331DC7" w:rsidRDefault="00331DC7" w:rsidP="00B72D81">
      <w:r w:rsidRPr="00331DC7">
        <w:t>Observation av startprocedur.</w:t>
      </w:r>
    </w:p>
    <w:p w14:paraId="5D458859" w14:textId="77777777" w:rsidR="00331DC7" w:rsidRPr="00331DC7" w:rsidRDefault="00331DC7" w:rsidP="00B72D81">
      <w:pPr>
        <w:pStyle w:val="Punktlista"/>
      </w:pPr>
      <w:r w:rsidRPr="00331DC7">
        <w:t>Starta upp MR-kameran, observera eventuella felmeddelanden, åtgärda och dokumentera processen.</w:t>
      </w:r>
    </w:p>
    <w:p w14:paraId="4F8CA74E" w14:textId="19630C0B" w:rsidR="00331DC7" w:rsidRPr="00331DC7" w:rsidRDefault="00331DC7" w:rsidP="00B72D81">
      <w:pPr>
        <w:pStyle w:val="Punktlista"/>
      </w:pPr>
      <w:r w:rsidRPr="00331DC7">
        <w:t xml:space="preserve">Vid fel kontakta nödvändig service, i första hand </w:t>
      </w:r>
      <w:r w:rsidR="00C23D6F">
        <w:t xml:space="preserve">sektionsledare och </w:t>
      </w:r>
      <w:r w:rsidRPr="00331DC7">
        <w:t>MTA</w:t>
      </w:r>
      <w:r w:rsidR="00C23D6F">
        <w:t xml:space="preserve">, </w:t>
      </w:r>
      <w:r w:rsidRPr="00331DC7">
        <w:t>därefter Siemens</w:t>
      </w:r>
      <w:r w:rsidR="002048B4">
        <w:t>/Philips</w:t>
      </w:r>
      <w:r w:rsidRPr="00331DC7">
        <w:t xml:space="preserve"> vid behov. </w:t>
      </w:r>
    </w:p>
    <w:p w14:paraId="61FB4788" w14:textId="3BB1902F" w:rsidR="00331DC7" w:rsidRPr="00331DC7" w:rsidRDefault="00331DC7" w:rsidP="00B72D81">
      <w:pPr>
        <w:pStyle w:val="Punktlista"/>
      </w:pPr>
      <w:r w:rsidRPr="00331DC7">
        <w:t>Starta datorerna och se till att RIS och PACS är i</w:t>
      </w:r>
      <w:r w:rsidR="00413BBF">
        <w:t xml:space="preserve"> </w:t>
      </w:r>
      <w:r w:rsidRPr="00331DC7">
        <w:t>gång.</w:t>
      </w:r>
    </w:p>
    <w:p w14:paraId="7FF41155" w14:textId="77777777" w:rsidR="00331DC7" w:rsidRPr="00331DC7" w:rsidRDefault="00331DC7" w:rsidP="00B72D81">
      <w:pPr>
        <w:pStyle w:val="Punktlista"/>
      </w:pPr>
      <w:r w:rsidRPr="00331DC7">
        <w:t>Kontrollera sug och syrgas.</w:t>
      </w:r>
    </w:p>
    <w:p w14:paraId="5149DD6B" w14:textId="77777777" w:rsidR="00331DC7" w:rsidRPr="00331DC7" w:rsidRDefault="00331DC7" w:rsidP="00B72D81">
      <w:pPr>
        <w:pStyle w:val="Rubrik2"/>
      </w:pPr>
      <w:r w:rsidRPr="00331DC7">
        <w:t>Säkerhetsarbete</w:t>
      </w:r>
    </w:p>
    <w:p w14:paraId="19C02F4F" w14:textId="77777777" w:rsidR="00331DC7" w:rsidRPr="00331DC7" w:rsidRDefault="00331DC7" w:rsidP="00B72D81">
      <w:pPr>
        <w:pStyle w:val="Punktlista"/>
      </w:pPr>
      <w:r w:rsidRPr="00331DC7">
        <w:t>Kontrollera patientens P-</w:t>
      </w:r>
      <w:proofErr w:type="spellStart"/>
      <w:r w:rsidRPr="00331DC7">
        <w:t>kreatinin</w:t>
      </w:r>
      <w:proofErr w:type="spellEnd"/>
      <w:r w:rsidRPr="00331DC7">
        <w:t xml:space="preserve"> och GFR.</w:t>
      </w:r>
    </w:p>
    <w:p w14:paraId="02973705" w14:textId="77777777" w:rsidR="00CE576C" w:rsidRDefault="00331DC7" w:rsidP="00B72D81">
      <w:pPr>
        <w:pStyle w:val="Punktlista"/>
        <w:ind w:right="-2"/>
      </w:pPr>
      <w:r w:rsidRPr="00331DC7">
        <w:t>Ansvara för och godkänna frågeformulär samt ID-kontroll.</w:t>
      </w:r>
      <w:r w:rsidR="00DE3AA8">
        <w:t xml:space="preserve"> </w:t>
      </w:r>
      <w:r w:rsidR="004044F5">
        <w:br/>
      </w:r>
      <w:r w:rsidR="00856B51">
        <w:t xml:space="preserve">Patientens frågeformulär </w:t>
      </w:r>
      <w:proofErr w:type="gramStart"/>
      <w:r w:rsidR="00856B51">
        <w:t>scannas</w:t>
      </w:r>
      <w:proofErr w:type="gramEnd"/>
      <w:r w:rsidR="00856B51">
        <w:t xml:space="preserve"> in enligt</w:t>
      </w:r>
      <w:r w:rsidR="00C66FD7">
        <w:t xml:space="preserve"> lathund</w:t>
      </w:r>
      <w:r w:rsidR="00C779FE">
        <w:t xml:space="preserve">, </w:t>
      </w:r>
      <w:hyperlink r:id="rId17" w:history="1">
        <w:r w:rsidR="00C779FE" w:rsidRPr="00C779FE">
          <w:rPr>
            <w:rStyle w:val="Hyperlnk"/>
          </w:rPr>
          <w:t>scanna dokument i IDS7</w:t>
        </w:r>
      </w:hyperlink>
      <w:r w:rsidR="00C779FE">
        <w:t>.</w:t>
      </w:r>
      <w:r w:rsidR="00184871">
        <w:t xml:space="preserve"> Fråge</w:t>
      </w:r>
      <w:r w:rsidR="00066664">
        <w:t xml:space="preserve">formulär som </w:t>
      </w:r>
      <w:proofErr w:type="gramStart"/>
      <w:r w:rsidR="00066664">
        <w:t>scannats</w:t>
      </w:r>
      <w:proofErr w:type="gramEnd"/>
      <w:r w:rsidR="00066664">
        <w:t xml:space="preserve"> </w:t>
      </w:r>
      <w:r w:rsidR="006F005D">
        <w:t>destrueras tidigast nästa dag</w:t>
      </w:r>
      <w:r w:rsidR="00330503">
        <w:t xml:space="preserve"> </w:t>
      </w:r>
      <w:r w:rsidR="00CE576C">
        <w:t>eftersom backup måste ske först.</w:t>
      </w:r>
    </w:p>
    <w:p w14:paraId="7CE3B094" w14:textId="32B57EEF" w:rsidR="00331DC7" w:rsidRPr="00331DC7" w:rsidRDefault="00CE576C" w:rsidP="00A63FC4">
      <w:pPr>
        <w:pStyle w:val="Punktlista"/>
        <w:numPr>
          <w:ilvl w:val="0"/>
          <w:numId w:val="0"/>
        </w:numPr>
        <w:ind w:left="1712" w:right="-2"/>
      </w:pPr>
      <w:r w:rsidRPr="00C37357">
        <w:rPr>
          <w:i/>
          <w:iCs/>
        </w:rPr>
        <w:t>Då patienten har medföljande med sig ska även detta frågeformulär godkännas</w:t>
      </w:r>
      <w:r>
        <w:rPr>
          <w:i/>
          <w:iCs/>
        </w:rPr>
        <w:t xml:space="preserve"> och </w:t>
      </w:r>
      <w:r w:rsidRPr="00C37357">
        <w:rPr>
          <w:i/>
          <w:iCs/>
        </w:rPr>
        <w:t>sätts in i pärm</w:t>
      </w:r>
      <w:r>
        <w:rPr>
          <w:i/>
          <w:iCs/>
        </w:rPr>
        <w:t xml:space="preserve"> märkt med MR-frågeformulär medföljande.</w:t>
      </w:r>
    </w:p>
    <w:p w14:paraId="45FA1786" w14:textId="77777777" w:rsidR="00331DC7" w:rsidRPr="00331DC7" w:rsidRDefault="00331DC7" w:rsidP="00B72D81">
      <w:pPr>
        <w:pStyle w:val="Punktlista"/>
      </w:pPr>
      <w:r w:rsidRPr="00331DC7">
        <w:t>Visa in patienten till omklädningsbåset, informera om ombyte till patientskjorta.</w:t>
      </w:r>
    </w:p>
    <w:p w14:paraId="26654FF7" w14:textId="77777777" w:rsidR="00331DC7" w:rsidRPr="00331DC7" w:rsidRDefault="00331DC7" w:rsidP="00B72D81">
      <w:pPr>
        <w:pStyle w:val="Punktlista"/>
      </w:pPr>
      <w:r w:rsidRPr="00331DC7">
        <w:t xml:space="preserve">Informera patienten att ta av sig </w:t>
      </w:r>
      <w:proofErr w:type="gramStart"/>
      <w:r w:rsidRPr="00331DC7">
        <w:t>t ex</w:t>
      </w:r>
      <w:proofErr w:type="gramEnd"/>
      <w:r w:rsidRPr="00331DC7">
        <w:t xml:space="preserve"> klocka, smycken, hörapparat och eller insulinpump. </w:t>
      </w:r>
    </w:p>
    <w:p w14:paraId="17B979DE" w14:textId="77777777" w:rsidR="00331DC7" w:rsidRPr="00331DC7" w:rsidRDefault="00331DC7" w:rsidP="00B72D81">
      <w:pPr>
        <w:pStyle w:val="Rubrik2"/>
      </w:pPr>
      <w:r w:rsidRPr="00331DC7">
        <w:lastRenderedPageBreak/>
        <w:t>Informera och förbereda patienten</w:t>
      </w:r>
    </w:p>
    <w:p w14:paraId="418509E6" w14:textId="77777777" w:rsidR="00331DC7" w:rsidRPr="00331DC7" w:rsidRDefault="00331DC7" w:rsidP="00B72D81">
      <w:pPr>
        <w:pStyle w:val="Punktlista"/>
      </w:pPr>
      <w:r w:rsidRPr="00331DC7">
        <w:t>Informera om undersökningen</w:t>
      </w:r>
    </w:p>
    <w:p w14:paraId="27D984A3" w14:textId="0482EA24" w:rsidR="00331DC7" w:rsidRPr="00331DC7" w:rsidRDefault="00331DC7" w:rsidP="00E957F0">
      <w:pPr>
        <w:pStyle w:val="Punktlista"/>
        <w:ind w:right="-2"/>
      </w:pPr>
      <w:r w:rsidRPr="00331DC7">
        <w:t>Vid behov sätta PVK, alternativt kontrollera att befintlig in</w:t>
      </w:r>
      <w:r w:rsidR="00DE3AA8">
        <w:t>fart</w:t>
      </w:r>
      <w:r w:rsidRPr="00331DC7">
        <w:t xml:space="preserve"> fungerar.</w:t>
      </w:r>
    </w:p>
    <w:p w14:paraId="5EC23103" w14:textId="77777777" w:rsidR="00331DC7" w:rsidRPr="00331DC7" w:rsidRDefault="00331DC7" w:rsidP="00B72D81">
      <w:pPr>
        <w:pStyle w:val="Punktlista"/>
      </w:pPr>
      <w:r w:rsidRPr="00331DC7">
        <w:t>Se till att patienten får nödvändig praktisk hjälp för att kunna klara av undersökningen.</w:t>
      </w:r>
    </w:p>
    <w:p w14:paraId="5ADF2B16" w14:textId="29D663BD" w:rsidR="00331DC7" w:rsidRPr="00331DC7" w:rsidRDefault="00331DC7" w:rsidP="00B72D81">
      <w:pPr>
        <w:pStyle w:val="Rubrik2"/>
      </w:pPr>
      <w:r w:rsidRPr="00331DC7">
        <w:t>Undersökning</w:t>
      </w:r>
    </w:p>
    <w:p w14:paraId="3E84D384" w14:textId="77777777" w:rsidR="00331DC7" w:rsidRPr="00331DC7" w:rsidRDefault="00331DC7" w:rsidP="00B72D81">
      <w:pPr>
        <w:pStyle w:val="Punktlista"/>
      </w:pPr>
      <w:r w:rsidRPr="00331DC7">
        <w:t>Utföra undersökningen korrekt (använda rätt protokoll enligt metodbok och prioritering).</w:t>
      </w:r>
    </w:p>
    <w:p w14:paraId="08B357B5" w14:textId="77777777" w:rsidR="00331DC7" w:rsidRPr="00331DC7" w:rsidRDefault="00331DC7" w:rsidP="00B72D81">
      <w:pPr>
        <w:pStyle w:val="Punktlista"/>
      </w:pPr>
      <w:r w:rsidRPr="00331DC7">
        <w:t>Avvikelser dokumenteras och rapporteras.</w:t>
      </w:r>
    </w:p>
    <w:p w14:paraId="63386BAE" w14:textId="0A5DA104" w:rsidR="00331DC7" w:rsidRDefault="00331DC7" w:rsidP="00B72D81">
      <w:pPr>
        <w:pStyle w:val="Punktlista"/>
        <w:ind w:right="140"/>
      </w:pPr>
      <w:r w:rsidRPr="00331DC7">
        <w:t>Dokumentation av vård och undersökningsprocedu</w:t>
      </w:r>
      <w:r w:rsidR="0053246A">
        <w:t>r.</w:t>
      </w:r>
    </w:p>
    <w:p w14:paraId="6F4E092F" w14:textId="175E41DB" w:rsidR="00180488" w:rsidRPr="00331DC7" w:rsidRDefault="007F78C3" w:rsidP="00B72D81">
      <w:pPr>
        <w:pStyle w:val="Punktlista"/>
        <w:ind w:right="140"/>
      </w:pPr>
      <w:r>
        <w:t xml:space="preserve">Kvalitetssäkra undersökningen i PACS. </w:t>
      </w:r>
      <w:r w:rsidR="004B4C1C">
        <w:t xml:space="preserve">Häng bilderna i tidsordning och importera eventuella </w:t>
      </w:r>
      <w:r w:rsidR="00E10B3E">
        <w:t>jämförande undersökningar.</w:t>
      </w:r>
    </w:p>
    <w:p w14:paraId="262F97EB" w14:textId="77777777" w:rsidR="00331DC7" w:rsidRPr="00331DC7" w:rsidRDefault="00331DC7" w:rsidP="00B72D81">
      <w:pPr>
        <w:pStyle w:val="Rubrik2"/>
      </w:pPr>
      <w:r w:rsidRPr="00331DC7">
        <w:t>Avbokning/utebliven patient</w:t>
      </w:r>
    </w:p>
    <w:p w14:paraId="0AE3D3DD" w14:textId="64650800" w:rsidR="00331DC7" w:rsidRPr="00331DC7" w:rsidRDefault="00331DC7" w:rsidP="00B72D81">
      <w:pPr>
        <w:pStyle w:val="Punktlista"/>
        <w:ind w:right="282"/>
      </w:pPr>
      <w:r w:rsidRPr="00331DC7">
        <w:t xml:space="preserve">Vid avbokning eller utebliven patient, ring in akuta undersökningar eller patienter </w:t>
      </w:r>
      <w:r w:rsidR="00B209A5">
        <w:t>från kortvarsel-listan.</w:t>
      </w:r>
    </w:p>
    <w:p w14:paraId="61436F51" w14:textId="77777777" w:rsidR="00331DC7" w:rsidRPr="00331DC7" w:rsidRDefault="00331DC7" w:rsidP="00B72D81">
      <w:pPr>
        <w:pStyle w:val="Rubrik2"/>
      </w:pPr>
      <w:r w:rsidRPr="00331DC7">
        <w:t>Studiebesök</w:t>
      </w:r>
    </w:p>
    <w:p w14:paraId="731272CE" w14:textId="77777777" w:rsidR="00331DC7" w:rsidRPr="00331DC7" w:rsidRDefault="00331DC7" w:rsidP="00B72D81">
      <w:pPr>
        <w:pStyle w:val="Punktlista"/>
        <w:ind w:right="282"/>
        <w:rPr>
          <w:szCs w:val="20"/>
        </w:rPr>
      </w:pPr>
      <w:r w:rsidRPr="00331DC7">
        <w:rPr>
          <w:szCs w:val="20"/>
        </w:rPr>
        <w:t>B</w:t>
      </w:r>
      <w:r w:rsidRPr="00331DC7">
        <w:t>arn är välkomna på studiebesök till MR-kameran för att testa om undersökningen går att utföra utan narkos.</w:t>
      </w:r>
    </w:p>
    <w:p w14:paraId="25CB36C2" w14:textId="77777777" w:rsidR="00331DC7" w:rsidRPr="00331DC7" w:rsidRDefault="00331DC7" w:rsidP="00B72D81">
      <w:pPr>
        <w:pStyle w:val="Rubrik2"/>
      </w:pPr>
      <w:r w:rsidRPr="00331DC7">
        <w:t>Utbildning</w:t>
      </w:r>
    </w:p>
    <w:p w14:paraId="000075F0" w14:textId="3BE33A34" w:rsidR="00331DC7" w:rsidRPr="00331DC7" w:rsidRDefault="00331DC7" w:rsidP="00B72D81">
      <w:pPr>
        <w:pStyle w:val="Punktlista"/>
        <w:ind w:right="282"/>
      </w:pPr>
      <w:r w:rsidRPr="00331DC7">
        <w:t xml:space="preserve">Ta hand om och </w:t>
      </w:r>
      <w:r w:rsidR="00BF033B">
        <w:t>han</w:t>
      </w:r>
      <w:r w:rsidR="00321E00">
        <w:t>d</w:t>
      </w:r>
      <w:r w:rsidR="00BF033B">
        <w:t>leda</w:t>
      </w:r>
      <w:r w:rsidRPr="00331DC7">
        <w:t xml:space="preserve"> studenter </w:t>
      </w:r>
      <w:r w:rsidR="00321E00">
        <w:t xml:space="preserve">samt introducera ny </w:t>
      </w:r>
      <w:r w:rsidRPr="00331DC7">
        <w:t>personal</w:t>
      </w:r>
      <w:r w:rsidR="0053246A">
        <w:t>.</w:t>
      </w:r>
    </w:p>
    <w:p w14:paraId="58FD7136" w14:textId="77777777" w:rsidR="00331DC7" w:rsidRPr="00331DC7" w:rsidRDefault="00331DC7" w:rsidP="00B72D81">
      <w:pPr>
        <w:pStyle w:val="Rubrik2"/>
      </w:pPr>
      <w:r w:rsidRPr="00331DC7">
        <w:t>Hygien</w:t>
      </w:r>
    </w:p>
    <w:p w14:paraId="5A37E5AA" w14:textId="79B66A09" w:rsidR="00331DC7" w:rsidRPr="003D23FD" w:rsidRDefault="00331DC7" w:rsidP="003D23FD">
      <w:pPr>
        <w:pStyle w:val="Punktlista"/>
      </w:pPr>
      <w:r w:rsidRPr="00331DC7">
        <w:t>Enligt gällande hygienrutin för modaliteter.</w:t>
      </w:r>
      <w:r w:rsidR="00A76529">
        <w:br/>
        <w:t xml:space="preserve">se </w:t>
      </w:r>
      <w:hyperlink r:id="rId18" w:history="1">
        <w:r w:rsidR="00A76529" w:rsidRPr="009A3C4E">
          <w:rPr>
            <w:rStyle w:val="Hyperlnk"/>
          </w:rPr>
          <w:t>städrutin MR1 och MR2 Uddevalla</w:t>
        </w:r>
      </w:hyperlink>
    </w:p>
    <w:p w14:paraId="03C42DE4" w14:textId="77777777" w:rsidR="00B96119" w:rsidRDefault="00B9611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D728353" w14:textId="5AEE51C7" w:rsidR="00331DC7" w:rsidRDefault="003D23FD" w:rsidP="003D23FD">
      <w:pPr>
        <w:pStyle w:val="Rubrik2"/>
      </w:pPr>
      <w:r>
        <w:lastRenderedPageBreak/>
        <w:t>Efter dagens slut</w:t>
      </w:r>
    </w:p>
    <w:p w14:paraId="60772030" w14:textId="69BB45DF" w:rsidR="003D23FD" w:rsidRDefault="003D23FD" w:rsidP="003D23FD">
      <w:pPr>
        <w:pStyle w:val="Liststycke"/>
        <w:numPr>
          <w:ilvl w:val="0"/>
          <w:numId w:val="27"/>
        </w:numPr>
      </w:pPr>
      <w:r>
        <w:t>Modaliteter återställs till grundposition</w:t>
      </w:r>
      <w:r w:rsidR="006E52B6">
        <w:t>.</w:t>
      </w:r>
    </w:p>
    <w:p w14:paraId="1F721FCB" w14:textId="46622189" w:rsidR="006E52B6" w:rsidRDefault="006E52B6" w:rsidP="00733F03">
      <w:pPr>
        <w:pStyle w:val="Liststycke"/>
        <w:numPr>
          <w:ilvl w:val="1"/>
          <w:numId w:val="27"/>
        </w:numPr>
        <w:ind w:left="1985" w:hanging="284"/>
      </w:pPr>
      <w:r w:rsidRPr="00E75C2F">
        <w:rPr>
          <w:b/>
          <w:bCs/>
        </w:rPr>
        <w:t>MR1:</w:t>
      </w:r>
      <w:r>
        <w:t xml:space="preserve"> Bordet utkört i högsta läge, eventuellt huvudspole eller </w:t>
      </w:r>
      <w:proofErr w:type="spellStart"/>
      <w:r>
        <w:t>Dbox</w:t>
      </w:r>
      <w:proofErr w:type="spellEnd"/>
      <w:r w:rsidR="008A3156">
        <w:t xml:space="preserve"> kontakten frånkopplad.</w:t>
      </w:r>
    </w:p>
    <w:p w14:paraId="3D58AC43" w14:textId="3A6AC14B" w:rsidR="008A3156" w:rsidRDefault="008A3156" w:rsidP="00733F03">
      <w:pPr>
        <w:pStyle w:val="Liststycke"/>
        <w:numPr>
          <w:ilvl w:val="1"/>
          <w:numId w:val="27"/>
        </w:numPr>
        <w:ind w:left="1985" w:right="565" w:hanging="284"/>
      </w:pPr>
      <w:r w:rsidRPr="00E75C2F">
        <w:rPr>
          <w:b/>
          <w:bCs/>
        </w:rPr>
        <w:t>MR2:</w:t>
      </w:r>
      <w:r>
        <w:t xml:space="preserve"> Bordet utkört i lägsta läge, </w:t>
      </w:r>
      <w:proofErr w:type="spellStart"/>
      <w:r>
        <w:t>huvudspolen</w:t>
      </w:r>
      <w:proofErr w:type="spellEnd"/>
      <w:r w:rsidR="00A461AB">
        <w:t xml:space="preserve"> kan var isatt.</w:t>
      </w:r>
    </w:p>
    <w:p w14:paraId="32277193" w14:textId="407CEB19" w:rsidR="00A461AB" w:rsidRDefault="00A461AB" w:rsidP="003D23FD">
      <w:pPr>
        <w:pStyle w:val="Liststycke"/>
        <w:numPr>
          <w:ilvl w:val="0"/>
          <w:numId w:val="27"/>
        </w:numPr>
      </w:pPr>
      <w:r>
        <w:t>Stäng systemet.</w:t>
      </w:r>
    </w:p>
    <w:p w14:paraId="3C49DBBA" w14:textId="1E019766" w:rsidR="0042781C" w:rsidRDefault="0042781C" w:rsidP="00733F03">
      <w:pPr>
        <w:pStyle w:val="Liststycke"/>
        <w:numPr>
          <w:ilvl w:val="1"/>
          <w:numId w:val="27"/>
        </w:numPr>
        <w:ind w:left="1985" w:right="-569" w:hanging="284"/>
      </w:pPr>
      <w:r w:rsidRPr="007B65AD">
        <w:rPr>
          <w:b/>
          <w:bCs/>
        </w:rPr>
        <w:t>MR1</w:t>
      </w:r>
      <w:r w:rsidR="007B65AD">
        <w:rPr>
          <w:b/>
          <w:bCs/>
        </w:rPr>
        <w:t xml:space="preserve">, </w:t>
      </w:r>
      <w:r w:rsidR="00E75C2F">
        <w:rPr>
          <w:b/>
          <w:bCs/>
        </w:rPr>
        <w:t>a</w:t>
      </w:r>
      <w:r w:rsidR="00B96119" w:rsidRPr="007B65AD">
        <w:rPr>
          <w:b/>
          <w:bCs/>
        </w:rPr>
        <w:t>lla dagar förutom tisdag och fredag</w:t>
      </w:r>
      <w:r w:rsidR="00F409D9" w:rsidRPr="007B65AD">
        <w:rPr>
          <w:b/>
          <w:bCs/>
        </w:rPr>
        <w:t>:</w:t>
      </w:r>
      <w:r w:rsidR="00F409D9">
        <w:t xml:space="preserve"> </w:t>
      </w:r>
      <w:r>
        <w:t>Använd menyn</w:t>
      </w:r>
      <w:r w:rsidR="00F409D9">
        <w:t xml:space="preserve"> ”kugghjulet” sedan</w:t>
      </w:r>
      <w:r>
        <w:t xml:space="preserve"> </w:t>
      </w:r>
      <w:r w:rsidR="005F79A9">
        <w:t xml:space="preserve">”Exit” </w:t>
      </w:r>
      <w:r w:rsidR="003C17F6">
        <w:t>för att till sist släcka skärmen.</w:t>
      </w:r>
    </w:p>
    <w:p w14:paraId="0660DE95" w14:textId="47FAEA73" w:rsidR="00933D16" w:rsidRDefault="00933D16" w:rsidP="003D46A5">
      <w:pPr>
        <w:pStyle w:val="Liststycke"/>
        <w:numPr>
          <w:ilvl w:val="0"/>
          <w:numId w:val="28"/>
        </w:numPr>
        <w:ind w:left="1701" w:right="-569" w:hanging="283"/>
      </w:pPr>
      <w:r w:rsidRPr="64583238">
        <w:rPr>
          <w:b/>
          <w:bCs/>
        </w:rPr>
        <w:t>MR 1</w:t>
      </w:r>
      <w:r w:rsidR="007B65AD" w:rsidRPr="64583238">
        <w:rPr>
          <w:b/>
          <w:bCs/>
        </w:rPr>
        <w:t xml:space="preserve">, </w:t>
      </w:r>
      <w:r w:rsidR="00F909AA" w:rsidRPr="64583238">
        <w:rPr>
          <w:b/>
          <w:bCs/>
        </w:rPr>
        <w:t>tisdag och fredag:</w:t>
      </w:r>
      <w:r w:rsidR="00F909AA">
        <w:t xml:space="preserve"> Använd menyn ”kugghjulet” sedan ”Exit”, vänta tills du är tillbaka </w:t>
      </w:r>
      <w:r w:rsidR="00A24B8D">
        <w:t>på inloggningssidan. Välj ”</w:t>
      </w:r>
      <w:proofErr w:type="spellStart"/>
      <w:r w:rsidR="00A24B8D">
        <w:t>Restart</w:t>
      </w:r>
      <w:proofErr w:type="spellEnd"/>
      <w:r w:rsidR="00A24B8D">
        <w:t xml:space="preserve">” och till sist </w:t>
      </w:r>
      <w:proofErr w:type="gramStart"/>
      <w:r w:rsidR="00A24B8D">
        <w:t>släck skärm</w:t>
      </w:r>
      <w:r w:rsidR="00C9788B">
        <w:t>en</w:t>
      </w:r>
      <w:proofErr w:type="gramEnd"/>
      <w:r w:rsidR="00A24B8D">
        <w:t xml:space="preserve">. Man </w:t>
      </w:r>
      <w:r w:rsidR="00D904B4">
        <w:t>ska INTE välja ”</w:t>
      </w:r>
      <w:proofErr w:type="spellStart"/>
      <w:r w:rsidR="00D904B4">
        <w:t>Shutdown</w:t>
      </w:r>
      <w:proofErr w:type="spellEnd"/>
      <w:r w:rsidR="00D904B4">
        <w:t>”.</w:t>
      </w:r>
    </w:p>
    <w:p w14:paraId="5230CAC6" w14:textId="6178CA68" w:rsidR="6839B580" w:rsidRDefault="6839B580" w:rsidP="003D46A5">
      <w:pPr>
        <w:pStyle w:val="Liststycke"/>
        <w:numPr>
          <w:ilvl w:val="0"/>
          <w:numId w:val="28"/>
        </w:numPr>
        <w:ind w:left="1701" w:right="-569" w:hanging="283"/>
      </w:pPr>
      <w:r w:rsidRPr="64583238">
        <w:rPr>
          <w:b/>
          <w:bCs/>
        </w:rPr>
        <w:t xml:space="preserve">MR1, torsdag: </w:t>
      </w:r>
      <w:r>
        <w:t xml:space="preserve">Ladda kontrastinjektorn efter dagens </w:t>
      </w:r>
      <w:r w:rsidR="0F204B8B">
        <w:t xml:space="preserve">sista </w:t>
      </w:r>
      <w:r>
        <w:t>undersökning</w:t>
      </w:r>
      <w:r w:rsidR="456821D4">
        <w:t xml:space="preserve">. Laddaren finns vid </w:t>
      </w:r>
      <w:proofErr w:type="spellStart"/>
      <w:r w:rsidR="456821D4">
        <w:t>sänghall</w:t>
      </w:r>
      <w:proofErr w:type="spellEnd"/>
      <w:r w:rsidR="456821D4">
        <w:t xml:space="preserve"> mellan MR1 och MR2. Koppla sedan bort laddaren för MR1</w:t>
      </w:r>
      <w:r w:rsidR="66A1D8E0">
        <w:t>´s injektor på fredag morgon.</w:t>
      </w:r>
    </w:p>
    <w:p w14:paraId="4D7CCAC6" w14:textId="028AB5C5" w:rsidR="003D3936" w:rsidRDefault="003D3936" w:rsidP="003D46A5">
      <w:pPr>
        <w:pStyle w:val="Liststycke"/>
        <w:numPr>
          <w:ilvl w:val="0"/>
          <w:numId w:val="28"/>
        </w:numPr>
        <w:ind w:left="1701" w:right="-569" w:hanging="283"/>
      </w:pPr>
      <w:r w:rsidRPr="64583238">
        <w:rPr>
          <w:b/>
          <w:bCs/>
        </w:rPr>
        <w:t>MR2</w:t>
      </w:r>
      <w:r w:rsidR="00E75C2F" w:rsidRPr="64583238">
        <w:rPr>
          <w:b/>
          <w:bCs/>
        </w:rPr>
        <w:t>, alla dagar</w:t>
      </w:r>
      <w:r w:rsidRPr="64583238">
        <w:rPr>
          <w:b/>
          <w:bCs/>
        </w:rPr>
        <w:t>:</w:t>
      </w:r>
      <w:r>
        <w:t xml:space="preserve"> Stäng av genom att välja ”</w:t>
      </w:r>
      <w:proofErr w:type="spellStart"/>
      <w:r>
        <w:t>Shutdown</w:t>
      </w:r>
      <w:proofErr w:type="spellEnd"/>
      <w:r>
        <w:t>”</w:t>
      </w:r>
      <w:r w:rsidR="007503B1">
        <w:t>. När systemet stängts av trycker man på ”System off” på väggpanelen</w:t>
      </w:r>
      <w:r w:rsidR="00AC1A41">
        <w:t>.</w:t>
      </w:r>
    </w:p>
    <w:p w14:paraId="2EB17F79" w14:textId="0CEC5D7D" w:rsidR="003D46A5" w:rsidRDefault="0FE7D81D" w:rsidP="003D46A5">
      <w:pPr>
        <w:pStyle w:val="Liststycke"/>
        <w:numPr>
          <w:ilvl w:val="0"/>
          <w:numId w:val="28"/>
        </w:numPr>
        <w:ind w:left="1701" w:right="-569" w:hanging="283"/>
      </w:pPr>
      <w:r w:rsidRPr="64583238">
        <w:rPr>
          <w:b/>
          <w:bCs/>
        </w:rPr>
        <w:t xml:space="preserve">MR2, fredag: </w:t>
      </w:r>
      <w:r>
        <w:t>Efter lunch laddas kontrastinjektorn eftersom resterande undersökningar är ko</w:t>
      </w:r>
      <w:r w:rsidR="7ECFA801">
        <w:t xml:space="preserve">ntrastfria på fredagar. Laddaren finns vid </w:t>
      </w:r>
      <w:proofErr w:type="spellStart"/>
      <w:r w:rsidR="7ECFA801">
        <w:t>sänghall</w:t>
      </w:r>
      <w:proofErr w:type="spellEnd"/>
      <w:r w:rsidR="7ECFA801">
        <w:t xml:space="preserve"> mellan MR1 och MR2. Koppla bort </w:t>
      </w:r>
      <w:r w:rsidR="003D46A5">
        <w:t>laddaren</w:t>
      </w:r>
      <w:r w:rsidR="7ECFA801">
        <w:t xml:space="preserve"> </w:t>
      </w:r>
      <w:r w:rsidR="4BC250F9">
        <w:t>vid dagens slut.</w:t>
      </w:r>
    </w:p>
    <w:p w14:paraId="11731D37" w14:textId="789607AD" w:rsidR="00AC1A41" w:rsidRPr="003D23FD" w:rsidRDefault="00AC1A41" w:rsidP="003D46A5">
      <w:pPr>
        <w:pStyle w:val="Liststycke"/>
        <w:numPr>
          <w:ilvl w:val="0"/>
          <w:numId w:val="28"/>
        </w:numPr>
        <w:ind w:left="1701" w:right="-569" w:hanging="283"/>
      </w:pPr>
      <w:r>
        <w:t>Slutligen dörr(ar) låses samt belysning och ljudanläggning stängs av.</w:t>
      </w:r>
    </w:p>
    <w:p w14:paraId="1D24D574" w14:textId="77777777" w:rsidR="00331DC7" w:rsidRPr="00331DC7" w:rsidRDefault="00331DC7" w:rsidP="00331DC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331DC7">
        <w:rPr>
          <w:rFonts w:ascii="Arial Fet" w:hAnsi="Arial Fet" w:cs="Arial"/>
          <w:b/>
          <w:bCs/>
          <w:szCs w:val="26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31DC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AAA8" w14:textId="77777777" w:rsidR="00FC3855" w:rsidRDefault="00FC3855">
      <w:r>
        <w:separator/>
      </w:r>
    </w:p>
  </w:endnote>
  <w:endnote w:type="continuationSeparator" w:id="0">
    <w:p w14:paraId="7780B4EB" w14:textId="77777777" w:rsidR="00FC3855" w:rsidRDefault="00FC3855">
      <w:r>
        <w:continuationSeparator/>
      </w:r>
    </w:p>
  </w:endnote>
  <w:endnote w:type="continuationNotice" w:id="1">
    <w:p w14:paraId="49158453" w14:textId="77777777" w:rsidR="00FC3855" w:rsidRDefault="00FC3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2024" w14:textId="77777777" w:rsidR="00FC3855" w:rsidRDefault="00FC3855"/>
  </w:footnote>
  <w:footnote w:type="continuationSeparator" w:id="0">
    <w:p w14:paraId="4174E715" w14:textId="77777777" w:rsidR="00FC3855" w:rsidRDefault="00FC3855">
      <w:r>
        <w:continuationSeparator/>
      </w:r>
    </w:p>
  </w:footnote>
  <w:footnote w:type="continuationNotice" w:id="1">
    <w:p w14:paraId="5AEEFCD8" w14:textId="77777777" w:rsidR="00FC3855" w:rsidRDefault="00FC38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E18CE"/>
    <w:multiLevelType w:val="hybridMultilevel"/>
    <w:tmpl w:val="BB74FB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7377B4"/>
    <w:multiLevelType w:val="hybridMultilevel"/>
    <w:tmpl w:val="1BEED3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0E13108D"/>
    <w:multiLevelType w:val="hybridMultilevel"/>
    <w:tmpl w:val="2C066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86E3FD2"/>
    <w:multiLevelType w:val="hybridMultilevel"/>
    <w:tmpl w:val="4F8ABD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817FC"/>
    <w:multiLevelType w:val="hybridMultilevel"/>
    <w:tmpl w:val="6BD069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A084C"/>
    <w:multiLevelType w:val="hybridMultilevel"/>
    <w:tmpl w:val="1E2836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9596C6F"/>
    <w:multiLevelType w:val="hybridMultilevel"/>
    <w:tmpl w:val="C45C92D0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793D14"/>
    <w:multiLevelType w:val="hybridMultilevel"/>
    <w:tmpl w:val="E8886C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8356B"/>
    <w:multiLevelType w:val="hybridMultilevel"/>
    <w:tmpl w:val="18ACC9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5301227">
    <w:abstractNumId w:val="26"/>
  </w:num>
  <w:num w:numId="2" w16cid:durableId="242301593">
    <w:abstractNumId w:val="20"/>
  </w:num>
  <w:num w:numId="3" w16cid:durableId="955870023">
    <w:abstractNumId w:val="0"/>
  </w:num>
  <w:num w:numId="4" w16cid:durableId="473448766">
    <w:abstractNumId w:val="9"/>
  </w:num>
  <w:num w:numId="5" w16cid:durableId="2102723109">
    <w:abstractNumId w:val="24"/>
  </w:num>
  <w:num w:numId="6" w16cid:durableId="1341471840">
    <w:abstractNumId w:val="3"/>
  </w:num>
  <w:num w:numId="7" w16cid:durableId="1372341504">
    <w:abstractNumId w:val="16"/>
  </w:num>
  <w:num w:numId="8" w16cid:durableId="1790314953">
    <w:abstractNumId w:val="13"/>
  </w:num>
  <w:num w:numId="9" w16cid:durableId="1454710359">
    <w:abstractNumId w:val="1"/>
  </w:num>
  <w:num w:numId="10" w16cid:durableId="738793366">
    <w:abstractNumId w:val="1"/>
  </w:num>
  <w:num w:numId="11" w16cid:durableId="2032145467">
    <w:abstractNumId w:val="4"/>
  </w:num>
  <w:num w:numId="12" w16cid:durableId="869293675">
    <w:abstractNumId w:val="7"/>
  </w:num>
  <w:num w:numId="13" w16cid:durableId="2026126593">
    <w:abstractNumId w:val="19"/>
  </w:num>
  <w:num w:numId="14" w16cid:durableId="1434593466">
    <w:abstractNumId w:val="14"/>
  </w:num>
  <w:num w:numId="15" w16cid:durableId="209807790">
    <w:abstractNumId w:val="10"/>
  </w:num>
  <w:num w:numId="16" w16cid:durableId="515847131">
    <w:abstractNumId w:val="18"/>
  </w:num>
  <w:num w:numId="17" w16cid:durableId="1789623490">
    <w:abstractNumId w:val="8"/>
  </w:num>
  <w:num w:numId="18" w16cid:durableId="1040983137">
    <w:abstractNumId w:val="15"/>
  </w:num>
  <w:num w:numId="19" w16cid:durableId="1662344736">
    <w:abstractNumId w:val="25"/>
  </w:num>
  <w:num w:numId="20" w16cid:durableId="1147865294">
    <w:abstractNumId w:val="2"/>
  </w:num>
  <w:num w:numId="21" w16cid:durableId="2114980249">
    <w:abstractNumId w:val="23"/>
  </w:num>
  <w:num w:numId="22" w16cid:durableId="1386904298">
    <w:abstractNumId w:val="6"/>
  </w:num>
  <w:num w:numId="23" w16cid:durableId="621497549">
    <w:abstractNumId w:val="11"/>
  </w:num>
  <w:num w:numId="24" w16cid:durableId="673532478">
    <w:abstractNumId w:val="12"/>
  </w:num>
  <w:num w:numId="25" w16cid:durableId="1643004918">
    <w:abstractNumId w:val="17"/>
  </w:num>
  <w:num w:numId="26" w16cid:durableId="1816801672">
    <w:abstractNumId w:val="22"/>
  </w:num>
  <w:num w:numId="27" w16cid:durableId="1231189146">
    <w:abstractNumId w:val="5"/>
  </w:num>
  <w:num w:numId="28" w16cid:durableId="7803440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CA1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66664"/>
    <w:rsid w:val="000700AE"/>
    <w:rsid w:val="00073F8C"/>
    <w:rsid w:val="00084024"/>
    <w:rsid w:val="0009062C"/>
    <w:rsid w:val="00095368"/>
    <w:rsid w:val="000954C4"/>
    <w:rsid w:val="000A4C35"/>
    <w:rsid w:val="000A611A"/>
    <w:rsid w:val="000B12D9"/>
    <w:rsid w:val="000B4536"/>
    <w:rsid w:val="000B584F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488"/>
    <w:rsid w:val="00181FDC"/>
    <w:rsid w:val="00184871"/>
    <w:rsid w:val="001860B9"/>
    <w:rsid w:val="00186F2B"/>
    <w:rsid w:val="001874D6"/>
    <w:rsid w:val="0019632A"/>
    <w:rsid w:val="001A4E7C"/>
    <w:rsid w:val="001B762C"/>
    <w:rsid w:val="001C4D0A"/>
    <w:rsid w:val="001C5FEF"/>
    <w:rsid w:val="002048B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A1D7B"/>
    <w:rsid w:val="002B0B30"/>
    <w:rsid w:val="002B0C78"/>
    <w:rsid w:val="002C0C02"/>
    <w:rsid w:val="002C1277"/>
    <w:rsid w:val="002C60AD"/>
    <w:rsid w:val="002D0E0E"/>
    <w:rsid w:val="002D6023"/>
    <w:rsid w:val="002E2609"/>
    <w:rsid w:val="002E263F"/>
    <w:rsid w:val="002E5AE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E00"/>
    <w:rsid w:val="00324171"/>
    <w:rsid w:val="00326C24"/>
    <w:rsid w:val="00330503"/>
    <w:rsid w:val="00331DC7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7F6"/>
    <w:rsid w:val="003D099E"/>
    <w:rsid w:val="003D21A2"/>
    <w:rsid w:val="003D23FD"/>
    <w:rsid w:val="003D29D2"/>
    <w:rsid w:val="003D3936"/>
    <w:rsid w:val="003D46A5"/>
    <w:rsid w:val="003E0705"/>
    <w:rsid w:val="003E2FF7"/>
    <w:rsid w:val="003F1013"/>
    <w:rsid w:val="003F1ACF"/>
    <w:rsid w:val="004044F5"/>
    <w:rsid w:val="00404948"/>
    <w:rsid w:val="00406BEA"/>
    <w:rsid w:val="00413A60"/>
    <w:rsid w:val="00413BBF"/>
    <w:rsid w:val="004230F7"/>
    <w:rsid w:val="0042781C"/>
    <w:rsid w:val="0043167E"/>
    <w:rsid w:val="0043409A"/>
    <w:rsid w:val="00443C1E"/>
    <w:rsid w:val="00446255"/>
    <w:rsid w:val="00451935"/>
    <w:rsid w:val="00460C0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C1C"/>
    <w:rsid w:val="004C2559"/>
    <w:rsid w:val="004C3C90"/>
    <w:rsid w:val="004D7BA3"/>
    <w:rsid w:val="004F4518"/>
    <w:rsid w:val="004F4C62"/>
    <w:rsid w:val="00501433"/>
    <w:rsid w:val="00511CC4"/>
    <w:rsid w:val="00531E60"/>
    <w:rsid w:val="0053246A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9A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C9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2B6"/>
    <w:rsid w:val="006F005D"/>
    <w:rsid w:val="006F0D7E"/>
    <w:rsid w:val="00710B77"/>
    <w:rsid w:val="0072075B"/>
    <w:rsid w:val="007221C2"/>
    <w:rsid w:val="00725816"/>
    <w:rsid w:val="00730955"/>
    <w:rsid w:val="00733A9C"/>
    <w:rsid w:val="00733F03"/>
    <w:rsid w:val="00736574"/>
    <w:rsid w:val="007367E0"/>
    <w:rsid w:val="00737215"/>
    <w:rsid w:val="007503B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5AD"/>
    <w:rsid w:val="007D4241"/>
    <w:rsid w:val="007D4317"/>
    <w:rsid w:val="007D4EA3"/>
    <w:rsid w:val="007D58E0"/>
    <w:rsid w:val="007F1CFF"/>
    <w:rsid w:val="007F5DD5"/>
    <w:rsid w:val="007F78C3"/>
    <w:rsid w:val="00821A1B"/>
    <w:rsid w:val="008262E9"/>
    <w:rsid w:val="00827E69"/>
    <w:rsid w:val="00835C4D"/>
    <w:rsid w:val="00843F48"/>
    <w:rsid w:val="00851423"/>
    <w:rsid w:val="00856B51"/>
    <w:rsid w:val="00857848"/>
    <w:rsid w:val="008654B6"/>
    <w:rsid w:val="0087139C"/>
    <w:rsid w:val="00880E83"/>
    <w:rsid w:val="00892F28"/>
    <w:rsid w:val="008A0C5F"/>
    <w:rsid w:val="008A3156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9E7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D16"/>
    <w:rsid w:val="009347A5"/>
    <w:rsid w:val="00942257"/>
    <w:rsid w:val="009471BF"/>
    <w:rsid w:val="00950E4E"/>
    <w:rsid w:val="009529BD"/>
    <w:rsid w:val="009533B4"/>
    <w:rsid w:val="0095686B"/>
    <w:rsid w:val="00966DDB"/>
    <w:rsid w:val="00971D93"/>
    <w:rsid w:val="009A3C4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4A8"/>
    <w:rsid w:val="009F4A56"/>
    <w:rsid w:val="009F4E65"/>
    <w:rsid w:val="00A006A5"/>
    <w:rsid w:val="00A05942"/>
    <w:rsid w:val="00A07BEC"/>
    <w:rsid w:val="00A24B8D"/>
    <w:rsid w:val="00A264BE"/>
    <w:rsid w:val="00A272CA"/>
    <w:rsid w:val="00A33051"/>
    <w:rsid w:val="00A407AD"/>
    <w:rsid w:val="00A40923"/>
    <w:rsid w:val="00A41C05"/>
    <w:rsid w:val="00A42426"/>
    <w:rsid w:val="00A461AB"/>
    <w:rsid w:val="00A514B7"/>
    <w:rsid w:val="00A54A0B"/>
    <w:rsid w:val="00A63FC4"/>
    <w:rsid w:val="00A65FD4"/>
    <w:rsid w:val="00A7652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A41"/>
    <w:rsid w:val="00AC3FF6"/>
    <w:rsid w:val="00AD73EC"/>
    <w:rsid w:val="00AE5BC7"/>
    <w:rsid w:val="00AF5AAF"/>
    <w:rsid w:val="00B046D8"/>
    <w:rsid w:val="00B13F4C"/>
    <w:rsid w:val="00B16219"/>
    <w:rsid w:val="00B16C59"/>
    <w:rsid w:val="00B209A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D81"/>
    <w:rsid w:val="00B75EDE"/>
    <w:rsid w:val="00B77D88"/>
    <w:rsid w:val="00B77FAF"/>
    <w:rsid w:val="00B84336"/>
    <w:rsid w:val="00B851B9"/>
    <w:rsid w:val="00B86453"/>
    <w:rsid w:val="00B90054"/>
    <w:rsid w:val="00B92C14"/>
    <w:rsid w:val="00B96119"/>
    <w:rsid w:val="00BA0066"/>
    <w:rsid w:val="00BB69DB"/>
    <w:rsid w:val="00BC322E"/>
    <w:rsid w:val="00BC44CD"/>
    <w:rsid w:val="00BC48A6"/>
    <w:rsid w:val="00BE7978"/>
    <w:rsid w:val="00BF033B"/>
    <w:rsid w:val="00BF1826"/>
    <w:rsid w:val="00C0538E"/>
    <w:rsid w:val="00C07DDB"/>
    <w:rsid w:val="00C21A8D"/>
    <w:rsid w:val="00C23D6F"/>
    <w:rsid w:val="00C25A1D"/>
    <w:rsid w:val="00C37357"/>
    <w:rsid w:val="00C4115D"/>
    <w:rsid w:val="00C43BDD"/>
    <w:rsid w:val="00C47778"/>
    <w:rsid w:val="00C5011E"/>
    <w:rsid w:val="00C50EE5"/>
    <w:rsid w:val="00C5240A"/>
    <w:rsid w:val="00C5398F"/>
    <w:rsid w:val="00C556F5"/>
    <w:rsid w:val="00C66FD7"/>
    <w:rsid w:val="00C70E19"/>
    <w:rsid w:val="00C72574"/>
    <w:rsid w:val="00C7430C"/>
    <w:rsid w:val="00C779FE"/>
    <w:rsid w:val="00C81494"/>
    <w:rsid w:val="00C85DA1"/>
    <w:rsid w:val="00C9071C"/>
    <w:rsid w:val="00C908FF"/>
    <w:rsid w:val="00C9788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76C"/>
    <w:rsid w:val="00CF70BB"/>
    <w:rsid w:val="00D074DB"/>
    <w:rsid w:val="00D139CF"/>
    <w:rsid w:val="00D37E7F"/>
    <w:rsid w:val="00D47AD7"/>
    <w:rsid w:val="00D51529"/>
    <w:rsid w:val="00D85218"/>
    <w:rsid w:val="00D904B4"/>
    <w:rsid w:val="00D915B1"/>
    <w:rsid w:val="00DA299D"/>
    <w:rsid w:val="00DA65C4"/>
    <w:rsid w:val="00DD2BE0"/>
    <w:rsid w:val="00DE3AA8"/>
    <w:rsid w:val="00DE4447"/>
    <w:rsid w:val="00DE5DA2"/>
    <w:rsid w:val="00DF0033"/>
    <w:rsid w:val="00E026BF"/>
    <w:rsid w:val="00E07B1B"/>
    <w:rsid w:val="00E10B3E"/>
    <w:rsid w:val="00E11853"/>
    <w:rsid w:val="00E52A86"/>
    <w:rsid w:val="00E54B47"/>
    <w:rsid w:val="00E553BF"/>
    <w:rsid w:val="00E55D93"/>
    <w:rsid w:val="00E61294"/>
    <w:rsid w:val="00E7237C"/>
    <w:rsid w:val="00E75C2F"/>
    <w:rsid w:val="00E77C46"/>
    <w:rsid w:val="00E86CE8"/>
    <w:rsid w:val="00E90E82"/>
    <w:rsid w:val="00E957F0"/>
    <w:rsid w:val="00EA00CB"/>
    <w:rsid w:val="00EA1BAA"/>
    <w:rsid w:val="00EA3FCD"/>
    <w:rsid w:val="00EA42A0"/>
    <w:rsid w:val="00EB6714"/>
    <w:rsid w:val="00EC0A68"/>
    <w:rsid w:val="00EC30C4"/>
    <w:rsid w:val="00EC5006"/>
    <w:rsid w:val="00EC68BB"/>
    <w:rsid w:val="00ED49C3"/>
    <w:rsid w:val="00ED6CE8"/>
    <w:rsid w:val="00ED7AA6"/>
    <w:rsid w:val="00EE2A56"/>
    <w:rsid w:val="00EE3818"/>
    <w:rsid w:val="00F22264"/>
    <w:rsid w:val="00F2564D"/>
    <w:rsid w:val="00F35B05"/>
    <w:rsid w:val="00F409D9"/>
    <w:rsid w:val="00F413D9"/>
    <w:rsid w:val="00F5135F"/>
    <w:rsid w:val="00F51F78"/>
    <w:rsid w:val="00F86F47"/>
    <w:rsid w:val="00F909AA"/>
    <w:rsid w:val="00F90B64"/>
    <w:rsid w:val="00FB2F0F"/>
    <w:rsid w:val="00FB5086"/>
    <w:rsid w:val="00FB5411"/>
    <w:rsid w:val="00FB6392"/>
    <w:rsid w:val="00FC3855"/>
    <w:rsid w:val="00FD3C70"/>
    <w:rsid w:val="00FD6820"/>
    <w:rsid w:val="00FE12D8"/>
    <w:rsid w:val="00FF7C02"/>
    <w:rsid w:val="024801E3"/>
    <w:rsid w:val="0E9F9902"/>
    <w:rsid w:val="0F204B8B"/>
    <w:rsid w:val="0FE7D81D"/>
    <w:rsid w:val="2870A053"/>
    <w:rsid w:val="2F0086E9"/>
    <w:rsid w:val="312D8E67"/>
    <w:rsid w:val="3DA496F2"/>
    <w:rsid w:val="3F79B255"/>
    <w:rsid w:val="43F702AD"/>
    <w:rsid w:val="456821D4"/>
    <w:rsid w:val="47E3510B"/>
    <w:rsid w:val="4BC250F9"/>
    <w:rsid w:val="64583238"/>
    <w:rsid w:val="647B2B65"/>
    <w:rsid w:val="66A1D8E0"/>
    <w:rsid w:val="67EB5D29"/>
    <w:rsid w:val="6839B580"/>
    <w:rsid w:val="69B2348F"/>
    <w:rsid w:val="6B2CF8ED"/>
    <w:rsid w:val="76A07340"/>
    <w:rsid w:val="7ECFA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A3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4/surrogate/Arbetsrutin%20MR%201%20och%20MR%202%20st%c3%a4dning%20-%20Uddevalla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808-1025533918-110/surrogate/Scanna%20dokument%20i%20IDS7%20--%20rtg-mam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434</Words>
  <Characters>3165</Characters>
  <Application>Microsoft Office Word</Application>
  <DocSecurity>0</DocSecurity>
  <Lines>26</Lines>
  <Paragraphs>7</Paragraphs>
  <ScaleCrop>false</ScaleCrop>
  <Manager/>
  <Company/>
  <LinksUpToDate>false</LinksUpToDate>
  <CharactersWithSpaces>3592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MR 1 och MR 2 röntgensjuksköterska - Uddevalla</dc:title>
  <dc:subject/>
  <dc:creator>patrik.jens.johansson@vgregion.se</dc:creator>
  <keywords/>
  <lastModifiedBy>Ulrica Sehlberg</lastModifiedBy>
  <revision>67</revision>
  <lastPrinted>2016-03-31T10:56:00.0000000Z</lastPrinted>
  <dcterms:created xsi:type="dcterms:W3CDTF">2022-05-18T03:55:00.0000000Z</dcterms:created>
  <dcterms:modified xsi:type="dcterms:W3CDTF">2026-01-29T09:34:00.0000000Z</dcterms:modified>
</coreProperties>
</file>