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9004D" w14:textId="77777777" w:rsidR="00307536" w:rsidRDefault="00307536" w:rsidP="00F35B05">
      <w:pPr>
        <w:pStyle w:val="Rubrik2"/>
        <w:sectPr w:rsidR="00307536" w:rsidSect="0030753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C895390" w14:textId="60ABE0A4" w:rsidR="00307536" w:rsidRPr="00307536" w:rsidRDefault="002C6761" w:rsidP="00381D24">
      <w:pPr>
        <w:pStyle w:val="Rubrik1"/>
      </w:pPr>
      <w:r w:rsidRPr="00307536">
        <w:rPr>
          <w:noProof/>
        </w:rPr>
        <w:t>E-post – läsa e-post hemifrån</w:t>
      </w:r>
    </w:p>
    <w:p w14:paraId="3A833DBB" w14:textId="77777777" w:rsidR="002C6761" w:rsidRPr="00307536" w:rsidRDefault="002C6761" w:rsidP="00381D24">
      <w:pPr>
        <w:pStyle w:val="Rubrik2"/>
      </w:pPr>
      <w:r w:rsidRPr="00307536">
        <w:t>Sammanfattning/syfte</w:t>
      </w:r>
    </w:p>
    <w:p w14:paraId="6314C769" w14:textId="02B665FE" w:rsidR="00307536" w:rsidRPr="00307536" w:rsidRDefault="002C6761" w:rsidP="00381D24">
      <w:r w:rsidRPr="00307536">
        <w:t xml:space="preserve">För att komma åt Office 365, inklusive Outlook, utanför </w:t>
      </w:r>
      <w:proofErr w:type="spellStart"/>
      <w:r w:rsidRPr="00307536">
        <w:t>VGR:s</w:t>
      </w:r>
      <w:proofErr w:type="spellEnd"/>
      <w:r w:rsidRPr="00307536">
        <w:t xml:space="preserve"> nätverk eller utan VPN, så krävs att man identifierar sig med tvåstegsverifiering (MFA). Det finns flera metoder för det. Om man ska använda en privatägd mobil, behöver man använda </w:t>
      </w:r>
      <w:r w:rsidRPr="00307536">
        <w:rPr>
          <w:b/>
          <w:bCs/>
        </w:rPr>
        <w:t xml:space="preserve">metoden </w:t>
      </w:r>
      <w:proofErr w:type="spellStart"/>
      <w:r w:rsidRPr="00307536">
        <w:rPr>
          <w:b/>
          <w:bCs/>
        </w:rPr>
        <w:t>Azure</w:t>
      </w:r>
      <w:proofErr w:type="spellEnd"/>
      <w:r w:rsidRPr="00307536">
        <w:rPr>
          <w:b/>
          <w:bCs/>
        </w:rPr>
        <w:t xml:space="preserve"> MFA</w:t>
      </w:r>
      <w:r w:rsidRPr="00307536">
        <w:t xml:space="preserve"> och </w:t>
      </w:r>
      <w:proofErr w:type="spellStart"/>
      <w:r w:rsidRPr="00307536">
        <w:rPr>
          <w:b/>
          <w:bCs/>
        </w:rPr>
        <w:t>appen</w:t>
      </w:r>
      <w:proofErr w:type="spellEnd"/>
      <w:r w:rsidRPr="00307536">
        <w:rPr>
          <w:b/>
          <w:bCs/>
        </w:rPr>
        <w:t xml:space="preserve"> Microsoft </w:t>
      </w:r>
      <w:proofErr w:type="spellStart"/>
      <w:r w:rsidRPr="00307536">
        <w:rPr>
          <w:b/>
          <w:bCs/>
        </w:rPr>
        <w:t>Authenticator</w:t>
      </w:r>
      <w:proofErr w:type="spellEnd"/>
      <w:r w:rsidRPr="00307536">
        <w:t>. På så sätt kan man komma åt e-post och kalender i en webbläsare. Det går bra att använda webbläsare (</w:t>
      </w:r>
      <w:proofErr w:type="spellStart"/>
      <w:r w:rsidRPr="00307536">
        <w:t>webmail</w:t>
      </w:r>
      <w:proofErr w:type="spellEnd"/>
      <w:r w:rsidRPr="00307536">
        <w:t>) på såväl dator som mobil.</w:t>
      </w:r>
    </w:p>
    <w:p w14:paraId="7B947561" w14:textId="26C579DC" w:rsidR="00307536" w:rsidRPr="00381D24" w:rsidRDefault="002C6761" w:rsidP="00381D24">
      <w:pPr>
        <w:pStyle w:val="Rubrik2"/>
      </w:pPr>
      <w:bookmarkStart w:id="1" w:name="_1314629194"/>
      <w:bookmarkStart w:id="2" w:name="Rubrik"/>
      <w:bookmarkEnd w:id="1"/>
      <w:bookmarkEnd w:id="2"/>
      <w:r w:rsidRPr="00381D24">
        <w:t>Förändringar sedan föregående</w:t>
      </w:r>
      <w:r w:rsidR="00307536" w:rsidRPr="00381D24">
        <w:t xml:space="preserve"> version</w:t>
      </w:r>
    </w:p>
    <w:p w14:paraId="2FAD45AC" w14:textId="363D85EB" w:rsidR="00307536" w:rsidRPr="00307536" w:rsidRDefault="002C6761" w:rsidP="00381D24">
      <w:pPr>
        <w:rPr>
          <w:szCs w:val="20"/>
        </w:rPr>
      </w:pPr>
      <w:r>
        <w:t>Uppdaterat länkar</w:t>
      </w:r>
      <w:r w:rsidR="00552BAB">
        <w:t xml:space="preserve"> och mindre textändringar</w:t>
      </w:r>
      <w:r>
        <w:t>.</w:t>
      </w:r>
    </w:p>
    <w:p w14:paraId="06BE72C8" w14:textId="53777F3D" w:rsidR="00307536" w:rsidRPr="00307536" w:rsidRDefault="00307536" w:rsidP="00CE2023">
      <w:pPr>
        <w:pStyle w:val="Rubrik2"/>
        <w:rPr>
          <w:szCs w:val="20"/>
        </w:rPr>
      </w:pPr>
      <w:r w:rsidRPr="00381D24">
        <w:t>Åtgärder</w:t>
      </w:r>
    </w:p>
    <w:p w14:paraId="59165961" w14:textId="57065982" w:rsidR="008A580E" w:rsidRPr="00CE2023" w:rsidRDefault="00C16EAC" w:rsidP="00CE2023">
      <w:pPr>
        <w:pStyle w:val="Punktlista"/>
        <w:numPr>
          <w:ilvl w:val="0"/>
          <w:numId w:val="0"/>
        </w:numPr>
        <w:ind w:left="993"/>
        <w:rPr>
          <w:color w:val="0000FF"/>
          <w:szCs w:val="22"/>
          <w:u w:val="single"/>
        </w:rPr>
      </w:pPr>
      <w:r w:rsidRPr="00C16EAC">
        <w:t xml:space="preserve">Guide: </w:t>
      </w:r>
      <w:hyperlink r:id="rId17" w:history="1">
        <w:r w:rsidR="008A580E" w:rsidRPr="00CE2023">
          <w:rPr>
            <w:color w:val="0000FF"/>
            <w:szCs w:val="22"/>
          </w:rPr>
          <w:t xml:space="preserve">Använd din privata mobil för VGR </w:t>
        </w:r>
        <w:proofErr w:type="spellStart"/>
        <w:r w:rsidR="008A580E" w:rsidRPr="00CE2023">
          <w:rPr>
            <w:color w:val="0000FF"/>
            <w:szCs w:val="22"/>
          </w:rPr>
          <w:t>Webmail</w:t>
        </w:r>
        <w:proofErr w:type="spellEnd"/>
        <w:r w:rsidR="008A580E" w:rsidRPr="00CE2023">
          <w:rPr>
            <w:color w:val="0000FF"/>
            <w:szCs w:val="22"/>
          </w:rPr>
          <w:t xml:space="preserve"> - v.1.0 (vgregion.se)</w:t>
        </w:r>
      </w:hyperlink>
    </w:p>
    <w:p w14:paraId="66A997E0" w14:textId="77777777" w:rsidR="00307536" w:rsidRPr="00CE2023" w:rsidRDefault="00307536" w:rsidP="00CE2023">
      <w:pPr>
        <w:pStyle w:val="Punktlista"/>
        <w:ind w:left="1560"/>
      </w:pPr>
      <w:r w:rsidRPr="00CE2023">
        <w:t xml:space="preserve">Installera </w:t>
      </w:r>
      <w:proofErr w:type="spellStart"/>
      <w:r w:rsidRPr="00CE2023">
        <w:t>appen</w:t>
      </w:r>
      <w:proofErr w:type="spellEnd"/>
      <w:r w:rsidRPr="00CE2023">
        <w:t xml:space="preserve"> Microsoft </w:t>
      </w:r>
      <w:proofErr w:type="spellStart"/>
      <w:r w:rsidRPr="00CE2023">
        <w:t>Autheniticator</w:t>
      </w:r>
      <w:proofErr w:type="spellEnd"/>
      <w:r w:rsidRPr="00CE2023">
        <w:t>, se del 1 i guiden ovan.</w:t>
      </w:r>
    </w:p>
    <w:p w14:paraId="5CF41E69" w14:textId="77777777" w:rsidR="00307536" w:rsidRPr="00307536" w:rsidRDefault="00307536" w:rsidP="00381D24">
      <w:pPr>
        <w:pStyle w:val="Rubrik3"/>
      </w:pPr>
      <w:r w:rsidRPr="00307536">
        <w:t xml:space="preserve">Logga in i </w:t>
      </w:r>
      <w:proofErr w:type="gramStart"/>
      <w:r w:rsidRPr="00307536">
        <w:t>webbmailen</w:t>
      </w:r>
      <w:proofErr w:type="gramEnd"/>
      <w:r w:rsidRPr="00307536">
        <w:t>/</w:t>
      </w:r>
      <w:proofErr w:type="spellStart"/>
      <w:r w:rsidRPr="00307536">
        <w:t>outlook</w:t>
      </w:r>
      <w:proofErr w:type="spellEnd"/>
      <w:r w:rsidRPr="00307536">
        <w:t xml:space="preserve"> på mobil eller dator</w:t>
      </w:r>
    </w:p>
    <w:p w14:paraId="1C3F8D98" w14:textId="77777777" w:rsidR="00307536" w:rsidRPr="00307536" w:rsidRDefault="00307536" w:rsidP="00CE2023">
      <w:pPr>
        <w:pStyle w:val="Punktlista"/>
        <w:ind w:left="1560"/>
      </w:pPr>
      <w:r w:rsidRPr="00307536">
        <w:t xml:space="preserve">Gå in på </w:t>
      </w:r>
      <w:proofErr w:type="gramStart"/>
      <w:r w:rsidRPr="00307536">
        <w:t>webbmailen</w:t>
      </w:r>
      <w:proofErr w:type="gramEnd"/>
      <w:r w:rsidRPr="00307536">
        <w:t xml:space="preserve"> antingen på dator eller mobilen, se del 2 i guiden ovan.</w:t>
      </w:r>
    </w:p>
    <w:p w14:paraId="4D27C5D4" w14:textId="66F23616" w:rsidR="00307536" w:rsidRPr="00307536" w:rsidRDefault="00307536" w:rsidP="00CE2023">
      <w:pPr>
        <w:pStyle w:val="Punktlista"/>
        <w:ind w:left="1560"/>
        <w:rPr>
          <w:color w:val="000000"/>
          <w:sz w:val="28"/>
        </w:rPr>
      </w:pPr>
      <w:r w:rsidRPr="00307536">
        <w:rPr>
          <w:color w:val="000000"/>
          <w:szCs w:val="22"/>
        </w:rPr>
        <w:t xml:space="preserve">Skriv in adress: </w:t>
      </w:r>
      <w:hyperlink r:id="rId18" w:history="1">
        <w:r w:rsidRPr="00307536">
          <w:rPr>
            <w:color w:val="0000FF"/>
            <w:szCs w:val="22"/>
            <w:u w:val="single"/>
          </w:rPr>
          <w:t>outlook.office.com</w:t>
        </w:r>
      </w:hyperlink>
      <w:r w:rsidRPr="00307536">
        <w:rPr>
          <w:color w:val="000000"/>
          <w:szCs w:val="22"/>
        </w:rPr>
        <w:t xml:space="preserve"> </w:t>
      </w:r>
    </w:p>
    <w:p w14:paraId="09DD260B" w14:textId="472AC1B0" w:rsidR="00307536" w:rsidRPr="00307536" w:rsidRDefault="00307536" w:rsidP="00CE2023">
      <w:pPr>
        <w:pStyle w:val="Punktlista"/>
        <w:ind w:left="1560"/>
      </w:pPr>
      <w:r w:rsidRPr="00307536">
        <w:t xml:space="preserve">Ange </w:t>
      </w:r>
      <w:r w:rsidRPr="00307536">
        <w:rPr>
          <w:color w:val="0000FF"/>
          <w:u w:val="single"/>
        </w:rPr>
        <w:t>dittvgrid@vgregion.se</w:t>
      </w:r>
      <w:r w:rsidRPr="00307536">
        <w:t xml:space="preserve">  </w:t>
      </w:r>
    </w:p>
    <w:p w14:paraId="0409272D" w14:textId="77777777" w:rsidR="00307536" w:rsidRPr="00307536" w:rsidRDefault="00307536" w:rsidP="00CE2023">
      <w:pPr>
        <w:pStyle w:val="Punktlista"/>
        <w:ind w:left="1560"/>
      </w:pPr>
      <w:r w:rsidRPr="00307536">
        <w:t>Ange samma lösenord som när du loggar in på din VGR-dator.</w:t>
      </w:r>
    </w:p>
    <w:p w14:paraId="76B9F95B" w14:textId="6A452863" w:rsidR="00536A5A" w:rsidRPr="00536A5A" w:rsidRDefault="00307536" w:rsidP="00CE2023">
      <w:pPr>
        <w:pStyle w:val="Punktlista"/>
        <w:spacing w:after="0" w:line="240" w:lineRule="auto"/>
        <w:ind w:left="1560" w:right="0"/>
      </w:pPr>
      <w:r w:rsidRPr="00307536">
        <w:t xml:space="preserve">Välj </w:t>
      </w:r>
      <w:proofErr w:type="spellStart"/>
      <w:r w:rsidRPr="00307536">
        <w:t>Azure</w:t>
      </w:r>
      <w:proofErr w:type="spellEnd"/>
      <w:r w:rsidRPr="00307536">
        <w:t xml:space="preserve"> MFA som alternativ för verifiering/inloggning. </w:t>
      </w:r>
      <w:r w:rsidR="00AA7C4D">
        <w:t>Ber</w:t>
      </w:r>
      <w:r w:rsidR="003F56CF">
        <w:t>oende på modell av telefon ser det olika ut. Godkänn inloggningen om en pop-</w:t>
      </w:r>
      <w:proofErr w:type="spellStart"/>
      <w:r w:rsidR="003F56CF">
        <w:t>up</w:t>
      </w:r>
      <w:proofErr w:type="spellEnd"/>
      <w:r w:rsidR="003F56CF">
        <w:t xml:space="preserve"> ber dig. Alternativt öppna </w:t>
      </w:r>
      <w:proofErr w:type="spellStart"/>
      <w:r w:rsidR="003F56CF">
        <w:t>appen</w:t>
      </w:r>
      <w:proofErr w:type="spellEnd"/>
      <w:r w:rsidR="003F56CF">
        <w:t xml:space="preserve"> </w:t>
      </w:r>
      <w:proofErr w:type="spellStart"/>
      <w:r w:rsidR="003F56CF">
        <w:t>Authen</w:t>
      </w:r>
      <w:r w:rsidR="00CB30CA">
        <w:t>t</w:t>
      </w:r>
      <w:r w:rsidR="003F56CF">
        <w:t>icator</w:t>
      </w:r>
      <w:proofErr w:type="spellEnd"/>
      <w:r w:rsidR="003F56CF">
        <w:t xml:space="preserve"> och godkänn inloggningen och gå tillbaka till webbläsaren</w:t>
      </w:r>
      <w:r w:rsidRPr="00307536">
        <w:t xml:space="preserve">. </w:t>
      </w:r>
      <w:r w:rsidR="00CE2023">
        <w:br/>
      </w:r>
      <w:r w:rsidRPr="00307536">
        <w:t>Därefter ska du bli insläppt i Outlook i webbläsaren.</w:t>
      </w:r>
      <w:bookmarkEnd w:id="0"/>
    </w:p>
    <w:sectPr w:rsidR="00536A5A" w:rsidRPr="00536A5A" w:rsidSect="0030753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07FDA" w14:textId="77777777" w:rsidR="00DB63C2" w:rsidRDefault="00DB63C2">
      <w:r>
        <w:separator/>
      </w:r>
    </w:p>
  </w:endnote>
  <w:endnote w:type="continuationSeparator" w:id="0">
    <w:p w14:paraId="7BFE905B" w14:textId="77777777" w:rsidR="00DB63C2" w:rsidRDefault="00DB63C2">
      <w:r>
        <w:continuationSeparator/>
      </w:r>
    </w:p>
  </w:endnote>
  <w:endnote w:type="continuationNotice" w:id="1">
    <w:p w14:paraId="1F95EC29" w14:textId="77777777" w:rsidR="00DB63C2" w:rsidRDefault="00DB63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3" name="Bildobjekt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30C9D" w14:textId="77777777" w:rsidR="00DB63C2" w:rsidRDefault="00DB63C2"/>
  </w:footnote>
  <w:footnote w:type="continuationSeparator" w:id="0">
    <w:p w14:paraId="65DC2B7B" w14:textId="77777777" w:rsidR="00DB63C2" w:rsidRDefault="00DB63C2">
      <w:r>
        <w:continuationSeparator/>
      </w:r>
    </w:p>
  </w:footnote>
  <w:footnote w:type="continuationNotice" w:id="1">
    <w:p w14:paraId="375FF39C" w14:textId="77777777" w:rsidR="00DB63C2" w:rsidRDefault="00DB63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4564D"/>
    <w:multiLevelType w:val="hybridMultilevel"/>
    <w:tmpl w:val="1AD853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7E04591"/>
    <w:multiLevelType w:val="hybridMultilevel"/>
    <w:tmpl w:val="1B283FB6"/>
    <w:lvl w:ilvl="0" w:tplc="FFFFFFFF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9908306">
    <w:abstractNumId w:val="19"/>
  </w:num>
  <w:num w:numId="2" w16cid:durableId="1745184092">
    <w:abstractNumId w:val="15"/>
  </w:num>
  <w:num w:numId="3" w16cid:durableId="941761752">
    <w:abstractNumId w:val="0"/>
  </w:num>
  <w:num w:numId="4" w16cid:durableId="259333195">
    <w:abstractNumId w:val="6"/>
  </w:num>
  <w:num w:numId="5" w16cid:durableId="1003123350">
    <w:abstractNumId w:val="17"/>
  </w:num>
  <w:num w:numId="6" w16cid:durableId="420492073">
    <w:abstractNumId w:val="2"/>
  </w:num>
  <w:num w:numId="7" w16cid:durableId="927466063">
    <w:abstractNumId w:val="11"/>
  </w:num>
  <w:num w:numId="8" w16cid:durableId="1271933175">
    <w:abstractNumId w:val="8"/>
  </w:num>
  <w:num w:numId="9" w16cid:durableId="45878674">
    <w:abstractNumId w:val="1"/>
  </w:num>
  <w:num w:numId="10" w16cid:durableId="1584411965">
    <w:abstractNumId w:val="1"/>
  </w:num>
  <w:num w:numId="11" w16cid:durableId="987900215">
    <w:abstractNumId w:val="3"/>
  </w:num>
  <w:num w:numId="12" w16cid:durableId="1824926068">
    <w:abstractNumId w:val="4"/>
  </w:num>
  <w:num w:numId="13" w16cid:durableId="283729383">
    <w:abstractNumId w:val="14"/>
  </w:num>
  <w:num w:numId="14" w16cid:durableId="1584877915">
    <w:abstractNumId w:val="9"/>
  </w:num>
  <w:num w:numId="15" w16cid:durableId="1087993144">
    <w:abstractNumId w:val="7"/>
  </w:num>
  <w:num w:numId="16" w16cid:durableId="1681856431">
    <w:abstractNumId w:val="13"/>
  </w:num>
  <w:num w:numId="17" w16cid:durableId="1796095303">
    <w:abstractNumId w:val="5"/>
  </w:num>
  <w:num w:numId="18" w16cid:durableId="27611217">
    <w:abstractNumId w:val="10"/>
  </w:num>
  <w:num w:numId="19" w16cid:durableId="1195735225">
    <w:abstractNumId w:val="18"/>
  </w:num>
  <w:num w:numId="20" w16cid:durableId="1486973012">
    <w:abstractNumId w:val="16"/>
  </w:num>
  <w:num w:numId="21" w16cid:durableId="587079217">
    <w:abstractNumId w:val="12"/>
  </w:num>
  <w:num w:numId="22" w16cid:durableId="8605856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C6761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07536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1D24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56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2BAB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580E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A7C4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6EAC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30CA"/>
    <w:rsid w:val="00CC167C"/>
    <w:rsid w:val="00CC52D9"/>
    <w:rsid w:val="00CD6647"/>
    <w:rsid w:val="00CE2023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63C2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outlook.office.com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rs3754-1816264769-619720/surrogate/Anv%c3%a4nd%20din%20privata%20mobil%20f%c3%b6r%20VGR%20Webmail%20-%20v.1.0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11</TotalTime>
  <Pages>1</Pages>
  <Words>243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1529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E-post – läsa e-post hemifrån</dc:title>
  <dc:subject/>
  <dc:creator>patrik.jens.johansson@vgregion.se</dc:creator>
  <keywords/>
  <lastModifiedBy>Mathilda Hall Ström</lastModifiedBy>
  <revision>11</revision>
  <lastPrinted>2016-03-31T10:56:00.0000000Z</lastPrinted>
  <dcterms:created xsi:type="dcterms:W3CDTF">2022-05-18T04:30:00.0000000Z</dcterms:created>
  <dcterms:modified xsi:type="dcterms:W3CDTF">2023-02-08T13:04:00.0000000Z</dcterms:modified>
</coreProperties>
</file>