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D6225" w:rsidP="00750F7B" w:rsidRDefault="00DD6225" w14:paraId="216414F5" w14:textId="77777777">
      <w:pPr>
        <w:pStyle w:val="Rubrik2"/>
        <w:ind w:left="0"/>
        <w:sectPr w:rsidR="00DD6225" w:rsidSect="00DD62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50F7B" w:rsidR="00DD6225" w:rsidP="00750F7B" w:rsidRDefault="00750F7B" w14:paraId="4E1D2B3D" w14:textId="67489C99">
      <w:pPr>
        <w:pStyle w:val="Rubrik1"/>
      </w:pPr>
      <w:r w:rsidRPr="00750F7B">
        <w:t>E-post - grupputskick</w:t>
      </w:r>
    </w:p>
    <w:p w:rsidRPr="00DD6225" w:rsidR="00DD6225" w:rsidP="00750F7B" w:rsidRDefault="00DD6225" w14:paraId="18798C26" w14:textId="77777777">
      <w:pPr>
        <w:pStyle w:val="Rubrik2"/>
      </w:pPr>
      <w:bookmarkStart w:name="_1314629194" w:id="1"/>
      <w:bookmarkStart w:name="Rubrik" w:id="2"/>
      <w:bookmarkEnd w:id="1"/>
      <w:bookmarkEnd w:id="2"/>
      <w:r w:rsidRPr="00DD6225">
        <w:t>Sammanfattning/syfte</w:t>
      </w:r>
    </w:p>
    <w:p w:rsidR="00DD6225" w:rsidP="00750F7B" w:rsidRDefault="00DD6225" w14:paraId="0A025F68" w14:textId="77777777">
      <w:r w:rsidRPr="00DD6225">
        <w:t>E-postgrupper har skapats för att underlätta att nå olika grupper inom kliniken med e-post.</w:t>
      </w:r>
    </w:p>
    <w:p w:rsidR="00750F7B" w:rsidP="00750F7B" w:rsidRDefault="00750F7B" w14:paraId="7CA5AF71" w14:textId="7CC31BA7">
      <w:pPr>
        <w:pStyle w:val="Rubrik2"/>
      </w:pPr>
      <w:r>
        <w:t>Förändringar sedan föregående version</w:t>
      </w:r>
    </w:p>
    <w:p w:rsidRPr="00750F7B" w:rsidR="00750F7B" w:rsidP="00750F7B" w:rsidRDefault="00750F7B" w14:paraId="46558B8B" w14:textId="166E5E0E">
      <w:r>
        <w:t>Inga förändringar.</w:t>
      </w:r>
    </w:p>
    <w:p w:rsidRPr="00DD6225" w:rsidR="00DD6225" w:rsidP="00750F7B" w:rsidRDefault="00DD6225" w14:paraId="1812C4D8" w14:textId="77777777">
      <w:pPr>
        <w:pStyle w:val="Rubrik2"/>
      </w:pPr>
      <w:r w:rsidRPr="00DD6225">
        <w:t>Åtgärder</w:t>
      </w:r>
    </w:p>
    <w:p w:rsidRPr="00DD6225" w:rsidR="00DD6225" w:rsidP="00750F7B" w:rsidRDefault="00DD6225" w14:paraId="23163E74" w14:textId="77777777">
      <w:r w:rsidRPr="00DD6225">
        <w:t xml:space="preserve">Färdiga e-postgrupper med röntgen-, </w:t>
      </w:r>
      <w:proofErr w:type="spellStart"/>
      <w:r w:rsidRPr="00DD6225">
        <w:t>mammo</w:t>
      </w:r>
      <w:proofErr w:type="spellEnd"/>
      <w:r w:rsidRPr="00DD6225">
        <w:t xml:space="preserve">- och </w:t>
      </w:r>
      <w:proofErr w:type="spellStart"/>
      <w:r w:rsidRPr="00DD6225">
        <w:t>klin</w:t>
      </w:r>
      <w:proofErr w:type="spellEnd"/>
      <w:r w:rsidRPr="00DD6225">
        <w:t xml:space="preserve"> fys-personal finns i Outlook och </w:t>
      </w:r>
      <w:proofErr w:type="spellStart"/>
      <w:r w:rsidRPr="00DD6225">
        <w:t>VGR´s</w:t>
      </w:r>
      <w:proofErr w:type="spellEnd"/>
      <w:r w:rsidRPr="00DD6225">
        <w:t xml:space="preserve"> adressbok.</w:t>
      </w:r>
    </w:p>
    <w:p w:rsidRPr="00DD6225" w:rsidR="00DD6225" w:rsidP="00750F7B" w:rsidRDefault="00DD6225" w14:paraId="2766B385" w14:textId="77777777"/>
    <w:p w:rsidRPr="00DD6225" w:rsidR="00DD6225" w:rsidP="00750F7B" w:rsidRDefault="00DD6225" w14:paraId="2A01C4D1" w14:textId="77777777">
      <w:pPr>
        <w:rPr>
          <w:b/>
        </w:rPr>
      </w:pPr>
      <w:r w:rsidRPr="00DD6225">
        <w:t>Du kan även välja flera grupper vid samma utskick.</w:t>
      </w:r>
    </w:p>
    <w:p w:rsidRPr="00DD6225" w:rsidR="00DD6225" w:rsidP="00750F7B" w:rsidRDefault="00DD6225" w14:paraId="20E8550D" w14:textId="77777777">
      <w:pPr>
        <w:pStyle w:val="Rubrik2"/>
      </w:pPr>
      <w:r w:rsidRPr="00DD6225">
        <w:t xml:space="preserve">Hur hittar jag grupperna? </w:t>
      </w:r>
    </w:p>
    <w:p w:rsidRPr="00DD6225" w:rsidR="00DD6225" w:rsidP="00750F7B" w:rsidRDefault="00DD6225" w14:paraId="0C13A65F" w14:textId="77777777">
      <w:pPr>
        <w:pStyle w:val="Punktlista"/>
        <w:rPr>
          <w:noProof/>
        </w:rPr>
      </w:pPr>
      <w:r w:rsidRPr="00DD6225">
        <w:rPr>
          <w:noProof/>
        </w:rPr>
        <w:t>Logga in i Outlook.</w:t>
      </w:r>
    </w:p>
    <w:p w:rsidRPr="00DD6225" w:rsidR="00DD6225" w:rsidP="00750F7B" w:rsidRDefault="00DD6225" w14:paraId="68E24B66" w14:textId="77777777">
      <w:pPr>
        <w:pStyle w:val="Punktlista"/>
        <w:rPr>
          <w:noProof/>
        </w:rPr>
      </w:pPr>
      <w:r w:rsidRPr="00DD6225">
        <w:rPr>
          <w:noProof/>
        </w:rPr>
        <w:t xml:space="preserve">Klicka på </w:t>
      </w:r>
      <w:r w:rsidRPr="00DD6225">
        <w:rPr>
          <w:b/>
          <w:noProof/>
        </w:rPr>
        <w:t>Nytt</w:t>
      </w:r>
      <w:r w:rsidRPr="00DD6225">
        <w:rPr>
          <w:noProof/>
        </w:rPr>
        <w:t xml:space="preserve"> </w:t>
      </w:r>
      <w:r w:rsidRPr="00DD6225">
        <w:rPr>
          <w:b/>
          <w:bCs/>
          <w:noProof/>
        </w:rPr>
        <w:t>meddelande</w:t>
      </w:r>
    </w:p>
    <w:p w:rsidRPr="00DD6225" w:rsidR="00DD6225" w:rsidP="00750F7B" w:rsidRDefault="00DD6225" w14:paraId="4C736D6F" w14:textId="77777777">
      <w:pPr>
        <w:pStyle w:val="Punktlista"/>
        <w:rPr>
          <w:noProof/>
        </w:rPr>
      </w:pPr>
      <w:r w:rsidRPr="00DD6225">
        <w:rPr>
          <w:noProof/>
        </w:rPr>
        <w:t xml:space="preserve">Till: skriv </w:t>
      </w:r>
      <w:r w:rsidRPr="00DD6225">
        <w:rPr>
          <w:b/>
          <w:noProof/>
        </w:rPr>
        <w:t>nu rad</w:t>
      </w:r>
      <w:r w:rsidRPr="00DD6225">
        <w:rPr>
          <w:noProof/>
        </w:rPr>
        <w:t xml:space="preserve"> (för radiologi och mammo) eller </w:t>
      </w:r>
      <w:r w:rsidRPr="00DD6225">
        <w:rPr>
          <w:b/>
          <w:noProof/>
        </w:rPr>
        <w:t>nu klin</w:t>
      </w:r>
      <w:r w:rsidRPr="00DD6225">
        <w:rPr>
          <w:i/>
          <w:noProof/>
        </w:rPr>
        <w:t xml:space="preserve"> </w:t>
      </w:r>
      <w:r w:rsidRPr="00DD6225">
        <w:rPr>
          <w:noProof/>
        </w:rPr>
        <w:t>(för klin fys) och klicka på</w:t>
      </w:r>
      <w:r w:rsidRPr="00DD6225">
        <w:rPr>
          <w:i/>
          <w:noProof/>
        </w:rPr>
        <w:t xml:space="preserve"> </w:t>
      </w:r>
      <w:r w:rsidRPr="00DD6225">
        <w:rPr>
          <w:b/>
          <w:noProof/>
        </w:rPr>
        <w:t>Sök i katalog</w:t>
      </w:r>
      <w:r w:rsidRPr="00DD6225">
        <w:rPr>
          <w:noProof/>
        </w:rPr>
        <w:t xml:space="preserve">, ev. behöver man skriva ut </w:t>
      </w:r>
      <w:r w:rsidRPr="00DD6225">
        <w:rPr>
          <w:b/>
          <w:noProof/>
        </w:rPr>
        <w:t xml:space="preserve">nu radiologen us </w:t>
      </w:r>
      <w:r w:rsidRPr="00DD6225">
        <w:rPr>
          <w:bCs/>
          <w:noProof/>
        </w:rPr>
        <w:t>eller</w:t>
      </w:r>
      <w:r w:rsidRPr="00DD6225">
        <w:rPr>
          <w:b/>
          <w:noProof/>
        </w:rPr>
        <w:t xml:space="preserve"> näl</w:t>
      </w:r>
      <w:r w:rsidRPr="00DD6225">
        <w:rPr>
          <w:noProof/>
        </w:rPr>
        <w:t xml:space="preserve"> för att få fram alla grupper. </w:t>
      </w:r>
      <w:r w:rsidRPr="00DD6225">
        <w:rPr>
          <w:noProof/>
        </w:rPr>
        <w:br/>
      </w:r>
      <w:r w:rsidRPr="00DD6225">
        <w:rPr>
          <w:noProof/>
        </w:rPr>
        <w:t>Har du använt gruppen tidigare kommer förslag upp innan du klickar på Sök. Du kan även lägga till flera grupper i samma utskick.</w:t>
      </w:r>
      <w:r w:rsidRPr="00DD6225">
        <w:rPr>
          <w:noProof/>
        </w:rPr>
        <w:br/>
      </w:r>
    </w:p>
    <w:p w:rsidRPr="00DD6225" w:rsidR="00DD6225" w:rsidP="00DD6225" w:rsidRDefault="00DD6225" w14:paraId="033A0BF3" w14:textId="1F98EC8C">
      <w:pPr>
        <w:numPr>
          <w:ilvl w:val="0"/>
          <w:numId w:val="20"/>
        </w:numPr>
        <w:spacing w:after="0" w:line="240" w:lineRule="auto"/>
        <w:ind w:right="0"/>
        <w:rPr>
          <w:noProof/>
          <w:szCs w:val="20"/>
        </w:rPr>
      </w:pPr>
      <w:r w:rsidRPr="00DD6225">
        <w:rPr>
          <w:noProof/>
          <w:szCs w:val="20"/>
        </w:rPr>
        <w:t>Välj aktuell grupp t ex NU Radiologen Alla genom att klicka</w:t>
      </w:r>
      <w:r w:rsidRPr="00DD6225">
        <w:rPr>
          <w:i/>
          <w:noProof/>
          <w:szCs w:val="20"/>
        </w:rPr>
        <w:t xml:space="preserve"> </w:t>
      </w:r>
      <w:r w:rsidRPr="00DD6225">
        <w:rPr>
          <w:noProof/>
          <w:szCs w:val="20"/>
        </w:rPr>
        <w:t xml:space="preserve">i listan. </w:t>
      </w:r>
      <w:r w:rsidRPr="00DD6225">
        <w:rPr>
          <w:noProof/>
          <w:szCs w:val="20"/>
        </w:rPr>
        <w:br/>
      </w:r>
      <w:r w:rsidRPr="00DD6225">
        <w:rPr>
          <w:noProof/>
          <w:szCs w:val="20"/>
        </w:rPr>
        <w:drawing>
          <wp:inline distT="0" distB="0" distL="0" distR="0" wp14:anchorId="0A0C8F54" wp14:editId="20BA2137">
            <wp:extent cx="2162175" cy="1390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225">
        <w:rPr>
          <w:noProof/>
          <w:szCs w:val="20"/>
        </w:rPr>
        <w:br/>
      </w:r>
      <w:r w:rsidRPr="00DD6225">
        <w:rPr>
          <w:noProof/>
          <w:szCs w:val="20"/>
        </w:rPr>
        <w:br/>
      </w:r>
    </w:p>
    <w:p w:rsidRPr="00DD6225" w:rsidR="00DD6225" w:rsidP="00750F7B" w:rsidRDefault="00DD6225" w14:paraId="64E92DD6" w14:textId="77777777">
      <w:pPr>
        <w:numPr>
          <w:ilvl w:val="0"/>
          <w:numId w:val="20"/>
        </w:numPr>
        <w:spacing w:after="0" w:line="240" w:lineRule="auto"/>
        <w:ind w:right="0"/>
        <w:rPr>
          <w:noProof/>
          <w:szCs w:val="20"/>
        </w:rPr>
      </w:pPr>
      <w:r w:rsidRPr="00DD6225">
        <w:rPr>
          <w:noProof/>
          <w:szCs w:val="20"/>
        </w:rPr>
        <w:t xml:space="preserve">Skriv ditt meddelande och klicka på </w:t>
      </w:r>
      <w:r w:rsidRPr="00DD6225">
        <w:rPr>
          <w:b/>
          <w:bCs/>
          <w:noProof/>
          <w:szCs w:val="20"/>
        </w:rPr>
        <w:t>Skicka</w:t>
      </w:r>
    </w:p>
    <w:p w:rsidRPr="00DD6225" w:rsidR="00DD6225" w:rsidP="00DD6225" w:rsidRDefault="00DD6225" w14:paraId="60904C4D" w14:textId="77777777">
      <w:pPr>
        <w:spacing w:after="0" w:line="240" w:lineRule="auto"/>
        <w:ind w:left="0" w:right="0"/>
        <w:rPr>
          <w:noProof/>
          <w:szCs w:val="20"/>
        </w:rPr>
      </w:pPr>
    </w:p>
    <w:p w:rsidRPr="00DD6225" w:rsidR="00DD6225" w:rsidP="00750F7B" w:rsidRDefault="00DD6225" w14:paraId="1ACC037C" w14:textId="77777777">
      <w:pPr>
        <w:pStyle w:val="Rubrik2"/>
      </w:pPr>
      <w:r w:rsidRPr="00DD6225">
        <w:t>Ändringar i e-postgrupperna</w:t>
      </w:r>
    </w:p>
    <w:p w:rsidRPr="00DD6225" w:rsidR="00DD6225" w:rsidP="00750F7B" w:rsidRDefault="00DD6225" w14:paraId="1FAE79E6" w14:textId="77777777">
      <w:r w:rsidRPr="00DD6225">
        <w:t>Meddela ändringar till</w:t>
      </w:r>
    </w:p>
    <w:p w:rsidRPr="00DD6225" w:rsidR="00DD6225" w:rsidP="00750F7B" w:rsidRDefault="00DD6225" w14:paraId="03873BD5" w14:textId="30A632E8">
      <w:r w:rsidRPr="4E38D9AB" w:rsidR="00DD6225">
        <w:rPr>
          <w:b w:val="1"/>
          <w:bCs w:val="1"/>
        </w:rPr>
        <w:t>Radiologi/</w:t>
      </w:r>
      <w:r w:rsidRPr="4E38D9AB" w:rsidR="00DD6225">
        <w:rPr>
          <w:b w:val="1"/>
          <w:bCs w:val="1"/>
        </w:rPr>
        <w:t>Mammo</w:t>
      </w:r>
      <w:r w:rsidRPr="4E38D9AB" w:rsidR="00DD6225">
        <w:rPr>
          <w:u w:val="single"/>
        </w:rPr>
        <w:t xml:space="preserve"> </w:t>
      </w:r>
      <w:r>
        <w:br/>
      </w:r>
      <w:r w:rsidR="00DD6225">
        <w:rPr/>
        <w:t>Ulrica Sehlberg</w:t>
      </w:r>
    </w:p>
    <w:p w:rsidRPr="00DD6225" w:rsidR="00DD6225" w:rsidP="00750F7B" w:rsidRDefault="00DD6225" w14:paraId="760F1498" w14:textId="77777777">
      <w:r w:rsidRPr="00DD6225">
        <w:rPr>
          <w:b/>
        </w:rPr>
        <w:t>Klin fys</w:t>
      </w:r>
      <w:r w:rsidRPr="00DD6225">
        <w:rPr>
          <w:b/>
        </w:rPr>
        <w:br/>
      </w:r>
      <w:r w:rsidRPr="00DD6225">
        <w:t>Cecilia Lindell</w:t>
      </w:r>
      <w:r w:rsidRPr="00DD6225">
        <w:br/>
      </w:r>
    </w:p>
    <w:p w:rsidRPr="00DD6225" w:rsidR="00DD6225" w:rsidP="00DD6225" w:rsidRDefault="00DD6225" w14:paraId="3B961097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D622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3461" w:rsidRDefault="00CE3461" w14:paraId="424616A5" w14:textId="77777777">
      <w:r>
        <w:separator/>
      </w:r>
    </w:p>
  </w:endnote>
  <w:endnote w:type="continuationSeparator" w:id="0">
    <w:p w:rsidR="00CE3461" w:rsidRDefault="00CE3461" w14:paraId="3A8CD27D" w14:textId="77777777">
      <w:r>
        <w:continuationSeparator/>
      </w:r>
    </w:p>
  </w:endnote>
  <w:endnote w:type="continuationNotice" w:id="1">
    <w:p w:rsidR="00CE3461" w:rsidRDefault="00CE3461" w14:paraId="40AD89E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3461" w:rsidRDefault="00CE3461" w14:paraId="289BBCD3" w14:textId="77777777"/>
  </w:footnote>
  <w:footnote w:type="continuationSeparator" w:id="0">
    <w:p w:rsidR="00CE3461" w:rsidRDefault="00CE3461" w14:paraId="30D42DDB" w14:textId="77777777">
      <w:r>
        <w:continuationSeparator/>
      </w:r>
    </w:p>
  </w:footnote>
  <w:footnote w:type="continuationNotice" w:id="1">
    <w:p w:rsidR="00CE3461" w:rsidRDefault="00CE3461" w14:paraId="504A55B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6FCEB0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057A9D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251856"/>
    <w:multiLevelType w:val="hybridMultilevel"/>
    <w:tmpl w:val="BB7AA7F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31626371">
    <w:abstractNumId w:val="18"/>
  </w:num>
  <w:num w:numId="2" w16cid:durableId="1463771190">
    <w:abstractNumId w:val="15"/>
  </w:num>
  <w:num w:numId="3" w16cid:durableId="1410928495">
    <w:abstractNumId w:val="0"/>
  </w:num>
  <w:num w:numId="4" w16cid:durableId="1087995784">
    <w:abstractNumId w:val="6"/>
  </w:num>
  <w:num w:numId="5" w16cid:durableId="1900438663">
    <w:abstractNumId w:val="16"/>
  </w:num>
  <w:num w:numId="6" w16cid:durableId="1933200700">
    <w:abstractNumId w:val="2"/>
  </w:num>
  <w:num w:numId="7" w16cid:durableId="1059594929">
    <w:abstractNumId w:val="12"/>
  </w:num>
  <w:num w:numId="8" w16cid:durableId="531267238">
    <w:abstractNumId w:val="8"/>
  </w:num>
  <w:num w:numId="9" w16cid:durableId="1410274955">
    <w:abstractNumId w:val="1"/>
  </w:num>
  <w:num w:numId="10" w16cid:durableId="103691370">
    <w:abstractNumId w:val="1"/>
  </w:num>
  <w:num w:numId="11" w16cid:durableId="334190509">
    <w:abstractNumId w:val="3"/>
  </w:num>
  <w:num w:numId="12" w16cid:durableId="271018718">
    <w:abstractNumId w:val="4"/>
  </w:num>
  <w:num w:numId="13" w16cid:durableId="1803227913">
    <w:abstractNumId w:val="14"/>
  </w:num>
  <w:num w:numId="14" w16cid:durableId="970329157">
    <w:abstractNumId w:val="9"/>
  </w:num>
  <w:num w:numId="15" w16cid:durableId="1259216749">
    <w:abstractNumId w:val="7"/>
  </w:num>
  <w:num w:numId="16" w16cid:durableId="1985356575">
    <w:abstractNumId w:val="13"/>
  </w:num>
  <w:num w:numId="17" w16cid:durableId="293095698">
    <w:abstractNumId w:val="5"/>
  </w:num>
  <w:num w:numId="18" w16cid:durableId="586771786">
    <w:abstractNumId w:val="11"/>
  </w:num>
  <w:num w:numId="19" w16cid:durableId="1601596977">
    <w:abstractNumId w:val="17"/>
  </w:num>
  <w:num w:numId="20" w16cid:durableId="2130542403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F7B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461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6225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E38D9A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E-post - grupputskick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2022-05-18T04:30:00.0000000Z</dcterms:created>
  <dcterms:modified xsi:type="dcterms:W3CDTF">2025-08-14T11:35:55.0000000Z</dcterms:modified>
</coreProperties>
</file>