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6F9A9" w14:textId="77777777" w:rsidR="005C51C9" w:rsidRDefault="005C51C9" w:rsidP="00F35B05">
      <w:pPr>
        <w:pStyle w:val="Rubrik2"/>
        <w:sectPr w:rsidR="005C51C9" w:rsidSect="005C51C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9D12259" w14:textId="71B910C8" w:rsidR="005C51C9" w:rsidRPr="005C51C9" w:rsidRDefault="005C51C9" w:rsidP="005C51C9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671F9E40" w14:textId="10199D37" w:rsidR="005C51C9" w:rsidRPr="005C51C9" w:rsidRDefault="00AF71D2" w:rsidP="00AF71D2">
      <w:pPr>
        <w:pStyle w:val="Rubrik1"/>
        <w:rPr>
          <w:szCs w:val="20"/>
        </w:rPr>
      </w:pPr>
      <w:r w:rsidRPr="005C51C9">
        <w:t>DVT-undersökningar från akuten under jourtid - NÄL</w:t>
      </w:r>
    </w:p>
    <w:p w14:paraId="476D1CBC" w14:textId="77777777" w:rsidR="005C51C9" w:rsidRPr="005C51C9" w:rsidRDefault="005C51C9" w:rsidP="0005778D">
      <w:pPr>
        <w:pStyle w:val="Rubrik2"/>
        <w:ind w:left="0" w:firstLine="992"/>
      </w:pPr>
      <w:r w:rsidRPr="005C51C9">
        <w:t>Sammanfattning/syfte</w:t>
      </w:r>
    </w:p>
    <w:p w14:paraId="3FF42EC4" w14:textId="5B2267D7" w:rsidR="005C51C9" w:rsidRPr="005C51C9" w:rsidRDefault="005C51C9" w:rsidP="0005778D">
      <w:pPr>
        <w:ind w:right="-569"/>
      </w:pPr>
      <w:r w:rsidRPr="005C51C9">
        <w:t xml:space="preserve">Rutin för DVT-undersökningar (djup </w:t>
      </w:r>
      <w:proofErr w:type="spellStart"/>
      <w:r w:rsidRPr="005C51C9">
        <w:t>ventrombos</w:t>
      </w:r>
      <w:proofErr w:type="spellEnd"/>
      <w:r w:rsidRPr="005C51C9">
        <w:t>) beställda av akutmottagningen, NÄL, under jourtid kl</w:t>
      </w:r>
      <w:r w:rsidR="0005778D">
        <w:t>.</w:t>
      </w:r>
      <w:r w:rsidRPr="005C51C9">
        <w:t xml:space="preserve"> 20:00-07:30.</w:t>
      </w:r>
    </w:p>
    <w:p w14:paraId="4196E505" w14:textId="767F6289" w:rsidR="00AF71D2" w:rsidRPr="005C51C9" w:rsidRDefault="00AF71D2" w:rsidP="004111A7">
      <w:pPr>
        <w:pStyle w:val="Rubrik2"/>
      </w:pPr>
      <w:r>
        <w:t>För</w:t>
      </w:r>
      <w:r w:rsidR="004111A7">
        <w:t>ändringar sedan föregående version</w:t>
      </w:r>
    </w:p>
    <w:p w14:paraId="54DCDA17" w14:textId="3D7D5251" w:rsidR="00AF71D2" w:rsidRPr="005C51C9" w:rsidRDefault="004111A7" w:rsidP="004111A7">
      <w:r>
        <w:t>Inga förändringar.</w:t>
      </w:r>
    </w:p>
    <w:p w14:paraId="0A502447" w14:textId="77777777" w:rsidR="005C51C9" w:rsidRPr="005C51C9" w:rsidRDefault="005C51C9" w:rsidP="004111A7">
      <w:pPr>
        <w:pStyle w:val="Rubrik2"/>
        <w:ind w:left="0" w:firstLine="992"/>
      </w:pPr>
      <w:r w:rsidRPr="005C51C9">
        <w:t>Åtgärd</w:t>
      </w:r>
    </w:p>
    <w:p w14:paraId="3F8C7529" w14:textId="77777777" w:rsidR="005C51C9" w:rsidRPr="005C51C9" w:rsidRDefault="005C51C9" w:rsidP="004111A7">
      <w:pPr>
        <w:ind w:right="-852"/>
      </w:pPr>
      <w:r w:rsidRPr="005C51C9">
        <w:t xml:space="preserve">För de patienter som kommer till akuten efter </w:t>
      </w:r>
      <w:proofErr w:type="spellStart"/>
      <w:r w:rsidRPr="005C51C9">
        <w:t>kl</w:t>
      </w:r>
      <w:proofErr w:type="spellEnd"/>
      <w:r w:rsidRPr="005C51C9">
        <w:t xml:space="preserve"> 20:00 finns tre ultraljudstider reserverade påföljande dag på röntgenavdelningen, NÄL.</w:t>
      </w:r>
    </w:p>
    <w:p w14:paraId="0A7776AC" w14:textId="77777777" w:rsidR="005C51C9" w:rsidRPr="005C51C9" w:rsidRDefault="005C51C9" w:rsidP="005C51C9">
      <w:pPr>
        <w:spacing w:after="0" w:line="240" w:lineRule="auto"/>
        <w:ind w:left="0" w:right="0"/>
        <w:rPr>
          <w:szCs w:val="20"/>
        </w:rPr>
      </w:pPr>
    </w:p>
    <w:p w14:paraId="2410509F" w14:textId="77777777" w:rsidR="005C51C9" w:rsidRPr="005C51C9" w:rsidRDefault="005C51C9" w:rsidP="004111A7">
      <w:r w:rsidRPr="005C51C9">
        <w:t>Följande tider gäller alla dagar: </w:t>
      </w:r>
    </w:p>
    <w:p w14:paraId="492A2EA8" w14:textId="6B9DE47D" w:rsidR="005C51C9" w:rsidRPr="0005778D" w:rsidRDefault="005C51C9" w:rsidP="0005778D">
      <w:r w:rsidRPr="005C51C9">
        <w:t>10:00</w:t>
      </w:r>
      <w:r w:rsidRPr="005C51C9">
        <w:br/>
        <w:t>10:30</w:t>
      </w:r>
      <w:r w:rsidRPr="005C51C9">
        <w:br/>
        <w:t>11:00</w:t>
      </w:r>
    </w:p>
    <w:p w14:paraId="724CC3E9" w14:textId="77777777" w:rsidR="005C51C9" w:rsidRPr="005C51C9" w:rsidRDefault="005C51C9" w:rsidP="004111A7">
      <w:pPr>
        <w:ind w:right="-569"/>
      </w:pPr>
      <w:r w:rsidRPr="005C51C9">
        <w:t>Akuten sänder e-remissen och faxar DVT-protokoll till röntgen samt meddelar patienten att kontakta röntgen enligt nedan.</w:t>
      </w:r>
    </w:p>
    <w:p w14:paraId="76B9F95B" w14:textId="7CF5CF58" w:rsidR="00536A5A" w:rsidRPr="0005778D" w:rsidRDefault="005C51C9" w:rsidP="00536A5A">
      <w:pPr>
        <w:spacing w:after="0" w:line="240" w:lineRule="auto"/>
        <w:ind w:left="0" w:right="0"/>
        <w:rPr>
          <w:szCs w:val="20"/>
        </w:rPr>
      </w:pPr>
      <w:r w:rsidRPr="005C51C9">
        <w:rPr>
          <w:noProof/>
          <w:szCs w:val="2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45A7E7" wp14:editId="10AFF34E">
                <wp:simplePos x="0" y="0"/>
                <wp:positionH relativeFrom="margin">
                  <wp:align>left</wp:align>
                </wp:positionH>
                <wp:positionV relativeFrom="paragraph">
                  <wp:posOffset>255270</wp:posOffset>
                </wp:positionV>
                <wp:extent cx="6238875" cy="1457325"/>
                <wp:effectExtent l="0" t="0" r="28575" b="2857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8875" cy="145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23529" w14:textId="7D204C77" w:rsidR="005C51C9" w:rsidRDefault="005C51C9" w:rsidP="005C51C9">
                            <w:r>
                              <w:t>Patienten ringer själv till röntgen följande morgon kl</w:t>
                            </w:r>
                            <w:r w:rsidR="0005778D">
                              <w:t>.</w:t>
                            </w:r>
                            <w:r>
                              <w:t xml:space="preserve"> 08.00 på telefonnummer:</w:t>
                            </w:r>
                          </w:p>
                          <w:p w14:paraId="7425EB80" w14:textId="1BBD960B" w:rsidR="005C51C9" w:rsidRPr="008D62A3" w:rsidRDefault="005C51C9" w:rsidP="004111A7">
                            <w:pPr>
                              <w:jc w:val="center"/>
                              <w:rPr>
                                <w:b/>
                                <w:color w:val="FF0000"/>
                                <w:sz w:val="32"/>
                              </w:rPr>
                            </w:pPr>
                            <w:r w:rsidRPr="008D62A3">
                              <w:rPr>
                                <w:b/>
                                <w:color w:val="FF0000"/>
                                <w:sz w:val="32"/>
                              </w:rPr>
                              <w:t>010-435 29 42</w:t>
                            </w:r>
                            <w:r>
                              <w:rPr>
                                <w:b/>
                                <w:color w:val="FF0000"/>
                                <w:sz w:val="32"/>
                              </w:rPr>
                              <w:t xml:space="preserve"> (vardagar)</w:t>
                            </w:r>
                            <w:r w:rsidR="0005778D">
                              <w:rPr>
                                <w:b/>
                                <w:color w:val="FF0000"/>
                                <w:sz w:val="32"/>
                              </w:rPr>
                              <w:br/>
                            </w:r>
                            <w:r>
                              <w:rPr>
                                <w:b/>
                                <w:color w:val="FF0000"/>
                                <w:sz w:val="32"/>
                              </w:rPr>
                              <w:t>010-435 30 00 (helger)</w:t>
                            </w:r>
                          </w:p>
                          <w:p w14:paraId="6DC88216" w14:textId="77777777" w:rsidR="005C51C9" w:rsidRDefault="005C51C9" w:rsidP="005C51C9">
                            <w:r>
                              <w:t xml:space="preserve">för att få en tid för DVT-undersökning på ovanstående tider. </w:t>
                            </w:r>
                          </w:p>
                          <w:p w14:paraId="4033781C" w14:textId="77777777" w:rsidR="005C51C9" w:rsidRDefault="005C51C9" w:rsidP="005C51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45A7E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20.1pt;width:491.25pt;height:114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">
                <v:textbox>
                  <w:txbxContent>
                    <w:p w14:paraId="77E23529" w14:textId="7D204C77" w:rsidR="005C51C9" w:rsidRDefault="005C51C9" w:rsidP="005C51C9">
                      <w:r>
                        <w:t>Patienten ringer själv till röntgen följande morgon kl</w:t>
                      </w:r>
                      <w:r w:rsidR="0005778D">
                        <w:t>.</w:t>
                      </w:r>
                      <w:r>
                        <w:t xml:space="preserve"> 08.00 på telefonnummer:</w:t>
                      </w:r>
                    </w:p>
                    <w:p w14:paraId="7425EB80" w14:textId="1BBD960B" w:rsidR="005C51C9" w:rsidRPr="008D62A3" w:rsidRDefault="005C51C9" w:rsidP="004111A7">
                      <w:pPr>
                        <w:jc w:val="center"/>
                        <w:rPr>
                          <w:b/>
                          <w:color w:val="FF0000"/>
                          <w:sz w:val="32"/>
                        </w:rPr>
                      </w:pPr>
                      <w:r w:rsidRPr="008D62A3">
                        <w:rPr>
                          <w:b/>
                          <w:color w:val="FF0000"/>
                          <w:sz w:val="32"/>
                        </w:rPr>
                        <w:t>010-435 29 42</w:t>
                      </w:r>
                      <w:r>
                        <w:rPr>
                          <w:b/>
                          <w:color w:val="FF0000"/>
                          <w:sz w:val="32"/>
                        </w:rPr>
                        <w:t xml:space="preserve"> (vardagar)</w:t>
                      </w:r>
                      <w:r w:rsidR="0005778D">
                        <w:rPr>
                          <w:b/>
                          <w:color w:val="FF0000"/>
                          <w:sz w:val="32"/>
                        </w:rPr>
                        <w:br/>
                      </w:r>
                      <w:r>
                        <w:rPr>
                          <w:b/>
                          <w:color w:val="FF0000"/>
                          <w:sz w:val="32"/>
                        </w:rPr>
                        <w:t>010-435 30 00 (helger)</w:t>
                      </w:r>
                    </w:p>
                    <w:p w14:paraId="6DC88216" w14:textId="77777777" w:rsidR="005C51C9" w:rsidRDefault="005C51C9" w:rsidP="005C51C9">
                      <w:r>
                        <w:t xml:space="preserve">för att få en tid för DVT-undersökning på ovanstående tider. </w:t>
                      </w:r>
                    </w:p>
                    <w:p w14:paraId="4033781C" w14:textId="77777777" w:rsidR="005C51C9" w:rsidRDefault="005C51C9" w:rsidP="005C51C9"/>
                  </w:txbxContent>
                </v:textbox>
                <w10:wrap type="square" anchorx="margin"/>
              </v:shape>
            </w:pict>
          </mc:Fallback>
        </mc:AlternateContent>
      </w:r>
      <w:bookmarkEnd w:id="0"/>
    </w:p>
    <w:sectPr w:rsidR="00536A5A" w:rsidRPr="0005778D" w:rsidSect="005C51C9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2D29B" w14:textId="77777777" w:rsidR="00C42195" w:rsidRDefault="00C42195">
      <w:r>
        <w:separator/>
      </w:r>
    </w:p>
  </w:endnote>
  <w:endnote w:type="continuationSeparator" w:id="0">
    <w:p w14:paraId="2CDD0274" w14:textId="77777777" w:rsidR="00C42195" w:rsidRDefault="00C42195">
      <w:r>
        <w:continuationSeparator/>
      </w:r>
    </w:p>
  </w:endnote>
  <w:endnote w:type="continuationNotice" w:id="1">
    <w:p w14:paraId="535536D7" w14:textId="77777777" w:rsidR="00C42195" w:rsidRDefault="00C421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9805F" w14:textId="77777777" w:rsidR="00C42195" w:rsidRDefault="00C42195"/>
  </w:footnote>
  <w:footnote w:type="continuationSeparator" w:id="0">
    <w:p w14:paraId="380CE524" w14:textId="77777777" w:rsidR="00C42195" w:rsidRDefault="00C42195">
      <w:r>
        <w:continuationSeparator/>
      </w:r>
    </w:p>
  </w:footnote>
  <w:footnote w:type="continuationNotice" w:id="1">
    <w:p w14:paraId="090FD238" w14:textId="77777777" w:rsidR="00C42195" w:rsidRDefault="00C4219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3545828">
    <w:abstractNumId w:val="17"/>
  </w:num>
  <w:num w:numId="2" w16cid:durableId="1200782026">
    <w:abstractNumId w:val="14"/>
  </w:num>
  <w:num w:numId="3" w16cid:durableId="4943244">
    <w:abstractNumId w:val="0"/>
  </w:num>
  <w:num w:numId="4" w16cid:durableId="1088237830">
    <w:abstractNumId w:val="6"/>
  </w:num>
  <w:num w:numId="5" w16cid:durableId="246158525">
    <w:abstractNumId w:val="15"/>
  </w:num>
  <w:num w:numId="6" w16cid:durableId="1380319338">
    <w:abstractNumId w:val="2"/>
  </w:num>
  <w:num w:numId="7" w16cid:durableId="1945530400">
    <w:abstractNumId w:val="11"/>
  </w:num>
  <w:num w:numId="8" w16cid:durableId="1094283459">
    <w:abstractNumId w:val="8"/>
  </w:num>
  <w:num w:numId="9" w16cid:durableId="1922829679">
    <w:abstractNumId w:val="1"/>
  </w:num>
  <w:num w:numId="10" w16cid:durableId="1307903052">
    <w:abstractNumId w:val="1"/>
  </w:num>
  <w:num w:numId="11" w16cid:durableId="1481996444">
    <w:abstractNumId w:val="3"/>
  </w:num>
  <w:num w:numId="12" w16cid:durableId="93404750">
    <w:abstractNumId w:val="4"/>
  </w:num>
  <w:num w:numId="13" w16cid:durableId="1398283263">
    <w:abstractNumId w:val="13"/>
  </w:num>
  <w:num w:numId="14" w16cid:durableId="1652245821">
    <w:abstractNumId w:val="9"/>
  </w:num>
  <w:num w:numId="15" w16cid:durableId="142355488">
    <w:abstractNumId w:val="7"/>
  </w:num>
  <w:num w:numId="16" w16cid:durableId="74712795">
    <w:abstractNumId w:val="12"/>
  </w:num>
  <w:num w:numId="17" w16cid:durableId="251089308">
    <w:abstractNumId w:val="5"/>
  </w:num>
  <w:num w:numId="18" w16cid:durableId="627443221">
    <w:abstractNumId w:val="10"/>
  </w:num>
  <w:num w:numId="19" w16cid:durableId="132127388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5778D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11A7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C51C9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6E94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AF71D2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2195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E4DFB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DF483D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1</Pages>
  <Words>71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564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DVT-undersökningar från akuten under jourtid - NÄL</dc:title>
  <dc:subject/>
  <dc:creator>patrik.jens.johansson@vgregion.se</dc:creator>
  <keywords/>
  <lastModifiedBy>Ulrica Sehlberg</lastModifiedBy>
  <revision>6</revision>
  <lastPrinted>2016-03-31T10:56:00.0000000Z</lastPrinted>
  <dcterms:created xsi:type="dcterms:W3CDTF">2022-05-18T04:30:00.0000000Z</dcterms:created>
  <dcterms:modified xsi:type="dcterms:W3CDTF">2025-03-26T14:09:00.0000000Z</dcterms:modified>
</coreProperties>
</file>