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CB5F0" w14:textId="77777777" w:rsidR="00FB1FAE" w:rsidRDefault="00FB1FAE" w:rsidP="00F35B05">
      <w:pPr>
        <w:pStyle w:val="Rubrik2"/>
        <w:sectPr w:rsidR="00FB1FAE" w:rsidSect="00FB1FA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13536A6" w14:textId="77777777" w:rsidR="00FB1FAE" w:rsidRPr="00FB1FAE" w:rsidRDefault="00FB1FAE" w:rsidP="00FB1FA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7821628" w14:textId="2DC54441" w:rsidR="00FB1FAE" w:rsidRDefault="00583BCD" w:rsidP="00583BCD">
      <w:pPr>
        <w:pStyle w:val="Rubrik1"/>
        <w:ind w:left="0"/>
        <w:rPr>
          <w:lang w:val="en-US"/>
        </w:rPr>
      </w:pPr>
      <w:r w:rsidRPr="00FB1FAE">
        <w:rPr>
          <w:lang w:val="en-US"/>
        </w:rPr>
        <w:t>DT Övre buk K+ (841800)</w:t>
      </w:r>
    </w:p>
    <w:p w14:paraId="7D383C07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163D9DE" w14:textId="77777777" w:rsidR="00FB1FAE" w:rsidRPr="00FB1FAE" w:rsidRDefault="00FB1FAE" w:rsidP="00583BCD">
      <w:pPr>
        <w:pStyle w:val="Rubrik2"/>
        <w:ind w:left="0"/>
      </w:pPr>
      <w:r w:rsidRPr="00FB1FAE">
        <w:t>Syfte</w:t>
      </w:r>
    </w:p>
    <w:p w14:paraId="1EAA0745" w14:textId="77777777" w:rsidR="00FB1FAE" w:rsidRDefault="00FB1FAE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B1FA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6920255" w14:textId="77777777" w:rsidR="001B388A" w:rsidRPr="00FB1FAE" w:rsidRDefault="001B388A" w:rsidP="001B388A">
      <w:pPr>
        <w:pStyle w:val="Rubrik2"/>
        <w:ind w:left="0"/>
      </w:pPr>
      <w:r>
        <w:t>Förändringar sedan föregående</w:t>
      </w:r>
      <w:r w:rsidRPr="00FB1FAE">
        <w:t xml:space="preserve"> version</w:t>
      </w:r>
    </w:p>
    <w:p w14:paraId="5A706E17" w14:textId="7AE52DA1" w:rsidR="001B388A" w:rsidRPr="00FB1FAE" w:rsidRDefault="002A60ED" w:rsidP="001B388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130233D5" w14:textId="77777777" w:rsidR="001B388A" w:rsidRPr="00FB1FAE" w:rsidRDefault="001B388A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E5B203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5EB1606" w14:textId="77777777" w:rsidR="00FB1FAE" w:rsidRPr="00FB1FAE" w:rsidRDefault="00FB1FAE" w:rsidP="00583BCD">
      <w:pPr>
        <w:pStyle w:val="Rubrik2"/>
        <w:ind w:left="0"/>
      </w:pPr>
      <w:r w:rsidRPr="00FB1FAE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B1FAE" w:rsidRPr="00FB1FAE" w14:paraId="581AD62D" w14:textId="7777777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16B8C49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95B8C1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Kontroll av tumör, metastaser mm.</w:t>
            </w:r>
          </w:p>
        </w:tc>
      </w:tr>
      <w:tr w:rsidR="00FB1FAE" w:rsidRPr="00FB1FAE" w14:paraId="01FCB455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8976B8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057C41" w14:textId="49818420" w:rsidR="00FB1FAE" w:rsidRPr="00FB1FAE" w:rsidRDefault="00000000" w:rsidP="00FB1FA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FB1FAE" w:rsidRPr="00FB1FA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="00FB1FAE" w:rsidRPr="00FB1FAE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17C8B66" w14:textId="3352FF10" w:rsidR="00FB1FAE" w:rsidRPr="00FB1FAE" w:rsidRDefault="00FB1FAE" w:rsidP="00FB1FAE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PVK</w:t>
            </w:r>
            <w:r w:rsidR="002A60ED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FB1FAE" w:rsidRPr="00FB1FAE" w14:paraId="15AB75F6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69EC00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33A7BC8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2 glas vatten precis innan undersökningen.</w:t>
            </w:r>
          </w:p>
        </w:tc>
      </w:tr>
      <w:tr w:rsidR="00FB1FAE" w:rsidRPr="00FB1FAE" w14:paraId="7376BBED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D90AB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A7D496D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FB1FAE" w:rsidRPr="00FB1FAE" w14:paraId="516E03BE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14716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504608" w14:textId="4039B2F6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583BCD" w:rsidRPr="00FB1FAE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FB1FAE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169B55C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6037A2D1" w14:textId="592E5D2A" w:rsidR="00FB1FAE" w:rsidRPr="00FB1FAE" w:rsidRDefault="00000000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8" w:history="1">
              <w:r w:rsidR="00FB1FAE" w:rsidRPr="00FB1FA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B1FAE" w:rsidRPr="00FB1FAE" w14:paraId="18E50CEF" w14:textId="7777777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0492655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7F479CB7" w14:textId="77777777" w:rsidR="00FB1FAE" w:rsidRPr="00FB1FAE" w:rsidRDefault="00FB1FAE" w:rsidP="00FB1FA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795402F3" w14:textId="77777777" w:rsidR="00FB1FAE" w:rsidRPr="00FB1FAE" w:rsidRDefault="00FB1FAE" w:rsidP="00FB1FA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270228D4" w14:textId="77777777" w:rsidR="00FB1FAE" w:rsidRPr="00FB1FAE" w:rsidRDefault="00FB1FAE" w:rsidP="00FB1FA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62DDDFB" w14:textId="77777777" w:rsidR="00FB1FAE" w:rsidRPr="00FB1FAE" w:rsidRDefault="00FB1FAE" w:rsidP="00FB1FA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8A99FA7" w14:textId="77777777" w:rsidR="00FB1FAE" w:rsidRPr="00FB1FAE" w:rsidRDefault="00FB1FAE" w:rsidP="00583BCD">
      <w:pPr>
        <w:pStyle w:val="Rubrik2"/>
        <w:ind w:left="0"/>
      </w:pPr>
      <w:r w:rsidRPr="00FB1FAE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B1FAE" w:rsidRPr="00FB1FAE" w14:paraId="5BAD541F" w14:textId="77777777" w:rsidTr="00FB1FAE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2E5EAFB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5CAA186" wp14:editId="69A34E72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1880ED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905512B" wp14:editId="1C07ABBA">
                      <wp:simplePos x="0" y="0"/>
                      <wp:positionH relativeFrom="column">
                        <wp:posOffset>629285</wp:posOffset>
                      </wp:positionH>
                      <wp:positionV relativeFrom="paragraph">
                        <wp:posOffset>211455</wp:posOffset>
                      </wp:positionV>
                      <wp:extent cx="410210" cy="683895"/>
                      <wp:effectExtent l="0" t="0" r="8890" b="1905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838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F9D0FB8" w14:textId="77777777" w:rsidR="00FB1FAE" w:rsidRPr="0066567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905512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49.55pt;margin-top:16.65pt;width:32.3pt;height:53.8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" adj="6478" fillcolor="red" stroked="f" strokeweight="1pt">
                      <v:textbox inset="1mm,1mm,1mm,1mm">
                        <w:txbxContent>
                          <w:p w14:paraId="3F9D0FB8" w14:textId="77777777" w:rsidR="00FB1FAE" w:rsidRPr="0066567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D53AE86" wp14:editId="3E5B2E1C">
                      <wp:simplePos x="0" y="0"/>
                      <wp:positionH relativeFrom="column">
                        <wp:posOffset>127635</wp:posOffset>
                      </wp:positionH>
                      <wp:positionV relativeFrom="paragraph">
                        <wp:posOffset>206375</wp:posOffset>
                      </wp:positionV>
                      <wp:extent cx="1393190" cy="689610"/>
                      <wp:effectExtent l="19050" t="19050" r="16510" b="1524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93190" cy="690007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rect w14:anchorId="0D342F01" id="Rektangel 3" o:spid="_x0000_s1026" style="position:absolute;margin-left:10.05pt;margin-top:16.25pt;width:109.7pt;height:54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" filled="f" strokecolor="red" strokeweight="3pt"/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w:drawing>
                <wp:inline distT="0" distB="0" distL="0" distR="0" wp14:anchorId="4B04C382" wp14:editId="10CD3C2E">
                  <wp:extent cx="1393190" cy="1431235"/>
                  <wp:effectExtent l="0" t="0" r="0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5181620" name=""/>
                          <pic:cNvPicPr/>
                        </pic:nvPicPr>
                        <pic:blipFill>
                          <a:blip r:embed="rId24"/>
                          <a:srcRect b="220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3448" cy="14315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B1FAE" w:rsidRPr="00FB1FAE" w14:paraId="68C04263" w14:textId="77777777" w:rsidTr="00FB1FAE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23810E31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290A4671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A3D325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B1FAE" w:rsidRPr="00FB1FAE" w14:paraId="3EF144CB" w14:textId="77777777" w:rsidTr="00FB1FAE">
        <w:trPr>
          <w:trHeight w:val="227"/>
        </w:trPr>
        <w:tc>
          <w:tcPr>
            <w:tcW w:w="1950" w:type="dxa"/>
            <w:shd w:val="clear" w:color="auto" w:fill="FFFFFF"/>
          </w:tcPr>
          <w:p w14:paraId="32BFBE8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0FE51B0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Mamiller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7908955" w14:textId="77777777" w:rsidR="00FB1FAE" w:rsidRPr="00FB1FAE" w:rsidRDefault="00FB1FAE" w:rsidP="00FB1FAE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B1FAE" w:rsidRPr="00FB1FAE" w14:paraId="5D1DBC6F" w14:textId="77777777" w:rsidTr="00FB1FAE">
        <w:trPr>
          <w:trHeight w:val="227"/>
        </w:trPr>
        <w:tc>
          <w:tcPr>
            <w:tcW w:w="1950" w:type="dxa"/>
            <w:shd w:val="clear" w:color="auto" w:fill="FFFFFF"/>
          </w:tcPr>
          <w:p w14:paraId="48E8E68E" w14:textId="77777777" w:rsidR="00FB1FAE" w:rsidRPr="00FB1FAE" w:rsidRDefault="00FB1FAE" w:rsidP="00FB1FA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9E1A20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FB1FAE">
              <w:rPr>
                <w:rFonts w:ascii="Arial" w:hAnsi="Arial" w:cs="Arial"/>
                <w:sz w:val="18"/>
                <w:szCs w:val="18"/>
              </w:rPr>
              <w:t xml:space="preserve"> Diafragma – crista iliaca.</w:t>
            </w:r>
          </w:p>
          <w:p w14:paraId="5011316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EA1B807" w14:textId="77777777" w:rsidR="00FB1FAE" w:rsidRPr="00FB1FAE" w:rsidRDefault="00FB1FAE" w:rsidP="00FB1FAE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8D2CAA2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9B4A0AA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FB1FAE">
        <w:rPr>
          <w:rFonts w:ascii="Arial" w:hAnsi="Arial" w:cs="Arial"/>
          <w:b/>
          <w:sz w:val="18"/>
          <w:szCs w:val="18"/>
        </w:rPr>
        <w:br w:type="page"/>
      </w:r>
    </w:p>
    <w:p w14:paraId="1E204B1D" w14:textId="77777777" w:rsidR="00FB1FAE" w:rsidRPr="00FB1FAE" w:rsidRDefault="00FB1FAE" w:rsidP="00583BCD">
      <w:pPr>
        <w:pStyle w:val="Rubrik2"/>
        <w:ind w:left="0"/>
      </w:pPr>
      <w:r w:rsidRPr="00FB1FAE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551"/>
        <w:gridCol w:w="2664"/>
      </w:tblGrid>
      <w:tr w:rsidR="00FB1FAE" w:rsidRPr="00FB1FAE" w14:paraId="741775FB" w14:textId="77777777" w:rsidTr="00FB1F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7EE622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F38BBC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897971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C8A5E0B" wp14:editId="5346A1B7">
                      <wp:simplePos x="0" y="0"/>
                      <wp:positionH relativeFrom="margin">
                        <wp:posOffset>995045</wp:posOffset>
                      </wp:positionH>
                      <wp:positionV relativeFrom="paragraph">
                        <wp:posOffset>130175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E07E28" w14:textId="77777777" w:rsidR="00FB1FAE" w:rsidRPr="0066564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8A5E0B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7" type="#_x0000_t67" style="position:absolute;left:0;text-align:left;margin-left:78.35pt;margin-top:10.2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0EE07E28" w14:textId="77777777" w:rsidR="00FB1FAE" w:rsidRPr="0066564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57B6BB87" wp14:editId="1844FFEA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706120</wp:posOffset>
                      </wp:positionV>
                      <wp:extent cx="1568450" cy="12700"/>
                      <wp:effectExtent l="19050" t="19050" r="12700" b="25400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568450" cy="127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19928641" id="Rak 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55pt,55.6pt" to="120.95pt,5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FB1FAE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2A1A6DA1" wp14:editId="52EC871D">
                      <wp:simplePos x="0" y="0"/>
                      <wp:positionH relativeFrom="column">
                        <wp:posOffset>285750</wp:posOffset>
                      </wp:positionH>
                      <wp:positionV relativeFrom="paragraph">
                        <wp:posOffset>100965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5B4C914" w14:textId="77777777" w:rsidR="00FB1FAE" w:rsidRPr="0066567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1A6DA1" id="Pil: uppåt 24" o:spid="_x0000_s1028" type="#_x0000_t68" style="position:absolute;left:0;text-align:left;margin-left:22.5pt;margin-top:7.95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25B4C914" w14:textId="77777777" w:rsidR="00FB1FAE" w:rsidRPr="0066567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7084444" wp14:editId="732FD1A5">
                      <wp:simplePos x="0" y="0"/>
                      <wp:positionH relativeFrom="column">
                        <wp:posOffset>754380</wp:posOffset>
                      </wp:positionH>
                      <wp:positionV relativeFrom="paragraph">
                        <wp:posOffset>-39370</wp:posOffset>
                      </wp:positionV>
                      <wp:extent cx="1270" cy="1083945"/>
                      <wp:effectExtent l="19050" t="19050" r="36830" b="20955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10" cy="108429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315F1977" id="Rak 1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9.4pt,-3.1pt" to="59.5pt,8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w:drawing>
                <wp:inline distT="0" distB="0" distL="0" distR="0" wp14:anchorId="0C8AAB31" wp14:editId="3ED64134">
                  <wp:extent cx="1512741" cy="1007655"/>
                  <wp:effectExtent l="0" t="0" r="0" b="254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2585830" name=""/>
                          <pic:cNvPicPr/>
                        </pic:nvPicPr>
                        <pic:blipFill>
                          <a:blip r:embed="rId25"/>
                          <a:srcRect l="9316" r="4515" b="436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3620" cy="104820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B04D977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C904FE4" wp14:editId="0755BC2B">
                      <wp:simplePos x="0" y="0"/>
                      <wp:positionH relativeFrom="column">
                        <wp:posOffset>1096010</wp:posOffset>
                      </wp:positionH>
                      <wp:positionV relativeFrom="paragraph">
                        <wp:posOffset>685800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3EF6886" w14:textId="77777777" w:rsidR="00FB1FAE" w:rsidRPr="0066567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904FE4" id="Pil: uppåt 19" o:spid="_x0000_s1029" type="#_x0000_t68" style="position:absolute;left:0;text-align:left;margin-left:86.3pt;margin-top:54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3EF6886" w14:textId="77777777" w:rsidR="00FB1FAE" w:rsidRPr="0066567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7F206508" wp14:editId="18D0D294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678180</wp:posOffset>
                      </wp:positionV>
                      <wp:extent cx="1593850" cy="0"/>
                      <wp:effectExtent l="19050" t="19050" r="6350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9385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4C4880FF" id="Rak 23" o:spid="_x0000_s1026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3.4pt" to="122.75pt,5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FB1FAE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E2B362F" wp14:editId="7ACA684F">
                      <wp:simplePos x="0" y="0"/>
                      <wp:positionH relativeFrom="column">
                        <wp:posOffset>323215</wp:posOffset>
                      </wp:positionH>
                      <wp:positionV relativeFrom="paragraph">
                        <wp:posOffset>153670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9317239" w14:textId="77777777" w:rsidR="00FB1FAE" w:rsidRPr="0066567D" w:rsidRDefault="00FB1FAE" w:rsidP="00717483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2B362F" id="Pil: uppåt 22" o:spid="_x0000_s1030" type="#_x0000_t68" style="position:absolute;left:0;text-align:left;margin-left:25.45pt;margin-top:12.1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BZhhJr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19317239" w14:textId="77777777" w:rsidR="00FB1FAE" w:rsidRPr="0066567D" w:rsidRDefault="00FB1FAE" w:rsidP="00717483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210AA97" wp14:editId="146D417E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22860</wp:posOffset>
                      </wp:positionV>
                      <wp:extent cx="9525" cy="1258570"/>
                      <wp:effectExtent l="19050" t="19050" r="28575" b="3683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41" cy="125903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w16du="http://schemas.microsoft.com/office/word/2023/wordml/word16du">
                  <w:pict>
                    <v:line w14:anchorId="32DDF33F" id="Rak 1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1.95pt,1.8pt" to="62.7pt,10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" strokecolor="red" strokeweight="3pt">
                      <v:stroke joinstyle="miter"/>
                    </v:line>
                  </w:pict>
                </mc:Fallback>
              </mc:AlternateContent>
            </w:r>
            <w:r w:rsidRPr="00FB1FAE">
              <w:rPr>
                <w:noProof/>
                <w:szCs w:val="20"/>
              </w:rPr>
              <w:drawing>
                <wp:inline distT="0" distB="0" distL="0" distR="0" wp14:anchorId="3E76420F" wp14:editId="59D117A2">
                  <wp:extent cx="1550491" cy="1284453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325773" name=""/>
                          <pic:cNvPicPr/>
                        </pic:nvPicPr>
                        <pic:blipFill>
                          <a:blip r:embed="rId26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3717" cy="133683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B1FAE" w:rsidRPr="00FB1FAE" w14:paraId="4DD9EFAA" w14:textId="77777777" w:rsidTr="00FB1F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3161086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84C5B6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övre buken med 5-10 cm marginal på vardera sidan om kroppen.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0A1B99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5909C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B1FAE" w:rsidRPr="00FB1FAE" w14:paraId="7C5CDA9A" w14:textId="77777777" w:rsidTr="00FB1F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CCC1FB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E91926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276C20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0FFB202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B1FAE" w:rsidRPr="00FB1FAE" w14:paraId="21888CB5" w14:textId="77777777" w:rsidTr="00FB1FAE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13B4B05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B9C912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463919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AD5A785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E8ACB1B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D9E8BFE" w14:textId="77777777" w:rsidR="00FB1FAE" w:rsidRPr="00FB1FAE" w:rsidRDefault="00FB1FAE" w:rsidP="00583BCD">
      <w:pPr>
        <w:pStyle w:val="Rubrik2"/>
        <w:ind w:left="0"/>
      </w:pPr>
      <w:r w:rsidRPr="00FB1FAE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B1FAE" w:rsidRPr="00FB1FAE" w14:paraId="454A5A1E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66D9086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44E4B41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AA9F000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46925B6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B1FA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0D89EBF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14EC0E2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B1FAE" w:rsidRPr="00FB1FAE" w14:paraId="2B9AD8AC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0701DB2" w14:textId="77777777" w:rsidR="00FB1FAE" w:rsidRPr="00FB1FAE" w:rsidRDefault="00FB1FAE" w:rsidP="00FB1FA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Övre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30111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0BF6D1" w14:textId="3CCF65BA" w:rsidR="00FB1FAE" w:rsidRPr="00FB1FAE" w:rsidRDefault="00175B1D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108A5F0" w14:textId="0D575C53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B</w:t>
            </w:r>
            <w:r w:rsidR="00175B1D">
              <w:rPr>
                <w:rFonts w:ascii="Arial" w:hAnsi="Arial" w:cs="Arial"/>
                <w:sz w:val="18"/>
                <w:szCs w:val="18"/>
              </w:rPr>
              <w:t>r40</w:t>
            </w:r>
            <w:r w:rsidRPr="00FB1FA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3D2C53F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7E5F2A7" w14:textId="1959D94A" w:rsidR="00FB1FAE" w:rsidRPr="00FB1FAE" w:rsidRDefault="00175B1D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FB1FAE" w:rsidRPr="00FB1FA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B1FAE" w:rsidRPr="00FB1FAE" w14:paraId="3CF54146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E76F67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D9B447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E5F69D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32B150" w14:textId="27A7797D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B</w:t>
            </w:r>
            <w:r w:rsidR="00175B1D">
              <w:rPr>
                <w:rFonts w:ascii="Arial" w:hAnsi="Arial" w:cs="Arial"/>
                <w:sz w:val="18"/>
                <w:szCs w:val="18"/>
              </w:rPr>
              <w:t>r40</w:t>
            </w:r>
            <w:r w:rsidRPr="00FB1FA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C92074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EEEC89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B1FAE" w:rsidRPr="00FB1FAE" w14:paraId="595A0657" w14:textId="77777777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D5FDC9" w14:textId="77777777" w:rsidR="00FB1FAE" w:rsidRPr="00FB1FAE" w:rsidRDefault="00FB1FAE" w:rsidP="00FB1FA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775DC50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91D02A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EBB2B2" w14:textId="356DC752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B</w:t>
            </w:r>
            <w:r w:rsidR="00175B1D">
              <w:rPr>
                <w:rFonts w:ascii="Arial" w:hAnsi="Arial" w:cs="Arial"/>
                <w:sz w:val="18"/>
                <w:szCs w:val="18"/>
              </w:rPr>
              <w:t>r40</w:t>
            </w:r>
            <w:r w:rsidRPr="00FB1FAE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3355E5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472F627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B1FA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B1FAE" w:rsidRPr="00FB1FAE" w14:paraId="07AE505B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12B9D7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702C45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5F31A1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FFA9CF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222625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1E18E7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FB1FAE" w:rsidRPr="00FB1FAE" w14:paraId="30C34C2E" w14:textId="7777777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4D5F0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43F460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02D65F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DE6F000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9202A6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7C5B32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B1FAE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4F4E5155" w14:textId="77777777" w:rsidR="00FB1FAE" w:rsidRPr="00FB1FAE" w:rsidRDefault="00FB1FAE" w:rsidP="00FB1FA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A9314CE" w14:textId="77777777" w:rsidR="00FB1FAE" w:rsidRPr="00FB1FAE" w:rsidRDefault="00FB1FAE" w:rsidP="00583BCD">
      <w:pPr>
        <w:pStyle w:val="Rubrik2"/>
        <w:ind w:left="0"/>
      </w:pPr>
      <w:r w:rsidRPr="00FB1FAE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FB1FAE" w:rsidRPr="00FB1FAE" w14:paraId="5447086E" w14:textId="77777777" w:rsidTr="00FB1FA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791DE07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1FF9F6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6937C6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319300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8551D0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4FA88C80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1B45F8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B1FA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6558050C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7CC681E9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672BEB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B0AF15B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4DDA1476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24FDBF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Övre buk K+</w:t>
            </w:r>
          </w:p>
          <w:p w14:paraId="0CB7730C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B1FA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C549A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7A10FD79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22E0B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514B57D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83356F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2A59F92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6E75903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44EB20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5D720089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8D914F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B0684C6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4208490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E8A399D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D129C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E3DA1B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08205E41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8B68C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44062ED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5201203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5FD6E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9C53A21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E5403B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66465C9A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CC8900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DB0B758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F76657C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C2040EE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C67C01A" w14:textId="77777777" w:rsidR="00FB1FAE" w:rsidRPr="00FB1FAE" w:rsidRDefault="00FB1FAE" w:rsidP="00FB1FA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34196E3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4570857F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45B6D7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28443AE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2539F0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A2C69D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4E5BCD7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C8A6C7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4DDC2E66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BE38AD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490E8A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3A94D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06D59E4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1E72D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289B57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564304E9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2ECD813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2329FC4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CC05CE1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B7EDD8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D2C439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2A0D0A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B1FAE" w:rsidRPr="00FB1FAE" w14:paraId="169909D9" w14:textId="77777777" w:rsidTr="00FB1FA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4203509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29F84AB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CB16B42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D6CCCB2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1F59D1D" w14:textId="77777777" w:rsidR="00FB1FAE" w:rsidRPr="00FB1FAE" w:rsidRDefault="00FB1FAE" w:rsidP="00FB1FA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081B9909" w14:textId="77777777" w:rsidR="00FB1FAE" w:rsidRPr="00FB1FAE" w:rsidRDefault="00FB1FAE" w:rsidP="00FB1FA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B1FA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9A109F" w14:textId="77777777" w:rsidR="003B65A3" w:rsidRDefault="003B65A3">
      <w:r>
        <w:separator/>
      </w:r>
    </w:p>
  </w:endnote>
  <w:endnote w:type="continuationSeparator" w:id="0">
    <w:p w14:paraId="38C8793A" w14:textId="77777777" w:rsidR="003B65A3" w:rsidRDefault="003B65A3">
      <w:r>
        <w:continuationSeparator/>
      </w:r>
    </w:p>
  </w:endnote>
  <w:endnote w:type="continuationNotice" w:id="1">
    <w:p w14:paraId="7E6C6B28" w14:textId="77777777" w:rsidR="003B65A3" w:rsidRDefault="003B65A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DBDEEF" w14:textId="77777777" w:rsidR="003B65A3" w:rsidRDefault="003B65A3"/>
  </w:footnote>
  <w:footnote w:type="continuationSeparator" w:id="0">
    <w:p w14:paraId="03E47569" w14:textId="77777777" w:rsidR="003B65A3" w:rsidRDefault="003B65A3">
      <w:r>
        <w:continuationSeparator/>
      </w:r>
    </w:p>
  </w:footnote>
  <w:footnote w:type="continuationNotice" w:id="1">
    <w:p w14:paraId="3309BA89" w14:textId="77777777" w:rsidR="003B65A3" w:rsidRDefault="003B65A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1D65AE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09A5BA0" w:tentative="1">
      <w:start w:val="1"/>
      <w:numFmt w:val="lowerLetter"/>
      <w:lvlText w:val="%2."/>
      <w:lvlJc w:val="left"/>
      <w:pPr>
        <w:ind w:left="1080" w:hanging="360"/>
      </w:pPr>
    </w:lvl>
    <w:lvl w:ilvl="2" w:tplc="649C1542" w:tentative="1">
      <w:start w:val="1"/>
      <w:numFmt w:val="lowerRoman"/>
      <w:lvlText w:val="%3."/>
      <w:lvlJc w:val="right"/>
      <w:pPr>
        <w:ind w:left="1800" w:hanging="180"/>
      </w:pPr>
    </w:lvl>
    <w:lvl w:ilvl="3" w:tplc="E2EE5128" w:tentative="1">
      <w:start w:val="1"/>
      <w:numFmt w:val="decimal"/>
      <w:lvlText w:val="%4."/>
      <w:lvlJc w:val="left"/>
      <w:pPr>
        <w:ind w:left="2520" w:hanging="360"/>
      </w:pPr>
    </w:lvl>
    <w:lvl w:ilvl="4" w:tplc="E3D03DBE" w:tentative="1">
      <w:start w:val="1"/>
      <w:numFmt w:val="lowerLetter"/>
      <w:lvlText w:val="%5."/>
      <w:lvlJc w:val="left"/>
      <w:pPr>
        <w:ind w:left="3240" w:hanging="360"/>
      </w:pPr>
    </w:lvl>
    <w:lvl w:ilvl="5" w:tplc="F950202E" w:tentative="1">
      <w:start w:val="1"/>
      <w:numFmt w:val="lowerRoman"/>
      <w:lvlText w:val="%6."/>
      <w:lvlJc w:val="right"/>
      <w:pPr>
        <w:ind w:left="3960" w:hanging="180"/>
      </w:pPr>
    </w:lvl>
    <w:lvl w:ilvl="6" w:tplc="D856F7B0" w:tentative="1">
      <w:start w:val="1"/>
      <w:numFmt w:val="decimal"/>
      <w:lvlText w:val="%7."/>
      <w:lvlJc w:val="left"/>
      <w:pPr>
        <w:ind w:left="4680" w:hanging="360"/>
      </w:pPr>
    </w:lvl>
    <w:lvl w:ilvl="7" w:tplc="D924EDD6" w:tentative="1">
      <w:start w:val="1"/>
      <w:numFmt w:val="lowerLetter"/>
      <w:lvlText w:val="%8."/>
      <w:lvlJc w:val="left"/>
      <w:pPr>
        <w:ind w:left="5400" w:hanging="360"/>
      </w:pPr>
    </w:lvl>
    <w:lvl w:ilvl="8" w:tplc="E4F0863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C90E4A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9FE6A2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C985FE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6F0F29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008C02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5EE3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32CE62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2DEE20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91C485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4E3E2FD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9D82208" w:tentative="1">
      <w:start w:val="1"/>
      <w:numFmt w:val="lowerLetter"/>
      <w:lvlText w:val="%2."/>
      <w:lvlJc w:val="left"/>
      <w:pPr>
        <w:ind w:left="1080" w:hanging="360"/>
      </w:pPr>
    </w:lvl>
    <w:lvl w:ilvl="2" w:tplc="E7DEED2E" w:tentative="1">
      <w:start w:val="1"/>
      <w:numFmt w:val="lowerRoman"/>
      <w:lvlText w:val="%3."/>
      <w:lvlJc w:val="right"/>
      <w:pPr>
        <w:ind w:left="1800" w:hanging="180"/>
      </w:pPr>
    </w:lvl>
    <w:lvl w:ilvl="3" w:tplc="B5DE8CF6" w:tentative="1">
      <w:start w:val="1"/>
      <w:numFmt w:val="decimal"/>
      <w:lvlText w:val="%4."/>
      <w:lvlJc w:val="left"/>
      <w:pPr>
        <w:ind w:left="2520" w:hanging="360"/>
      </w:pPr>
    </w:lvl>
    <w:lvl w:ilvl="4" w:tplc="4718BA10" w:tentative="1">
      <w:start w:val="1"/>
      <w:numFmt w:val="lowerLetter"/>
      <w:lvlText w:val="%5."/>
      <w:lvlJc w:val="left"/>
      <w:pPr>
        <w:ind w:left="3240" w:hanging="360"/>
      </w:pPr>
    </w:lvl>
    <w:lvl w:ilvl="5" w:tplc="8DBAC3A4" w:tentative="1">
      <w:start w:val="1"/>
      <w:numFmt w:val="lowerRoman"/>
      <w:lvlText w:val="%6."/>
      <w:lvlJc w:val="right"/>
      <w:pPr>
        <w:ind w:left="3960" w:hanging="180"/>
      </w:pPr>
    </w:lvl>
    <w:lvl w:ilvl="6" w:tplc="009258A4" w:tentative="1">
      <w:start w:val="1"/>
      <w:numFmt w:val="decimal"/>
      <w:lvlText w:val="%7."/>
      <w:lvlJc w:val="left"/>
      <w:pPr>
        <w:ind w:left="4680" w:hanging="360"/>
      </w:pPr>
    </w:lvl>
    <w:lvl w:ilvl="7" w:tplc="0690FDAA" w:tentative="1">
      <w:start w:val="1"/>
      <w:numFmt w:val="lowerLetter"/>
      <w:lvlText w:val="%8."/>
      <w:lvlJc w:val="left"/>
      <w:pPr>
        <w:ind w:left="5400" w:hanging="360"/>
      </w:pPr>
    </w:lvl>
    <w:lvl w:ilvl="8" w:tplc="24E02F6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58267C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A12E3C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E88C26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7764E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EAEA7E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156D7A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A56CC2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53C3F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E929C1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7592423">
    <w:abstractNumId w:val="21"/>
  </w:num>
  <w:num w:numId="2" w16cid:durableId="1436287151">
    <w:abstractNumId w:val="16"/>
  </w:num>
  <w:num w:numId="3" w16cid:durableId="1053885970">
    <w:abstractNumId w:val="0"/>
  </w:num>
  <w:num w:numId="4" w16cid:durableId="337007499">
    <w:abstractNumId w:val="6"/>
  </w:num>
  <w:num w:numId="5" w16cid:durableId="903027025">
    <w:abstractNumId w:val="19"/>
  </w:num>
  <w:num w:numId="6" w16cid:durableId="798380649">
    <w:abstractNumId w:val="2"/>
  </w:num>
  <w:num w:numId="7" w16cid:durableId="2091459413">
    <w:abstractNumId w:val="13"/>
  </w:num>
  <w:num w:numId="8" w16cid:durableId="1122454090">
    <w:abstractNumId w:val="9"/>
  </w:num>
  <w:num w:numId="9" w16cid:durableId="540944977">
    <w:abstractNumId w:val="1"/>
  </w:num>
  <w:num w:numId="10" w16cid:durableId="1452281434">
    <w:abstractNumId w:val="1"/>
  </w:num>
  <w:num w:numId="11" w16cid:durableId="591013545">
    <w:abstractNumId w:val="3"/>
  </w:num>
  <w:num w:numId="12" w16cid:durableId="1592662539">
    <w:abstractNumId w:val="4"/>
  </w:num>
  <w:num w:numId="13" w16cid:durableId="805780138">
    <w:abstractNumId w:val="15"/>
  </w:num>
  <w:num w:numId="14" w16cid:durableId="226037830">
    <w:abstractNumId w:val="10"/>
  </w:num>
  <w:num w:numId="15" w16cid:durableId="1705329343">
    <w:abstractNumId w:val="7"/>
  </w:num>
  <w:num w:numId="16" w16cid:durableId="1989359989">
    <w:abstractNumId w:val="14"/>
  </w:num>
  <w:num w:numId="17" w16cid:durableId="713848458">
    <w:abstractNumId w:val="5"/>
  </w:num>
  <w:num w:numId="18" w16cid:durableId="2039617094">
    <w:abstractNumId w:val="12"/>
  </w:num>
  <w:num w:numId="19" w16cid:durableId="1021466658">
    <w:abstractNumId w:val="20"/>
  </w:num>
  <w:num w:numId="20" w16cid:durableId="497615299">
    <w:abstractNumId w:val="17"/>
  </w:num>
  <w:num w:numId="21" w16cid:durableId="1107312588">
    <w:abstractNumId w:val="8"/>
  </w:num>
  <w:num w:numId="22" w16cid:durableId="644505372">
    <w:abstractNumId w:val="18"/>
  </w:num>
  <w:num w:numId="23" w16cid:durableId="190113773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FB7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A8F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B47"/>
    <w:rsid w:val="001522AE"/>
    <w:rsid w:val="00157D5B"/>
    <w:rsid w:val="00161FE6"/>
    <w:rsid w:val="001647EA"/>
    <w:rsid w:val="00164C3D"/>
    <w:rsid w:val="00166D3A"/>
    <w:rsid w:val="00175B1D"/>
    <w:rsid w:val="00181FDC"/>
    <w:rsid w:val="001860B9"/>
    <w:rsid w:val="00186F2B"/>
    <w:rsid w:val="001874D6"/>
    <w:rsid w:val="0019632A"/>
    <w:rsid w:val="001A4E7C"/>
    <w:rsid w:val="001B388A"/>
    <w:rsid w:val="001B762C"/>
    <w:rsid w:val="001C4D0A"/>
    <w:rsid w:val="001C5FEF"/>
    <w:rsid w:val="00211487"/>
    <w:rsid w:val="00211D91"/>
    <w:rsid w:val="00217DEC"/>
    <w:rsid w:val="0023250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60E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5A3"/>
    <w:rsid w:val="003D099E"/>
    <w:rsid w:val="003D21A2"/>
    <w:rsid w:val="003D29D2"/>
    <w:rsid w:val="003D3C20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BC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483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4A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C52"/>
    <w:rsid w:val="00843F48"/>
    <w:rsid w:val="00851423"/>
    <w:rsid w:val="00857848"/>
    <w:rsid w:val="008654B6"/>
    <w:rsid w:val="0087139C"/>
    <w:rsid w:val="00876FCB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D8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E6F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AA1"/>
    <w:rsid w:val="00AD73EC"/>
    <w:rsid w:val="00AE5BC7"/>
    <w:rsid w:val="00AF5AAF"/>
    <w:rsid w:val="00B046D8"/>
    <w:rsid w:val="00B06A3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0853"/>
    <w:rsid w:val="00C13C5E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4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4E5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1FA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1A9BE9D-E7E0-4FDB-B288-399F5F735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A9D8870C-B8B3-4DDA-816F-F34591977F87}" type="presOf" srcId="{72C3C3E7-AFE7-48AF-A84A-F5F4B462ABCE}" destId="{AD4E5296-B06F-4F82-9CB5-F741BF6BFCC1}" srcOrd="0" destOrd="0" presId="urn:microsoft.com/office/officeart/2005/8/layout/hChevron3"/>
    <dgm:cxn modelId="{A0081910-EE00-4786-B1AD-3F32D2A2A6B8}" type="presOf" srcId="{7D55B2F1-F7F7-4A6B-AFB0-F846FDB634B5}" destId="{E13D0391-DAD9-4B61-AB66-3FA48A4F7006}" srcOrd="0" destOrd="0" presId="urn:microsoft.com/office/officeart/2005/8/layout/hChevron3"/>
    <dgm:cxn modelId="{A844A822-7C8A-47EC-A806-AE96677C7A0C}" type="presOf" srcId="{548E9FD9-7371-42E5-8C31-C03B33C90BF7}" destId="{6CE68A43-9C69-4212-AF24-9AFEE7CA1715}" srcOrd="0" destOrd="0" presId="urn:microsoft.com/office/officeart/2005/8/layout/hChevron3"/>
    <dgm:cxn modelId="{6043F37F-BDF4-4B62-8A75-B4A3572CADFC}" type="presOf" srcId="{D813EA76-4FD3-4C15-BFBC-B1DF43B29666}" destId="{4784DBD1-3CBE-41A8-A2C7-CF088F838C79}" srcOrd="0" destOrd="0" presId="urn:microsoft.com/office/officeart/2005/8/layout/hChevron3"/>
    <dgm:cxn modelId="{8D54C9BF-0638-4F47-BA80-57132708FF24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DA6289FA-E7B3-464B-8153-1A294AF55F3F}" type="presParOf" srcId="{1F6A0B97-83F0-4189-B0CB-00156B0AC153}" destId="{4784DBD1-3CBE-41A8-A2C7-CF088F838C79}" srcOrd="0" destOrd="0" presId="urn:microsoft.com/office/officeart/2005/8/layout/hChevron3"/>
    <dgm:cxn modelId="{698F2BCB-C153-4B53-8C3D-C2B4DBD006AA}" type="presParOf" srcId="{1F6A0B97-83F0-4189-B0CB-00156B0AC153}" destId="{37D14BC8-3203-463C-9804-9B3B86B621FF}" srcOrd="1" destOrd="0" presId="urn:microsoft.com/office/officeart/2005/8/layout/hChevron3"/>
    <dgm:cxn modelId="{522B2ACF-EC01-438E-9DC5-B19BB821A581}" type="presParOf" srcId="{1F6A0B97-83F0-4189-B0CB-00156B0AC153}" destId="{E13D0391-DAD9-4B61-AB66-3FA48A4F7006}" srcOrd="2" destOrd="0" presId="urn:microsoft.com/office/officeart/2005/8/layout/hChevron3"/>
    <dgm:cxn modelId="{2AF71F38-9BAE-4FEE-98C0-BD394355E64D}" type="presParOf" srcId="{1F6A0B97-83F0-4189-B0CB-00156B0AC153}" destId="{F9271109-4339-4036-9126-150629D10456}" srcOrd="3" destOrd="0" presId="urn:microsoft.com/office/officeart/2005/8/layout/hChevron3"/>
    <dgm:cxn modelId="{DC11125B-C123-490D-9020-92DD8E585C1F}" type="presParOf" srcId="{1F6A0B97-83F0-4189-B0CB-00156B0AC153}" destId="{AD4E5296-B06F-4F82-9CB5-F741BF6BFCC1}" srcOrd="4" destOrd="0" presId="urn:microsoft.com/office/officeart/2005/8/layout/hChevron3"/>
    <dgm:cxn modelId="{7980F520-B106-4200-A517-DF62FBAE259B}" type="presParOf" srcId="{1F6A0B97-83F0-4189-B0CB-00156B0AC153}" destId="{99F7A086-6C98-4385-8FFE-3337C1F24694}" srcOrd="5" destOrd="0" presId="urn:microsoft.com/office/officeart/2005/8/layout/hChevron3"/>
    <dgm:cxn modelId="{2C09BFAC-7C78-4106-9E40-E8C23D3FFB2C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330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Övre buk K+ (841000)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2022-05-18T04:30:00.0000000Z</dcterms:created>
  <dcterms:modified xsi:type="dcterms:W3CDTF">2024-11-14T08:59:00.0000000Z</dcterms:modified>
</coreProperties>
</file>