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CB5F0" w14:textId="77777777" w:rsidR="00FB1FAE" w:rsidRDefault="00FB1FAE" w:rsidP="00F35B05">
      <w:pPr>
        <w:pStyle w:val="Rubrik2"/>
        <w:sectPr w:rsidR="00FB1FAE" w:rsidSect="00FB1FA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13536A6" w14:textId="77777777" w:rsidR="00FB1FAE" w:rsidRPr="00FB1FAE" w:rsidRDefault="00FB1FAE" w:rsidP="00FB1FAE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7821628" w14:textId="2DC54441" w:rsidR="00FB1FAE" w:rsidRDefault="00583BCD" w:rsidP="00583BCD">
      <w:pPr>
        <w:pStyle w:val="Rubrik1"/>
        <w:ind w:left="0"/>
        <w:rPr>
          <w:lang w:val="en-US"/>
        </w:rPr>
      </w:pPr>
      <w:r w:rsidRPr="00FB1FAE">
        <w:rPr>
          <w:lang w:val="en-US"/>
        </w:rPr>
        <w:t>DT Övre buk K+ (841800)</w:t>
      </w:r>
    </w:p>
    <w:p w14:paraId="7D383C07" w14:textId="77777777" w:rsidR="00FB1FAE" w:rsidRPr="00FB1FAE" w:rsidRDefault="00FB1FAE" w:rsidP="00FB1FA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163D9DE" w14:textId="77777777" w:rsidR="00FB1FAE" w:rsidRPr="00FB1FAE" w:rsidRDefault="00FB1FAE" w:rsidP="00583BCD">
      <w:pPr>
        <w:pStyle w:val="Rubrik2"/>
        <w:ind w:left="0"/>
      </w:pPr>
      <w:r w:rsidRPr="00FB1FAE">
        <w:t>Syfte</w:t>
      </w:r>
    </w:p>
    <w:p w14:paraId="1EAA0745" w14:textId="77777777" w:rsidR="00FB1FAE" w:rsidRDefault="00FB1FAE" w:rsidP="00FB1FA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FB1FAE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76920255" w14:textId="77777777" w:rsidR="001B388A" w:rsidRPr="00FB1FAE" w:rsidRDefault="001B388A" w:rsidP="001B388A">
      <w:pPr>
        <w:pStyle w:val="Rubrik2"/>
        <w:ind w:left="0"/>
      </w:pPr>
      <w:r>
        <w:t>Förändringar sedan föregående</w:t>
      </w:r>
      <w:r w:rsidRPr="00FB1FAE">
        <w:t xml:space="preserve"> version</w:t>
      </w:r>
    </w:p>
    <w:p w14:paraId="5A706E17" w14:textId="7AE52DA1" w:rsidR="001B388A" w:rsidRPr="00FB1FAE" w:rsidRDefault="002A60ED" w:rsidP="001B388A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Reviderad, justerat kernel Siemens X-cite.</w:t>
      </w:r>
    </w:p>
    <w:p w14:paraId="130233D5" w14:textId="77777777" w:rsidR="001B388A" w:rsidRPr="00FB1FAE" w:rsidRDefault="001B388A" w:rsidP="00FB1FA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BE5B203" w14:textId="77777777" w:rsidR="00FB1FAE" w:rsidRPr="00FB1FAE" w:rsidRDefault="00FB1FAE" w:rsidP="00FB1FA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5EB1606" w14:textId="77777777" w:rsidR="00FB1FAE" w:rsidRPr="00FB1FAE" w:rsidRDefault="00FB1FAE" w:rsidP="00583BCD">
      <w:pPr>
        <w:pStyle w:val="Rubrik2"/>
        <w:ind w:left="0"/>
      </w:pPr>
      <w:r w:rsidRPr="00FB1FAE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FB1FAE" w:rsidRPr="00FB1FAE" w14:paraId="581AD62D" w14:textId="77777777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16B8C49E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B1FAE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495B8C1B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B1FAE">
              <w:rPr>
                <w:rFonts w:ascii="Arial" w:hAnsi="Arial" w:cs="Arial"/>
                <w:sz w:val="18"/>
                <w:szCs w:val="18"/>
              </w:rPr>
              <w:t>Kontroll av tumör, metastaser mm.</w:t>
            </w:r>
          </w:p>
        </w:tc>
      </w:tr>
      <w:tr w:rsidR="00FB1FAE" w:rsidRPr="00FB1FAE" w14:paraId="01FCB455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8976B8B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B1FAE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4057C41" w14:textId="49818420" w:rsidR="00FB1FAE" w:rsidRPr="00FB1FAE" w:rsidRDefault="00FB1FAE" w:rsidP="00FB1FAE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FB1FAE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FB1FAE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617C8B66" w14:textId="7CBCB3BA" w:rsidR="00FB1FAE" w:rsidRPr="00FB1FAE" w:rsidRDefault="00FB1FAE" w:rsidP="00FB1FAE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B1FAE">
              <w:rPr>
                <w:rFonts w:ascii="Arial" w:hAnsi="Arial" w:cs="Arial"/>
                <w:sz w:val="18"/>
                <w:szCs w:val="18"/>
              </w:rPr>
              <w:t>PVK</w:t>
            </w:r>
            <w:r w:rsidR="0054053A">
              <w:rPr>
                <w:rFonts w:ascii="Arial" w:hAnsi="Arial" w:cs="Arial"/>
                <w:sz w:val="18"/>
                <w:szCs w:val="18"/>
              </w:rPr>
              <w:t>, helst grön.</w:t>
            </w:r>
          </w:p>
        </w:tc>
      </w:tr>
      <w:tr w:rsidR="00FB1FAE" w:rsidRPr="00FB1FAE" w14:paraId="15AB75F6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69EC00C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B1FAE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33A7BC8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B1FAE">
              <w:rPr>
                <w:rFonts w:ascii="Arial" w:hAnsi="Arial" w:cs="Arial"/>
                <w:sz w:val="18"/>
                <w:szCs w:val="18"/>
              </w:rPr>
              <w:t>2 glas vatten precis innan undersökningen.</w:t>
            </w:r>
          </w:p>
        </w:tc>
      </w:tr>
      <w:tr w:rsidR="00FB1FAE" w:rsidRPr="00FB1FAE" w14:paraId="7376BBED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DD90AB9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B1FAE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7D496D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B1FAE">
              <w:rPr>
                <w:rFonts w:ascii="Arial" w:hAnsi="Arial" w:cs="Arial"/>
                <w:sz w:val="18"/>
                <w:szCs w:val="18"/>
              </w:rPr>
              <w:t>Omnipaque 350 mg I/ml enligt OmniJect ”Buk venös”.</w:t>
            </w:r>
          </w:p>
        </w:tc>
      </w:tr>
      <w:tr w:rsidR="00FB1FAE" w:rsidRPr="00FB1FAE" w14:paraId="516E03BE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D14716E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B1FAE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4504608" w14:textId="4039B2F6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1FAE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583BCD" w:rsidRPr="00FB1FAE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FB1FAE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169B55CF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1FAE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6037A2D1" w14:textId="592E5D2A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Pr="00FB1FAE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FB1FAE" w:rsidRPr="00FB1FAE" w14:paraId="18E50CEF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0492655F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B1FAE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7F479CB7" w14:textId="77777777" w:rsidR="00FB1FAE" w:rsidRPr="00FB1FAE" w:rsidRDefault="00FB1FAE" w:rsidP="00FB1FA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B1FAE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795402F3" w14:textId="77777777" w:rsidR="00FB1FAE" w:rsidRPr="00FB1FAE" w:rsidRDefault="00FB1FAE" w:rsidP="00FB1FA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B1FAE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270228D4" w14:textId="77777777" w:rsidR="00FB1FAE" w:rsidRPr="00FB1FAE" w:rsidRDefault="00FB1FAE" w:rsidP="00FB1FA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B1FAE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262DDDFB" w14:textId="77777777" w:rsidR="00FB1FAE" w:rsidRPr="00FB1FAE" w:rsidRDefault="00FB1FAE" w:rsidP="00FB1FAE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8A99FA7" w14:textId="77777777" w:rsidR="00FB1FAE" w:rsidRPr="00FB1FAE" w:rsidRDefault="00FB1FAE" w:rsidP="00583BCD">
      <w:pPr>
        <w:pStyle w:val="Rubrik2"/>
        <w:ind w:left="0"/>
      </w:pPr>
      <w:r w:rsidRPr="00FB1FAE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FB1FAE" w:rsidRPr="00FB1FAE" w14:paraId="5BAD541F" w14:textId="77777777" w:rsidTr="00FB1FAE">
        <w:trPr>
          <w:trHeight w:val="520"/>
        </w:trPr>
        <w:tc>
          <w:tcPr>
            <w:tcW w:w="6232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E5EAFB9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FB1FAE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25CAA186" wp14:editId="69A34E72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1880ED3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FB1FA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3905512B" wp14:editId="1C07ABBA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211455</wp:posOffset>
                      </wp:positionV>
                      <wp:extent cx="410210" cy="683895"/>
                      <wp:effectExtent l="0" t="0" r="8890" b="1905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68389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F9D0FB8" w14:textId="77777777" w:rsidR="00FB1FAE" w:rsidRPr="0066567D" w:rsidRDefault="00FB1FAE" w:rsidP="0071748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05512B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7" o:spid="_x0000_s1026" type="#_x0000_t68" style="position:absolute;left:0;text-align:left;margin-left:49.55pt;margin-top:16.65pt;width:32.3pt;height:53.8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" adj="6478" fillcolor="red" stroked="f" strokeweight="1pt">
                      <v:textbox inset="1mm,1mm,1mm,1mm">
                        <w:txbxContent>
                          <w:p w14:paraId="3F9D0FB8" w14:textId="77777777" w:rsidR="00FB1FAE" w:rsidRPr="0066567D" w:rsidRDefault="00FB1FAE" w:rsidP="0071748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B1FAE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D53AE86" wp14:editId="3E5B2E1C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206375</wp:posOffset>
                      </wp:positionV>
                      <wp:extent cx="1393190" cy="689610"/>
                      <wp:effectExtent l="19050" t="19050" r="16510" b="1524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3190" cy="690007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0D342F01" id="Rektangel 3" o:spid="_x0000_s1026" style="position:absolute;margin-left:10.05pt;margin-top:16.25pt;width:109.7pt;height:5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" filled="f" strokecolor="red" strokeweight="3pt"/>
                  </w:pict>
                </mc:Fallback>
              </mc:AlternateContent>
            </w:r>
            <w:r w:rsidRPr="00FB1FAE">
              <w:rPr>
                <w:noProof/>
                <w:szCs w:val="20"/>
              </w:rPr>
              <w:drawing>
                <wp:inline distT="0" distB="0" distL="0" distR="0" wp14:anchorId="4B04C382" wp14:editId="10CD3C2E">
                  <wp:extent cx="1393190" cy="1431235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181620" name=""/>
                          <pic:cNvPicPr/>
                        </pic:nvPicPr>
                        <pic:blipFill>
                          <a:blip r:embed="rId24"/>
                          <a:srcRect b="220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448" cy="1431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FAE" w:rsidRPr="00FB1FAE" w14:paraId="68C04263" w14:textId="77777777" w:rsidTr="00FB1FAE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23810E31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B1FAE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290A4671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B1FAE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A3D3253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B1FAE" w:rsidRPr="00FB1FAE" w14:paraId="3EF144CB" w14:textId="77777777" w:rsidTr="00FB1FAE">
        <w:trPr>
          <w:trHeight w:val="227"/>
        </w:trPr>
        <w:tc>
          <w:tcPr>
            <w:tcW w:w="1950" w:type="dxa"/>
            <w:shd w:val="clear" w:color="auto" w:fill="FFFFFF"/>
          </w:tcPr>
          <w:p w14:paraId="32BFBE8F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B1FAE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00FE51B0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B1FAE">
              <w:rPr>
                <w:rFonts w:ascii="Arial" w:hAnsi="Arial" w:cs="Arial"/>
                <w:sz w:val="18"/>
                <w:szCs w:val="18"/>
              </w:rPr>
              <w:t>Mamiller – höftleder.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7908955" w14:textId="77777777" w:rsidR="00FB1FAE" w:rsidRPr="00FB1FAE" w:rsidRDefault="00FB1FAE" w:rsidP="00FB1FAE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FB1FAE" w:rsidRPr="00FB1FAE" w14:paraId="5D1DBC6F" w14:textId="77777777" w:rsidTr="00FB1FAE">
        <w:trPr>
          <w:trHeight w:val="227"/>
        </w:trPr>
        <w:tc>
          <w:tcPr>
            <w:tcW w:w="1950" w:type="dxa"/>
            <w:shd w:val="clear" w:color="auto" w:fill="FFFFFF"/>
          </w:tcPr>
          <w:p w14:paraId="48E8E68E" w14:textId="77777777" w:rsidR="00FB1FAE" w:rsidRPr="00FB1FAE" w:rsidRDefault="00FB1FAE" w:rsidP="00FB1FAE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B1FAE">
              <w:rPr>
                <w:rFonts w:ascii="Arial" w:hAnsi="Arial" w:cs="Arial"/>
                <w:b/>
                <w:sz w:val="18"/>
                <w:szCs w:val="18"/>
              </w:rPr>
              <w:t>Övre buk K+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29E1A204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B1FAE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FB1FAE">
              <w:rPr>
                <w:rFonts w:ascii="Arial" w:hAnsi="Arial" w:cs="Arial"/>
                <w:sz w:val="18"/>
                <w:szCs w:val="18"/>
              </w:rPr>
              <w:t xml:space="preserve"> Diafragma – crista iliaca.</w:t>
            </w:r>
          </w:p>
          <w:p w14:paraId="5011316B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B1FAE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EA1B807" w14:textId="77777777" w:rsidR="00FB1FAE" w:rsidRPr="00FB1FAE" w:rsidRDefault="00FB1FAE" w:rsidP="00FB1FAE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8D2CAA2" w14:textId="77777777" w:rsidR="00FB1FAE" w:rsidRPr="00FB1FAE" w:rsidRDefault="00FB1FAE" w:rsidP="00FB1FAE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29B4A0AA" w14:textId="77777777" w:rsidR="00FB1FAE" w:rsidRPr="00FB1FAE" w:rsidRDefault="00FB1FAE" w:rsidP="00FB1FAE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  <w:r w:rsidRPr="00FB1FAE">
        <w:rPr>
          <w:rFonts w:ascii="Arial" w:hAnsi="Arial" w:cs="Arial"/>
          <w:b/>
          <w:sz w:val="18"/>
          <w:szCs w:val="18"/>
        </w:rPr>
        <w:br w:type="page"/>
      </w:r>
    </w:p>
    <w:p w14:paraId="1E204B1D" w14:textId="77777777" w:rsidR="00FB1FAE" w:rsidRPr="00FB1FAE" w:rsidRDefault="00FB1FAE" w:rsidP="00583BCD">
      <w:pPr>
        <w:pStyle w:val="Rubrik2"/>
        <w:ind w:left="0"/>
      </w:pPr>
      <w:r w:rsidRPr="00FB1FAE">
        <w:lastRenderedPageBreak/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551"/>
        <w:gridCol w:w="2664"/>
      </w:tblGrid>
      <w:tr w:rsidR="00FB1FAE" w:rsidRPr="00FB1FAE" w14:paraId="741775FB" w14:textId="77777777" w:rsidTr="00FB1FAE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7EE622A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B1FAE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38BBCC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FB1FAE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897971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B1FA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2C8A5E0B" wp14:editId="5346A1B7">
                      <wp:simplePos x="0" y="0"/>
                      <wp:positionH relativeFrom="margin">
                        <wp:posOffset>995045</wp:posOffset>
                      </wp:positionH>
                      <wp:positionV relativeFrom="paragraph">
                        <wp:posOffset>130175</wp:posOffset>
                      </wp:positionV>
                      <wp:extent cx="409575" cy="575945"/>
                      <wp:effectExtent l="0" t="0" r="9525" b="0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EE07E28" w14:textId="77777777" w:rsidR="00FB1FAE" w:rsidRPr="0066564D" w:rsidRDefault="00FB1FAE" w:rsidP="0071748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8A5E0B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20" o:spid="_x0000_s1027" type="#_x0000_t67" style="position:absolute;left:0;text-align:left;margin-left:78.35pt;margin-top:10.25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" adj="13920" fillcolor="red" stroked="f" strokeweight="1pt">
                      <v:textbox style="layout-flow:vertical" inset="1mm,1mm,1mm,1mm">
                        <w:txbxContent>
                          <w:p w14:paraId="0EE07E28" w14:textId="77777777" w:rsidR="00FB1FAE" w:rsidRPr="0066564D" w:rsidRDefault="00FB1FAE" w:rsidP="0071748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B1FAE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7B6BB87" wp14:editId="1844FFEA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706120</wp:posOffset>
                      </wp:positionV>
                      <wp:extent cx="1568450" cy="12700"/>
                      <wp:effectExtent l="19050" t="19050" r="12700" b="25400"/>
                      <wp:wrapNone/>
                      <wp:docPr id="8" name="Rak koppling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68450" cy="127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19928641" id="Rak 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55.6pt" to="120.95pt,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FB1FAE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2A1A6DA1" wp14:editId="52EC871D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100965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5B4C914" w14:textId="77777777" w:rsidR="00FB1FAE" w:rsidRPr="0066567D" w:rsidRDefault="00FB1FAE" w:rsidP="0071748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1A6DA1" id="Pil: uppåt 24" o:spid="_x0000_s1028" type="#_x0000_t68" style="position:absolute;left:0;text-align:left;margin-left:22.5pt;margin-top:7.95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" adj="8956" fillcolor="red" stroked="f" strokeweight="1pt">
                      <v:textbox style="layout-flow:vertical;mso-layout-flow-alt:bottom-to-top" inset="1mm,1mm,1mm,1mm">
                        <w:txbxContent>
                          <w:p w14:paraId="25B4C914" w14:textId="77777777" w:rsidR="00FB1FAE" w:rsidRPr="0066567D" w:rsidRDefault="00FB1FAE" w:rsidP="0071748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B1FAE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7084444" wp14:editId="732FD1A5">
                      <wp:simplePos x="0" y="0"/>
                      <wp:positionH relativeFrom="column">
                        <wp:posOffset>754380</wp:posOffset>
                      </wp:positionH>
                      <wp:positionV relativeFrom="paragraph">
                        <wp:posOffset>-39370</wp:posOffset>
                      </wp:positionV>
                      <wp:extent cx="1270" cy="1083945"/>
                      <wp:effectExtent l="19050" t="19050" r="36830" b="20955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0" cy="1084299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315F1977" id="Rak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4pt,-3.1pt" to="59.5pt,8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" strokecolor="red" strokeweight="3pt">
                      <v:stroke joinstyle="miter"/>
                    </v:line>
                  </w:pict>
                </mc:Fallback>
              </mc:AlternateContent>
            </w:r>
            <w:r w:rsidRPr="00FB1FAE">
              <w:rPr>
                <w:noProof/>
                <w:szCs w:val="20"/>
              </w:rPr>
              <w:drawing>
                <wp:inline distT="0" distB="0" distL="0" distR="0" wp14:anchorId="0C8AAB31" wp14:editId="3ED64134">
                  <wp:extent cx="1512741" cy="1007655"/>
                  <wp:effectExtent l="0" t="0" r="0" b="254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585830" name=""/>
                          <pic:cNvPicPr/>
                        </pic:nvPicPr>
                        <pic:blipFill>
                          <a:blip r:embed="rId25"/>
                          <a:srcRect l="9316" r="4515" b="436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620" cy="10482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B04D977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B1FAE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3C904FE4" wp14:editId="0755BC2B">
                      <wp:simplePos x="0" y="0"/>
                      <wp:positionH relativeFrom="column">
                        <wp:posOffset>1096010</wp:posOffset>
                      </wp:positionH>
                      <wp:positionV relativeFrom="paragraph">
                        <wp:posOffset>685800</wp:posOffset>
                      </wp:positionV>
                      <wp:extent cx="410210" cy="552450"/>
                      <wp:effectExtent l="0" t="0" r="8890" b="0"/>
                      <wp:wrapNone/>
                      <wp:docPr id="19" name="Pil: uppå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3EF6886" w14:textId="77777777" w:rsidR="00FB1FAE" w:rsidRPr="0066567D" w:rsidRDefault="00FB1FAE" w:rsidP="0071748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904FE4" id="Pil: uppåt 19" o:spid="_x0000_s1029" type="#_x0000_t68" style="position:absolute;left:0;text-align:left;margin-left:86.3pt;margin-top:54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53EF6886" w14:textId="77777777" w:rsidR="00FB1FAE" w:rsidRPr="0066567D" w:rsidRDefault="00FB1FAE" w:rsidP="0071748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B1FAE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7F206508" wp14:editId="18D0D294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678180</wp:posOffset>
                      </wp:positionV>
                      <wp:extent cx="1593850" cy="0"/>
                      <wp:effectExtent l="19050" t="19050" r="6350" b="19050"/>
                      <wp:wrapNone/>
                      <wp:docPr id="23" name="Rak koppling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59385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4C4880FF" id="Rak 23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5pt,53.4pt" to="122.75pt,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FB1FA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1E2B362F" wp14:editId="7ACA684F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153670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9317239" w14:textId="77777777" w:rsidR="00FB1FAE" w:rsidRPr="0066567D" w:rsidRDefault="00FB1FAE" w:rsidP="0071748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2B362F" id="Pil: uppåt 22" o:spid="_x0000_s1030" type="#_x0000_t68" style="position:absolute;left:0;text-align:left;margin-left:25.45pt;margin-top:12.1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19317239" w14:textId="77777777" w:rsidR="00FB1FAE" w:rsidRPr="0066567D" w:rsidRDefault="00FB1FAE" w:rsidP="0071748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B1FAE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4210AA97" wp14:editId="146D417E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22860</wp:posOffset>
                      </wp:positionV>
                      <wp:extent cx="9525" cy="1258570"/>
                      <wp:effectExtent l="19050" t="19050" r="28575" b="36830"/>
                      <wp:wrapNone/>
                      <wp:docPr id="12" name="Rak koppling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41" cy="1259031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32DDF33F" id="Rak 1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95pt,1.8pt" to="62.7pt,10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" strokecolor="red" strokeweight="3pt">
                      <v:stroke joinstyle="miter"/>
                    </v:line>
                  </w:pict>
                </mc:Fallback>
              </mc:AlternateContent>
            </w:r>
            <w:r w:rsidRPr="00FB1FAE">
              <w:rPr>
                <w:noProof/>
                <w:szCs w:val="20"/>
              </w:rPr>
              <w:drawing>
                <wp:inline distT="0" distB="0" distL="0" distR="0" wp14:anchorId="3E76420F" wp14:editId="59D117A2">
                  <wp:extent cx="1550491" cy="1284453"/>
                  <wp:effectExtent l="0" t="0" r="0" b="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325773" name=""/>
                          <pic:cNvPicPr/>
                        </pic:nvPicPr>
                        <pic:blipFill>
                          <a:blip r:embed="rId26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717" cy="1336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FAE" w:rsidRPr="00FB1FAE" w14:paraId="4DD9EFAA" w14:textId="77777777" w:rsidTr="00FB1FAE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3161086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B1FAE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4C5B6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FB1FAE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övre buken med 5-10 cm marginal på vardera sidan om kroppen.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A1B993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75909CE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B1FAE" w:rsidRPr="00FB1FAE" w14:paraId="7C5CDA9A" w14:textId="77777777" w:rsidTr="00FB1FAE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CCC1FB4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B1FAE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91926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FB1FAE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276C20F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0FFB202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B1FAE" w:rsidRPr="00FB1FAE" w14:paraId="21888CB5" w14:textId="77777777" w:rsidTr="00FB1FAE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13B4B05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B1FAE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9C912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FB1FAE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63919B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AD5A785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E8ACB1B" w14:textId="77777777" w:rsidR="00FB1FAE" w:rsidRPr="00FB1FAE" w:rsidRDefault="00FB1FAE" w:rsidP="00FB1FAE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D9E8BFE" w14:textId="77777777" w:rsidR="00FB1FAE" w:rsidRPr="00FB1FAE" w:rsidRDefault="00FB1FAE" w:rsidP="00583BCD">
      <w:pPr>
        <w:pStyle w:val="Rubrik2"/>
        <w:ind w:left="0"/>
      </w:pPr>
      <w:r w:rsidRPr="00FB1FAE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FB1FAE" w:rsidRPr="00FB1FAE" w14:paraId="454A5A1E" w14:textId="77777777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66D9086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B1FAE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44E4B41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1FAE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AA9F000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1FAE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46925B6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1FAE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FB1FAE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0D89EBF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B1FAE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14EC0E2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B1FAE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FB1FAE" w:rsidRPr="00FB1FAE" w14:paraId="2B9AD8AC" w14:textId="7777777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701DB2" w14:textId="77777777" w:rsidR="00FB1FAE" w:rsidRPr="00FB1FAE" w:rsidRDefault="00FB1FAE" w:rsidP="00FB1FAE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B1FAE">
              <w:rPr>
                <w:rFonts w:ascii="Arial" w:hAnsi="Arial" w:cs="Arial"/>
                <w:b/>
                <w:sz w:val="18"/>
                <w:szCs w:val="18"/>
              </w:rPr>
              <w:t>Övre 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301113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1FAE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BF6D1" w14:textId="3CCF65BA" w:rsidR="00FB1FAE" w:rsidRPr="00FB1FAE" w:rsidRDefault="00175B1D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8A5F0" w14:textId="0D575C53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1FAE">
              <w:rPr>
                <w:rFonts w:ascii="Arial" w:hAnsi="Arial" w:cs="Arial"/>
                <w:sz w:val="18"/>
                <w:szCs w:val="18"/>
              </w:rPr>
              <w:t>B</w:t>
            </w:r>
            <w:r w:rsidR="00175B1D">
              <w:rPr>
                <w:rFonts w:ascii="Arial" w:hAnsi="Arial" w:cs="Arial"/>
                <w:sz w:val="18"/>
                <w:szCs w:val="18"/>
              </w:rPr>
              <w:t>r40</w:t>
            </w:r>
            <w:r w:rsidRPr="00FB1FAE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D2C53F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B1FAE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7E5F2A7" w14:textId="1959D94A" w:rsidR="00FB1FAE" w:rsidRPr="00FB1FAE" w:rsidRDefault="00175B1D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Syngo.via/</w:t>
            </w:r>
            <w:r w:rsidR="00FB1FAE" w:rsidRPr="00FB1FAE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FB1FAE" w:rsidRPr="00FB1FAE" w14:paraId="3CF54146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E76F674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D9B447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1FAE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E5F69D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1FAE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32B150" w14:textId="27A7797D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1FAE">
              <w:rPr>
                <w:rFonts w:ascii="Arial" w:hAnsi="Arial" w:cs="Arial"/>
                <w:sz w:val="18"/>
                <w:szCs w:val="18"/>
              </w:rPr>
              <w:t>B</w:t>
            </w:r>
            <w:r w:rsidR="00175B1D">
              <w:rPr>
                <w:rFonts w:ascii="Arial" w:hAnsi="Arial" w:cs="Arial"/>
                <w:sz w:val="18"/>
                <w:szCs w:val="18"/>
              </w:rPr>
              <w:t>r40</w:t>
            </w:r>
            <w:r w:rsidRPr="00FB1FAE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C92074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B1FAE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4EEEC89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B1FAE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FB1FAE" w:rsidRPr="00FB1FAE" w14:paraId="595A0657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7D5FDC9" w14:textId="77777777" w:rsidR="00FB1FAE" w:rsidRPr="00FB1FAE" w:rsidRDefault="00FB1FAE" w:rsidP="00FB1FA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75DC50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1FAE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91D02A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1FAE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BB2B2" w14:textId="356DC752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1FAE">
              <w:rPr>
                <w:rFonts w:ascii="Arial" w:hAnsi="Arial" w:cs="Arial"/>
                <w:sz w:val="18"/>
                <w:szCs w:val="18"/>
              </w:rPr>
              <w:t>B</w:t>
            </w:r>
            <w:r w:rsidR="00175B1D">
              <w:rPr>
                <w:rFonts w:ascii="Arial" w:hAnsi="Arial" w:cs="Arial"/>
                <w:sz w:val="18"/>
                <w:szCs w:val="18"/>
              </w:rPr>
              <w:t>r40</w:t>
            </w:r>
            <w:r w:rsidRPr="00FB1FAE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355E5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B1FA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472F627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B1FA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FB1FAE" w:rsidRPr="00FB1FAE" w14:paraId="07AE505B" w14:textId="7777777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12B9D7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B1FAE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702C45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1FA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5F31A1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1FA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FFA9CF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1FA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222625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1FA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1E18E7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1FAE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FB1FAE" w:rsidRPr="00FB1FAE" w14:paraId="30C34C2E" w14:textId="7777777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4D5F0B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B1FAE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43F460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1FA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02D65F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1FA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E6F000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1FA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9202A6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1FA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7C5B32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1FAE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4F4E5155" w14:textId="77777777" w:rsidR="00FB1FAE" w:rsidRPr="00FB1FAE" w:rsidRDefault="00FB1FAE" w:rsidP="00FB1FA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A9314CE" w14:textId="77777777" w:rsidR="00FB1FAE" w:rsidRPr="00FB1FAE" w:rsidRDefault="00FB1FAE" w:rsidP="00583BCD">
      <w:pPr>
        <w:pStyle w:val="Rubrik2"/>
        <w:ind w:left="0"/>
      </w:pPr>
      <w:r w:rsidRPr="00FB1FAE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FB1FAE" w:rsidRPr="00FB1FAE" w14:paraId="5447086E" w14:textId="77777777" w:rsidTr="00FB1FAE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791DE07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1FF9F6A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06937C6E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319300C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58551D04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1FAE" w:rsidRPr="00FB1FAE" w14:paraId="4FA88C80" w14:textId="77777777" w:rsidTr="00FB1FA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41B45F8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B1FAE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6558050C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B1FAE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7CC681E9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B1FAE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6672BEB4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5B0AF15B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B1FAE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4DDA1476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B1FAE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424FDBFE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B1FAE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0CB7730C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B1FAE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4C549AE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1FAE" w:rsidRPr="00FB1FAE" w14:paraId="7A10FD79" w14:textId="77777777" w:rsidTr="00FB1FA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022E0BF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514B57D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683356F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2A59F92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6E75903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44EB20A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1FAE" w:rsidRPr="00FB1FAE" w14:paraId="5D720089" w14:textId="77777777" w:rsidTr="00FB1FA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8D914F9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B0684C6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4208490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E8A399D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7D129CE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E3DA1B9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1FAE" w:rsidRPr="00FB1FAE" w14:paraId="08205E41" w14:textId="77777777" w:rsidTr="00FB1FA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98B68CC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44062ED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5201203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A5FD6EE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9C53A21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E5403BE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1FAE" w:rsidRPr="00FB1FAE" w14:paraId="66465C9A" w14:textId="77777777" w:rsidTr="00FB1FA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CCC8900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2DB0B758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F76657C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2C2040EE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6C67C01A" w14:textId="77777777" w:rsidR="00FB1FAE" w:rsidRPr="00FB1FAE" w:rsidRDefault="00FB1FAE" w:rsidP="00FB1FA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34196E3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1FAE" w:rsidRPr="00FB1FAE" w14:paraId="4570857F" w14:textId="77777777" w:rsidTr="00FB1FA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45B6D7E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28443AE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72539F0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A2C69DB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4E5BCD7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C8A6C7B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1FAE" w:rsidRPr="00FB1FAE" w14:paraId="4DDC2E66" w14:textId="77777777" w:rsidTr="00FB1FA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8BE38AD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490E8AB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63A94DA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06D59E4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E1E72D9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1289B57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1FAE" w:rsidRPr="00FB1FAE" w14:paraId="564304E9" w14:textId="77777777" w:rsidTr="00FB1FA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2ECD813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2329FC4A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CC05CE1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AB7EDD8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D2C4399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62A0D0A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1FAE" w:rsidRPr="00FB1FAE" w14:paraId="169909D9" w14:textId="77777777" w:rsidTr="00FB1FAE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4203509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429F84AB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7CB16B42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3D6CCCB2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1F59D1D" w14:textId="77777777" w:rsidR="00FB1FAE" w:rsidRPr="00FB1FAE" w:rsidRDefault="00FB1FAE" w:rsidP="00FB1FA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081B9909" w14:textId="77777777" w:rsidR="00FB1FAE" w:rsidRPr="00FB1FAE" w:rsidRDefault="00FB1FAE" w:rsidP="00FB1FAE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B1FA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92E3E" w14:textId="77777777" w:rsidR="003B65A3" w:rsidRDefault="003B65A3">
      <w:r>
        <w:separator/>
      </w:r>
    </w:p>
  </w:endnote>
  <w:endnote w:type="continuationSeparator" w:id="0">
    <w:p w14:paraId="3809B027" w14:textId="77777777" w:rsidR="003B65A3" w:rsidRDefault="003B65A3">
      <w:r>
        <w:continuationSeparator/>
      </w:r>
    </w:p>
  </w:endnote>
  <w:endnote w:type="continuationNotice" w:id="1">
    <w:p w14:paraId="2BDDAEC6" w14:textId="77777777" w:rsidR="003B65A3" w:rsidRDefault="003B65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CED82" w14:textId="77777777" w:rsidR="003B65A3" w:rsidRDefault="003B65A3"/>
  </w:footnote>
  <w:footnote w:type="continuationSeparator" w:id="0">
    <w:p w14:paraId="63C49B59" w14:textId="77777777" w:rsidR="003B65A3" w:rsidRDefault="003B65A3">
      <w:r>
        <w:continuationSeparator/>
      </w:r>
    </w:p>
  </w:footnote>
  <w:footnote w:type="continuationNotice" w:id="1">
    <w:p w14:paraId="78C57E2B" w14:textId="77777777" w:rsidR="003B65A3" w:rsidRDefault="003B65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21D65AE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C09A5BA0" w:tentative="1">
      <w:start w:val="1"/>
      <w:numFmt w:val="lowerLetter"/>
      <w:lvlText w:val="%2."/>
      <w:lvlJc w:val="left"/>
      <w:pPr>
        <w:ind w:left="1080" w:hanging="360"/>
      </w:pPr>
    </w:lvl>
    <w:lvl w:ilvl="2" w:tplc="649C1542" w:tentative="1">
      <w:start w:val="1"/>
      <w:numFmt w:val="lowerRoman"/>
      <w:lvlText w:val="%3."/>
      <w:lvlJc w:val="right"/>
      <w:pPr>
        <w:ind w:left="1800" w:hanging="180"/>
      </w:pPr>
    </w:lvl>
    <w:lvl w:ilvl="3" w:tplc="E2EE5128" w:tentative="1">
      <w:start w:val="1"/>
      <w:numFmt w:val="decimal"/>
      <w:lvlText w:val="%4."/>
      <w:lvlJc w:val="left"/>
      <w:pPr>
        <w:ind w:left="2520" w:hanging="360"/>
      </w:pPr>
    </w:lvl>
    <w:lvl w:ilvl="4" w:tplc="E3D03DBE" w:tentative="1">
      <w:start w:val="1"/>
      <w:numFmt w:val="lowerLetter"/>
      <w:lvlText w:val="%5."/>
      <w:lvlJc w:val="left"/>
      <w:pPr>
        <w:ind w:left="3240" w:hanging="360"/>
      </w:pPr>
    </w:lvl>
    <w:lvl w:ilvl="5" w:tplc="F950202E" w:tentative="1">
      <w:start w:val="1"/>
      <w:numFmt w:val="lowerRoman"/>
      <w:lvlText w:val="%6."/>
      <w:lvlJc w:val="right"/>
      <w:pPr>
        <w:ind w:left="3960" w:hanging="180"/>
      </w:pPr>
    </w:lvl>
    <w:lvl w:ilvl="6" w:tplc="D856F7B0" w:tentative="1">
      <w:start w:val="1"/>
      <w:numFmt w:val="decimal"/>
      <w:lvlText w:val="%7."/>
      <w:lvlJc w:val="left"/>
      <w:pPr>
        <w:ind w:left="4680" w:hanging="360"/>
      </w:pPr>
    </w:lvl>
    <w:lvl w:ilvl="7" w:tplc="D924EDD6" w:tentative="1">
      <w:start w:val="1"/>
      <w:numFmt w:val="lowerLetter"/>
      <w:lvlText w:val="%8."/>
      <w:lvlJc w:val="left"/>
      <w:pPr>
        <w:ind w:left="5400" w:hanging="360"/>
      </w:pPr>
    </w:lvl>
    <w:lvl w:ilvl="8" w:tplc="E4F086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8C90E4A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89FE6A2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C985FE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6F0F2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008C02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5EE36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32CE62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2DEE20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91C485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4E3E2FD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59D82208" w:tentative="1">
      <w:start w:val="1"/>
      <w:numFmt w:val="lowerLetter"/>
      <w:lvlText w:val="%2."/>
      <w:lvlJc w:val="left"/>
      <w:pPr>
        <w:ind w:left="1080" w:hanging="360"/>
      </w:pPr>
    </w:lvl>
    <w:lvl w:ilvl="2" w:tplc="E7DEED2E" w:tentative="1">
      <w:start w:val="1"/>
      <w:numFmt w:val="lowerRoman"/>
      <w:lvlText w:val="%3."/>
      <w:lvlJc w:val="right"/>
      <w:pPr>
        <w:ind w:left="1800" w:hanging="180"/>
      </w:pPr>
    </w:lvl>
    <w:lvl w:ilvl="3" w:tplc="B5DE8CF6" w:tentative="1">
      <w:start w:val="1"/>
      <w:numFmt w:val="decimal"/>
      <w:lvlText w:val="%4."/>
      <w:lvlJc w:val="left"/>
      <w:pPr>
        <w:ind w:left="2520" w:hanging="360"/>
      </w:pPr>
    </w:lvl>
    <w:lvl w:ilvl="4" w:tplc="4718BA10" w:tentative="1">
      <w:start w:val="1"/>
      <w:numFmt w:val="lowerLetter"/>
      <w:lvlText w:val="%5."/>
      <w:lvlJc w:val="left"/>
      <w:pPr>
        <w:ind w:left="3240" w:hanging="360"/>
      </w:pPr>
    </w:lvl>
    <w:lvl w:ilvl="5" w:tplc="8DBAC3A4" w:tentative="1">
      <w:start w:val="1"/>
      <w:numFmt w:val="lowerRoman"/>
      <w:lvlText w:val="%6."/>
      <w:lvlJc w:val="right"/>
      <w:pPr>
        <w:ind w:left="3960" w:hanging="180"/>
      </w:pPr>
    </w:lvl>
    <w:lvl w:ilvl="6" w:tplc="009258A4" w:tentative="1">
      <w:start w:val="1"/>
      <w:numFmt w:val="decimal"/>
      <w:lvlText w:val="%7."/>
      <w:lvlJc w:val="left"/>
      <w:pPr>
        <w:ind w:left="4680" w:hanging="360"/>
      </w:pPr>
    </w:lvl>
    <w:lvl w:ilvl="7" w:tplc="0690FDAA" w:tentative="1">
      <w:start w:val="1"/>
      <w:numFmt w:val="lowerLetter"/>
      <w:lvlText w:val="%8."/>
      <w:lvlJc w:val="left"/>
      <w:pPr>
        <w:ind w:left="5400" w:hanging="360"/>
      </w:pPr>
    </w:lvl>
    <w:lvl w:ilvl="8" w:tplc="24E02F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758267C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AA12E3C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E88C26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7764E0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EAEA7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156D7A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56CC2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53C3F7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E929C1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37592423">
    <w:abstractNumId w:val="21"/>
  </w:num>
  <w:num w:numId="2" w16cid:durableId="1436287151">
    <w:abstractNumId w:val="16"/>
  </w:num>
  <w:num w:numId="3" w16cid:durableId="1053885970">
    <w:abstractNumId w:val="0"/>
  </w:num>
  <w:num w:numId="4" w16cid:durableId="337007499">
    <w:abstractNumId w:val="6"/>
  </w:num>
  <w:num w:numId="5" w16cid:durableId="903027025">
    <w:abstractNumId w:val="19"/>
  </w:num>
  <w:num w:numId="6" w16cid:durableId="798380649">
    <w:abstractNumId w:val="2"/>
  </w:num>
  <w:num w:numId="7" w16cid:durableId="2091459413">
    <w:abstractNumId w:val="13"/>
  </w:num>
  <w:num w:numId="8" w16cid:durableId="1122454090">
    <w:abstractNumId w:val="9"/>
  </w:num>
  <w:num w:numId="9" w16cid:durableId="540944977">
    <w:abstractNumId w:val="1"/>
  </w:num>
  <w:num w:numId="10" w16cid:durableId="1452281434">
    <w:abstractNumId w:val="1"/>
  </w:num>
  <w:num w:numId="11" w16cid:durableId="591013545">
    <w:abstractNumId w:val="3"/>
  </w:num>
  <w:num w:numId="12" w16cid:durableId="1592662539">
    <w:abstractNumId w:val="4"/>
  </w:num>
  <w:num w:numId="13" w16cid:durableId="805780138">
    <w:abstractNumId w:val="15"/>
  </w:num>
  <w:num w:numId="14" w16cid:durableId="226037830">
    <w:abstractNumId w:val="10"/>
  </w:num>
  <w:num w:numId="15" w16cid:durableId="1705329343">
    <w:abstractNumId w:val="7"/>
  </w:num>
  <w:num w:numId="16" w16cid:durableId="1989359989">
    <w:abstractNumId w:val="14"/>
  </w:num>
  <w:num w:numId="17" w16cid:durableId="713848458">
    <w:abstractNumId w:val="5"/>
  </w:num>
  <w:num w:numId="18" w16cid:durableId="2039617094">
    <w:abstractNumId w:val="12"/>
  </w:num>
  <w:num w:numId="19" w16cid:durableId="1021466658">
    <w:abstractNumId w:val="20"/>
  </w:num>
  <w:num w:numId="20" w16cid:durableId="497615299">
    <w:abstractNumId w:val="17"/>
  </w:num>
  <w:num w:numId="21" w16cid:durableId="1107312588">
    <w:abstractNumId w:val="8"/>
  </w:num>
  <w:num w:numId="22" w16cid:durableId="644505372">
    <w:abstractNumId w:val="18"/>
  </w:num>
  <w:num w:numId="23" w16cid:durableId="19011377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6FB7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0A8F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7B47"/>
    <w:rsid w:val="001522AE"/>
    <w:rsid w:val="00157D5B"/>
    <w:rsid w:val="00161FE6"/>
    <w:rsid w:val="001647EA"/>
    <w:rsid w:val="00164C3D"/>
    <w:rsid w:val="00166D3A"/>
    <w:rsid w:val="00175B1D"/>
    <w:rsid w:val="00181FDC"/>
    <w:rsid w:val="001860B9"/>
    <w:rsid w:val="00186F2B"/>
    <w:rsid w:val="001874D6"/>
    <w:rsid w:val="0019632A"/>
    <w:rsid w:val="001A4E7C"/>
    <w:rsid w:val="001B388A"/>
    <w:rsid w:val="001B762C"/>
    <w:rsid w:val="001C4D0A"/>
    <w:rsid w:val="001C5FEF"/>
    <w:rsid w:val="00211487"/>
    <w:rsid w:val="00211D91"/>
    <w:rsid w:val="00217DEC"/>
    <w:rsid w:val="0023250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60ED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65A3"/>
    <w:rsid w:val="003D099E"/>
    <w:rsid w:val="003D21A2"/>
    <w:rsid w:val="003D29D2"/>
    <w:rsid w:val="003D3C20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053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3BCD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7483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54A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C52"/>
    <w:rsid w:val="00843F48"/>
    <w:rsid w:val="00851423"/>
    <w:rsid w:val="00857848"/>
    <w:rsid w:val="008621AE"/>
    <w:rsid w:val="008654B6"/>
    <w:rsid w:val="0087139C"/>
    <w:rsid w:val="00876FCB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8F6D8E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5E6F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C6AA1"/>
    <w:rsid w:val="00AD73EC"/>
    <w:rsid w:val="00AE5BC7"/>
    <w:rsid w:val="00AF5AAF"/>
    <w:rsid w:val="00B046D8"/>
    <w:rsid w:val="00B06A3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4B75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10853"/>
    <w:rsid w:val="00C13C5E"/>
    <w:rsid w:val="00C4115D"/>
    <w:rsid w:val="00C43BDD"/>
    <w:rsid w:val="00C47778"/>
    <w:rsid w:val="00C5011E"/>
    <w:rsid w:val="00C50EE5"/>
    <w:rsid w:val="00C5240A"/>
    <w:rsid w:val="00C5398F"/>
    <w:rsid w:val="00C556F5"/>
    <w:rsid w:val="00C64E12"/>
    <w:rsid w:val="00C70E19"/>
    <w:rsid w:val="00C714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4E5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23DD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04DD"/>
    <w:rsid w:val="00F35B05"/>
    <w:rsid w:val="00F413D9"/>
    <w:rsid w:val="00F5135F"/>
    <w:rsid w:val="00F51F78"/>
    <w:rsid w:val="00F86F47"/>
    <w:rsid w:val="00F90B64"/>
    <w:rsid w:val="00FB1FAE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D1A9BE9D-E7E0-4FDB-B288-399F5F735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A9D8870C-B8B3-4DDA-816F-F34591977F87}" type="presOf" srcId="{72C3C3E7-AFE7-48AF-A84A-F5F4B462ABCE}" destId="{AD4E5296-B06F-4F82-9CB5-F741BF6BFCC1}" srcOrd="0" destOrd="0" presId="urn:microsoft.com/office/officeart/2005/8/layout/hChevron3"/>
    <dgm:cxn modelId="{A0081910-EE00-4786-B1AD-3F32D2A2A6B8}" type="presOf" srcId="{7D55B2F1-F7F7-4A6B-AFB0-F846FDB634B5}" destId="{E13D0391-DAD9-4B61-AB66-3FA48A4F7006}" srcOrd="0" destOrd="0" presId="urn:microsoft.com/office/officeart/2005/8/layout/hChevron3"/>
    <dgm:cxn modelId="{A844A822-7C8A-47EC-A806-AE96677C7A0C}" type="presOf" srcId="{548E9FD9-7371-42E5-8C31-C03B33C90BF7}" destId="{6CE68A43-9C69-4212-AF24-9AFEE7CA1715}" srcOrd="0" destOrd="0" presId="urn:microsoft.com/office/officeart/2005/8/layout/hChevron3"/>
    <dgm:cxn modelId="{6043F37F-BDF4-4B62-8A75-B4A3572CADFC}" type="presOf" srcId="{D813EA76-4FD3-4C15-BFBC-B1DF43B29666}" destId="{4784DBD1-3CBE-41A8-A2C7-CF088F838C79}" srcOrd="0" destOrd="0" presId="urn:microsoft.com/office/officeart/2005/8/layout/hChevron3"/>
    <dgm:cxn modelId="{8D54C9BF-0638-4F47-BA80-57132708FF24}" type="presOf" srcId="{B73EA016-5B5E-4372-8AFF-E16F061CFA05}" destId="{1F6A0B97-83F0-4189-B0CB-00156B0AC153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DA6289FA-E7B3-464B-8153-1A294AF55F3F}" type="presParOf" srcId="{1F6A0B97-83F0-4189-B0CB-00156B0AC153}" destId="{4784DBD1-3CBE-41A8-A2C7-CF088F838C79}" srcOrd="0" destOrd="0" presId="urn:microsoft.com/office/officeart/2005/8/layout/hChevron3"/>
    <dgm:cxn modelId="{698F2BCB-C153-4B53-8C3D-C2B4DBD006AA}" type="presParOf" srcId="{1F6A0B97-83F0-4189-B0CB-00156B0AC153}" destId="{37D14BC8-3203-463C-9804-9B3B86B621FF}" srcOrd="1" destOrd="0" presId="urn:microsoft.com/office/officeart/2005/8/layout/hChevron3"/>
    <dgm:cxn modelId="{522B2ACF-EC01-438E-9DC5-B19BB821A581}" type="presParOf" srcId="{1F6A0B97-83F0-4189-B0CB-00156B0AC153}" destId="{E13D0391-DAD9-4B61-AB66-3FA48A4F7006}" srcOrd="2" destOrd="0" presId="urn:microsoft.com/office/officeart/2005/8/layout/hChevron3"/>
    <dgm:cxn modelId="{2AF71F38-9BAE-4FEE-98C0-BD394355E64D}" type="presParOf" srcId="{1F6A0B97-83F0-4189-B0CB-00156B0AC153}" destId="{F9271109-4339-4036-9126-150629D10456}" srcOrd="3" destOrd="0" presId="urn:microsoft.com/office/officeart/2005/8/layout/hChevron3"/>
    <dgm:cxn modelId="{DC11125B-C123-490D-9020-92DD8E585C1F}" type="presParOf" srcId="{1F6A0B97-83F0-4189-B0CB-00156B0AC153}" destId="{AD4E5296-B06F-4F82-9CB5-F741BF6BFCC1}" srcOrd="4" destOrd="0" presId="urn:microsoft.com/office/officeart/2005/8/layout/hChevron3"/>
    <dgm:cxn modelId="{7980F520-B106-4200-A517-DF62FBAE259B}" type="presParOf" srcId="{1F6A0B97-83F0-4189-B0CB-00156B0AC153}" destId="{99F7A086-6C98-4385-8FFE-3337C1F24694}" srcOrd="5" destOrd="0" presId="urn:microsoft.com/office/officeart/2005/8/layout/hChevron3"/>
    <dgm:cxn modelId="{2C09BFAC-7C78-4106-9E40-E8C23D3FFB2C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2</Pages>
  <Words>330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2075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Övre buk K+ (841000)</dc:title>
  <dc:subject/>
  <dc:creator>patrik.jens.johansson@vgregion.se</dc:creator>
  <keywords/>
  <lastModifiedBy>Ulrica Sehlberg</lastModifiedBy>
  <revision>13</revision>
  <lastPrinted>2016-03-31T10:56:00.0000000Z</lastPrinted>
  <dcterms:created xsi:type="dcterms:W3CDTF">2022-05-18T04:30:00.0000000Z</dcterms:created>
  <dcterms:modified xsi:type="dcterms:W3CDTF">2026-01-21T09:10:00.0000000Z</dcterms:modified>
</coreProperties>
</file>