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4F04F" w14:textId="77777777" w:rsidR="007544BE" w:rsidRDefault="007544BE" w:rsidP="009E55CA">
      <w:pPr>
        <w:pStyle w:val="Rubrik2"/>
        <w:ind w:left="0"/>
        <w:sectPr w:rsidR="007544BE" w:rsidSect="00754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7DEE74" w14:textId="4ECD2D9B" w:rsidR="007544BE" w:rsidRPr="007544BE" w:rsidRDefault="00CF53B5" w:rsidP="00CF53B5">
      <w:pPr>
        <w:pStyle w:val="Rubrik1"/>
        <w:ind w:left="0"/>
        <w:rPr>
          <w:sz w:val="18"/>
          <w:szCs w:val="18"/>
        </w:rPr>
      </w:pPr>
      <w:r w:rsidRPr="007544BE">
        <w:t>DT Övre buk K-/helbuk K+ med PO (840901C)</w:t>
      </w:r>
    </w:p>
    <w:p w14:paraId="5B4803E4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ED5D05A" w14:textId="77777777" w:rsidR="007544BE" w:rsidRPr="007544BE" w:rsidRDefault="007544BE" w:rsidP="00CF53B5">
      <w:pPr>
        <w:pStyle w:val="Rubrik2"/>
        <w:ind w:left="0"/>
      </w:pPr>
      <w:r w:rsidRPr="007544BE">
        <w:t>Syfte</w:t>
      </w:r>
    </w:p>
    <w:p w14:paraId="1BA70BC7" w14:textId="77777777" w:rsid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44B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7EE4644" w14:textId="77777777" w:rsidR="009E55CA" w:rsidRDefault="009E55CA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D3EBC7" w14:textId="528F604A" w:rsidR="009E55CA" w:rsidRPr="007544BE" w:rsidRDefault="009E55CA" w:rsidP="00CF53B5">
      <w:pPr>
        <w:pStyle w:val="Rubrik2"/>
        <w:ind w:left="0"/>
      </w:pPr>
      <w:r>
        <w:t xml:space="preserve">Förändringar </w:t>
      </w:r>
      <w:r w:rsidR="00CF53B5">
        <w:t xml:space="preserve">sedan föregående </w:t>
      </w:r>
      <w:r>
        <w:t>version</w:t>
      </w:r>
    </w:p>
    <w:p w14:paraId="4308FD0C" w14:textId="3E3000C8" w:rsidR="009E55CA" w:rsidRPr="007544BE" w:rsidRDefault="005D5E60" w:rsidP="009E55C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727B872A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FD471B" w14:textId="77777777" w:rsidR="007544BE" w:rsidRPr="007544BE" w:rsidRDefault="007544BE" w:rsidP="00CF53B5">
      <w:pPr>
        <w:pStyle w:val="Rubrik2"/>
        <w:ind w:left="0"/>
      </w:pPr>
      <w:r w:rsidRPr="007544B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544BE" w:rsidRPr="007544BE" w14:paraId="657D88CB" w14:textId="77777777" w:rsidTr="00194DE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A9D793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63F81A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Tumör, metastaser mm hos vuxna, där både K- och K+ krävs för jämförelse.</w:t>
            </w:r>
          </w:p>
          <w:p w14:paraId="6D5EB61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Kan användas vid förstagångsundersökning av buken.</w:t>
            </w:r>
          </w:p>
        </w:tc>
      </w:tr>
      <w:tr w:rsidR="007544BE" w:rsidRPr="007544BE" w14:paraId="221309EE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F5C32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4CFFEB" w14:textId="6F865D84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7544B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7544B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B02B629" w14:textId="03A1D3A5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PVK</w:t>
            </w:r>
            <w:r w:rsidR="004814A6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7544BE" w:rsidRPr="007544BE" w14:paraId="384B3E91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70AA6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4715EE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32210861" w14:textId="77777777" w:rsidR="007544BE" w:rsidRPr="007544BE" w:rsidRDefault="007544BE" w:rsidP="007544B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7544BE" w:rsidRPr="007544BE" w14:paraId="6D010120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AC05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D2FD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7544BE" w:rsidRPr="007544BE" w14:paraId="7E17F3D6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95276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15812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544BE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7F08436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544BE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7B0EB3E3" w14:textId="0FCF0E6A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Pr="007544BE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544BE" w:rsidRPr="007544BE" w14:paraId="2496CB88" w14:textId="77777777" w:rsidTr="00194DE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7F259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7734BDA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D31B74D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751B4ED" w14:textId="77777777" w:rsidR="007544BE" w:rsidRPr="007544BE" w:rsidRDefault="007544BE" w:rsidP="007544B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80AD54E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909D0C3" w14:textId="77777777" w:rsidR="00CF53B5" w:rsidRDefault="00CF53B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2A5F450" w14:textId="3EDA555E" w:rsidR="007544BE" w:rsidRPr="007544BE" w:rsidRDefault="007544BE" w:rsidP="00CF53B5">
      <w:pPr>
        <w:pStyle w:val="Rubrik2"/>
        <w:ind w:left="0"/>
      </w:pPr>
      <w:r w:rsidRPr="007544B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7544BE" w:rsidRPr="007544BE" w14:paraId="679B3437" w14:textId="77777777" w:rsidTr="007544BE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39A9F3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A2FA892" wp14:editId="7162BC3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BE2D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3DB2EEB" wp14:editId="3AA3DC57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223520</wp:posOffset>
                      </wp:positionV>
                      <wp:extent cx="410210" cy="143446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44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BA4DCC1" w14:textId="77777777" w:rsidR="007544BE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EB5D3AC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DB2EE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71.05pt;margin-top:17.6pt;width:32.3pt;height:112.9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" adj="3088" fillcolor="#c00000" stroked="f" strokeweight="1pt">
                      <v:textbox inset="1mm,1mm,1mm,1mm">
                        <w:txbxContent>
                          <w:p w14:paraId="6BA4DCC1" w14:textId="77777777" w:rsidR="007544BE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EB5D3AC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B48CFE5" wp14:editId="735C594F">
                      <wp:simplePos x="0" y="0"/>
                      <wp:positionH relativeFrom="column">
                        <wp:posOffset>382270</wp:posOffset>
                      </wp:positionH>
                      <wp:positionV relativeFrom="paragraph">
                        <wp:posOffset>205105</wp:posOffset>
                      </wp:positionV>
                      <wp:extent cx="410210" cy="676275"/>
                      <wp:effectExtent l="0" t="0" r="8890" b="952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762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B36C20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48CFE5" id="Pil: uppåt 7" o:spid="_x0000_s1027" type="#_x0000_t68" style="position:absolute;left:0;text-align:left;margin-left:30.1pt;margin-top:16.15pt;width:32.3pt;height:53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" adj="6551" fillcolor="red" stroked="f" strokeweight="1pt">
                      <v:textbox inset="1mm,1mm,1mm,1mm">
                        <w:txbxContent>
                          <w:p w14:paraId="07B36C20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DB12BA" wp14:editId="476A3A1E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212090</wp:posOffset>
                      </wp:positionV>
                      <wp:extent cx="1367155" cy="1458595"/>
                      <wp:effectExtent l="19050" t="19050" r="23495" b="2730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14585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CB29188" id="Rektangel 3" o:spid="_x0000_s1026" style="position:absolute;margin-left:11.15pt;margin-top:16.7pt;width:107.65pt;height:11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14474DA" wp14:editId="4A43B4DF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155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6A0641C2" id="Rektangel 8" o:spid="_x0000_s1026" style="position:absolute;margin-left:11.15pt;margin-top:16.15pt;width:107.65pt;height:5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BVXqLD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227EBB83" wp14:editId="72EC44AA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034436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4BE" w:rsidRPr="007544BE" w14:paraId="3617C3B7" w14:textId="77777777" w:rsidTr="007544B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82F0C7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FFD9C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60227C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681898A2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48BC270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53353A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1CE20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7544BE" w:rsidRPr="007544BE" w14:paraId="2C2B599F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12A47A7D" w14:textId="77777777" w:rsidR="007544BE" w:rsidRPr="007544BE" w:rsidRDefault="007544BE" w:rsidP="007544B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AFBB5A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44BE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357469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E018A8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469DD562" w14:textId="77777777" w:rsidTr="007544BE">
        <w:trPr>
          <w:trHeight w:val="227"/>
        </w:trPr>
        <w:tc>
          <w:tcPr>
            <w:tcW w:w="1950" w:type="dxa"/>
            <w:shd w:val="clear" w:color="auto" w:fill="FFFFFF"/>
          </w:tcPr>
          <w:p w14:paraId="1619EBAD" w14:textId="77777777" w:rsidR="007544BE" w:rsidRPr="007544BE" w:rsidRDefault="007544BE" w:rsidP="007544B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B73073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544BE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06E7B7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26DBAA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936873B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BEEE8A1" w14:textId="77777777" w:rsidR="007544BE" w:rsidRPr="007544BE" w:rsidRDefault="007544BE" w:rsidP="00CF53B5">
      <w:pPr>
        <w:pStyle w:val="Rubrik2"/>
        <w:ind w:left="0"/>
      </w:pPr>
      <w:r w:rsidRPr="007544BE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7544BE" w:rsidRPr="007544BE" w14:paraId="5C5619A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5F4E9D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57CCF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95F7AE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D1310D0" wp14:editId="0F78DA80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CAA727" w14:textId="77777777" w:rsidR="007544BE" w:rsidRPr="0066564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1310D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FCAA727" w14:textId="77777777" w:rsidR="007544BE" w:rsidRPr="0066564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7544B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A63195F" wp14:editId="36D1262E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CBB17C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63195F" id="Pil: uppåt 24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2CBB17C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0B2964B" wp14:editId="2E3C7E15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32DF2CF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1BDC65E" wp14:editId="486FDCB7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" name="Rak koppling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F1133AF" id="Rak 1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067326C9" wp14:editId="0AA39961">
                  <wp:extent cx="1420495" cy="1476612"/>
                  <wp:effectExtent l="0" t="0" r="8255" b="9525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EFA889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413FE618" wp14:editId="4B6B07FA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A52CD3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3FE618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4A52CD3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641DD2D1" wp14:editId="672D835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819A180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813FA77" wp14:editId="117C95FA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1F1A0CA" id="Rak 12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7544B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3925D20" wp14:editId="510B958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E122528" w14:textId="77777777" w:rsidR="007544BE" w:rsidRPr="0066567D" w:rsidRDefault="007544BE" w:rsidP="009A30E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925D20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E122528" w14:textId="77777777" w:rsidR="007544BE" w:rsidRPr="0066567D" w:rsidRDefault="007544BE" w:rsidP="009A30E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44BE">
              <w:rPr>
                <w:noProof/>
                <w:szCs w:val="20"/>
              </w:rPr>
              <w:drawing>
                <wp:inline distT="0" distB="0" distL="0" distR="0" wp14:anchorId="44733986" wp14:editId="1372A459">
                  <wp:extent cx="1670034" cy="1383485"/>
                  <wp:effectExtent l="0" t="0" r="6985" b="762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4BE" w:rsidRPr="007544BE" w14:paraId="0410299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E23535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402BF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4E4293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0D94B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3A680BF9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B188D9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FE120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907A8A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5DF165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44BE" w:rsidRPr="007544BE" w14:paraId="6971CB18" w14:textId="77777777" w:rsidTr="007544B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A034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0C46E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082125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EC688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D893454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3A967D7" w14:textId="77777777" w:rsidR="007544BE" w:rsidRPr="007544BE" w:rsidRDefault="007544BE" w:rsidP="00CF53B5">
      <w:pPr>
        <w:pStyle w:val="Rubrik2"/>
        <w:ind w:left="0"/>
      </w:pPr>
      <w:r w:rsidRPr="007544B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544BE" w:rsidRPr="007544BE" w14:paraId="728E37C4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501571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F7782E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E56E1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BD85E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544B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3C7D50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433D2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544BE" w:rsidRPr="007544BE" w14:paraId="453D6B43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FE4D4B" w14:textId="77777777" w:rsidR="007544BE" w:rsidRPr="007544BE" w:rsidRDefault="007544BE" w:rsidP="007544B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E8101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BDEDA9" w14:textId="1A9199D0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536C25" w14:textId="3DA66F55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68BC1C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4052A88" w14:textId="7E55143F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7544BE" w:rsidRPr="007544B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544BE" w:rsidRPr="007544BE" w14:paraId="596FC707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48CA98" w14:textId="77777777" w:rsidR="007544BE" w:rsidRPr="007544BE" w:rsidRDefault="007544BE" w:rsidP="007544B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91209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9BB52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81FF92" w14:textId="103DAF86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3672C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DE4E5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544BE" w:rsidRPr="007544BE" w14:paraId="2A23A9EE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29A5FD6" w14:textId="77777777" w:rsidR="007544BE" w:rsidRPr="007544BE" w:rsidRDefault="007544BE" w:rsidP="007544B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5B676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9A2837" w14:textId="55254FC5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05AB5C" w14:textId="66C3973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8BB90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46C5EC" w14:textId="297A8F5F" w:rsidR="007544BE" w:rsidRPr="007544BE" w:rsidRDefault="00194DE0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7544BE"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423C98C9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3AD5F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2F620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CFDB8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261DC9" w14:textId="4ABC5FA4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51B45D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810F8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67C36958" w14:textId="77777777" w:rsidTr="00194DE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BE3774" w14:textId="77777777" w:rsidR="007544BE" w:rsidRPr="007544BE" w:rsidRDefault="007544BE" w:rsidP="007544B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622E3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3BBFD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9FA1BD" w14:textId="6BB3212E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B</w:t>
            </w:r>
            <w:r w:rsidR="00194DE0">
              <w:rPr>
                <w:rFonts w:ascii="Arial" w:hAnsi="Arial" w:cs="Arial"/>
                <w:sz w:val="18"/>
                <w:szCs w:val="18"/>
              </w:rPr>
              <w:t>r40</w:t>
            </w:r>
            <w:r w:rsidRPr="007544B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0CCA4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4B8FCB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44B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44BE" w:rsidRPr="007544BE" w14:paraId="45FFF7A9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A2A9A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546F5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407BD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DB4D6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355D0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3DE17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544BE" w:rsidRPr="007544BE" w14:paraId="14511BA1" w14:textId="77777777" w:rsidTr="00194DE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CEF4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044B5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CA11B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1617D6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9D205F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EF95C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44B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69DB566" w14:textId="77777777" w:rsidR="007544BE" w:rsidRPr="007544BE" w:rsidRDefault="007544BE" w:rsidP="007544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B067F9" w14:textId="77777777" w:rsidR="00CF53B5" w:rsidRDefault="00CF53B5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B44CF96" w14:textId="66DD6D21" w:rsidR="007544BE" w:rsidRPr="007544BE" w:rsidRDefault="007544BE" w:rsidP="00CF53B5">
      <w:pPr>
        <w:pStyle w:val="Rubrik2"/>
        <w:ind w:left="0"/>
      </w:pPr>
      <w:r w:rsidRPr="007544BE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7544BE" w:rsidRPr="007544BE" w14:paraId="3C59C71F" w14:textId="77777777" w:rsidTr="007544B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DC9CE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7C746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898F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C65EC8C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D30989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79422F7F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38BEE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44B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B01CC6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7F0ACB93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C30CFE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57A46A0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98415E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B4877A9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623723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8E0E64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Helbuk K+</w:t>
            </w:r>
          </w:p>
          <w:p w14:paraId="66EEB37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66CFE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192793EA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251B0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98B2AD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AF8779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0FC54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0EFE5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40447F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907D6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A6403D0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62340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72B6F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3E264C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40AC2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189B00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FF1222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6798F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F896791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F3125C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143E6B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AB7765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10467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6B347E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BC99EA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D7BD63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52675AEB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56EF0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31CD914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4C09F91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B66C9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D6FF049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A61F2CA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AAC1A28" w14:textId="77777777" w:rsidR="007544BE" w:rsidRPr="007544BE" w:rsidRDefault="007544BE" w:rsidP="007544B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44B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74442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216D11CF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17BF8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1BE6A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6B6BA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0CE1B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3C2EC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9DB677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1C9AD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4E9FDD66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50F4A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C6D5A7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FF54FE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6C485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20616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44F1C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FB23F9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5B3CE7BC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FD790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48180B3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5D73B78A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55128F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9B5C13B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CC2C0A2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64FCA4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44BE" w:rsidRPr="007544BE" w14:paraId="0456A79E" w14:textId="77777777" w:rsidTr="007544B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A92EE10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1C3C2B1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E10C2D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40F70F8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6DDA26" w14:textId="77777777" w:rsidR="007544BE" w:rsidRPr="007544BE" w:rsidRDefault="007544BE" w:rsidP="007544B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B691AA3" w14:textId="77777777" w:rsidR="007544BE" w:rsidRPr="007544BE" w:rsidRDefault="007544BE" w:rsidP="007544B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44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B2B36" w14:textId="77777777" w:rsidR="009B1DC4" w:rsidRDefault="009B1DC4">
      <w:r>
        <w:separator/>
      </w:r>
    </w:p>
  </w:endnote>
  <w:endnote w:type="continuationSeparator" w:id="0">
    <w:p w14:paraId="24F52B9E" w14:textId="77777777" w:rsidR="009B1DC4" w:rsidRDefault="009B1DC4">
      <w:r>
        <w:continuationSeparator/>
      </w:r>
    </w:p>
  </w:endnote>
  <w:endnote w:type="continuationNotice" w:id="1">
    <w:p w14:paraId="79DCEF48" w14:textId="77777777" w:rsidR="009B1DC4" w:rsidRDefault="009B1D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CC079" w14:textId="77777777" w:rsidR="009B1DC4" w:rsidRDefault="009B1DC4"/>
  </w:footnote>
  <w:footnote w:type="continuationSeparator" w:id="0">
    <w:p w14:paraId="12CC13AC" w14:textId="77777777" w:rsidR="009B1DC4" w:rsidRDefault="009B1DC4">
      <w:r>
        <w:continuationSeparator/>
      </w:r>
    </w:p>
  </w:footnote>
  <w:footnote w:type="continuationNotice" w:id="1">
    <w:p w14:paraId="4AA52989" w14:textId="77777777" w:rsidR="009B1DC4" w:rsidRDefault="009B1D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8B4BB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35C263A" w:tentative="1">
      <w:start w:val="1"/>
      <w:numFmt w:val="lowerLetter"/>
      <w:lvlText w:val="%2."/>
      <w:lvlJc w:val="left"/>
      <w:pPr>
        <w:ind w:left="1080" w:hanging="360"/>
      </w:pPr>
    </w:lvl>
    <w:lvl w:ilvl="2" w:tplc="F5126624" w:tentative="1">
      <w:start w:val="1"/>
      <w:numFmt w:val="lowerRoman"/>
      <w:lvlText w:val="%3."/>
      <w:lvlJc w:val="right"/>
      <w:pPr>
        <w:ind w:left="1800" w:hanging="180"/>
      </w:pPr>
    </w:lvl>
    <w:lvl w:ilvl="3" w:tplc="144E6CF6" w:tentative="1">
      <w:start w:val="1"/>
      <w:numFmt w:val="decimal"/>
      <w:lvlText w:val="%4."/>
      <w:lvlJc w:val="left"/>
      <w:pPr>
        <w:ind w:left="2520" w:hanging="360"/>
      </w:pPr>
    </w:lvl>
    <w:lvl w:ilvl="4" w:tplc="B0C87AB4" w:tentative="1">
      <w:start w:val="1"/>
      <w:numFmt w:val="lowerLetter"/>
      <w:lvlText w:val="%5."/>
      <w:lvlJc w:val="left"/>
      <w:pPr>
        <w:ind w:left="3240" w:hanging="360"/>
      </w:pPr>
    </w:lvl>
    <w:lvl w:ilvl="5" w:tplc="E4F8A81E" w:tentative="1">
      <w:start w:val="1"/>
      <w:numFmt w:val="lowerRoman"/>
      <w:lvlText w:val="%6."/>
      <w:lvlJc w:val="right"/>
      <w:pPr>
        <w:ind w:left="3960" w:hanging="180"/>
      </w:pPr>
    </w:lvl>
    <w:lvl w:ilvl="6" w:tplc="28EA1B3C" w:tentative="1">
      <w:start w:val="1"/>
      <w:numFmt w:val="decimal"/>
      <w:lvlText w:val="%7."/>
      <w:lvlJc w:val="left"/>
      <w:pPr>
        <w:ind w:left="4680" w:hanging="360"/>
      </w:pPr>
    </w:lvl>
    <w:lvl w:ilvl="7" w:tplc="3AAC5276" w:tentative="1">
      <w:start w:val="1"/>
      <w:numFmt w:val="lowerLetter"/>
      <w:lvlText w:val="%8."/>
      <w:lvlJc w:val="left"/>
      <w:pPr>
        <w:ind w:left="5400" w:hanging="360"/>
      </w:pPr>
    </w:lvl>
    <w:lvl w:ilvl="8" w:tplc="F84076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79EFC4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EDCC8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69451E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910881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D6C5A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CE6278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88EFF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6EE03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808D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3247B3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424C7F2" w:tentative="1">
      <w:start w:val="1"/>
      <w:numFmt w:val="lowerLetter"/>
      <w:lvlText w:val="%2."/>
      <w:lvlJc w:val="left"/>
      <w:pPr>
        <w:ind w:left="1080" w:hanging="360"/>
      </w:pPr>
    </w:lvl>
    <w:lvl w:ilvl="2" w:tplc="132613D0" w:tentative="1">
      <w:start w:val="1"/>
      <w:numFmt w:val="lowerRoman"/>
      <w:lvlText w:val="%3."/>
      <w:lvlJc w:val="right"/>
      <w:pPr>
        <w:ind w:left="1800" w:hanging="180"/>
      </w:pPr>
    </w:lvl>
    <w:lvl w:ilvl="3" w:tplc="7944B166" w:tentative="1">
      <w:start w:val="1"/>
      <w:numFmt w:val="decimal"/>
      <w:lvlText w:val="%4."/>
      <w:lvlJc w:val="left"/>
      <w:pPr>
        <w:ind w:left="2520" w:hanging="360"/>
      </w:pPr>
    </w:lvl>
    <w:lvl w:ilvl="4" w:tplc="2D9E8C56" w:tentative="1">
      <w:start w:val="1"/>
      <w:numFmt w:val="lowerLetter"/>
      <w:lvlText w:val="%5."/>
      <w:lvlJc w:val="left"/>
      <w:pPr>
        <w:ind w:left="3240" w:hanging="360"/>
      </w:pPr>
    </w:lvl>
    <w:lvl w:ilvl="5" w:tplc="30D25460" w:tentative="1">
      <w:start w:val="1"/>
      <w:numFmt w:val="lowerRoman"/>
      <w:lvlText w:val="%6."/>
      <w:lvlJc w:val="right"/>
      <w:pPr>
        <w:ind w:left="3960" w:hanging="180"/>
      </w:pPr>
    </w:lvl>
    <w:lvl w:ilvl="6" w:tplc="61B83132" w:tentative="1">
      <w:start w:val="1"/>
      <w:numFmt w:val="decimal"/>
      <w:lvlText w:val="%7."/>
      <w:lvlJc w:val="left"/>
      <w:pPr>
        <w:ind w:left="4680" w:hanging="360"/>
      </w:pPr>
    </w:lvl>
    <w:lvl w:ilvl="7" w:tplc="C304EB7E" w:tentative="1">
      <w:start w:val="1"/>
      <w:numFmt w:val="lowerLetter"/>
      <w:lvlText w:val="%8."/>
      <w:lvlJc w:val="left"/>
      <w:pPr>
        <w:ind w:left="5400" w:hanging="360"/>
      </w:pPr>
    </w:lvl>
    <w:lvl w:ilvl="8" w:tplc="CA2457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D3ED62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03AB0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A245F9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A5A19A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F200D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D88247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96C72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B6EF37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EC031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1317146">
    <w:abstractNumId w:val="21"/>
  </w:num>
  <w:num w:numId="2" w16cid:durableId="675811864">
    <w:abstractNumId w:val="16"/>
  </w:num>
  <w:num w:numId="3" w16cid:durableId="1148131350">
    <w:abstractNumId w:val="0"/>
  </w:num>
  <w:num w:numId="4" w16cid:durableId="1881629941">
    <w:abstractNumId w:val="6"/>
  </w:num>
  <w:num w:numId="5" w16cid:durableId="2139102844">
    <w:abstractNumId w:val="19"/>
  </w:num>
  <w:num w:numId="6" w16cid:durableId="1281688774">
    <w:abstractNumId w:val="2"/>
  </w:num>
  <w:num w:numId="7" w16cid:durableId="1736784236">
    <w:abstractNumId w:val="13"/>
  </w:num>
  <w:num w:numId="8" w16cid:durableId="881942986">
    <w:abstractNumId w:val="9"/>
  </w:num>
  <w:num w:numId="9" w16cid:durableId="1427650403">
    <w:abstractNumId w:val="1"/>
  </w:num>
  <w:num w:numId="10" w16cid:durableId="716666578">
    <w:abstractNumId w:val="1"/>
  </w:num>
  <w:num w:numId="11" w16cid:durableId="1875069483">
    <w:abstractNumId w:val="3"/>
  </w:num>
  <w:num w:numId="12" w16cid:durableId="629240104">
    <w:abstractNumId w:val="4"/>
  </w:num>
  <w:num w:numId="13" w16cid:durableId="1875917910">
    <w:abstractNumId w:val="15"/>
  </w:num>
  <w:num w:numId="14" w16cid:durableId="46295765">
    <w:abstractNumId w:val="10"/>
  </w:num>
  <w:num w:numId="15" w16cid:durableId="246890393">
    <w:abstractNumId w:val="7"/>
  </w:num>
  <w:num w:numId="16" w16cid:durableId="145174486">
    <w:abstractNumId w:val="14"/>
  </w:num>
  <w:num w:numId="17" w16cid:durableId="823010676">
    <w:abstractNumId w:val="5"/>
  </w:num>
  <w:num w:numId="18" w16cid:durableId="2014720768">
    <w:abstractNumId w:val="12"/>
  </w:num>
  <w:num w:numId="19" w16cid:durableId="1793474324">
    <w:abstractNumId w:val="20"/>
  </w:num>
  <w:num w:numId="20" w16cid:durableId="425923299">
    <w:abstractNumId w:val="17"/>
  </w:num>
  <w:num w:numId="21" w16cid:durableId="511603743">
    <w:abstractNumId w:val="8"/>
  </w:num>
  <w:num w:numId="22" w16cid:durableId="1254440454">
    <w:abstractNumId w:val="18"/>
  </w:num>
  <w:num w:numId="23" w16cid:durableId="17486510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366"/>
    <w:rsid w:val="000B7715"/>
    <w:rsid w:val="000E463B"/>
    <w:rsid w:val="000E5A7E"/>
    <w:rsid w:val="000F1E6C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0CA"/>
    <w:rsid w:val="00181FDC"/>
    <w:rsid w:val="001860B9"/>
    <w:rsid w:val="00186F2B"/>
    <w:rsid w:val="001874D6"/>
    <w:rsid w:val="00194DE0"/>
    <w:rsid w:val="0019632A"/>
    <w:rsid w:val="001A367C"/>
    <w:rsid w:val="001A4E7C"/>
    <w:rsid w:val="001B762C"/>
    <w:rsid w:val="001C4D0A"/>
    <w:rsid w:val="001C5FEF"/>
    <w:rsid w:val="001F052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69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EEE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4A6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E60"/>
    <w:rsid w:val="005E02B3"/>
    <w:rsid w:val="005E1E24"/>
    <w:rsid w:val="0060596B"/>
    <w:rsid w:val="00606D97"/>
    <w:rsid w:val="00614E64"/>
    <w:rsid w:val="006165CC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9E6"/>
    <w:rsid w:val="007221C2"/>
    <w:rsid w:val="00725816"/>
    <w:rsid w:val="00730955"/>
    <w:rsid w:val="00733A9C"/>
    <w:rsid w:val="00736574"/>
    <w:rsid w:val="007367E0"/>
    <w:rsid w:val="00737215"/>
    <w:rsid w:val="007544B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887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391"/>
    <w:rsid w:val="00971D93"/>
    <w:rsid w:val="009A30E7"/>
    <w:rsid w:val="009B1DC4"/>
    <w:rsid w:val="009B1F6B"/>
    <w:rsid w:val="009C0D12"/>
    <w:rsid w:val="009C192E"/>
    <w:rsid w:val="009D6819"/>
    <w:rsid w:val="009D6D1C"/>
    <w:rsid w:val="009E0CF9"/>
    <w:rsid w:val="009E531B"/>
    <w:rsid w:val="009E55CA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A8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3B5"/>
    <w:rsid w:val="00CF70BB"/>
    <w:rsid w:val="00D074DB"/>
    <w:rsid w:val="00D139CF"/>
    <w:rsid w:val="00D37E7F"/>
    <w:rsid w:val="00D47AD7"/>
    <w:rsid w:val="00D51529"/>
    <w:rsid w:val="00D8075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783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CA8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DD2E450-FBAE-4B7A-85B0-194932BC7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7ECD676B-731B-443F-8869-74A573D0DDBF}" type="presOf" srcId="{D813EA76-4FD3-4C15-BFBC-B1DF43B29666}" destId="{4784DBD1-3CBE-41A8-A2C7-CF088F838C79}" srcOrd="0" destOrd="0" presId="urn:microsoft.com/office/officeart/2005/8/layout/hChevron3"/>
    <dgm:cxn modelId="{C9547970-BDF1-4BDC-9059-F8D334F1380B}" type="presOf" srcId="{7D55B2F1-F7F7-4A6B-AFB0-F846FDB634B5}" destId="{E13D0391-DAD9-4B61-AB66-3FA48A4F7006}" srcOrd="0" destOrd="0" presId="urn:microsoft.com/office/officeart/2005/8/layout/hChevron3"/>
    <dgm:cxn modelId="{7A274184-7C58-47CC-90C3-AD0B557E410A}" type="presOf" srcId="{72C3C3E7-AFE7-48AF-A84A-F5F4B462ABCE}" destId="{AD4E5296-B06F-4F82-9CB5-F741BF6BFCC1}" srcOrd="0" destOrd="0" presId="urn:microsoft.com/office/officeart/2005/8/layout/hChevron3"/>
    <dgm:cxn modelId="{E2507BAC-CCAF-4BB9-BD8B-4F06C33ACBE5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1440B4D9-2672-4A3F-9D72-5EA0F42ECE3C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F6B800C-B4B8-4C58-AF70-A4AF06637B86}" type="presParOf" srcId="{1F6A0B97-83F0-4189-B0CB-00156B0AC153}" destId="{4784DBD1-3CBE-41A8-A2C7-CF088F838C79}" srcOrd="0" destOrd="0" presId="urn:microsoft.com/office/officeart/2005/8/layout/hChevron3"/>
    <dgm:cxn modelId="{F2257A20-09F6-40B4-ACF5-626090125482}" type="presParOf" srcId="{1F6A0B97-83F0-4189-B0CB-00156B0AC153}" destId="{37D14BC8-3203-463C-9804-9B3B86B621FF}" srcOrd="1" destOrd="0" presId="urn:microsoft.com/office/officeart/2005/8/layout/hChevron3"/>
    <dgm:cxn modelId="{5921B191-4931-4B99-B273-4C9901739D3D}" type="presParOf" srcId="{1F6A0B97-83F0-4189-B0CB-00156B0AC153}" destId="{E13D0391-DAD9-4B61-AB66-3FA48A4F7006}" srcOrd="2" destOrd="0" presId="urn:microsoft.com/office/officeart/2005/8/layout/hChevron3"/>
    <dgm:cxn modelId="{503AD4B5-4C4C-4B1E-9986-957EBD8143FE}" type="presParOf" srcId="{1F6A0B97-83F0-4189-B0CB-00156B0AC153}" destId="{F9271109-4339-4036-9126-150629D10456}" srcOrd="3" destOrd="0" presId="urn:microsoft.com/office/officeart/2005/8/layout/hChevron3"/>
    <dgm:cxn modelId="{D0D413FD-230B-46F7-8AED-0C67E445D281}" type="presParOf" srcId="{1F6A0B97-83F0-4189-B0CB-00156B0AC153}" destId="{AD4E5296-B06F-4F82-9CB5-F741BF6BFCC1}" srcOrd="4" destOrd="0" presId="urn:microsoft.com/office/officeart/2005/8/layout/hChevron3"/>
    <dgm:cxn modelId="{54E9C8C2-BF18-48E0-B1D5-05B8B48B1663}" type="presParOf" srcId="{1F6A0B97-83F0-4189-B0CB-00156B0AC153}" destId="{99F7A086-6C98-4385-8FFE-3337C1F24694}" srcOrd="5" destOrd="0" presId="urn:microsoft.com/office/officeart/2005/8/layout/hChevron3"/>
    <dgm:cxn modelId="{F5F34791-28F2-40CB-A283-CAD212CC6BA2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398</Words>
  <Characters>2115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K-, helbuk K+ med PO (840901C)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2022-05-18T04:25:00.0000000Z</dcterms:created>
  <dcterms:modified xsi:type="dcterms:W3CDTF">2026-01-21T09:09:00.0000000Z</dcterms:modified>
</coreProperties>
</file>