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F04F" w14:textId="77777777" w:rsidR="007544BE" w:rsidRDefault="007544BE" w:rsidP="009E55CA">
      <w:pPr>
        <w:pStyle w:val="Rubrik2"/>
        <w:ind w:left="0"/>
        <w:sectPr w:rsidR="007544BE" w:rsidSect="007544B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57DEE74" w14:textId="4ECD2D9B" w:rsidR="007544BE" w:rsidRPr="007544BE" w:rsidRDefault="00CF53B5" w:rsidP="00CF53B5">
      <w:pPr>
        <w:pStyle w:val="Rubrik1"/>
        <w:ind w:left="0"/>
        <w:rPr>
          <w:sz w:val="18"/>
          <w:szCs w:val="18"/>
        </w:rPr>
      </w:pPr>
      <w:r w:rsidRPr="007544BE">
        <w:t>DT Övre buk K-/helbuk K+ med PO (840901C)</w:t>
      </w:r>
    </w:p>
    <w:p w14:paraId="5B4803E4" w14:textId="77777777" w:rsidR="007544BE" w:rsidRPr="007544BE" w:rsidRDefault="007544BE" w:rsidP="007544BE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6ED5D05A" w14:textId="77777777" w:rsidR="007544BE" w:rsidRPr="007544BE" w:rsidRDefault="007544BE" w:rsidP="00CF53B5">
      <w:pPr>
        <w:pStyle w:val="Rubrik2"/>
        <w:ind w:left="0"/>
      </w:pPr>
      <w:r w:rsidRPr="007544BE">
        <w:t>Syfte</w:t>
      </w:r>
    </w:p>
    <w:p w14:paraId="1BA70BC7" w14:textId="77777777" w:rsidR="007544BE" w:rsidRDefault="007544BE" w:rsidP="007544B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544BE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7EE4644" w14:textId="77777777" w:rsidR="009E55CA" w:rsidRDefault="009E55CA" w:rsidP="007544B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ED3EBC7" w14:textId="528F604A" w:rsidR="009E55CA" w:rsidRPr="007544BE" w:rsidRDefault="009E55CA" w:rsidP="00CF53B5">
      <w:pPr>
        <w:pStyle w:val="Rubrik2"/>
        <w:ind w:left="0"/>
      </w:pPr>
      <w:r>
        <w:t xml:space="preserve">Förändringar </w:t>
      </w:r>
      <w:r w:rsidR="00CF53B5">
        <w:t xml:space="preserve">sedan föregående </w:t>
      </w:r>
      <w:r>
        <w:t>version</w:t>
      </w:r>
    </w:p>
    <w:p w14:paraId="4308FD0C" w14:textId="3E3000C8" w:rsidR="009E55CA" w:rsidRPr="007544BE" w:rsidRDefault="005D5E60" w:rsidP="009E55C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Reviderat, justerat kernel Siemens X-cite.</w:t>
      </w:r>
    </w:p>
    <w:p w14:paraId="727B872A" w14:textId="77777777" w:rsidR="007544BE" w:rsidRPr="007544BE" w:rsidRDefault="007544BE" w:rsidP="007544B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7FD471B" w14:textId="77777777" w:rsidR="007544BE" w:rsidRPr="007544BE" w:rsidRDefault="007544BE" w:rsidP="00CF53B5">
      <w:pPr>
        <w:pStyle w:val="Rubrik2"/>
        <w:ind w:left="0"/>
      </w:pPr>
      <w:r w:rsidRPr="007544BE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7544BE" w:rsidRPr="007544BE" w14:paraId="657D88CB" w14:textId="77777777" w:rsidTr="00194DE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A9D7934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63F81AE" w14:textId="77777777" w:rsidR="007544BE" w:rsidRPr="007544BE" w:rsidRDefault="007544BE" w:rsidP="007544B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Tumör, metastaser mm hos vuxna, där både K- och K+ krävs för jämförelse.</w:t>
            </w:r>
          </w:p>
          <w:p w14:paraId="6D5EB61E" w14:textId="77777777" w:rsidR="007544BE" w:rsidRPr="007544BE" w:rsidRDefault="007544BE" w:rsidP="007544B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Kan användas vid förstagångsundersökning av buken.</w:t>
            </w:r>
          </w:p>
        </w:tc>
      </w:tr>
      <w:tr w:rsidR="007544BE" w:rsidRPr="007544BE" w14:paraId="221309EE" w14:textId="77777777" w:rsidTr="00194DE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F5C32B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4CFFEB" w14:textId="6F865D84" w:rsidR="007544BE" w:rsidRPr="007544BE" w:rsidRDefault="007544BE" w:rsidP="007544B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7544BE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7544BE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2B02B629" w14:textId="03A1D3A5" w:rsidR="007544BE" w:rsidRPr="007544BE" w:rsidRDefault="007544BE" w:rsidP="007544B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PVK</w:t>
            </w:r>
            <w:r w:rsidR="004814A6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7544BE" w:rsidRPr="007544BE" w14:paraId="384B3E91" w14:textId="77777777" w:rsidTr="00194DE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70AA6E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4715EE" w14:textId="77777777" w:rsidR="007544BE" w:rsidRPr="007544BE" w:rsidRDefault="007544BE" w:rsidP="007544B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 xml:space="preserve">20 ml Omnipaque 300 mg I/ml blandat med 1 liter vatten intas under 2 timmar före undersökningen. </w:t>
            </w:r>
          </w:p>
          <w:p w14:paraId="32210861" w14:textId="77777777" w:rsidR="007544BE" w:rsidRPr="007544BE" w:rsidRDefault="007544BE" w:rsidP="007544B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7544BE" w:rsidRPr="007544BE" w14:paraId="6D010120" w14:textId="77777777" w:rsidTr="00194DE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AC0589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5D2FD7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Omnipaque 350 mg I/ml enligt OmniJect ”Buk venös”.</w:t>
            </w:r>
          </w:p>
        </w:tc>
      </w:tr>
      <w:tr w:rsidR="007544BE" w:rsidRPr="007544BE" w14:paraId="7E17F3D6" w14:textId="77777777" w:rsidTr="00194DE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952767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158126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7544BE">
              <w:rPr>
                <w:rFonts w:ascii="Arial" w:hAnsi="Arial" w:cs="Arial"/>
                <w:color w:val="000000"/>
                <w:sz w:val="18"/>
                <w:szCs w:val="20"/>
              </w:rPr>
              <w:t>Kvinnor mellan 15-50 år ska tillfrågas om eventuell graviditet. </w:t>
            </w:r>
          </w:p>
          <w:p w14:paraId="7F084367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7544BE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7B0EB3E3" w14:textId="0FCF0E6A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r w:rsidRPr="007544BE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544BE" w:rsidRPr="007544BE" w14:paraId="2496CB88" w14:textId="77777777" w:rsidTr="00194DE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7F259FE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7734BDA" w14:textId="77777777" w:rsidR="007544BE" w:rsidRPr="007544BE" w:rsidRDefault="007544BE" w:rsidP="007544B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D31B74D" w14:textId="77777777" w:rsidR="007544BE" w:rsidRPr="007544BE" w:rsidRDefault="007544BE" w:rsidP="007544B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4751B4ED" w14:textId="77777777" w:rsidR="007544BE" w:rsidRPr="007544BE" w:rsidRDefault="007544BE" w:rsidP="007544B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480AD54E" w14:textId="77777777" w:rsidR="007544BE" w:rsidRPr="007544BE" w:rsidRDefault="007544BE" w:rsidP="007544B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909D0C3" w14:textId="77777777" w:rsidR="00CF53B5" w:rsidRDefault="00CF53B5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2A5F450" w14:textId="3EDA555E" w:rsidR="007544BE" w:rsidRPr="007544BE" w:rsidRDefault="007544BE" w:rsidP="00CF53B5">
      <w:pPr>
        <w:pStyle w:val="Rubrik2"/>
        <w:ind w:left="0"/>
      </w:pPr>
      <w:r w:rsidRPr="007544BE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7544BE" w:rsidRPr="007544BE" w14:paraId="679B3437" w14:textId="77777777" w:rsidTr="007544BE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39A9F3F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A2FA892" wp14:editId="7162BC35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DDBE2DE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3DB2EEB" wp14:editId="3AA3DC57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223520</wp:posOffset>
                      </wp:positionV>
                      <wp:extent cx="410210" cy="1434465"/>
                      <wp:effectExtent l="0" t="0" r="8890" b="0"/>
                      <wp:wrapNone/>
                      <wp:docPr id="1" name="Pil: uppå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44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A4DCC1" w14:textId="77777777" w:rsidR="007544BE" w:rsidRDefault="007544BE" w:rsidP="009A30E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EB5D3AC" w14:textId="77777777" w:rsidR="007544BE" w:rsidRPr="0066567D" w:rsidRDefault="007544BE" w:rsidP="009A30E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DB2EE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" o:spid="_x0000_s1026" type="#_x0000_t68" style="position:absolute;left:0;text-align:left;margin-left:71.05pt;margin-top:17.6pt;width:32.3pt;height:112.95pt;rotation:18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" adj="3088" fillcolor="#c00000" stroked="f" strokeweight="1pt">
                      <v:textbox inset="1mm,1mm,1mm,1mm">
                        <w:txbxContent>
                          <w:p w14:paraId="6BA4DCC1" w14:textId="77777777" w:rsidR="007544BE" w:rsidRDefault="007544BE" w:rsidP="009A30E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EB5D3AC" w14:textId="77777777" w:rsidR="007544BE" w:rsidRPr="0066567D" w:rsidRDefault="007544BE" w:rsidP="009A30E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44B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B48CFE5" wp14:editId="735C594F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205105</wp:posOffset>
                      </wp:positionV>
                      <wp:extent cx="410210" cy="676275"/>
                      <wp:effectExtent l="0" t="0" r="8890" b="9525"/>
                      <wp:wrapNone/>
                      <wp:docPr id="7" name="Pil: uppå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67627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B36C20" w14:textId="77777777" w:rsidR="007544BE" w:rsidRPr="0066567D" w:rsidRDefault="007544BE" w:rsidP="009A30E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8CFE5" id="Pil: uppåt 7" o:spid="_x0000_s1027" type="#_x0000_t68" style="position:absolute;left:0;text-align:left;margin-left:30.1pt;margin-top:16.15pt;width:32.3pt;height:53.2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" adj="6551" fillcolor="red" stroked="f" strokeweight="1pt">
                      <v:textbox inset="1mm,1mm,1mm,1mm">
                        <w:txbxContent>
                          <w:p w14:paraId="07B36C20" w14:textId="77777777" w:rsidR="007544BE" w:rsidRPr="0066567D" w:rsidRDefault="007544BE" w:rsidP="009A30E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44B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DB12BA" wp14:editId="476A3A1E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212090</wp:posOffset>
                      </wp:positionV>
                      <wp:extent cx="1367155" cy="1458595"/>
                      <wp:effectExtent l="19050" t="19050" r="23495" b="2730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155" cy="145859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7CB29188" id="Rektangel 3" o:spid="_x0000_s1026" style="position:absolute;margin-left:11.15pt;margin-top:16.7pt;width:107.65pt;height:11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" filled="f" strokecolor="#c00000" strokeweight="3pt"/>
                  </w:pict>
                </mc:Fallback>
              </mc:AlternateContent>
            </w:r>
            <w:r w:rsidRPr="007544B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14474DA" wp14:editId="4A43B4DF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205105</wp:posOffset>
                      </wp:positionV>
                      <wp:extent cx="1367155" cy="676275"/>
                      <wp:effectExtent l="19050" t="19050" r="23495" b="28575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155" cy="67627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6A0641C2" id="Rektangel 8" o:spid="_x0000_s1026" style="position:absolute;margin-left:11.15pt;margin-top:16.15pt;width:107.6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" filled="f" strokecolor="red" strokeweight="3pt"/>
                  </w:pict>
                </mc:Fallback>
              </mc:AlternateContent>
            </w:r>
            <w:r w:rsidRPr="007544BE">
              <w:rPr>
                <w:noProof/>
                <w:szCs w:val="20"/>
              </w:rPr>
              <w:drawing>
                <wp:inline distT="0" distB="0" distL="0" distR="0" wp14:anchorId="227EBB83" wp14:editId="72EC44AA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34436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4BE" w:rsidRPr="007544BE" w14:paraId="3617C3B7" w14:textId="77777777" w:rsidTr="007544BE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482F0C74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FFD9C40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F60227C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544BE" w:rsidRPr="007544BE" w14:paraId="681898A2" w14:textId="77777777" w:rsidTr="007544BE">
        <w:trPr>
          <w:trHeight w:val="227"/>
        </w:trPr>
        <w:tc>
          <w:tcPr>
            <w:tcW w:w="1950" w:type="dxa"/>
            <w:shd w:val="clear" w:color="auto" w:fill="FFFFFF"/>
          </w:tcPr>
          <w:p w14:paraId="48BC270F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53353A5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1CE20B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noProof/>
                <w:szCs w:val="20"/>
              </w:rPr>
            </w:pPr>
          </w:p>
        </w:tc>
      </w:tr>
      <w:tr w:rsidR="007544BE" w:rsidRPr="007544BE" w14:paraId="2C2B599F" w14:textId="77777777" w:rsidTr="007544BE">
        <w:trPr>
          <w:trHeight w:val="227"/>
        </w:trPr>
        <w:tc>
          <w:tcPr>
            <w:tcW w:w="1950" w:type="dxa"/>
            <w:shd w:val="clear" w:color="auto" w:fill="FFFFFF"/>
          </w:tcPr>
          <w:p w14:paraId="12A47A7D" w14:textId="77777777" w:rsidR="007544BE" w:rsidRPr="007544BE" w:rsidRDefault="007544BE" w:rsidP="007544B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4AFBB5A5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7544BE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35746989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E018A81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544BE" w:rsidRPr="007544BE" w14:paraId="469DD562" w14:textId="77777777" w:rsidTr="007544BE">
        <w:trPr>
          <w:trHeight w:val="227"/>
        </w:trPr>
        <w:tc>
          <w:tcPr>
            <w:tcW w:w="1950" w:type="dxa"/>
            <w:shd w:val="clear" w:color="auto" w:fill="FFFFFF"/>
          </w:tcPr>
          <w:p w14:paraId="1619EBAD" w14:textId="77777777" w:rsidR="007544BE" w:rsidRPr="007544BE" w:rsidRDefault="007544BE" w:rsidP="007544B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Helbuk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B730730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7544BE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06E7B740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26DBAA4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936873B" w14:textId="77777777" w:rsidR="007544BE" w:rsidRPr="007544BE" w:rsidRDefault="007544BE" w:rsidP="007544BE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BEEE8A1" w14:textId="77777777" w:rsidR="007544BE" w:rsidRPr="007544BE" w:rsidRDefault="007544BE" w:rsidP="00CF53B5">
      <w:pPr>
        <w:pStyle w:val="Rubrik2"/>
        <w:ind w:left="0"/>
      </w:pPr>
      <w:r w:rsidRPr="007544BE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7544BE" w:rsidRPr="007544BE" w14:paraId="5C5619A9" w14:textId="77777777" w:rsidTr="007544B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75F4E9D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57CCF9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5F7AE6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D1310D0" wp14:editId="0F78DA80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CAA727" w14:textId="77777777" w:rsidR="007544BE" w:rsidRPr="0066564D" w:rsidRDefault="007544BE" w:rsidP="009A30E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1310D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8" type="#_x0000_t67" style="position:absolute;left:0;text-align:left;margin-left:65.8pt;margin-top:9.65pt;width:32.25pt;height:45.3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AobCxd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1FCAA727" w14:textId="77777777" w:rsidR="007544BE" w:rsidRPr="0066564D" w:rsidRDefault="007544BE" w:rsidP="009A30E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544BE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A63195F" wp14:editId="36D1262E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CBB17C" w14:textId="77777777" w:rsidR="007544BE" w:rsidRPr="0066567D" w:rsidRDefault="007544BE" w:rsidP="009A30E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3195F" id="Pil: uppåt 24" o:spid="_x0000_s1029" type="#_x0000_t68" style="position:absolute;left:0;text-align:left;margin-left:20.25pt;margin-top:67.9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MFAnE1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62CBB17C" w14:textId="77777777" w:rsidR="007544BE" w:rsidRPr="0066567D" w:rsidRDefault="007544BE" w:rsidP="009A30E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44B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0B2964B" wp14:editId="2E3C7E15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032DF2CF" id="Rak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7544B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1BDC65E" wp14:editId="486FDCB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2" name="Rak koppl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5F1133AF" id="Rak 10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7544BE">
              <w:rPr>
                <w:noProof/>
                <w:szCs w:val="20"/>
              </w:rPr>
              <w:drawing>
                <wp:inline distT="0" distB="0" distL="0" distR="0" wp14:anchorId="067326C9" wp14:editId="0AA39961">
                  <wp:extent cx="1420495" cy="1476612"/>
                  <wp:effectExtent l="0" t="0" r="8255" b="9525"/>
                  <wp:docPr id="13" name="Bildobjekt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EFA8892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413FE618" wp14:editId="4B6B07FA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A52CD3" w14:textId="77777777" w:rsidR="007544BE" w:rsidRPr="0066567D" w:rsidRDefault="007544BE" w:rsidP="009A30E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FE618" id="Pil: uppåt 19" o:spid="_x0000_s1030" type="#_x0000_t68" style="position:absolute;left:0;text-align:left;margin-left:86.25pt;margin-top:55.2pt;width:32.3pt;height:43.5pt;rotation:180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B4fJxL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24A52CD3" w14:textId="77777777" w:rsidR="007544BE" w:rsidRPr="0066567D" w:rsidRDefault="007544BE" w:rsidP="009A30E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44B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641DD2D1" wp14:editId="672D8353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2819A180" id="Rak 2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7544B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5813FA77" wp14:editId="117C95FA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41F1A0CA" id="Rak 1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7544B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3925D20" wp14:editId="510B9580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122528" w14:textId="77777777" w:rsidR="007544BE" w:rsidRPr="0066567D" w:rsidRDefault="007544BE" w:rsidP="009A30E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925D20" id="Pil: uppåt 22" o:spid="_x0000_s1031" type="#_x0000_t68" style="position:absolute;left:0;text-align:left;margin-left:28.7pt;margin-top:12.3pt;width:32.3pt;height:38.95pt;rotation:90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uRVA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1E122528" w14:textId="77777777" w:rsidR="007544BE" w:rsidRPr="0066567D" w:rsidRDefault="007544BE" w:rsidP="009A30E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44BE">
              <w:rPr>
                <w:noProof/>
                <w:szCs w:val="20"/>
              </w:rPr>
              <w:drawing>
                <wp:inline distT="0" distB="0" distL="0" distR="0" wp14:anchorId="44733986" wp14:editId="1372A459">
                  <wp:extent cx="1670034" cy="1383485"/>
                  <wp:effectExtent l="0" t="0" r="6985" b="7620"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4BE" w:rsidRPr="007544BE" w14:paraId="04102999" w14:textId="77777777" w:rsidTr="007544B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235351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02BFB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544BE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E42935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0D94BE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544BE" w:rsidRPr="007544BE" w14:paraId="3A680BF9" w14:textId="77777777" w:rsidTr="007544B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188D9F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E120E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544BE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907A8AE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5DF1651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544BE" w:rsidRPr="007544BE" w14:paraId="6971CB18" w14:textId="77777777" w:rsidTr="007544B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A03489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C46E2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544BE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082125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5EC6880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D893454" w14:textId="77777777" w:rsidR="007544BE" w:rsidRPr="007544BE" w:rsidRDefault="007544BE" w:rsidP="007544B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3A967D7" w14:textId="77777777" w:rsidR="007544BE" w:rsidRPr="007544BE" w:rsidRDefault="007544BE" w:rsidP="00CF53B5">
      <w:pPr>
        <w:pStyle w:val="Rubrik2"/>
        <w:ind w:left="0"/>
      </w:pPr>
      <w:r w:rsidRPr="007544BE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7544BE" w:rsidRPr="007544BE" w14:paraId="728E37C4" w14:textId="77777777" w:rsidTr="00194DE0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501571B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F7782E6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6E56E18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ABD85EE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7544BE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3C7D500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4433D2A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7544BE" w:rsidRPr="007544BE" w14:paraId="453D6B43" w14:textId="77777777" w:rsidTr="00194DE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FE4D4B" w14:textId="77777777" w:rsidR="007544BE" w:rsidRPr="007544BE" w:rsidRDefault="007544BE" w:rsidP="007544BE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81016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DEDA9" w14:textId="1A9199D0" w:rsidR="007544BE" w:rsidRPr="007544BE" w:rsidRDefault="00194DE0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36C25" w14:textId="3DA66F55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B</w:t>
            </w:r>
            <w:r w:rsidR="00194DE0">
              <w:rPr>
                <w:rFonts w:ascii="Arial" w:hAnsi="Arial" w:cs="Arial"/>
                <w:sz w:val="18"/>
                <w:szCs w:val="18"/>
              </w:rPr>
              <w:t>r40</w:t>
            </w:r>
            <w:r w:rsidRPr="007544BE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8BC1C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544BE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4052A88" w14:textId="7E55143F" w:rsidR="007544BE" w:rsidRPr="007544BE" w:rsidRDefault="00194DE0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7544BE" w:rsidRPr="007544B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7544BE" w:rsidRPr="007544BE" w14:paraId="596FC707" w14:textId="77777777" w:rsidTr="00194DE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048CA98" w14:textId="77777777" w:rsidR="007544BE" w:rsidRPr="007544BE" w:rsidRDefault="007544BE" w:rsidP="007544B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12094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BB52A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1FF92" w14:textId="103DAF86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B</w:t>
            </w:r>
            <w:r w:rsidR="00194DE0">
              <w:rPr>
                <w:rFonts w:ascii="Arial" w:hAnsi="Arial" w:cs="Arial"/>
                <w:sz w:val="18"/>
                <w:szCs w:val="18"/>
              </w:rPr>
              <w:t>r40</w:t>
            </w:r>
            <w:r w:rsidRPr="007544BE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672C8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544BE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DE4E54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544B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7544BE" w:rsidRPr="007544BE" w14:paraId="2A23A9EE" w14:textId="77777777" w:rsidTr="00194DE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9A5FD6" w14:textId="77777777" w:rsidR="007544BE" w:rsidRPr="007544BE" w:rsidRDefault="007544BE" w:rsidP="007544BE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Helbuk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B6764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A2837" w14:textId="55254FC5" w:rsidR="007544BE" w:rsidRPr="007544BE" w:rsidRDefault="00194DE0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5AB5C" w14:textId="66C3973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B</w:t>
            </w:r>
            <w:r w:rsidR="00194DE0">
              <w:rPr>
                <w:rFonts w:ascii="Arial" w:hAnsi="Arial" w:cs="Arial"/>
                <w:sz w:val="18"/>
                <w:szCs w:val="18"/>
              </w:rPr>
              <w:t>r40</w:t>
            </w:r>
            <w:r w:rsidRPr="007544BE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BB90B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44B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446C5EC" w14:textId="297A8F5F" w:rsidR="007544BE" w:rsidRPr="007544BE" w:rsidRDefault="00194DE0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7544BE" w:rsidRPr="007544B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544BE" w:rsidRPr="007544BE" w14:paraId="423C98C9" w14:textId="77777777" w:rsidTr="00194DE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53AD5F8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F6203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44BE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FDB8B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44BE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61DC9" w14:textId="4ABC5FA4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B</w:t>
            </w:r>
            <w:r w:rsidR="00194DE0">
              <w:rPr>
                <w:rFonts w:ascii="Arial" w:hAnsi="Arial" w:cs="Arial"/>
                <w:sz w:val="18"/>
                <w:szCs w:val="18"/>
              </w:rPr>
              <w:t>r40</w:t>
            </w:r>
            <w:r w:rsidRPr="007544BE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1B45D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44B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0810F82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44B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544BE" w:rsidRPr="007544BE" w14:paraId="67C36958" w14:textId="77777777" w:rsidTr="00194DE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9BE3774" w14:textId="77777777" w:rsidR="007544BE" w:rsidRPr="007544BE" w:rsidRDefault="007544BE" w:rsidP="007544B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22E38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44BE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3BBFD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44BE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FA1BD" w14:textId="6BB3212E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B</w:t>
            </w:r>
            <w:r w:rsidR="00194DE0">
              <w:rPr>
                <w:rFonts w:ascii="Arial" w:hAnsi="Arial" w:cs="Arial"/>
                <w:sz w:val="18"/>
                <w:szCs w:val="18"/>
              </w:rPr>
              <w:t>r40</w:t>
            </w:r>
            <w:r w:rsidRPr="007544BE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CCA48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44B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4B8FCB5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44B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544BE" w:rsidRPr="007544BE" w14:paraId="45FFF7A9" w14:textId="77777777" w:rsidTr="00194DE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2A9AF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46F58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07BD4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B4D68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55D01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DE17B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7544BE" w:rsidRPr="007544BE" w14:paraId="14511BA1" w14:textId="77777777" w:rsidTr="00194DE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CEF48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44B50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CA11B5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617D6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D205F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F95C3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44BE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069DB566" w14:textId="77777777" w:rsidR="007544BE" w:rsidRPr="007544BE" w:rsidRDefault="007544BE" w:rsidP="007544B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7B067F9" w14:textId="77777777" w:rsidR="00CF53B5" w:rsidRDefault="00CF53B5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6B44CF96" w14:textId="66DD6D21" w:rsidR="007544BE" w:rsidRPr="007544BE" w:rsidRDefault="007544BE" w:rsidP="00CF53B5">
      <w:pPr>
        <w:pStyle w:val="Rubrik2"/>
        <w:ind w:left="0"/>
      </w:pPr>
      <w:r w:rsidRPr="007544BE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7544BE" w:rsidRPr="007544BE" w14:paraId="3C59C71F" w14:textId="77777777" w:rsidTr="007544B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9DC9CE9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F7C7462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4898FFE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C65EC8C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D309891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44BE" w:rsidRPr="007544BE" w14:paraId="79422F7F" w14:textId="77777777" w:rsidTr="007544B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38BEEF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44BE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B01CC63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44BE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7F0ACB93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44B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C30CFE5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44BE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57A46A05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44B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98415E2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3B4877A9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44BE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66237232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44B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8E0E644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44BE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66EEB370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44B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E66CFE3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44BE" w:rsidRPr="007544BE" w14:paraId="192793EA" w14:textId="77777777" w:rsidTr="007544B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251B09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98B2ADE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AF87791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90FC540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D0EFE58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340447F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3907D66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44BE" w:rsidRPr="007544BE" w14:paraId="2A6403D0" w14:textId="77777777" w:rsidTr="007544B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623407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872B6FA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3E264C5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F40AC23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F189B00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DFF1222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D6798F7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44BE" w:rsidRPr="007544BE" w14:paraId="2F896791" w14:textId="77777777" w:rsidTr="007544B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F3125C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D143E6B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CAB7765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9104672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06B347E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BC99EA4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0D7BD63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44BE" w:rsidRPr="007544BE" w14:paraId="52675AEB" w14:textId="77777777" w:rsidTr="007544B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56EF08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31CD914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4C09F91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CB66C92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D6FF049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A61F2CA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44BE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4AAC1A28" w14:textId="77777777" w:rsidR="007544BE" w:rsidRPr="007544BE" w:rsidRDefault="007544BE" w:rsidP="007544B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44B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7744427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44BE" w:rsidRPr="007544BE" w14:paraId="216D11CF" w14:textId="77777777" w:rsidTr="007544B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17BF89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41BE6A0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D6B6BA0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D0CE1B9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23C2EC8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9DB6774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11C9AD7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44BE" w:rsidRPr="007544BE" w14:paraId="4E9FDD66" w14:textId="77777777" w:rsidTr="007544B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50F4A8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CC6D5A7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2FF54FE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86C4859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D206164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E44F1C0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5FB23F9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44BE" w:rsidRPr="007544BE" w14:paraId="5B3CE7BC" w14:textId="77777777" w:rsidTr="007544B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FD7901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nil"/>
              <w:right w:val="single" w:sz="24" w:space="0" w:color="F2F2F2"/>
            </w:tcBorders>
            <w:shd w:val="clear" w:color="auto" w:fill="8496B0"/>
          </w:tcPr>
          <w:p w14:paraId="48180B3B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nil"/>
            </w:tcBorders>
            <w:shd w:val="clear" w:color="auto" w:fill="8496B0"/>
          </w:tcPr>
          <w:p w14:paraId="5D73B78A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B55128F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9B5C13B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CC2C0A2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64FCA4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44BE" w:rsidRPr="007544BE" w14:paraId="0456A79E" w14:textId="77777777" w:rsidTr="007544BE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A92EE10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1C3C2B1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E10C2D6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40F70F8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6DDA26" w14:textId="77777777" w:rsidR="007544BE" w:rsidRPr="007544BE" w:rsidRDefault="007544BE" w:rsidP="007544B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B691AA3" w14:textId="77777777" w:rsidR="007544BE" w:rsidRPr="007544BE" w:rsidRDefault="007544BE" w:rsidP="007544B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544B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B2B36" w14:textId="77777777" w:rsidR="009B1DC4" w:rsidRDefault="009B1DC4">
      <w:r>
        <w:separator/>
      </w:r>
    </w:p>
  </w:endnote>
  <w:endnote w:type="continuationSeparator" w:id="0">
    <w:p w14:paraId="24F52B9E" w14:textId="77777777" w:rsidR="009B1DC4" w:rsidRDefault="009B1DC4">
      <w:r>
        <w:continuationSeparator/>
      </w:r>
    </w:p>
  </w:endnote>
  <w:endnote w:type="continuationNotice" w:id="1">
    <w:p w14:paraId="79DCEF48" w14:textId="77777777" w:rsidR="009B1DC4" w:rsidRDefault="009B1D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CC079" w14:textId="77777777" w:rsidR="009B1DC4" w:rsidRDefault="009B1DC4"/>
  </w:footnote>
  <w:footnote w:type="continuationSeparator" w:id="0">
    <w:p w14:paraId="12CC13AC" w14:textId="77777777" w:rsidR="009B1DC4" w:rsidRDefault="009B1DC4">
      <w:r>
        <w:continuationSeparator/>
      </w:r>
    </w:p>
  </w:footnote>
  <w:footnote w:type="continuationNotice" w:id="1">
    <w:p w14:paraId="4AA52989" w14:textId="77777777" w:rsidR="009B1DC4" w:rsidRDefault="009B1D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F8B4BB0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35C263A" w:tentative="1">
      <w:start w:val="1"/>
      <w:numFmt w:val="lowerLetter"/>
      <w:lvlText w:val="%2."/>
      <w:lvlJc w:val="left"/>
      <w:pPr>
        <w:ind w:left="1080" w:hanging="360"/>
      </w:pPr>
    </w:lvl>
    <w:lvl w:ilvl="2" w:tplc="F5126624" w:tentative="1">
      <w:start w:val="1"/>
      <w:numFmt w:val="lowerRoman"/>
      <w:lvlText w:val="%3."/>
      <w:lvlJc w:val="right"/>
      <w:pPr>
        <w:ind w:left="1800" w:hanging="180"/>
      </w:pPr>
    </w:lvl>
    <w:lvl w:ilvl="3" w:tplc="144E6CF6" w:tentative="1">
      <w:start w:val="1"/>
      <w:numFmt w:val="decimal"/>
      <w:lvlText w:val="%4."/>
      <w:lvlJc w:val="left"/>
      <w:pPr>
        <w:ind w:left="2520" w:hanging="360"/>
      </w:pPr>
    </w:lvl>
    <w:lvl w:ilvl="4" w:tplc="B0C87AB4" w:tentative="1">
      <w:start w:val="1"/>
      <w:numFmt w:val="lowerLetter"/>
      <w:lvlText w:val="%5."/>
      <w:lvlJc w:val="left"/>
      <w:pPr>
        <w:ind w:left="3240" w:hanging="360"/>
      </w:pPr>
    </w:lvl>
    <w:lvl w:ilvl="5" w:tplc="E4F8A81E" w:tentative="1">
      <w:start w:val="1"/>
      <w:numFmt w:val="lowerRoman"/>
      <w:lvlText w:val="%6."/>
      <w:lvlJc w:val="right"/>
      <w:pPr>
        <w:ind w:left="3960" w:hanging="180"/>
      </w:pPr>
    </w:lvl>
    <w:lvl w:ilvl="6" w:tplc="28EA1B3C" w:tentative="1">
      <w:start w:val="1"/>
      <w:numFmt w:val="decimal"/>
      <w:lvlText w:val="%7."/>
      <w:lvlJc w:val="left"/>
      <w:pPr>
        <w:ind w:left="4680" w:hanging="360"/>
      </w:pPr>
    </w:lvl>
    <w:lvl w:ilvl="7" w:tplc="3AAC5276" w:tentative="1">
      <w:start w:val="1"/>
      <w:numFmt w:val="lowerLetter"/>
      <w:lvlText w:val="%8."/>
      <w:lvlJc w:val="left"/>
      <w:pPr>
        <w:ind w:left="5400" w:hanging="360"/>
      </w:pPr>
    </w:lvl>
    <w:lvl w:ilvl="8" w:tplc="F84076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979EF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EDCC8C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9451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1088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6C5A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CE6278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88EF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EE03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808D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33247B3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424C7F2" w:tentative="1">
      <w:start w:val="1"/>
      <w:numFmt w:val="lowerLetter"/>
      <w:lvlText w:val="%2."/>
      <w:lvlJc w:val="left"/>
      <w:pPr>
        <w:ind w:left="1080" w:hanging="360"/>
      </w:pPr>
    </w:lvl>
    <w:lvl w:ilvl="2" w:tplc="132613D0" w:tentative="1">
      <w:start w:val="1"/>
      <w:numFmt w:val="lowerRoman"/>
      <w:lvlText w:val="%3."/>
      <w:lvlJc w:val="right"/>
      <w:pPr>
        <w:ind w:left="1800" w:hanging="180"/>
      </w:pPr>
    </w:lvl>
    <w:lvl w:ilvl="3" w:tplc="7944B166" w:tentative="1">
      <w:start w:val="1"/>
      <w:numFmt w:val="decimal"/>
      <w:lvlText w:val="%4."/>
      <w:lvlJc w:val="left"/>
      <w:pPr>
        <w:ind w:left="2520" w:hanging="360"/>
      </w:pPr>
    </w:lvl>
    <w:lvl w:ilvl="4" w:tplc="2D9E8C56" w:tentative="1">
      <w:start w:val="1"/>
      <w:numFmt w:val="lowerLetter"/>
      <w:lvlText w:val="%5."/>
      <w:lvlJc w:val="left"/>
      <w:pPr>
        <w:ind w:left="3240" w:hanging="360"/>
      </w:pPr>
    </w:lvl>
    <w:lvl w:ilvl="5" w:tplc="30D25460" w:tentative="1">
      <w:start w:val="1"/>
      <w:numFmt w:val="lowerRoman"/>
      <w:lvlText w:val="%6."/>
      <w:lvlJc w:val="right"/>
      <w:pPr>
        <w:ind w:left="3960" w:hanging="180"/>
      </w:pPr>
    </w:lvl>
    <w:lvl w:ilvl="6" w:tplc="61B83132" w:tentative="1">
      <w:start w:val="1"/>
      <w:numFmt w:val="decimal"/>
      <w:lvlText w:val="%7."/>
      <w:lvlJc w:val="left"/>
      <w:pPr>
        <w:ind w:left="4680" w:hanging="360"/>
      </w:pPr>
    </w:lvl>
    <w:lvl w:ilvl="7" w:tplc="C304EB7E" w:tentative="1">
      <w:start w:val="1"/>
      <w:numFmt w:val="lowerLetter"/>
      <w:lvlText w:val="%8."/>
      <w:lvlJc w:val="left"/>
      <w:pPr>
        <w:ind w:left="5400" w:hanging="360"/>
      </w:pPr>
    </w:lvl>
    <w:lvl w:ilvl="8" w:tplc="CA2457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4D3ED62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03AB0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A245F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A5A19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F200D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D8824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6C72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6EF3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EC031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01317146">
    <w:abstractNumId w:val="21"/>
  </w:num>
  <w:num w:numId="2" w16cid:durableId="675811864">
    <w:abstractNumId w:val="16"/>
  </w:num>
  <w:num w:numId="3" w16cid:durableId="1148131350">
    <w:abstractNumId w:val="0"/>
  </w:num>
  <w:num w:numId="4" w16cid:durableId="1881629941">
    <w:abstractNumId w:val="6"/>
  </w:num>
  <w:num w:numId="5" w16cid:durableId="2139102844">
    <w:abstractNumId w:val="19"/>
  </w:num>
  <w:num w:numId="6" w16cid:durableId="1281688774">
    <w:abstractNumId w:val="2"/>
  </w:num>
  <w:num w:numId="7" w16cid:durableId="1736784236">
    <w:abstractNumId w:val="13"/>
  </w:num>
  <w:num w:numId="8" w16cid:durableId="881942986">
    <w:abstractNumId w:val="9"/>
  </w:num>
  <w:num w:numId="9" w16cid:durableId="1427650403">
    <w:abstractNumId w:val="1"/>
  </w:num>
  <w:num w:numId="10" w16cid:durableId="716666578">
    <w:abstractNumId w:val="1"/>
  </w:num>
  <w:num w:numId="11" w16cid:durableId="1875069483">
    <w:abstractNumId w:val="3"/>
  </w:num>
  <w:num w:numId="12" w16cid:durableId="629240104">
    <w:abstractNumId w:val="4"/>
  </w:num>
  <w:num w:numId="13" w16cid:durableId="1875917910">
    <w:abstractNumId w:val="15"/>
  </w:num>
  <w:num w:numId="14" w16cid:durableId="46295765">
    <w:abstractNumId w:val="10"/>
  </w:num>
  <w:num w:numId="15" w16cid:durableId="246890393">
    <w:abstractNumId w:val="7"/>
  </w:num>
  <w:num w:numId="16" w16cid:durableId="145174486">
    <w:abstractNumId w:val="14"/>
  </w:num>
  <w:num w:numId="17" w16cid:durableId="823010676">
    <w:abstractNumId w:val="5"/>
  </w:num>
  <w:num w:numId="18" w16cid:durableId="2014720768">
    <w:abstractNumId w:val="12"/>
  </w:num>
  <w:num w:numId="19" w16cid:durableId="1793474324">
    <w:abstractNumId w:val="20"/>
  </w:num>
  <w:num w:numId="20" w16cid:durableId="425923299">
    <w:abstractNumId w:val="17"/>
  </w:num>
  <w:num w:numId="21" w16cid:durableId="511603743">
    <w:abstractNumId w:val="8"/>
  </w:num>
  <w:num w:numId="22" w16cid:durableId="1254440454">
    <w:abstractNumId w:val="18"/>
  </w:num>
  <w:num w:numId="23" w16cid:durableId="17486510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5366"/>
    <w:rsid w:val="000B7715"/>
    <w:rsid w:val="000E463B"/>
    <w:rsid w:val="000E5A7E"/>
    <w:rsid w:val="000F1E6C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30CA"/>
    <w:rsid w:val="00181FDC"/>
    <w:rsid w:val="001860B9"/>
    <w:rsid w:val="00186F2B"/>
    <w:rsid w:val="001874D6"/>
    <w:rsid w:val="00194DE0"/>
    <w:rsid w:val="0019632A"/>
    <w:rsid w:val="001A367C"/>
    <w:rsid w:val="001A4E7C"/>
    <w:rsid w:val="001B762C"/>
    <w:rsid w:val="001C4D0A"/>
    <w:rsid w:val="001C5FEF"/>
    <w:rsid w:val="001F052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169F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4EEE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4A6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5E60"/>
    <w:rsid w:val="005E02B3"/>
    <w:rsid w:val="005E1E24"/>
    <w:rsid w:val="0060596B"/>
    <w:rsid w:val="00606D97"/>
    <w:rsid w:val="00614E64"/>
    <w:rsid w:val="006165CC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19E6"/>
    <w:rsid w:val="007221C2"/>
    <w:rsid w:val="00725816"/>
    <w:rsid w:val="00730955"/>
    <w:rsid w:val="00733A9C"/>
    <w:rsid w:val="00736574"/>
    <w:rsid w:val="007367E0"/>
    <w:rsid w:val="00737215"/>
    <w:rsid w:val="007544BE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0887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4391"/>
    <w:rsid w:val="00971D93"/>
    <w:rsid w:val="009A30E7"/>
    <w:rsid w:val="009B1DC4"/>
    <w:rsid w:val="009B1F6B"/>
    <w:rsid w:val="009C0D12"/>
    <w:rsid w:val="009C192E"/>
    <w:rsid w:val="009D6819"/>
    <w:rsid w:val="009D6D1C"/>
    <w:rsid w:val="009E0CF9"/>
    <w:rsid w:val="009E531B"/>
    <w:rsid w:val="009E55CA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0A81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53B5"/>
    <w:rsid w:val="00CF70BB"/>
    <w:rsid w:val="00D074DB"/>
    <w:rsid w:val="00D139CF"/>
    <w:rsid w:val="00D37E7F"/>
    <w:rsid w:val="00D47AD7"/>
    <w:rsid w:val="00D51529"/>
    <w:rsid w:val="00D8075F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2783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D7CA8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DD2E450-FBAE-4B7A-85B0-194932BC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7ECD676B-731B-443F-8869-74A573D0DDBF}" type="presOf" srcId="{D813EA76-4FD3-4C15-BFBC-B1DF43B29666}" destId="{4784DBD1-3CBE-41A8-A2C7-CF088F838C79}" srcOrd="0" destOrd="0" presId="urn:microsoft.com/office/officeart/2005/8/layout/hChevron3"/>
    <dgm:cxn modelId="{C9547970-BDF1-4BDC-9059-F8D334F1380B}" type="presOf" srcId="{7D55B2F1-F7F7-4A6B-AFB0-F846FDB634B5}" destId="{E13D0391-DAD9-4B61-AB66-3FA48A4F7006}" srcOrd="0" destOrd="0" presId="urn:microsoft.com/office/officeart/2005/8/layout/hChevron3"/>
    <dgm:cxn modelId="{7A274184-7C58-47CC-90C3-AD0B557E410A}" type="presOf" srcId="{72C3C3E7-AFE7-48AF-A84A-F5F4B462ABCE}" destId="{AD4E5296-B06F-4F82-9CB5-F741BF6BFCC1}" srcOrd="0" destOrd="0" presId="urn:microsoft.com/office/officeart/2005/8/layout/hChevron3"/>
    <dgm:cxn modelId="{E2507BAC-CCAF-4BB9-BD8B-4F06C33ACBE5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1440B4D9-2672-4A3F-9D72-5EA0F42ECE3C}" type="presOf" srcId="{B73EA016-5B5E-4372-8AFF-E16F061CFA05}" destId="{1F6A0B97-83F0-4189-B0CB-00156B0AC153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AF6B800C-B4B8-4C58-AF70-A4AF06637B86}" type="presParOf" srcId="{1F6A0B97-83F0-4189-B0CB-00156B0AC153}" destId="{4784DBD1-3CBE-41A8-A2C7-CF088F838C79}" srcOrd="0" destOrd="0" presId="urn:microsoft.com/office/officeart/2005/8/layout/hChevron3"/>
    <dgm:cxn modelId="{F2257A20-09F6-40B4-ACF5-626090125482}" type="presParOf" srcId="{1F6A0B97-83F0-4189-B0CB-00156B0AC153}" destId="{37D14BC8-3203-463C-9804-9B3B86B621FF}" srcOrd="1" destOrd="0" presId="urn:microsoft.com/office/officeart/2005/8/layout/hChevron3"/>
    <dgm:cxn modelId="{5921B191-4931-4B99-B273-4C9901739D3D}" type="presParOf" srcId="{1F6A0B97-83F0-4189-B0CB-00156B0AC153}" destId="{E13D0391-DAD9-4B61-AB66-3FA48A4F7006}" srcOrd="2" destOrd="0" presId="urn:microsoft.com/office/officeart/2005/8/layout/hChevron3"/>
    <dgm:cxn modelId="{503AD4B5-4C4C-4B1E-9986-957EBD8143FE}" type="presParOf" srcId="{1F6A0B97-83F0-4189-B0CB-00156B0AC153}" destId="{F9271109-4339-4036-9126-150629D10456}" srcOrd="3" destOrd="0" presId="urn:microsoft.com/office/officeart/2005/8/layout/hChevron3"/>
    <dgm:cxn modelId="{D0D413FD-230B-46F7-8AED-0C67E445D281}" type="presParOf" srcId="{1F6A0B97-83F0-4189-B0CB-00156B0AC153}" destId="{AD4E5296-B06F-4F82-9CB5-F741BF6BFCC1}" srcOrd="4" destOrd="0" presId="urn:microsoft.com/office/officeart/2005/8/layout/hChevron3"/>
    <dgm:cxn modelId="{54E9C8C2-BF18-48E0-B1D5-05B8B48B1663}" type="presParOf" srcId="{1F6A0B97-83F0-4189-B0CB-00156B0AC153}" destId="{99F7A086-6C98-4385-8FFE-3337C1F24694}" srcOrd="5" destOrd="0" presId="urn:microsoft.com/office/officeart/2005/8/layout/hChevron3"/>
    <dgm:cxn modelId="{F5F34791-28F2-40CB-A283-CAD212CC6BA2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75"/>
          <a:ext cx="960920" cy="431874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75"/>
        <a:ext cx="852952" cy="431874"/>
      </dsp:txXfrm>
    </dsp:sp>
    <dsp:sp modelId="{E13D0391-DAD9-4B61-AB66-3FA48A4F7006}">
      <dsp:nvSpPr>
        <dsp:cNvPr id="0" name=""/>
        <dsp:cNvSpPr/>
      </dsp:nvSpPr>
      <dsp:spPr>
        <a:xfrm>
          <a:off x="769045" y="188875"/>
          <a:ext cx="960920" cy="431874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4982" y="188875"/>
        <a:ext cx="529046" cy="431874"/>
      </dsp:txXfrm>
    </dsp:sp>
    <dsp:sp modelId="{AD4E5296-B06F-4F82-9CB5-F741BF6BFCC1}">
      <dsp:nvSpPr>
        <dsp:cNvPr id="0" name=""/>
        <dsp:cNvSpPr/>
      </dsp:nvSpPr>
      <dsp:spPr>
        <a:xfrm>
          <a:off x="1537541" y="188875"/>
          <a:ext cx="960920" cy="43187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3478" y="188875"/>
        <a:ext cx="529046" cy="431874"/>
      </dsp:txXfrm>
    </dsp:sp>
    <dsp:sp modelId="{6CE68A43-9C69-4212-AF24-9AFEE7CA1715}">
      <dsp:nvSpPr>
        <dsp:cNvPr id="0" name=""/>
        <dsp:cNvSpPr/>
      </dsp:nvSpPr>
      <dsp:spPr>
        <a:xfrm>
          <a:off x="2306037" y="188831"/>
          <a:ext cx="961122" cy="431962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2522018" y="188831"/>
        <a:ext cx="529160" cy="4319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3</Pages>
  <Words>398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Övre buk K-, helbuk K+ med PO (840901C)</dc:title>
  <dc:subject/>
  <dc:creator>patrik.jens.johansson@vgregion.se</dc:creator>
  <keywords/>
  <lastModifiedBy>Ulrica Sehlberg</lastModifiedBy>
  <revision>12</revision>
  <lastPrinted>2016-03-31T10:56:00.0000000Z</lastPrinted>
  <dcterms:created xsi:type="dcterms:W3CDTF">2022-05-18T04:25:00.0000000Z</dcterms:created>
  <dcterms:modified xsi:type="dcterms:W3CDTF">2026-01-21T09:09:00.0000000Z</dcterms:modified>
</coreProperties>
</file>