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C3397" w14:textId="77777777" w:rsidR="00583591" w:rsidRDefault="00583591" w:rsidP="00F35B05">
      <w:pPr>
        <w:pStyle w:val="Rubrik2"/>
        <w:sectPr w:rsidR="00583591" w:rsidSect="005835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AD570C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F1574D" w14:textId="77777777" w:rsidR="00583591" w:rsidRPr="00571083" w:rsidRDefault="00583591" w:rsidP="00571083">
      <w:pPr>
        <w:pStyle w:val="Rubrik1"/>
      </w:pPr>
    </w:p>
    <w:p w14:paraId="1504A615" w14:textId="277FF31F" w:rsidR="00583591" w:rsidRPr="00571083" w:rsidRDefault="00571083" w:rsidP="00571083">
      <w:pPr>
        <w:pStyle w:val="Rubrik1"/>
        <w:ind w:left="0"/>
      </w:pPr>
      <w:r w:rsidRPr="00571083">
        <w:t>DT Övre buk K-/K+ (841900B)</w:t>
      </w:r>
    </w:p>
    <w:p w14:paraId="0FA73BE3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Syfte</w:t>
      </w:r>
    </w:p>
    <w:p w14:paraId="1DB129A4" w14:textId="77777777" w:rsidR="00583591" w:rsidRDefault="00583591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8359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4F2B2E5" w14:textId="77777777" w:rsidR="00643166" w:rsidRPr="00583591" w:rsidRDefault="00643166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C5D542" w14:textId="1B321A5E" w:rsidR="00643166" w:rsidRPr="00583591" w:rsidRDefault="001575C3" w:rsidP="0064316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 version</w:t>
      </w:r>
    </w:p>
    <w:p w14:paraId="19930531" w14:textId="01BEBEFF" w:rsidR="00643166" w:rsidRPr="00583591" w:rsidRDefault="00976E07" w:rsidP="0064316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30973891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61F129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83591" w:rsidRPr="00583591" w14:paraId="4A2566C0" w14:textId="77777777" w:rsidTr="00FE0BD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C6D8D9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1DE59B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jämförelse.</w:t>
            </w:r>
          </w:p>
        </w:tc>
      </w:tr>
      <w:tr w:rsidR="00583591" w:rsidRPr="00583591" w14:paraId="30322DE7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E3AB5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31266A" w14:textId="10F27F69" w:rsidR="00583591" w:rsidRPr="00583591" w:rsidRDefault="00583591" w:rsidP="005835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5835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58359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C9B6303" w14:textId="07D0EA53" w:rsidR="00583591" w:rsidRPr="00583591" w:rsidRDefault="00583591" w:rsidP="005835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PV</w:t>
            </w:r>
            <w:r w:rsidR="00976E07">
              <w:rPr>
                <w:rFonts w:ascii="Arial" w:hAnsi="Arial" w:cs="Arial"/>
                <w:sz w:val="18"/>
                <w:szCs w:val="18"/>
              </w:rPr>
              <w:t>K</w:t>
            </w:r>
            <w:r w:rsidR="00BA3EF2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583591" w:rsidRPr="00583591" w14:paraId="67C063A2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17B92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926FCE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583591" w:rsidRPr="00583591" w14:paraId="2D4B30DC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BB2FA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208996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583591" w:rsidRPr="00583591" w14:paraId="4D1881EE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9E3AF1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481348" w14:textId="7217F13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15-50 år ska tillfrågas om eventuell graviditet. För övriga strålskyddsregler se kapitel 4.2 och 5.2 i </w:t>
            </w:r>
            <w:hyperlink r:id="rId18" w:history="1">
              <w:r w:rsidRPr="00583591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83591" w:rsidRPr="00583591" w14:paraId="4324478D" w14:textId="77777777" w:rsidTr="00FE0BD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03D59F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B0E552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5A420B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6A4963C" w14:textId="77777777" w:rsidR="00583591" w:rsidRPr="00583591" w:rsidRDefault="00583591" w:rsidP="005835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1D9B833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87C5D68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83591" w:rsidRPr="00583591" w14:paraId="2193CE80" w14:textId="77777777" w:rsidTr="00583591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61859A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D5D2A78" wp14:editId="0A330D8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34A46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39B6011" wp14:editId="5AC14C75">
                      <wp:simplePos x="0" y="0"/>
                      <wp:positionH relativeFrom="column">
                        <wp:posOffset>659130</wp:posOffset>
                      </wp:positionH>
                      <wp:positionV relativeFrom="paragraph">
                        <wp:posOffset>273685</wp:posOffset>
                      </wp:positionV>
                      <wp:extent cx="410210" cy="735965"/>
                      <wp:effectExtent l="0" t="0" r="8890" b="698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359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6709E5" w14:textId="77777777" w:rsidR="00583591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5AF362FE" w14:textId="77777777" w:rsidR="00583591" w:rsidRPr="0066567D" w:rsidRDefault="00583591" w:rsidP="0058359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9B601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1.9pt;margin-top:21.55pt;width:32.3pt;height:57.9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" adj="6020" fillcolor="red" stroked="f" strokeweight="1pt">
                      <v:textbox inset="1mm,1mm,1mm,1mm">
                        <w:txbxContent>
                          <w:p w14:paraId="1B6709E5" w14:textId="77777777" w:rsidR="00583591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5AF362FE" w14:textId="77777777" w:rsidR="00583591" w:rsidRPr="0066567D" w:rsidRDefault="00583591" w:rsidP="0058359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49F0E01" wp14:editId="24E90C9D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262255</wp:posOffset>
                      </wp:positionV>
                      <wp:extent cx="1578610" cy="765810"/>
                      <wp:effectExtent l="19050" t="19050" r="21590" b="152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8610" cy="76595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EDF2E2C" id="Rektangel 3" o:spid="_x0000_s1026" style="position:absolute;margin-left:2.8pt;margin-top:20.65pt;width:124.3pt;height:6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1B95AB1E" wp14:editId="57D26DB2">
                  <wp:extent cx="1618352" cy="1662546"/>
                  <wp:effectExtent l="0" t="0" r="127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501625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1315" cy="16758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3591" w:rsidRPr="00583591" w14:paraId="6E24644B" w14:textId="77777777" w:rsidTr="0058359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65B84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F5B42F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539B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7D9388A5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0528754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C27EB26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750026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3591" w:rsidRPr="00583591" w14:paraId="7F4594E7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1FEE0FCA" w14:textId="77777777" w:rsidR="00583591" w:rsidRPr="00583591" w:rsidRDefault="00583591" w:rsidP="0058359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AE076F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359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040157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83E06E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5CAD6410" w14:textId="77777777" w:rsidTr="00583591">
        <w:trPr>
          <w:trHeight w:val="227"/>
        </w:trPr>
        <w:tc>
          <w:tcPr>
            <w:tcW w:w="1950" w:type="dxa"/>
            <w:shd w:val="clear" w:color="auto" w:fill="FFFFFF"/>
          </w:tcPr>
          <w:p w14:paraId="2B6E63EC" w14:textId="77777777" w:rsidR="00583591" w:rsidRPr="00583591" w:rsidRDefault="00583591" w:rsidP="0058359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4FC0DE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3591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4AE477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CF84CF6" w14:textId="77777777" w:rsidR="00583591" w:rsidRPr="00583591" w:rsidRDefault="00583591" w:rsidP="005835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2E4ACD5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9C713E4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583591">
        <w:rPr>
          <w:rFonts w:ascii="Arial" w:hAnsi="Arial" w:cs="Arial"/>
          <w:b/>
          <w:sz w:val="18"/>
          <w:szCs w:val="18"/>
        </w:rPr>
        <w:br w:type="page"/>
      </w:r>
    </w:p>
    <w:p w14:paraId="0552C144" w14:textId="77777777" w:rsidR="00583591" w:rsidRPr="00583591" w:rsidRDefault="00583591" w:rsidP="005835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2CCF0FE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583591" w:rsidRPr="00583591" w14:paraId="76FF60DF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B462F5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92179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5A085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EC730A9" wp14:editId="7AA2ABEB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C9722E" w14:textId="77777777" w:rsidR="00583591" w:rsidRPr="0066564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C730A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2C9722E" w14:textId="77777777" w:rsidR="00583591" w:rsidRPr="0066564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DAA3F1F" wp14:editId="17445FB5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0D1340D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5185542" wp14:editId="018B88CA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D39B07" w14:textId="77777777" w:rsidR="00583591" w:rsidRPr="0066567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85542"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6D39B07" w14:textId="77777777" w:rsidR="00583591" w:rsidRPr="0066567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10B6F9E" wp14:editId="0EC5F01F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C2E7706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5A998D88" wp14:editId="4FD7840E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A360F8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9F1EB46" wp14:editId="70DB9C44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ACDE27" w14:textId="77777777" w:rsidR="00583591" w:rsidRPr="0066567D" w:rsidRDefault="00583591" w:rsidP="004D4C3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F1EB46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44ACDE27" w14:textId="77777777" w:rsidR="00583591" w:rsidRPr="0066567D" w:rsidRDefault="00583591" w:rsidP="004D4C3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406D39E" wp14:editId="04F11211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4C50D45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F4EDC76" wp14:editId="7F6C5CE0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4EC8A2" w14:textId="77777777" w:rsidR="00583591" w:rsidRPr="0066567D" w:rsidRDefault="00583591" w:rsidP="006431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4EDC76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34EC8A2" w14:textId="77777777" w:rsidR="00583591" w:rsidRPr="0066567D" w:rsidRDefault="00583591" w:rsidP="006431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B33FE8C" wp14:editId="14B946C2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825D114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3591">
              <w:rPr>
                <w:noProof/>
                <w:szCs w:val="20"/>
              </w:rPr>
              <w:drawing>
                <wp:inline distT="0" distB="0" distL="0" distR="0" wp14:anchorId="22DC4ABC" wp14:editId="782BC1FF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3591" w:rsidRPr="00583591" w14:paraId="3BD8FA6E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E34443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2AFAD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E57DF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1E5CC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1DF6BA3A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E0C2F2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79687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0A9AF1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AFDE7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3591" w:rsidRPr="00583591" w14:paraId="3062C25D" w14:textId="77777777" w:rsidTr="0058359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D52F6A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CC0A6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B7E6B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19BC8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7C74786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30FB314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83591" w:rsidRPr="00583591" w14:paraId="1A7E7675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C55C01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B7D4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67D1C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E6ED8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1A33E72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38A8F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B658E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83591" w:rsidRPr="00583591" w14:paraId="1CCABECB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09331BC" w14:textId="77777777" w:rsidR="00583591" w:rsidRPr="00583591" w:rsidRDefault="00583591" w:rsidP="0058359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E7BAD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F8614A" w14:textId="57F71ABD" w:rsidR="00583591" w:rsidRPr="00583591" w:rsidRDefault="00E47277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B93149" w14:textId="2E751F3F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A46DC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6141DDF" w14:textId="2247E6C0" w:rsidR="00583591" w:rsidRPr="00583591" w:rsidRDefault="00E47277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3591"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3716E0F3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062FDD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6FB0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B8981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AFFA95" w14:textId="164E1660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CF78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1FCD6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A5DDFB3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A665DC" w14:textId="77777777" w:rsidR="00583591" w:rsidRPr="00583591" w:rsidRDefault="00583591" w:rsidP="0058359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9E9558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42484" w14:textId="64165BE2" w:rsidR="00583591" w:rsidRPr="00583591" w:rsidRDefault="009F3D1A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89A3BC" w14:textId="52FE9CCF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5B3D9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256789C" w14:textId="03CC9BDB" w:rsidR="00583591" w:rsidRPr="00583591" w:rsidRDefault="009F3D1A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3591"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58098FD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5BA67F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0F597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E8D3E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6D176" w14:textId="2C38336C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6E75B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A6726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7D8D0635" w14:textId="77777777" w:rsidTr="00FE0BD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79F036" w14:textId="77777777" w:rsidR="00583591" w:rsidRPr="00583591" w:rsidRDefault="00583591" w:rsidP="005835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11A5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C437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4E720" w14:textId="7F6FA76B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B</w:t>
            </w:r>
            <w:r w:rsidR="008A64BF">
              <w:rPr>
                <w:rFonts w:ascii="Arial" w:hAnsi="Arial" w:cs="Arial"/>
                <w:sz w:val="18"/>
                <w:szCs w:val="18"/>
              </w:rPr>
              <w:t>r40</w:t>
            </w:r>
            <w:r w:rsidRPr="005835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7387A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26C62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35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3591" w:rsidRPr="00583591" w14:paraId="243D7DE2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0FA3B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9C77F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B2D9A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53D76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7C0D38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14062C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83591" w:rsidRPr="00583591" w14:paraId="15A31C34" w14:textId="77777777" w:rsidTr="00FE0BD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130DE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09701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1D46D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3494C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3D7AE0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9FCDB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359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7DB801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08D248" w14:textId="77777777" w:rsidR="00583591" w:rsidRPr="00583591" w:rsidRDefault="00583591" w:rsidP="0058359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83591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83591" w:rsidRPr="00583591" w14:paraId="76F7191E" w14:textId="77777777" w:rsidTr="0058359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C77FEC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2760458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91549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667470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1BA78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23335B67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8B98C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35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66FB32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06398C62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8CB521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B183529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BC4C3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4C5EB5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7E3773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C61AC22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A1579C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EEAB6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2AA75C2F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4639F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52B61E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5776DE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77F2F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B1098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C68BE7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F21F4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7D90F1BD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884C1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DCFAF6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945DB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DD52E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C3800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145BC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1187B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192445BB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96D393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13F883F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D5A8431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8E4B8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F5606D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81074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00BB75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67DC5EE6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93E2B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76C45EB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FC302E3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52B959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B9D60F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F9E21E5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0874E8A" w14:textId="77777777" w:rsidR="00583591" w:rsidRPr="00583591" w:rsidRDefault="00583591" w:rsidP="005835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35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DD0A2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07005C0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3195B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54A5AF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09161E4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655AB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F5523A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46627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3D298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0D8BB2CC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99766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E615871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8AB1E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D7D65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4799C2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E2778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0F430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ABF6392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56FF9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B99437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BEEC40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7A24FF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EA2AFE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8042BD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8D3F3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3591" w:rsidRPr="00583591" w14:paraId="4B3C5277" w14:textId="77777777" w:rsidTr="0058359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5BA72A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628C8E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5B02D2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2C1B027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8F805C" w14:textId="77777777" w:rsidR="00583591" w:rsidRPr="00583591" w:rsidRDefault="00583591" w:rsidP="005835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434819C" w14:textId="77777777" w:rsidR="00583591" w:rsidRPr="00583591" w:rsidRDefault="00583591" w:rsidP="005835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35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32EBE" w14:textId="77777777" w:rsidR="00F870A8" w:rsidRDefault="00F870A8">
      <w:r>
        <w:separator/>
      </w:r>
    </w:p>
  </w:endnote>
  <w:endnote w:type="continuationSeparator" w:id="0">
    <w:p w14:paraId="4AC59BC8" w14:textId="77777777" w:rsidR="00F870A8" w:rsidRDefault="00F870A8">
      <w:r>
        <w:continuationSeparator/>
      </w:r>
    </w:p>
  </w:endnote>
  <w:endnote w:type="continuationNotice" w:id="1">
    <w:p w14:paraId="10F747C1" w14:textId="77777777" w:rsidR="00F870A8" w:rsidRDefault="00F870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E29F3" w14:textId="77777777" w:rsidR="00F870A8" w:rsidRDefault="00F870A8"/>
  </w:footnote>
  <w:footnote w:type="continuationSeparator" w:id="0">
    <w:p w14:paraId="61DEC484" w14:textId="77777777" w:rsidR="00F870A8" w:rsidRDefault="00F870A8">
      <w:r>
        <w:continuationSeparator/>
      </w:r>
    </w:p>
  </w:footnote>
  <w:footnote w:type="continuationNotice" w:id="1">
    <w:p w14:paraId="586DBF95" w14:textId="77777777" w:rsidR="00F870A8" w:rsidRDefault="00F870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BACB3C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C60A936" w:tentative="1">
      <w:start w:val="1"/>
      <w:numFmt w:val="lowerLetter"/>
      <w:lvlText w:val="%2."/>
      <w:lvlJc w:val="left"/>
      <w:pPr>
        <w:ind w:left="1080" w:hanging="360"/>
      </w:pPr>
    </w:lvl>
    <w:lvl w:ilvl="2" w:tplc="1F22A808" w:tentative="1">
      <w:start w:val="1"/>
      <w:numFmt w:val="lowerRoman"/>
      <w:lvlText w:val="%3."/>
      <w:lvlJc w:val="right"/>
      <w:pPr>
        <w:ind w:left="1800" w:hanging="180"/>
      </w:pPr>
    </w:lvl>
    <w:lvl w:ilvl="3" w:tplc="A814937A" w:tentative="1">
      <w:start w:val="1"/>
      <w:numFmt w:val="decimal"/>
      <w:lvlText w:val="%4."/>
      <w:lvlJc w:val="left"/>
      <w:pPr>
        <w:ind w:left="2520" w:hanging="360"/>
      </w:pPr>
    </w:lvl>
    <w:lvl w:ilvl="4" w:tplc="3C7A65F8" w:tentative="1">
      <w:start w:val="1"/>
      <w:numFmt w:val="lowerLetter"/>
      <w:lvlText w:val="%5."/>
      <w:lvlJc w:val="left"/>
      <w:pPr>
        <w:ind w:left="3240" w:hanging="360"/>
      </w:pPr>
    </w:lvl>
    <w:lvl w:ilvl="5" w:tplc="5C2C5BF8" w:tentative="1">
      <w:start w:val="1"/>
      <w:numFmt w:val="lowerRoman"/>
      <w:lvlText w:val="%6."/>
      <w:lvlJc w:val="right"/>
      <w:pPr>
        <w:ind w:left="3960" w:hanging="180"/>
      </w:pPr>
    </w:lvl>
    <w:lvl w:ilvl="6" w:tplc="B9E0691E" w:tentative="1">
      <w:start w:val="1"/>
      <w:numFmt w:val="decimal"/>
      <w:lvlText w:val="%7."/>
      <w:lvlJc w:val="left"/>
      <w:pPr>
        <w:ind w:left="4680" w:hanging="360"/>
      </w:pPr>
    </w:lvl>
    <w:lvl w:ilvl="7" w:tplc="0A4EBEEC" w:tentative="1">
      <w:start w:val="1"/>
      <w:numFmt w:val="lowerLetter"/>
      <w:lvlText w:val="%8."/>
      <w:lvlJc w:val="left"/>
      <w:pPr>
        <w:ind w:left="5400" w:hanging="360"/>
      </w:pPr>
    </w:lvl>
    <w:lvl w:ilvl="8" w:tplc="115E9C5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A66695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AA09C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9981E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0CEC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8884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78A9B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0A075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8B297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708B8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784DF9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0E62D70" w:tentative="1">
      <w:start w:val="1"/>
      <w:numFmt w:val="lowerLetter"/>
      <w:lvlText w:val="%2."/>
      <w:lvlJc w:val="left"/>
      <w:pPr>
        <w:ind w:left="1080" w:hanging="360"/>
      </w:pPr>
    </w:lvl>
    <w:lvl w:ilvl="2" w:tplc="6F78EF88" w:tentative="1">
      <w:start w:val="1"/>
      <w:numFmt w:val="lowerRoman"/>
      <w:lvlText w:val="%3."/>
      <w:lvlJc w:val="right"/>
      <w:pPr>
        <w:ind w:left="1800" w:hanging="180"/>
      </w:pPr>
    </w:lvl>
    <w:lvl w:ilvl="3" w:tplc="F7DC6B36" w:tentative="1">
      <w:start w:val="1"/>
      <w:numFmt w:val="decimal"/>
      <w:lvlText w:val="%4."/>
      <w:lvlJc w:val="left"/>
      <w:pPr>
        <w:ind w:left="2520" w:hanging="360"/>
      </w:pPr>
    </w:lvl>
    <w:lvl w:ilvl="4" w:tplc="83189A4C" w:tentative="1">
      <w:start w:val="1"/>
      <w:numFmt w:val="lowerLetter"/>
      <w:lvlText w:val="%5."/>
      <w:lvlJc w:val="left"/>
      <w:pPr>
        <w:ind w:left="3240" w:hanging="360"/>
      </w:pPr>
    </w:lvl>
    <w:lvl w:ilvl="5" w:tplc="F196D212" w:tentative="1">
      <w:start w:val="1"/>
      <w:numFmt w:val="lowerRoman"/>
      <w:lvlText w:val="%6."/>
      <w:lvlJc w:val="right"/>
      <w:pPr>
        <w:ind w:left="3960" w:hanging="180"/>
      </w:pPr>
    </w:lvl>
    <w:lvl w:ilvl="6" w:tplc="A912B00A" w:tentative="1">
      <w:start w:val="1"/>
      <w:numFmt w:val="decimal"/>
      <w:lvlText w:val="%7."/>
      <w:lvlJc w:val="left"/>
      <w:pPr>
        <w:ind w:left="4680" w:hanging="360"/>
      </w:pPr>
    </w:lvl>
    <w:lvl w:ilvl="7" w:tplc="F53A5E34" w:tentative="1">
      <w:start w:val="1"/>
      <w:numFmt w:val="lowerLetter"/>
      <w:lvlText w:val="%8."/>
      <w:lvlJc w:val="left"/>
      <w:pPr>
        <w:ind w:left="5400" w:hanging="360"/>
      </w:pPr>
    </w:lvl>
    <w:lvl w:ilvl="8" w:tplc="5D1A0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79A02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3129F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8690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8EE1B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4235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AFCD6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7145D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21801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D88886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8886764">
    <w:abstractNumId w:val="21"/>
  </w:num>
  <w:num w:numId="2" w16cid:durableId="226234361">
    <w:abstractNumId w:val="16"/>
  </w:num>
  <w:num w:numId="3" w16cid:durableId="543758668">
    <w:abstractNumId w:val="0"/>
  </w:num>
  <w:num w:numId="4" w16cid:durableId="134298971">
    <w:abstractNumId w:val="6"/>
  </w:num>
  <w:num w:numId="5" w16cid:durableId="612828616">
    <w:abstractNumId w:val="19"/>
  </w:num>
  <w:num w:numId="6" w16cid:durableId="1663239577">
    <w:abstractNumId w:val="2"/>
  </w:num>
  <w:num w:numId="7" w16cid:durableId="1418598690">
    <w:abstractNumId w:val="13"/>
  </w:num>
  <w:num w:numId="8" w16cid:durableId="547571696">
    <w:abstractNumId w:val="9"/>
  </w:num>
  <w:num w:numId="9" w16cid:durableId="29113379">
    <w:abstractNumId w:val="1"/>
  </w:num>
  <w:num w:numId="10" w16cid:durableId="605382089">
    <w:abstractNumId w:val="1"/>
  </w:num>
  <w:num w:numId="11" w16cid:durableId="2109736370">
    <w:abstractNumId w:val="3"/>
  </w:num>
  <w:num w:numId="12" w16cid:durableId="743726296">
    <w:abstractNumId w:val="4"/>
  </w:num>
  <w:num w:numId="13" w16cid:durableId="2070835250">
    <w:abstractNumId w:val="15"/>
  </w:num>
  <w:num w:numId="14" w16cid:durableId="791483238">
    <w:abstractNumId w:val="10"/>
  </w:num>
  <w:num w:numId="15" w16cid:durableId="348216372">
    <w:abstractNumId w:val="7"/>
  </w:num>
  <w:num w:numId="16" w16cid:durableId="154078818">
    <w:abstractNumId w:val="14"/>
  </w:num>
  <w:num w:numId="17" w16cid:durableId="395057908">
    <w:abstractNumId w:val="5"/>
  </w:num>
  <w:num w:numId="18" w16cid:durableId="422803043">
    <w:abstractNumId w:val="12"/>
  </w:num>
  <w:num w:numId="19" w16cid:durableId="1616256379">
    <w:abstractNumId w:val="20"/>
  </w:num>
  <w:num w:numId="20" w16cid:durableId="1451627519">
    <w:abstractNumId w:val="17"/>
  </w:num>
  <w:num w:numId="21" w16cid:durableId="1173959368">
    <w:abstractNumId w:val="8"/>
  </w:num>
  <w:num w:numId="22" w16cid:durableId="1637562736">
    <w:abstractNumId w:val="18"/>
  </w:num>
  <w:num w:numId="23" w16cid:durableId="79004968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5C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84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C3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083"/>
    <w:rsid w:val="005770AD"/>
    <w:rsid w:val="00581414"/>
    <w:rsid w:val="00582490"/>
    <w:rsid w:val="005826FA"/>
    <w:rsid w:val="00583591"/>
    <w:rsid w:val="0059219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84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166"/>
    <w:rsid w:val="0065595B"/>
    <w:rsid w:val="00660269"/>
    <w:rsid w:val="00665F89"/>
    <w:rsid w:val="00666BC5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D2B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4BF"/>
    <w:rsid w:val="008A74C0"/>
    <w:rsid w:val="008B1694"/>
    <w:rsid w:val="008B1B8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2E8"/>
    <w:rsid w:val="009347A5"/>
    <w:rsid w:val="00942257"/>
    <w:rsid w:val="009471BF"/>
    <w:rsid w:val="00950E4E"/>
    <w:rsid w:val="009529BD"/>
    <w:rsid w:val="009533B4"/>
    <w:rsid w:val="00971D93"/>
    <w:rsid w:val="00976E0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D1A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5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EF2"/>
    <w:rsid w:val="00BB69DB"/>
    <w:rsid w:val="00BC2FD2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A3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2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870A8"/>
    <w:rsid w:val="00F90B64"/>
    <w:rsid w:val="00FB2F0F"/>
    <w:rsid w:val="00FB5086"/>
    <w:rsid w:val="00FB5411"/>
    <w:rsid w:val="00FB6392"/>
    <w:rsid w:val="00FD3C70"/>
    <w:rsid w:val="00FD6820"/>
    <w:rsid w:val="00FE0BD1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220AF5C-85DC-4DB1-8F9B-0FACECAE8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9E0FC700-576A-4A0E-AD20-E10635148492}" type="presOf" srcId="{B73EA016-5B5E-4372-8AFF-E16F061CFA05}" destId="{1F6A0B97-83F0-4189-B0CB-00156B0AC153}" srcOrd="0" destOrd="0" presId="urn:microsoft.com/office/officeart/2005/8/layout/hChevron3"/>
    <dgm:cxn modelId="{ED55B61A-8E69-4A42-AD95-07074D41AAF0}" type="presOf" srcId="{72C3C3E7-AFE7-48AF-A84A-F5F4B462ABCE}" destId="{AD4E5296-B06F-4F82-9CB5-F741BF6BFCC1}" srcOrd="0" destOrd="0" presId="urn:microsoft.com/office/officeart/2005/8/layout/hChevron3"/>
    <dgm:cxn modelId="{EFFAF360-47D0-4187-9028-F0B527079B70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E4ABBF3-ABE2-49F0-BCF5-50676EC92BFD}" type="presOf" srcId="{7D55B2F1-F7F7-4A6B-AFB0-F846FDB634B5}" destId="{E13D0391-DAD9-4B61-AB66-3FA48A4F7006}" srcOrd="0" destOrd="0" presId="urn:microsoft.com/office/officeart/2005/8/layout/hChevron3"/>
    <dgm:cxn modelId="{C01F33FD-979C-4247-BE68-18CEAFFDF9F5}" type="presOf" srcId="{548E9FD9-7371-42E5-8C31-C03B33C90BF7}" destId="{6CE68A43-9C69-4212-AF24-9AFEE7CA1715}" srcOrd="0" destOrd="0" presId="urn:microsoft.com/office/officeart/2005/8/layout/hChevron3"/>
    <dgm:cxn modelId="{8A95061E-E0A6-4947-A0DA-90F2D7BD57D3}" type="presParOf" srcId="{1F6A0B97-83F0-4189-B0CB-00156B0AC153}" destId="{4784DBD1-3CBE-41A8-A2C7-CF088F838C79}" srcOrd="0" destOrd="0" presId="urn:microsoft.com/office/officeart/2005/8/layout/hChevron3"/>
    <dgm:cxn modelId="{A4A0E269-4778-40D4-9A7E-75776683223B}" type="presParOf" srcId="{1F6A0B97-83F0-4189-B0CB-00156B0AC153}" destId="{37D14BC8-3203-463C-9804-9B3B86B621FF}" srcOrd="1" destOrd="0" presId="urn:microsoft.com/office/officeart/2005/8/layout/hChevron3"/>
    <dgm:cxn modelId="{58E3AB08-8BD9-4F2F-8882-1FBC8BF6B8E5}" type="presParOf" srcId="{1F6A0B97-83F0-4189-B0CB-00156B0AC153}" destId="{E13D0391-DAD9-4B61-AB66-3FA48A4F7006}" srcOrd="2" destOrd="0" presId="urn:microsoft.com/office/officeart/2005/8/layout/hChevron3"/>
    <dgm:cxn modelId="{13082A16-A92E-4ACC-B1D6-1E2877CD6A60}" type="presParOf" srcId="{1F6A0B97-83F0-4189-B0CB-00156B0AC153}" destId="{F9271109-4339-4036-9126-150629D10456}" srcOrd="3" destOrd="0" presId="urn:microsoft.com/office/officeart/2005/8/layout/hChevron3"/>
    <dgm:cxn modelId="{13D48B50-37FE-4391-87B1-2ADEEDD83016}" type="presParOf" srcId="{1F6A0B97-83F0-4189-B0CB-00156B0AC153}" destId="{AD4E5296-B06F-4F82-9CB5-F741BF6BFCC1}" srcOrd="4" destOrd="0" presId="urn:microsoft.com/office/officeart/2005/8/layout/hChevron3"/>
    <dgm:cxn modelId="{9BC113DE-2317-4242-B53D-125AD32DB6A1}" type="presParOf" srcId="{1F6A0B97-83F0-4189-B0CB-00156B0AC153}" destId="{99F7A086-6C98-4385-8FFE-3337C1F24694}" srcOrd="5" destOrd="0" presId="urn:microsoft.com/office/officeart/2005/8/layout/hChevron3"/>
    <dgm:cxn modelId="{2C14F590-C926-4873-96E0-68D761DAA44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371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K- K+ (841900B)</dc:title>
  <dc:subject/>
  <dc:creator>patrik.jens.johansson@vgregion.se</dc:creator>
  <keywords/>
  <lastModifiedBy>Ulrica Sehlberg</lastModifiedBy>
  <revision>16</revision>
  <lastPrinted>2016-03-31T01:56:00.0000000Z</lastPrinted>
  <dcterms:created xsi:type="dcterms:W3CDTF">2022-05-17T19:25:00.0000000Z</dcterms:created>
  <dcterms:modified xsi:type="dcterms:W3CDTF">2026-01-21T09:07:00.0000000Z</dcterms:modified>
</coreProperties>
</file>