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C3397" w14:textId="77777777" w:rsidR="00583591" w:rsidRDefault="00583591" w:rsidP="00F35B05">
      <w:pPr>
        <w:pStyle w:val="Rubrik2"/>
        <w:sectPr w:rsidR="00583591" w:rsidSect="0058359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5AD570C" w14:textId="77777777" w:rsidR="00583591" w:rsidRPr="00583591" w:rsidRDefault="00583591" w:rsidP="0058359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5F1574D" w14:textId="77777777" w:rsidR="00583591" w:rsidRPr="00571083" w:rsidRDefault="00583591" w:rsidP="00571083">
      <w:pPr>
        <w:pStyle w:val="Rubrik1"/>
      </w:pPr>
    </w:p>
    <w:p w14:paraId="1504A615" w14:textId="277FF31F" w:rsidR="00583591" w:rsidRPr="00571083" w:rsidRDefault="00571083" w:rsidP="00571083">
      <w:pPr>
        <w:pStyle w:val="Rubrik1"/>
        <w:ind w:left="0"/>
      </w:pPr>
      <w:r w:rsidRPr="00571083">
        <w:t>DT Övre buk K-/K+ (841900B)</w:t>
      </w:r>
    </w:p>
    <w:p w14:paraId="0FA73BE3" w14:textId="77777777" w:rsidR="00583591" w:rsidRPr="00583591" w:rsidRDefault="00583591" w:rsidP="00583591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583591">
        <w:rPr>
          <w:rFonts w:ascii="Arial" w:hAnsi="Arial" w:cs="Arial"/>
          <w:b/>
          <w:bCs/>
          <w:szCs w:val="26"/>
        </w:rPr>
        <w:t>Syfte</w:t>
      </w:r>
    </w:p>
    <w:p w14:paraId="1DB129A4" w14:textId="77777777" w:rsidR="00583591" w:rsidRDefault="00583591" w:rsidP="0058359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583591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44F2B2E5" w14:textId="77777777" w:rsidR="00643166" w:rsidRPr="00583591" w:rsidRDefault="00643166" w:rsidP="0058359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DC5D542" w14:textId="1B321A5E" w:rsidR="00643166" w:rsidRPr="00583591" w:rsidRDefault="001575C3" w:rsidP="00643166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>
        <w:rPr>
          <w:rFonts w:ascii="Arial" w:hAnsi="Arial" w:cs="Arial"/>
          <w:b/>
          <w:bCs/>
          <w:szCs w:val="26"/>
        </w:rPr>
        <w:t>Förändringar sedan föregående version</w:t>
      </w:r>
    </w:p>
    <w:p w14:paraId="19930531" w14:textId="01BEBEFF" w:rsidR="00643166" w:rsidRPr="00583591" w:rsidRDefault="00976E07" w:rsidP="0064316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Reviderad, justerat kernel Siemens X-cite.</w:t>
      </w:r>
    </w:p>
    <w:p w14:paraId="30973891" w14:textId="77777777" w:rsidR="00583591" w:rsidRPr="00583591" w:rsidRDefault="00583591" w:rsidP="0058359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461F129" w14:textId="77777777" w:rsidR="00583591" w:rsidRPr="00583591" w:rsidRDefault="00583591" w:rsidP="00583591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583591">
        <w:rPr>
          <w:rFonts w:ascii="Arial" w:hAnsi="Arial" w:cs="Arial"/>
          <w:b/>
          <w:bCs/>
          <w:szCs w:val="26"/>
        </w:rPr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583591" w:rsidRPr="00583591" w14:paraId="4A2566C0" w14:textId="77777777" w:rsidTr="00FE0BD1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2C6D8D9C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83591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01DE59BD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83591">
              <w:rPr>
                <w:rFonts w:ascii="Arial" w:hAnsi="Arial" w:cs="Arial"/>
                <w:sz w:val="18"/>
                <w:szCs w:val="18"/>
              </w:rPr>
              <w:t>Blandfrågeställningar där både K- och K+ krävs för jämförelse.</w:t>
            </w:r>
          </w:p>
        </w:tc>
      </w:tr>
      <w:tr w:rsidR="00583591" w:rsidRPr="00583591" w14:paraId="30322DE7" w14:textId="77777777" w:rsidTr="00FE0BD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7E3AB59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83591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31266A" w14:textId="10F27F69" w:rsidR="00583591" w:rsidRPr="00583591" w:rsidRDefault="00583591" w:rsidP="00583591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583591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583591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3C9B6303" w14:textId="07D0EA53" w:rsidR="00583591" w:rsidRPr="00583591" w:rsidRDefault="00583591" w:rsidP="00583591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83591">
              <w:rPr>
                <w:rFonts w:ascii="Arial" w:hAnsi="Arial" w:cs="Arial"/>
                <w:sz w:val="18"/>
                <w:szCs w:val="18"/>
              </w:rPr>
              <w:t>PV</w:t>
            </w:r>
            <w:r w:rsidR="00976E07">
              <w:rPr>
                <w:rFonts w:ascii="Arial" w:hAnsi="Arial" w:cs="Arial"/>
                <w:sz w:val="18"/>
                <w:szCs w:val="18"/>
              </w:rPr>
              <w:t>K</w:t>
            </w:r>
            <w:r w:rsidR="00BA3EF2">
              <w:rPr>
                <w:rFonts w:ascii="Arial" w:hAnsi="Arial" w:cs="Arial"/>
                <w:sz w:val="18"/>
                <w:szCs w:val="18"/>
              </w:rPr>
              <w:t>, helst rosa.</w:t>
            </w:r>
          </w:p>
        </w:tc>
      </w:tr>
      <w:tr w:rsidR="00583591" w:rsidRPr="00583591" w14:paraId="67C063A2" w14:textId="77777777" w:rsidTr="00FE0BD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017B928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83591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926FCE2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83591">
              <w:rPr>
                <w:rFonts w:ascii="Arial" w:hAnsi="Arial" w:cs="Arial"/>
                <w:sz w:val="18"/>
                <w:szCs w:val="18"/>
              </w:rPr>
              <w:t>2 glas vatten precis innan undersökningen.</w:t>
            </w:r>
          </w:p>
        </w:tc>
      </w:tr>
      <w:tr w:rsidR="00583591" w:rsidRPr="00583591" w14:paraId="2D4B30DC" w14:textId="77777777" w:rsidTr="00FE0BD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ABB2FAB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83591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208996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83591">
              <w:rPr>
                <w:rFonts w:ascii="Arial" w:hAnsi="Arial" w:cs="Arial"/>
                <w:sz w:val="18"/>
                <w:szCs w:val="18"/>
              </w:rPr>
              <w:t>Omnipaque 350 mg I/ml enligt OmniJect ”Buk venös”.</w:t>
            </w:r>
          </w:p>
        </w:tc>
      </w:tr>
      <w:tr w:rsidR="00583591" w:rsidRPr="00583591" w14:paraId="4D1881EE" w14:textId="77777777" w:rsidTr="00FE0BD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89E3AF1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83591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9481348" w14:textId="7217F13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83591">
              <w:rPr>
                <w:rFonts w:ascii="Arial" w:hAnsi="Arial" w:cs="Arial"/>
                <w:color w:val="000000"/>
                <w:sz w:val="18"/>
                <w:szCs w:val="20"/>
              </w:rPr>
              <w:t xml:space="preserve">Kvinnor mellan 15-50 år ska tillfrågas om eventuell graviditet. För övriga strålskyddsregler se kapitel 4.2 och 5.2 i </w:t>
            </w:r>
            <w:hyperlink r:id="rId18" w:history="1">
              <w:r w:rsidRPr="00583591">
                <w:rPr>
                  <w:rFonts w:ascii="Arial" w:hAnsi="Arial" w:cs="Arial"/>
                  <w:color w:val="0000FF"/>
                  <w:sz w:val="18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583591" w:rsidRPr="00583591" w14:paraId="4324478D" w14:textId="77777777" w:rsidTr="00FE0BD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403D59F5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83591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0CB0E552" w14:textId="77777777" w:rsidR="00583591" w:rsidRPr="00583591" w:rsidRDefault="00583591" w:rsidP="0058359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83591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795A420B" w14:textId="77777777" w:rsidR="00583591" w:rsidRPr="00583591" w:rsidRDefault="00583591" w:rsidP="0058359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83591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16A4963C" w14:textId="77777777" w:rsidR="00583591" w:rsidRPr="00583591" w:rsidRDefault="00583591" w:rsidP="0058359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83591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61D9B833" w14:textId="77777777" w:rsidR="00583591" w:rsidRPr="00583591" w:rsidRDefault="00583591" w:rsidP="0058359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87C5D68" w14:textId="77777777" w:rsidR="00583591" w:rsidRPr="00583591" w:rsidRDefault="00583591" w:rsidP="00583591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583591">
        <w:rPr>
          <w:rFonts w:ascii="Arial" w:hAnsi="Arial" w:cs="Arial"/>
          <w:b/>
          <w:bCs/>
          <w:szCs w:val="26"/>
        </w:rPr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583591" w:rsidRPr="00583591" w14:paraId="2193CE80" w14:textId="77777777" w:rsidTr="00583591">
        <w:trPr>
          <w:trHeight w:val="520"/>
        </w:trPr>
        <w:tc>
          <w:tcPr>
            <w:tcW w:w="6232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61859AA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583591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4D5D2A78" wp14:editId="0A330D8C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F34A466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58359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39B6011" wp14:editId="5AC14C75">
                      <wp:simplePos x="0" y="0"/>
                      <wp:positionH relativeFrom="column">
                        <wp:posOffset>659130</wp:posOffset>
                      </wp:positionH>
                      <wp:positionV relativeFrom="paragraph">
                        <wp:posOffset>273685</wp:posOffset>
                      </wp:positionV>
                      <wp:extent cx="410210" cy="735965"/>
                      <wp:effectExtent l="0" t="0" r="8890" b="6985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7359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B6709E5" w14:textId="77777777" w:rsidR="00583591" w:rsidRDefault="00583591" w:rsidP="0064316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  <w:p w14:paraId="5AF362FE" w14:textId="77777777" w:rsidR="00583591" w:rsidRPr="0066567D" w:rsidRDefault="00583591" w:rsidP="005835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9B6011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51.9pt;margin-top:21.55pt;width:32.3pt;height:57.9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" adj="6020" fillcolor="red" stroked="f" strokeweight="1pt">
                      <v:textbox inset="1mm,1mm,1mm,1mm">
                        <w:txbxContent>
                          <w:p w14:paraId="1B6709E5" w14:textId="77777777" w:rsidR="00583591" w:rsidRDefault="00583591" w:rsidP="0064316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5AF362FE" w14:textId="77777777" w:rsidR="00583591" w:rsidRPr="0066567D" w:rsidRDefault="00583591" w:rsidP="0058359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359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49F0E01" wp14:editId="24E90C9D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262255</wp:posOffset>
                      </wp:positionV>
                      <wp:extent cx="1578610" cy="765810"/>
                      <wp:effectExtent l="19050" t="19050" r="21590" b="1524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8610" cy="765958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1EDF2E2C" id="Rektangel 3" o:spid="_x0000_s1026" style="position:absolute;margin-left:2.8pt;margin-top:20.65pt;width:124.3pt;height:6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" filled="f" strokecolor="red" strokeweight="3pt"/>
                  </w:pict>
                </mc:Fallback>
              </mc:AlternateContent>
            </w:r>
            <w:r w:rsidRPr="00583591">
              <w:rPr>
                <w:noProof/>
                <w:szCs w:val="20"/>
              </w:rPr>
              <w:drawing>
                <wp:inline distT="0" distB="0" distL="0" distR="0" wp14:anchorId="1B95AB1E" wp14:editId="57D26DB2">
                  <wp:extent cx="1618352" cy="1662546"/>
                  <wp:effectExtent l="0" t="0" r="127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501625" name=""/>
                          <pic:cNvPicPr/>
                        </pic:nvPicPr>
                        <pic:blipFill>
                          <a:blip r:embed="rId24"/>
                          <a:srcRect b="220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315" cy="16758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591" w:rsidRPr="00583591" w14:paraId="6E24644B" w14:textId="77777777" w:rsidTr="00583591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3E65B847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83591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F5B42F9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83591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B2539BA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583591" w:rsidRPr="00583591" w14:paraId="7D9388A5" w14:textId="77777777" w:rsidTr="00583591">
        <w:trPr>
          <w:trHeight w:val="227"/>
        </w:trPr>
        <w:tc>
          <w:tcPr>
            <w:tcW w:w="1950" w:type="dxa"/>
            <w:shd w:val="clear" w:color="auto" w:fill="FFFFFF"/>
          </w:tcPr>
          <w:p w14:paraId="05287547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83591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7C27EB26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83591">
              <w:rPr>
                <w:rFonts w:ascii="Arial" w:hAnsi="Arial" w:cs="Arial"/>
                <w:sz w:val="18"/>
                <w:szCs w:val="18"/>
              </w:rPr>
              <w:t>Mamiller – höftleder.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2750026" w14:textId="77777777" w:rsidR="00583591" w:rsidRPr="00583591" w:rsidRDefault="00583591" w:rsidP="00583591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583591" w:rsidRPr="00583591" w14:paraId="7F4594E7" w14:textId="77777777" w:rsidTr="00583591">
        <w:trPr>
          <w:trHeight w:val="227"/>
        </w:trPr>
        <w:tc>
          <w:tcPr>
            <w:tcW w:w="1950" w:type="dxa"/>
            <w:shd w:val="clear" w:color="auto" w:fill="FFFFFF"/>
          </w:tcPr>
          <w:p w14:paraId="1FEE0FCA" w14:textId="77777777" w:rsidR="00583591" w:rsidRPr="00583591" w:rsidRDefault="00583591" w:rsidP="00583591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83591">
              <w:rPr>
                <w:rFonts w:ascii="Arial" w:hAnsi="Arial" w:cs="Arial"/>
                <w:b/>
                <w:sz w:val="18"/>
                <w:szCs w:val="18"/>
              </w:rPr>
              <w:t>Övre buk K-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0AE076F4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83591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583591">
              <w:rPr>
                <w:rFonts w:ascii="Arial" w:hAnsi="Arial" w:cs="Arial"/>
                <w:sz w:val="18"/>
                <w:szCs w:val="18"/>
              </w:rPr>
              <w:t xml:space="preserve"> Diafragma – crista iliaca.</w:t>
            </w:r>
          </w:p>
          <w:p w14:paraId="60401574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83591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583E06E" w14:textId="77777777" w:rsidR="00583591" w:rsidRPr="00583591" w:rsidRDefault="00583591" w:rsidP="00583591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583591" w:rsidRPr="00583591" w14:paraId="5CAD6410" w14:textId="77777777" w:rsidTr="00583591">
        <w:trPr>
          <w:trHeight w:val="227"/>
        </w:trPr>
        <w:tc>
          <w:tcPr>
            <w:tcW w:w="1950" w:type="dxa"/>
            <w:shd w:val="clear" w:color="auto" w:fill="FFFFFF"/>
          </w:tcPr>
          <w:p w14:paraId="2B6E63EC" w14:textId="77777777" w:rsidR="00583591" w:rsidRPr="00583591" w:rsidRDefault="00583591" w:rsidP="00583591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83591"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44FC0DE8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83591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583591">
              <w:rPr>
                <w:rFonts w:ascii="Arial" w:hAnsi="Arial" w:cs="Arial"/>
                <w:sz w:val="18"/>
                <w:szCs w:val="18"/>
              </w:rPr>
              <w:t xml:space="preserve"> Diafragma – crista iliaca.</w:t>
            </w:r>
          </w:p>
          <w:p w14:paraId="14AE4777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83591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CF84CF6" w14:textId="77777777" w:rsidR="00583591" w:rsidRPr="00583591" w:rsidRDefault="00583591" w:rsidP="00583591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2E4ACD5" w14:textId="77777777" w:rsidR="00583591" w:rsidRPr="00583591" w:rsidRDefault="00583591" w:rsidP="00583591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9C713E4" w14:textId="77777777" w:rsidR="00583591" w:rsidRPr="00583591" w:rsidRDefault="00583591" w:rsidP="00583591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 w:rsidRPr="00583591">
        <w:rPr>
          <w:rFonts w:ascii="Arial" w:hAnsi="Arial" w:cs="Arial"/>
          <w:b/>
          <w:sz w:val="18"/>
          <w:szCs w:val="18"/>
        </w:rPr>
        <w:br w:type="page"/>
      </w:r>
    </w:p>
    <w:p w14:paraId="0552C144" w14:textId="77777777" w:rsidR="00583591" w:rsidRPr="00583591" w:rsidRDefault="00583591" w:rsidP="00583591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2CCF0FE" w14:textId="77777777" w:rsidR="00583591" w:rsidRPr="00583591" w:rsidRDefault="00583591" w:rsidP="00583591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583591">
        <w:rPr>
          <w:rFonts w:ascii="Arial" w:hAnsi="Arial" w:cs="Arial"/>
          <w:b/>
          <w:bCs/>
          <w:szCs w:val="26"/>
        </w:rPr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551"/>
        <w:gridCol w:w="2664"/>
      </w:tblGrid>
      <w:tr w:rsidR="00583591" w:rsidRPr="00583591" w14:paraId="76FF60DF" w14:textId="77777777" w:rsidTr="0058359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B462F52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83591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92179B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583591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A085B3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8359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3EC730A9" wp14:editId="7AA2ABEB">
                      <wp:simplePos x="0" y="0"/>
                      <wp:positionH relativeFrom="margin">
                        <wp:posOffset>993775</wp:posOffset>
                      </wp:positionH>
                      <wp:positionV relativeFrom="paragraph">
                        <wp:posOffset>120015</wp:posOffset>
                      </wp:positionV>
                      <wp:extent cx="409575" cy="575945"/>
                      <wp:effectExtent l="0" t="0" r="952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2C9722E" w14:textId="77777777" w:rsidR="00583591" w:rsidRPr="0066564D" w:rsidRDefault="00583591" w:rsidP="0064316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C730A9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left:0;text-align:left;margin-left:78.25pt;margin-top:9.45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" adj="13920" fillcolor="red" stroked="f" strokeweight="1pt">
                      <v:textbox style="layout-flow:vertical" inset="1mm,1mm,1mm,1mm">
                        <w:txbxContent>
                          <w:p w14:paraId="42C9722E" w14:textId="77777777" w:rsidR="00583591" w:rsidRPr="0066564D" w:rsidRDefault="00583591" w:rsidP="0064316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58359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DAA3F1F" wp14:editId="17445FB5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706120</wp:posOffset>
                      </wp:positionV>
                      <wp:extent cx="1568450" cy="12700"/>
                      <wp:effectExtent l="19050" t="19050" r="12700" b="25400"/>
                      <wp:wrapNone/>
                      <wp:docPr id="8" name="Ra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68450" cy="127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60D1340D" id="Rak 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55.6pt" to="120.95pt,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583591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35185542" wp14:editId="018B88CA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100965</wp:posOffset>
                      </wp:positionV>
                      <wp:extent cx="410210" cy="494665"/>
                      <wp:effectExtent l="0" t="4128" r="4763" b="4762"/>
                      <wp:wrapNone/>
                      <wp:docPr id="24" name="Upp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6D39B07" w14:textId="77777777" w:rsidR="00583591" w:rsidRPr="0066567D" w:rsidRDefault="00583591" w:rsidP="0064316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185542" id="Upp 24" o:spid="_x0000_s1028" type="#_x0000_t68" style="position:absolute;left:0;text-align:left;margin-left:22.5pt;margin-top:7.95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" adj="8956" fillcolor="red" stroked="f" strokeweight="1pt">
                      <v:textbox style="layout-flow:vertical;mso-layout-flow-alt:bottom-to-top" inset="1mm,1mm,1mm,1mm">
                        <w:txbxContent>
                          <w:p w14:paraId="16D39B07" w14:textId="77777777" w:rsidR="00583591" w:rsidRPr="0066567D" w:rsidRDefault="00583591" w:rsidP="0064316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359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10B6F9E" wp14:editId="0EC5F01F">
                      <wp:simplePos x="0" y="0"/>
                      <wp:positionH relativeFrom="column">
                        <wp:posOffset>754380</wp:posOffset>
                      </wp:positionH>
                      <wp:positionV relativeFrom="paragraph">
                        <wp:posOffset>-39370</wp:posOffset>
                      </wp:positionV>
                      <wp:extent cx="1270" cy="1083945"/>
                      <wp:effectExtent l="19050" t="19050" r="36830" b="2095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0" cy="1084299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6C2E7706" id="Rak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4pt,-3.1pt" to="59.5pt,8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" strokecolor="red" strokeweight="3pt">
                      <v:stroke joinstyle="miter"/>
                    </v:line>
                  </w:pict>
                </mc:Fallback>
              </mc:AlternateContent>
            </w:r>
            <w:r w:rsidRPr="00583591">
              <w:rPr>
                <w:noProof/>
                <w:szCs w:val="20"/>
              </w:rPr>
              <w:drawing>
                <wp:inline distT="0" distB="0" distL="0" distR="0" wp14:anchorId="5A998D88" wp14:editId="4FD7840E">
                  <wp:extent cx="1512741" cy="1007655"/>
                  <wp:effectExtent l="0" t="0" r="0" b="254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585830" name=""/>
                          <pic:cNvPicPr/>
                        </pic:nvPicPr>
                        <pic:blipFill>
                          <a:blip r:embed="rId25"/>
                          <a:srcRect l="9316" r="4515" b="436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620" cy="10482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A360F8D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83591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19F1EB46" wp14:editId="70DB9C44">
                      <wp:simplePos x="0" y="0"/>
                      <wp:positionH relativeFrom="column">
                        <wp:posOffset>1096010</wp:posOffset>
                      </wp:positionH>
                      <wp:positionV relativeFrom="paragraph">
                        <wp:posOffset>685800</wp:posOffset>
                      </wp:positionV>
                      <wp:extent cx="410210" cy="552450"/>
                      <wp:effectExtent l="0" t="0" r="889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4ACDE27" w14:textId="77777777" w:rsidR="00583591" w:rsidRPr="0066567D" w:rsidRDefault="00583591" w:rsidP="004D4C3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F1EB46" id="Upp 19" o:spid="_x0000_s1029" type="#_x0000_t68" style="position:absolute;left:0;text-align:left;margin-left:86.3pt;margin-top:54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44ACDE27" w14:textId="77777777" w:rsidR="00583591" w:rsidRPr="0066567D" w:rsidRDefault="00583591" w:rsidP="004D4C3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359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3406D39E" wp14:editId="04F11211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678180</wp:posOffset>
                      </wp:positionV>
                      <wp:extent cx="1593850" cy="0"/>
                      <wp:effectExtent l="19050" t="19050" r="6350" b="19050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59385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54C50D45" id="Rak 23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5pt,53.4pt" to="122.75pt,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58359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2F4EDC76" wp14:editId="7F6C5CE0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153670</wp:posOffset>
                      </wp:positionV>
                      <wp:extent cx="410210" cy="494665"/>
                      <wp:effectExtent l="0" t="4128" r="4763" b="476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34EC8A2" w14:textId="77777777" w:rsidR="00583591" w:rsidRPr="0066567D" w:rsidRDefault="00583591" w:rsidP="0064316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4EDC76" id="Upp 22" o:spid="_x0000_s1030" type="#_x0000_t68" style="position:absolute;left:0;text-align:left;margin-left:25.45pt;margin-top:12.1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634EC8A2" w14:textId="77777777" w:rsidR="00583591" w:rsidRPr="0066567D" w:rsidRDefault="00583591" w:rsidP="0064316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359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7B33FE8C" wp14:editId="14B946C2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22860</wp:posOffset>
                      </wp:positionV>
                      <wp:extent cx="9525" cy="1258570"/>
                      <wp:effectExtent l="19050" t="19050" r="28575" b="36830"/>
                      <wp:wrapNone/>
                      <wp:docPr id="12" name="Ra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41" cy="1259031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4825D114" id="Rak 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95pt,1.8pt" to="62.7pt,10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" strokecolor="red" strokeweight="3pt">
                      <v:stroke joinstyle="miter"/>
                    </v:line>
                  </w:pict>
                </mc:Fallback>
              </mc:AlternateContent>
            </w:r>
            <w:r w:rsidRPr="00583591">
              <w:rPr>
                <w:noProof/>
                <w:szCs w:val="20"/>
              </w:rPr>
              <w:drawing>
                <wp:inline distT="0" distB="0" distL="0" distR="0" wp14:anchorId="22DC4ABC" wp14:editId="782BC1FF">
                  <wp:extent cx="1550491" cy="1284453"/>
                  <wp:effectExtent l="0" t="0" r="0" b="0"/>
                  <wp:docPr id="1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325773" name=""/>
                          <pic:cNvPicPr/>
                        </pic:nvPicPr>
                        <pic:blipFill>
                          <a:blip r:embed="rId26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717" cy="1336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591" w:rsidRPr="00583591" w14:paraId="3BD8FA6E" w14:textId="77777777" w:rsidTr="0058359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E34443F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83591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AFAD4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583591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övre buken med 5-10 cm marginal på vardera sidan om kroppen.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E57DF7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41E5CC0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583591" w:rsidRPr="00583591" w14:paraId="1DF6BA3A" w14:textId="77777777" w:rsidTr="0058359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E0C2F25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83591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96879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583591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0A9AF1E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48AFDE7A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583591" w:rsidRPr="00583591" w14:paraId="3062C25D" w14:textId="77777777" w:rsidTr="0058359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D52F6A0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83591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C0A68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583591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B7E6B0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219BC8B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7C74786" w14:textId="77777777" w:rsidR="00583591" w:rsidRPr="00583591" w:rsidRDefault="00583591" w:rsidP="0058359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30FB314" w14:textId="77777777" w:rsidR="00583591" w:rsidRPr="00583591" w:rsidRDefault="00583591" w:rsidP="00583591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583591">
        <w:rPr>
          <w:rFonts w:ascii="Arial" w:hAnsi="Arial" w:cs="Arial"/>
          <w:b/>
          <w:bCs/>
          <w:szCs w:val="26"/>
        </w:rPr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583591" w:rsidRPr="00583591" w14:paraId="1A7E7675" w14:textId="77777777" w:rsidTr="00FE0BD1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C55C01C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83591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0B7D4B3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83591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767D1C3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83591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4E6ED8C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83591">
              <w:rPr>
                <w:rFonts w:ascii="Arial" w:hAnsi="Arial" w:cs="Arial"/>
                <w:b/>
                <w:sz w:val="18"/>
                <w:szCs w:val="18"/>
              </w:rPr>
              <w:t>Kernel</w:t>
            </w:r>
          </w:p>
          <w:p w14:paraId="1A33E72F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83591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438A8F3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83591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CB658EE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83591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583591" w:rsidRPr="00583591" w14:paraId="1CCABECB" w14:textId="77777777" w:rsidTr="00FE0BD1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9331BC" w14:textId="77777777" w:rsidR="00583591" w:rsidRPr="00583591" w:rsidRDefault="00583591" w:rsidP="00583591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83591">
              <w:rPr>
                <w:rFonts w:ascii="Arial" w:hAnsi="Arial" w:cs="Arial"/>
                <w:b/>
                <w:sz w:val="18"/>
                <w:szCs w:val="18"/>
              </w:rPr>
              <w:t>Övre buk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7BADC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591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F8614A" w14:textId="57F71ABD" w:rsidR="00583591" w:rsidRPr="00583591" w:rsidRDefault="00E47277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B93149" w14:textId="2E751F3F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83591">
              <w:rPr>
                <w:rFonts w:ascii="Arial" w:hAnsi="Arial" w:cs="Arial"/>
                <w:sz w:val="18"/>
                <w:szCs w:val="18"/>
              </w:rPr>
              <w:t>B</w:t>
            </w:r>
            <w:r w:rsidR="008A64BF">
              <w:rPr>
                <w:rFonts w:ascii="Arial" w:hAnsi="Arial" w:cs="Arial"/>
                <w:sz w:val="18"/>
                <w:szCs w:val="18"/>
              </w:rPr>
              <w:t>r40</w:t>
            </w:r>
            <w:r w:rsidRPr="0058359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A46DC6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8359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6141DDF" w14:textId="2247E6C0" w:rsidR="00583591" w:rsidRPr="00583591" w:rsidRDefault="00E47277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Syngo.via/</w:t>
            </w:r>
            <w:r w:rsidR="00583591" w:rsidRPr="0058359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83591" w:rsidRPr="00583591" w14:paraId="3716E0F3" w14:textId="77777777" w:rsidTr="00FE0BD1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9062FDD" w14:textId="77777777" w:rsidR="00583591" w:rsidRPr="00583591" w:rsidRDefault="00583591" w:rsidP="0058359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6FB03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83591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B8981B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83591">
              <w:rPr>
                <w:rFonts w:ascii="Arial" w:hAnsi="Arial" w:cs="Arial"/>
                <w:sz w:val="18"/>
                <w:szCs w:val="18"/>
                <w:lang w:val="en-US"/>
              </w:rPr>
              <w:t>5/5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AFFA95" w14:textId="164E1660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83591">
              <w:rPr>
                <w:rFonts w:ascii="Arial" w:hAnsi="Arial" w:cs="Arial"/>
                <w:sz w:val="18"/>
                <w:szCs w:val="18"/>
              </w:rPr>
              <w:t>B</w:t>
            </w:r>
            <w:r w:rsidR="008A64BF">
              <w:rPr>
                <w:rFonts w:ascii="Arial" w:hAnsi="Arial" w:cs="Arial"/>
                <w:sz w:val="18"/>
                <w:szCs w:val="18"/>
              </w:rPr>
              <w:t>r40</w:t>
            </w:r>
            <w:r w:rsidRPr="0058359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2CF780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8359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81FCD61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8359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83591" w:rsidRPr="00583591" w14:paraId="2A5DDFB3" w14:textId="77777777" w:rsidTr="00FE0BD1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A665DC" w14:textId="77777777" w:rsidR="00583591" w:rsidRPr="00583591" w:rsidRDefault="00583591" w:rsidP="00583591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83591"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9E9558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591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D42484" w14:textId="64165BE2" w:rsidR="00583591" w:rsidRPr="00583591" w:rsidRDefault="009F3D1A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89A3BC" w14:textId="52FE9CCF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83591">
              <w:rPr>
                <w:rFonts w:ascii="Arial" w:hAnsi="Arial" w:cs="Arial"/>
                <w:sz w:val="18"/>
                <w:szCs w:val="18"/>
              </w:rPr>
              <w:t>B</w:t>
            </w:r>
            <w:r w:rsidR="008A64BF">
              <w:rPr>
                <w:rFonts w:ascii="Arial" w:hAnsi="Arial" w:cs="Arial"/>
                <w:sz w:val="18"/>
                <w:szCs w:val="18"/>
              </w:rPr>
              <w:t>r40</w:t>
            </w:r>
            <w:r w:rsidRPr="0058359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5B3D96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8359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256789C" w14:textId="03CC9BDB" w:rsidR="00583591" w:rsidRPr="00583591" w:rsidRDefault="009F3D1A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Syngo.via/</w:t>
            </w:r>
            <w:r w:rsidR="00583591" w:rsidRPr="0058359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83591" w:rsidRPr="00583591" w14:paraId="258098FD" w14:textId="77777777" w:rsidTr="00FE0BD1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E5BA67F" w14:textId="77777777" w:rsidR="00583591" w:rsidRPr="00583591" w:rsidRDefault="00583591" w:rsidP="0058359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0F597C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83591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E8D3EB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83591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16D176" w14:textId="2C38336C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83591">
              <w:rPr>
                <w:rFonts w:ascii="Arial" w:hAnsi="Arial" w:cs="Arial"/>
                <w:sz w:val="18"/>
                <w:szCs w:val="18"/>
              </w:rPr>
              <w:t>B</w:t>
            </w:r>
            <w:r w:rsidR="008A64BF">
              <w:rPr>
                <w:rFonts w:ascii="Arial" w:hAnsi="Arial" w:cs="Arial"/>
                <w:sz w:val="18"/>
                <w:szCs w:val="18"/>
              </w:rPr>
              <w:t>r40</w:t>
            </w:r>
            <w:r w:rsidRPr="0058359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6E75B6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8359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DA6726C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8359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83591" w:rsidRPr="00583591" w14:paraId="7D8D0635" w14:textId="77777777" w:rsidTr="00FE0BD1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179F036" w14:textId="77777777" w:rsidR="00583591" w:rsidRPr="00583591" w:rsidRDefault="00583591" w:rsidP="0058359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011A56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83591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5C4377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83591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94E720" w14:textId="7F6FA76B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83591">
              <w:rPr>
                <w:rFonts w:ascii="Arial" w:hAnsi="Arial" w:cs="Arial"/>
                <w:sz w:val="18"/>
                <w:szCs w:val="18"/>
              </w:rPr>
              <w:t>B</w:t>
            </w:r>
            <w:r w:rsidR="008A64BF">
              <w:rPr>
                <w:rFonts w:ascii="Arial" w:hAnsi="Arial" w:cs="Arial"/>
                <w:sz w:val="18"/>
                <w:szCs w:val="18"/>
              </w:rPr>
              <w:t>r40</w:t>
            </w:r>
            <w:r w:rsidRPr="0058359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7387A0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8359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F26C62A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8359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83591" w:rsidRPr="00583591" w14:paraId="243D7DE2" w14:textId="77777777" w:rsidTr="00FE0BD1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50FA3B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83591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9C77F5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59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B2D9A1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59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53D76B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59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7C0D38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59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14062C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591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583591" w:rsidRPr="00583591" w14:paraId="15A31C34" w14:textId="77777777" w:rsidTr="00FE0BD1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130DE8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83591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097013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59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1D46DD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59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3494CD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59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3D7AE0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59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FCDB3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3591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2D7DB801" w14:textId="77777777" w:rsidR="00583591" w:rsidRPr="00583591" w:rsidRDefault="00583591" w:rsidP="0058359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B08D248" w14:textId="77777777" w:rsidR="00583591" w:rsidRPr="00583591" w:rsidRDefault="00583591" w:rsidP="00583591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583591">
        <w:rPr>
          <w:rFonts w:ascii="Arial" w:hAnsi="Arial" w:cs="Arial"/>
          <w:b/>
          <w:bCs/>
          <w:szCs w:val="26"/>
        </w:rPr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583591" w:rsidRPr="00583591" w14:paraId="76F7191E" w14:textId="77777777" w:rsidTr="00583591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C77FEC8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2760458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54915499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6674700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231BA78A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83591" w:rsidRPr="00583591" w14:paraId="23335B67" w14:textId="77777777" w:rsidTr="0058359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08B98C0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83591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066FB32D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83591">
              <w:rPr>
                <w:rFonts w:ascii="Arial" w:hAnsi="Arial" w:cs="Arial"/>
                <w:color w:val="FFFFFF"/>
                <w:sz w:val="18"/>
                <w:szCs w:val="18"/>
              </w:rPr>
              <w:t>Övre buk K-</w:t>
            </w:r>
          </w:p>
          <w:p w14:paraId="06398C62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83591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68CB5211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83591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5B183529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83591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4ABC4C3F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34C5EB5F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83591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27E3773A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83591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5C61AC22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83591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2A1579CE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83591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4EEAB6E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83591" w:rsidRPr="00583591" w14:paraId="2AA75C2F" w14:textId="77777777" w:rsidTr="0058359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44639FD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52B61E6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C5776DE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277F2FA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EB10981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8C68BE7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3F21F4A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83591" w:rsidRPr="00583591" w14:paraId="7D90F1BD" w14:textId="77777777" w:rsidTr="0058359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1884C1D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4DCFAF6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C945DBF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2DD52EF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FC3800D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A145BC5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A1187BC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83591" w:rsidRPr="00583591" w14:paraId="192445BB" w14:textId="77777777" w:rsidTr="0058359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C96D393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13F883F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D5A8431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48E4B8F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1F5606D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D810745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A00BB75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83591" w:rsidRPr="00583591" w14:paraId="67DC5EE6" w14:textId="77777777" w:rsidTr="0058359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F93E2B0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076C45EB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5FC302E3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752B959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1B9D60FA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7F9E21E5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83591">
              <w:rPr>
                <w:rFonts w:ascii="Arial" w:hAnsi="Arial" w:cs="Arial"/>
                <w:color w:val="FFFFFF"/>
                <w:sz w:val="18"/>
                <w:szCs w:val="18"/>
              </w:rPr>
              <w:t>Övre buk K-</w:t>
            </w:r>
          </w:p>
          <w:p w14:paraId="70874E8A" w14:textId="77777777" w:rsidR="00583591" w:rsidRPr="00583591" w:rsidRDefault="00583591" w:rsidP="0058359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83591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1DD0A2F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83591" w:rsidRPr="00583591" w14:paraId="407005C0" w14:textId="77777777" w:rsidTr="0058359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C3195BE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54A5AFC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09161E4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4655AB2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F5523AD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046627D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73D298E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83591" w:rsidRPr="00583591" w14:paraId="0D8BB2CC" w14:textId="77777777" w:rsidTr="0058359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499766F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E615871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78AB1E7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ED7D65D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94799C2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AE27780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D0F430A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83591" w:rsidRPr="00583591" w14:paraId="4ABF6392" w14:textId="77777777" w:rsidTr="0058359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356FF9F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B99437C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1BEEC40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47A24FF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CEA2AFE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E8042BD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98D3F3A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83591" w:rsidRPr="00583591" w14:paraId="4B3C5277" w14:textId="77777777" w:rsidTr="00583591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B5BA72A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7628C8E7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15B02D2C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22C1B027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8F805C" w14:textId="77777777" w:rsidR="00583591" w:rsidRPr="00583591" w:rsidRDefault="00583591" w:rsidP="0058359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6434819C" w14:textId="77777777" w:rsidR="00583591" w:rsidRPr="00583591" w:rsidRDefault="00583591" w:rsidP="0058359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8359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32EBE" w14:textId="77777777" w:rsidR="00F870A8" w:rsidRDefault="00F870A8">
      <w:r>
        <w:separator/>
      </w:r>
    </w:p>
  </w:endnote>
  <w:endnote w:type="continuationSeparator" w:id="0">
    <w:p w14:paraId="4AC59BC8" w14:textId="77777777" w:rsidR="00F870A8" w:rsidRDefault="00F870A8">
      <w:r>
        <w:continuationSeparator/>
      </w:r>
    </w:p>
  </w:endnote>
  <w:endnote w:type="continuationNotice" w:id="1">
    <w:p w14:paraId="10F747C1" w14:textId="77777777" w:rsidR="00F870A8" w:rsidRDefault="00F870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E29F3" w14:textId="77777777" w:rsidR="00F870A8" w:rsidRDefault="00F870A8"/>
  </w:footnote>
  <w:footnote w:type="continuationSeparator" w:id="0">
    <w:p w14:paraId="61DEC484" w14:textId="77777777" w:rsidR="00F870A8" w:rsidRDefault="00F870A8">
      <w:r>
        <w:continuationSeparator/>
      </w:r>
    </w:p>
  </w:footnote>
  <w:footnote w:type="continuationNotice" w:id="1">
    <w:p w14:paraId="586DBF95" w14:textId="77777777" w:rsidR="00F870A8" w:rsidRDefault="00F870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9BACB3C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8C60A936" w:tentative="1">
      <w:start w:val="1"/>
      <w:numFmt w:val="lowerLetter"/>
      <w:lvlText w:val="%2."/>
      <w:lvlJc w:val="left"/>
      <w:pPr>
        <w:ind w:left="1080" w:hanging="360"/>
      </w:pPr>
    </w:lvl>
    <w:lvl w:ilvl="2" w:tplc="1F22A808" w:tentative="1">
      <w:start w:val="1"/>
      <w:numFmt w:val="lowerRoman"/>
      <w:lvlText w:val="%3."/>
      <w:lvlJc w:val="right"/>
      <w:pPr>
        <w:ind w:left="1800" w:hanging="180"/>
      </w:pPr>
    </w:lvl>
    <w:lvl w:ilvl="3" w:tplc="A814937A" w:tentative="1">
      <w:start w:val="1"/>
      <w:numFmt w:val="decimal"/>
      <w:lvlText w:val="%4."/>
      <w:lvlJc w:val="left"/>
      <w:pPr>
        <w:ind w:left="2520" w:hanging="360"/>
      </w:pPr>
    </w:lvl>
    <w:lvl w:ilvl="4" w:tplc="3C7A65F8" w:tentative="1">
      <w:start w:val="1"/>
      <w:numFmt w:val="lowerLetter"/>
      <w:lvlText w:val="%5."/>
      <w:lvlJc w:val="left"/>
      <w:pPr>
        <w:ind w:left="3240" w:hanging="360"/>
      </w:pPr>
    </w:lvl>
    <w:lvl w:ilvl="5" w:tplc="5C2C5BF8" w:tentative="1">
      <w:start w:val="1"/>
      <w:numFmt w:val="lowerRoman"/>
      <w:lvlText w:val="%6."/>
      <w:lvlJc w:val="right"/>
      <w:pPr>
        <w:ind w:left="3960" w:hanging="180"/>
      </w:pPr>
    </w:lvl>
    <w:lvl w:ilvl="6" w:tplc="B9E0691E" w:tentative="1">
      <w:start w:val="1"/>
      <w:numFmt w:val="decimal"/>
      <w:lvlText w:val="%7."/>
      <w:lvlJc w:val="left"/>
      <w:pPr>
        <w:ind w:left="4680" w:hanging="360"/>
      </w:pPr>
    </w:lvl>
    <w:lvl w:ilvl="7" w:tplc="0A4EBEEC" w:tentative="1">
      <w:start w:val="1"/>
      <w:numFmt w:val="lowerLetter"/>
      <w:lvlText w:val="%8."/>
      <w:lvlJc w:val="left"/>
      <w:pPr>
        <w:ind w:left="5400" w:hanging="360"/>
      </w:pPr>
    </w:lvl>
    <w:lvl w:ilvl="8" w:tplc="115E9C5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BA66695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8AA09CC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9981E9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C0CEC0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88849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78A9BA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90A075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8B297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7708B8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4784DF9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90E62D70" w:tentative="1">
      <w:start w:val="1"/>
      <w:numFmt w:val="lowerLetter"/>
      <w:lvlText w:val="%2."/>
      <w:lvlJc w:val="left"/>
      <w:pPr>
        <w:ind w:left="1080" w:hanging="360"/>
      </w:pPr>
    </w:lvl>
    <w:lvl w:ilvl="2" w:tplc="6F78EF88" w:tentative="1">
      <w:start w:val="1"/>
      <w:numFmt w:val="lowerRoman"/>
      <w:lvlText w:val="%3."/>
      <w:lvlJc w:val="right"/>
      <w:pPr>
        <w:ind w:left="1800" w:hanging="180"/>
      </w:pPr>
    </w:lvl>
    <w:lvl w:ilvl="3" w:tplc="F7DC6B36" w:tentative="1">
      <w:start w:val="1"/>
      <w:numFmt w:val="decimal"/>
      <w:lvlText w:val="%4."/>
      <w:lvlJc w:val="left"/>
      <w:pPr>
        <w:ind w:left="2520" w:hanging="360"/>
      </w:pPr>
    </w:lvl>
    <w:lvl w:ilvl="4" w:tplc="83189A4C" w:tentative="1">
      <w:start w:val="1"/>
      <w:numFmt w:val="lowerLetter"/>
      <w:lvlText w:val="%5."/>
      <w:lvlJc w:val="left"/>
      <w:pPr>
        <w:ind w:left="3240" w:hanging="360"/>
      </w:pPr>
    </w:lvl>
    <w:lvl w:ilvl="5" w:tplc="F196D212" w:tentative="1">
      <w:start w:val="1"/>
      <w:numFmt w:val="lowerRoman"/>
      <w:lvlText w:val="%6."/>
      <w:lvlJc w:val="right"/>
      <w:pPr>
        <w:ind w:left="3960" w:hanging="180"/>
      </w:pPr>
    </w:lvl>
    <w:lvl w:ilvl="6" w:tplc="A912B00A" w:tentative="1">
      <w:start w:val="1"/>
      <w:numFmt w:val="decimal"/>
      <w:lvlText w:val="%7."/>
      <w:lvlJc w:val="left"/>
      <w:pPr>
        <w:ind w:left="4680" w:hanging="360"/>
      </w:pPr>
    </w:lvl>
    <w:lvl w:ilvl="7" w:tplc="F53A5E34" w:tentative="1">
      <w:start w:val="1"/>
      <w:numFmt w:val="lowerLetter"/>
      <w:lvlText w:val="%8."/>
      <w:lvlJc w:val="left"/>
      <w:pPr>
        <w:ind w:left="5400" w:hanging="360"/>
      </w:pPr>
    </w:lvl>
    <w:lvl w:ilvl="8" w:tplc="5D1A05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C79A02B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33129FD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F86905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8EE1B9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42355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AFCD60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7145DC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218013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D88886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78886764">
    <w:abstractNumId w:val="21"/>
  </w:num>
  <w:num w:numId="2" w16cid:durableId="226234361">
    <w:abstractNumId w:val="16"/>
  </w:num>
  <w:num w:numId="3" w16cid:durableId="543758668">
    <w:abstractNumId w:val="0"/>
  </w:num>
  <w:num w:numId="4" w16cid:durableId="134298971">
    <w:abstractNumId w:val="6"/>
  </w:num>
  <w:num w:numId="5" w16cid:durableId="612828616">
    <w:abstractNumId w:val="19"/>
  </w:num>
  <w:num w:numId="6" w16cid:durableId="1663239577">
    <w:abstractNumId w:val="2"/>
  </w:num>
  <w:num w:numId="7" w16cid:durableId="1418598690">
    <w:abstractNumId w:val="13"/>
  </w:num>
  <w:num w:numId="8" w16cid:durableId="547571696">
    <w:abstractNumId w:val="9"/>
  </w:num>
  <w:num w:numId="9" w16cid:durableId="29113379">
    <w:abstractNumId w:val="1"/>
  </w:num>
  <w:num w:numId="10" w16cid:durableId="605382089">
    <w:abstractNumId w:val="1"/>
  </w:num>
  <w:num w:numId="11" w16cid:durableId="2109736370">
    <w:abstractNumId w:val="3"/>
  </w:num>
  <w:num w:numId="12" w16cid:durableId="743726296">
    <w:abstractNumId w:val="4"/>
  </w:num>
  <w:num w:numId="13" w16cid:durableId="2070835250">
    <w:abstractNumId w:val="15"/>
  </w:num>
  <w:num w:numId="14" w16cid:durableId="791483238">
    <w:abstractNumId w:val="10"/>
  </w:num>
  <w:num w:numId="15" w16cid:durableId="348216372">
    <w:abstractNumId w:val="7"/>
  </w:num>
  <w:num w:numId="16" w16cid:durableId="154078818">
    <w:abstractNumId w:val="14"/>
  </w:num>
  <w:num w:numId="17" w16cid:durableId="395057908">
    <w:abstractNumId w:val="5"/>
  </w:num>
  <w:num w:numId="18" w16cid:durableId="422803043">
    <w:abstractNumId w:val="12"/>
  </w:num>
  <w:num w:numId="19" w16cid:durableId="1616256379">
    <w:abstractNumId w:val="20"/>
  </w:num>
  <w:num w:numId="20" w16cid:durableId="1451627519">
    <w:abstractNumId w:val="17"/>
  </w:num>
  <w:num w:numId="21" w16cid:durableId="1173959368">
    <w:abstractNumId w:val="8"/>
  </w:num>
  <w:num w:numId="22" w16cid:durableId="1637562736">
    <w:abstractNumId w:val="18"/>
  </w:num>
  <w:num w:numId="23" w16cid:durableId="7900496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5C3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97842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4C37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1083"/>
    <w:rsid w:val="005770AD"/>
    <w:rsid w:val="00581414"/>
    <w:rsid w:val="00582490"/>
    <w:rsid w:val="005826FA"/>
    <w:rsid w:val="00583591"/>
    <w:rsid w:val="00592192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0842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3166"/>
    <w:rsid w:val="0065595B"/>
    <w:rsid w:val="00660269"/>
    <w:rsid w:val="00665F89"/>
    <w:rsid w:val="00666BC5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2D2B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64BF"/>
    <w:rsid w:val="008A74C0"/>
    <w:rsid w:val="008B1694"/>
    <w:rsid w:val="008B1B8A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32E8"/>
    <w:rsid w:val="009347A5"/>
    <w:rsid w:val="00942257"/>
    <w:rsid w:val="009471BF"/>
    <w:rsid w:val="00950E4E"/>
    <w:rsid w:val="009529BD"/>
    <w:rsid w:val="009533B4"/>
    <w:rsid w:val="00971D93"/>
    <w:rsid w:val="00976E07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3D1A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2E5C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3EF2"/>
    <w:rsid w:val="00BB69DB"/>
    <w:rsid w:val="00BC2FD2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2A31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7277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04DD"/>
    <w:rsid w:val="00F35B05"/>
    <w:rsid w:val="00F413D9"/>
    <w:rsid w:val="00F5135F"/>
    <w:rsid w:val="00F51F78"/>
    <w:rsid w:val="00F86F47"/>
    <w:rsid w:val="00F870A8"/>
    <w:rsid w:val="00F90B64"/>
    <w:rsid w:val="00FB2F0F"/>
    <w:rsid w:val="00FB5086"/>
    <w:rsid w:val="00FB5411"/>
    <w:rsid w:val="00FB6392"/>
    <w:rsid w:val="00FD3C70"/>
    <w:rsid w:val="00FD6820"/>
    <w:rsid w:val="00FE0BD1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B220AF5C-85DC-4DB1-8F9B-0FACECAE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9E0FC700-576A-4A0E-AD20-E10635148492}" type="presOf" srcId="{B73EA016-5B5E-4372-8AFF-E16F061CFA05}" destId="{1F6A0B97-83F0-4189-B0CB-00156B0AC153}" srcOrd="0" destOrd="0" presId="urn:microsoft.com/office/officeart/2005/8/layout/hChevron3"/>
    <dgm:cxn modelId="{ED55B61A-8E69-4A42-AD95-07074D41AAF0}" type="presOf" srcId="{72C3C3E7-AFE7-48AF-A84A-F5F4B462ABCE}" destId="{AD4E5296-B06F-4F82-9CB5-F741BF6BFCC1}" srcOrd="0" destOrd="0" presId="urn:microsoft.com/office/officeart/2005/8/layout/hChevron3"/>
    <dgm:cxn modelId="{EFFAF360-47D0-4187-9028-F0B527079B70}" type="presOf" srcId="{D813EA76-4FD3-4C15-BFBC-B1DF43B29666}" destId="{4784DBD1-3CBE-41A8-A2C7-CF088F838C79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7E4ABBF3-ABE2-49F0-BCF5-50676EC92BFD}" type="presOf" srcId="{7D55B2F1-F7F7-4A6B-AFB0-F846FDB634B5}" destId="{E13D0391-DAD9-4B61-AB66-3FA48A4F7006}" srcOrd="0" destOrd="0" presId="urn:microsoft.com/office/officeart/2005/8/layout/hChevron3"/>
    <dgm:cxn modelId="{C01F33FD-979C-4247-BE68-18CEAFFDF9F5}" type="presOf" srcId="{548E9FD9-7371-42E5-8C31-C03B33C90BF7}" destId="{6CE68A43-9C69-4212-AF24-9AFEE7CA1715}" srcOrd="0" destOrd="0" presId="urn:microsoft.com/office/officeart/2005/8/layout/hChevron3"/>
    <dgm:cxn modelId="{8A95061E-E0A6-4947-A0DA-90F2D7BD57D3}" type="presParOf" srcId="{1F6A0B97-83F0-4189-B0CB-00156B0AC153}" destId="{4784DBD1-3CBE-41A8-A2C7-CF088F838C79}" srcOrd="0" destOrd="0" presId="urn:microsoft.com/office/officeart/2005/8/layout/hChevron3"/>
    <dgm:cxn modelId="{A4A0E269-4778-40D4-9A7E-75776683223B}" type="presParOf" srcId="{1F6A0B97-83F0-4189-B0CB-00156B0AC153}" destId="{37D14BC8-3203-463C-9804-9B3B86B621FF}" srcOrd="1" destOrd="0" presId="urn:microsoft.com/office/officeart/2005/8/layout/hChevron3"/>
    <dgm:cxn modelId="{58E3AB08-8BD9-4F2F-8882-1FBC8BF6B8E5}" type="presParOf" srcId="{1F6A0B97-83F0-4189-B0CB-00156B0AC153}" destId="{E13D0391-DAD9-4B61-AB66-3FA48A4F7006}" srcOrd="2" destOrd="0" presId="urn:microsoft.com/office/officeart/2005/8/layout/hChevron3"/>
    <dgm:cxn modelId="{13082A16-A92E-4ACC-B1D6-1E2877CD6A60}" type="presParOf" srcId="{1F6A0B97-83F0-4189-B0CB-00156B0AC153}" destId="{F9271109-4339-4036-9126-150629D10456}" srcOrd="3" destOrd="0" presId="urn:microsoft.com/office/officeart/2005/8/layout/hChevron3"/>
    <dgm:cxn modelId="{13D48B50-37FE-4391-87B1-2ADEEDD83016}" type="presParOf" srcId="{1F6A0B97-83F0-4189-B0CB-00156B0AC153}" destId="{AD4E5296-B06F-4F82-9CB5-F741BF6BFCC1}" srcOrd="4" destOrd="0" presId="urn:microsoft.com/office/officeart/2005/8/layout/hChevron3"/>
    <dgm:cxn modelId="{9BC113DE-2317-4242-B53D-125AD32DB6A1}" type="presParOf" srcId="{1F6A0B97-83F0-4189-B0CB-00156B0AC153}" destId="{99F7A086-6C98-4385-8FFE-3337C1F24694}" srcOrd="5" destOrd="0" presId="urn:microsoft.com/office/officeart/2005/8/layout/hChevron3"/>
    <dgm:cxn modelId="{2C14F590-C926-4873-96E0-68D761DAA442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22</TotalTime>
  <Pages>2</Pages>
  <Words>371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2338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Övre buk K- K+ (841900B)</dc:title>
  <dc:subject/>
  <dc:creator>patrik.jens.johansson@vgregion.se</dc:creator>
  <keywords/>
  <lastModifiedBy>Ulrica Sehlberg</lastModifiedBy>
  <revision>16</revision>
  <lastPrinted>2016-03-31T01:56:00.0000000Z</lastPrinted>
  <dcterms:created xsi:type="dcterms:W3CDTF">2022-05-17T19:25:00.0000000Z</dcterms:created>
  <dcterms:modified xsi:type="dcterms:W3CDTF">2026-01-21T09:07:00.0000000Z</dcterms:modified>
</coreProperties>
</file>