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7837D" w14:textId="77777777" w:rsidR="00F45B59" w:rsidRDefault="00F45B59" w:rsidP="003007E1">
      <w:pPr>
        <w:pStyle w:val="Rubrik2"/>
        <w:ind w:left="0"/>
        <w:sectPr w:rsidR="00F45B59" w:rsidSect="00F45B5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6F8014C" w14:textId="4DC595C0" w:rsidR="00F45B59" w:rsidRPr="00643650" w:rsidRDefault="00643650" w:rsidP="00643650">
      <w:pPr>
        <w:pStyle w:val="Rubrik1"/>
        <w:ind w:left="0"/>
      </w:pPr>
      <w:r w:rsidRPr="00643650">
        <w:t>DT Övre buk K- (841000)</w:t>
      </w:r>
    </w:p>
    <w:p w14:paraId="2AD6405D" w14:textId="77777777" w:rsidR="00F45B59" w:rsidRPr="00F45B59" w:rsidRDefault="00F45B59" w:rsidP="00F45B5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8700114" w14:textId="77777777" w:rsidR="00F45B59" w:rsidRPr="00F45B59" w:rsidRDefault="00F45B59" w:rsidP="00643650">
      <w:pPr>
        <w:pStyle w:val="Rubrik2"/>
        <w:ind w:left="0"/>
      </w:pPr>
      <w:r w:rsidRPr="00F45B59">
        <w:t>Syfte</w:t>
      </w:r>
    </w:p>
    <w:p w14:paraId="7BE65F89" w14:textId="77777777" w:rsidR="00F45B59" w:rsidRDefault="00F45B59" w:rsidP="00F45B5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F45B59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2E401C1B" w14:textId="77777777" w:rsidR="00A35CEF" w:rsidRPr="00F45B59" w:rsidRDefault="00A35CEF" w:rsidP="00F45B5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C831192" w14:textId="77777777" w:rsidR="00A35CEF" w:rsidRPr="00F45B59" w:rsidRDefault="00A35CEF" w:rsidP="00A35CEF">
      <w:pPr>
        <w:pStyle w:val="Rubrik2"/>
        <w:ind w:left="0"/>
      </w:pPr>
      <w:r>
        <w:t xml:space="preserve">Förändringar sedan föregående </w:t>
      </w:r>
      <w:r w:rsidRPr="00F45B59">
        <w:t>version</w:t>
      </w:r>
    </w:p>
    <w:p w14:paraId="7B45FF1A" w14:textId="3D2C5A78" w:rsidR="00A35CEF" w:rsidRPr="00F45B59" w:rsidRDefault="00841BDD" w:rsidP="00A35CE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justerat kernel Siemens X-cite.</w:t>
      </w:r>
    </w:p>
    <w:p w14:paraId="4FEC13F6" w14:textId="77777777" w:rsidR="00F45B59" w:rsidRPr="00F45B59" w:rsidRDefault="00F45B59" w:rsidP="00F45B5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EC6B4B0" w14:textId="77777777" w:rsidR="00F45B59" w:rsidRPr="00F45B59" w:rsidRDefault="00F45B59" w:rsidP="00643650">
      <w:pPr>
        <w:pStyle w:val="Rubrik2"/>
        <w:ind w:left="0"/>
      </w:pPr>
      <w:r w:rsidRPr="00F45B59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F45B59" w:rsidRPr="00F45B59" w14:paraId="2AC4B778" w14:textId="77777777" w:rsidTr="00D67DE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80E8221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7FA2FCAF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Förändringar i övre buken, när K+ inte är aktuellt.</w:t>
            </w:r>
          </w:p>
        </w:tc>
      </w:tr>
      <w:tr w:rsidR="00F45B59" w:rsidRPr="00F45B59" w14:paraId="479DB9C2" w14:textId="77777777" w:rsidTr="00D67DE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BF2DAA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47C000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F45B59" w:rsidRPr="00F45B59" w14:paraId="39A3AB2E" w14:textId="77777777" w:rsidTr="00D67DE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8EC27B0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BB471A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F45B59" w:rsidRPr="00F45B59" w14:paraId="4870800A" w14:textId="77777777" w:rsidTr="00D67DE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6EACB6B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8A9B32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F45B59" w:rsidRPr="00F45B59" w14:paraId="5C41710B" w14:textId="77777777" w:rsidTr="00D67DE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ECE649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14B5285" w14:textId="6C7EFA59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5B59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643650" w:rsidRPr="00F45B59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F45B59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41A95D2E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5B59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196895A4" w14:textId="6CF91324" w:rsidR="00F45B59" w:rsidRPr="00F45B59" w:rsidRDefault="00841BDD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F45B59" w:rsidRPr="00F45B59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F45B59" w:rsidRPr="00F45B59" w14:paraId="05C6EEBE" w14:textId="77777777" w:rsidTr="00D67DE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59AA33D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287538BF" w14:textId="77777777" w:rsidR="00F45B59" w:rsidRPr="00F45B59" w:rsidRDefault="00F45B59" w:rsidP="00F45B5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340ECC35" w14:textId="77777777" w:rsidR="00F45B59" w:rsidRPr="00F45B59" w:rsidRDefault="00F45B59" w:rsidP="00F45B5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36BCD868" w14:textId="77777777" w:rsidR="00F45B59" w:rsidRPr="00F45B59" w:rsidRDefault="00F45B59" w:rsidP="00F45B5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3BC1A426" w14:textId="77777777" w:rsidR="00F45B59" w:rsidRPr="00F45B59" w:rsidRDefault="00F45B59" w:rsidP="00F45B59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EC31754" w14:textId="77777777" w:rsidR="00F45B59" w:rsidRPr="00F45B59" w:rsidRDefault="00F45B59" w:rsidP="00643650">
      <w:pPr>
        <w:pStyle w:val="Rubrik2"/>
        <w:ind w:left="0"/>
      </w:pPr>
      <w:r w:rsidRPr="00F45B59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F45B59" w:rsidRPr="00F45B59" w14:paraId="739DFB76" w14:textId="77777777" w:rsidTr="00F45B59">
        <w:trPr>
          <w:trHeight w:val="520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D62BCF7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0B7F805E" wp14:editId="356C5431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F84C8F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45B59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7E69E91" wp14:editId="055DCE16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193040</wp:posOffset>
                      </wp:positionV>
                      <wp:extent cx="1363345" cy="689610"/>
                      <wp:effectExtent l="19050" t="19050" r="27305" b="1524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3345" cy="68961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arto="http://schemas.microsoft.com/office/word/2006/arto">
                  <w:pict>
                    <v:rect w14:anchorId="73D5D5A5" id="Rektangel 3" o:spid="_x0000_s1026" style="position:absolute;margin-left:10.9pt;margin-top:15.2pt;width:107.35pt;height:5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" filled="f" strokecolor="red" strokeweight="3pt"/>
                  </w:pict>
                </mc:Fallback>
              </mc:AlternateContent>
            </w:r>
            <w:r w:rsidRPr="00F45B59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AB7D850" wp14:editId="79F26959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211455</wp:posOffset>
                      </wp:positionV>
                      <wp:extent cx="410210" cy="683895"/>
                      <wp:effectExtent l="0" t="0" r="8890" b="1905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68389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6C80794" w14:textId="77777777" w:rsidR="00F45B59" w:rsidRPr="0066567D" w:rsidRDefault="00F45B59" w:rsidP="0064365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B7D850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49.55pt;margin-top:16.65pt;width:32.3pt;height:53.8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" adj="6478" fillcolor="red" stroked="f" strokeweight="1pt">
                      <v:textbox inset="1mm,1mm,1mm,1mm">
                        <w:txbxContent>
                          <w:p w14:paraId="76C80794" w14:textId="77777777" w:rsidR="00F45B59" w:rsidRPr="0066567D" w:rsidRDefault="00F45B59" w:rsidP="0064365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5B59">
              <w:rPr>
                <w:noProof/>
                <w:szCs w:val="20"/>
              </w:rPr>
              <w:drawing>
                <wp:inline distT="0" distB="0" distL="0" distR="0" wp14:anchorId="63C077F0" wp14:editId="69C60EB9">
                  <wp:extent cx="1393190" cy="1431235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501625" name=""/>
                          <pic:cNvPicPr/>
                        </pic:nvPicPr>
                        <pic:blipFill>
                          <a:blip r:embed="rId23"/>
                          <a:srcRect b="220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448" cy="143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B59" w:rsidRPr="00F45B59" w14:paraId="793E1F4E" w14:textId="77777777" w:rsidTr="00F45B59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0EC4E544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29C1DDF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A32C862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45B59" w:rsidRPr="00F45B59" w14:paraId="5C938BA7" w14:textId="77777777" w:rsidTr="00F45B59">
        <w:trPr>
          <w:trHeight w:val="227"/>
        </w:trPr>
        <w:tc>
          <w:tcPr>
            <w:tcW w:w="1950" w:type="dxa"/>
            <w:shd w:val="clear" w:color="auto" w:fill="FFFFFF"/>
          </w:tcPr>
          <w:p w14:paraId="5F43ED05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4BE8B20E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Mamiller – höftleder.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903A9BD" w14:textId="77777777" w:rsidR="00F45B59" w:rsidRPr="00F45B59" w:rsidRDefault="00F45B59" w:rsidP="00F45B59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F45B59" w:rsidRPr="00F45B59" w14:paraId="46B1058B" w14:textId="77777777" w:rsidTr="00F45B59">
        <w:trPr>
          <w:trHeight w:val="227"/>
        </w:trPr>
        <w:tc>
          <w:tcPr>
            <w:tcW w:w="1950" w:type="dxa"/>
            <w:shd w:val="clear" w:color="auto" w:fill="FFFFFF"/>
          </w:tcPr>
          <w:p w14:paraId="23617743" w14:textId="77777777" w:rsidR="00F45B59" w:rsidRPr="00F45B59" w:rsidRDefault="00F45B59" w:rsidP="00F45B59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6D2906E6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F45B59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59FAA348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F56F990" w14:textId="77777777" w:rsidR="00F45B59" w:rsidRPr="00F45B59" w:rsidRDefault="00F45B59" w:rsidP="00F45B59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02E85A2" w14:textId="77777777" w:rsidR="00F45B59" w:rsidRPr="00F45B59" w:rsidRDefault="00F45B59" w:rsidP="00F45B59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B7D3951" w14:textId="77777777" w:rsidR="00F45B59" w:rsidRPr="00F45B59" w:rsidRDefault="00F45B59" w:rsidP="00643650">
      <w:pPr>
        <w:pStyle w:val="Rubrik2"/>
        <w:ind w:left="0"/>
      </w:pPr>
      <w:r w:rsidRPr="00F45B59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551"/>
        <w:gridCol w:w="2664"/>
      </w:tblGrid>
      <w:tr w:rsidR="00F45B59" w:rsidRPr="00F45B59" w14:paraId="041AD088" w14:textId="77777777" w:rsidTr="00F45B59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E0C88E7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ECF3C4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50649F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E2FB58E" wp14:editId="37550D6F">
                      <wp:simplePos x="0" y="0"/>
                      <wp:positionH relativeFrom="margin">
                        <wp:posOffset>993775</wp:posOffset>
                      </wp:positionH>
                      <wp:positionV relativeFrom="paragraph">
                        <wp:posOffset>120015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9DE253" w14:textId="77777777" w:rsidR="00F45B59" w:rsidRPr="0066564D" w:rsidRDefault="00F45B59" w:rsidP="0064365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2FB58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7" type="#_x0000_t67" style="position:absolute;left:0;text-align:left;margin-left:78.25pt;margin-top:9.4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" adj="13920" fillcolor="red" stroked="f" strokeweight="1pt">
                      <v:textbox style="layout-flow:vertical" inset="1mm,1mm,1mm,1mm">
                        <w:txbxContent>
                          <w:p w14:paraId="579DE253" w14:textId="77777777" w:rsidR="00F45B59" w:rsidRPr="0066564D" w:rsidRDefault="00F45B59" w:rsidP="0064365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45B59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4F1371C" wp14:editId="44DC1A9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706120</wp:posOffset>
                      </wp:positionV>
                      <wp:extent cx="1568450" cy="12700"/>
                      <wp:effectExtent l="19050" t="19050" r="12700" b="25400"/>
                      <wp:wrapNone/>
                      <wp:docPr id="8" name="Rak kopp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68450" cy="127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arto="http://schemas.microsoft.com/office/word/2006/arto">
                  <w:pict>
                    <v:line w14:anchorId="778758AA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55.6pt" to="120.95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F45B59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AF40E02" wp14:editId="0FCA3AB2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100965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E33CB7F" w14:textId="77777777" w:rsidR="00F45B59" w:rsidRPr="0066567D" w:rsidRDefault="00F45B59" w:rsidP="0064365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F40E02" id="Pil: uppåt 24" o:spid="_x0000_s1028" type="#_x0000_t68" style="position:absolute;left:0;text-align:left;margin-left:22.5pt;margin-top:7.9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" adj="8956" fillcolor="red" stroked="f" strokeweight="1pt">
                      <v:textbox style="layout-flow:vertical;mso-layout-flow-alt:bottom-to-top" inset="1mm,1mm,1mm,1mm">
                        <w:txbxContent>
                          <w:p w14:paraId="2E33CB7F" w14:textId="77777777" w:rsidR="00F45B59" w:rsidRPr="0066567D" w:rsidRDefault="00F45B59" w:rsidP="0064365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5B59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C3A7B94" wp14:editId="4AA3D074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-39370</wp:posOffset>
                      </wp:positionV>
                      <wp:extent cx="1270" cy="1083945"/>
                      <wp:effectExtent l="19050" t="19050" r="36830" b="20955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0" cy="108429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arto="http://schemas.microsoft.com/office/word/2006/arto">
                  <w:pict>
                    <v:line w14:anchorId="25003467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4pt,-3.1pt" to="59.5pt,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" strokecolor="red" strokeweight="3pt">
                      <v:stroke joinstyle="miter"/>
                    </v:line>
                  </w:pict>
                </mc:Fallback>
              </mc:AlternateContent>
            </w:r>
            <w:r w:rsidRPr="00F45B59">
              <w:rPr>
                <w:noProof/>
                <w:szCs w:val="20"/>
              </w:rPr>
              <w:drawing>
                <wp:inline distT="0" distB="0" distL="0" distR="0" wp14:anchorId="0980DD5E" wp14:editId="2FB90FDA">
                  <wp:extent cx="1512741" cy="1007655"/>
                  <wp:effectExtent l="0" t="0" r="0" b="254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585830" name=""/>
                          <pic:cNvPicPr/>
                        </pic:nvPicPr>
                        <pic:blipFill>
                          <a:blip r:embed="rId24"/>
                          <a:srcRect l="9316" r="4515" b="43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620" cy="1048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930E701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69A1FA94" wp14:editId="0616FE8C">
                      <wp:simplePos x="0" y="0"/>
                      <wp:positionH relativeFrom="column">
                        <wp:posOffset>1096010</wp:posOffset>
                      </wp:positionH>
                      <wp:positionV relativeFrom="paragraph">
                        <wp:posOffset>685800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A834A7" w14:textId="77777777" w:rsidR="00F45B59" w:rsidRPr="0066567D" w:rsidRDefault="00F45B59" w:rsidP="0064365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A1FA94" id="Pil: uppåt 19" o:spid="_x0000_s1029" type="#_x0000_t68" style="position:absolute;left:0;text-align:left;margin-left:86.3pt;margin-top:54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C+c+7V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28A834A7" w14:textId="77777777" w:rsidR="00F45B59" w:rsidRPr="0066567D" w:rsidRDefault="00F45B59" w:rsidP="0064365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5B59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B300139" wp14:editId="3BABC2AC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678180</wp:posOffset>
                      </wp:positionV>
                      <wp:extent cx="1593850" cy="0"/>
                      <wp:effectExtent l="19050" t="19050" r="6350" b="1905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9385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arto="http://schemas.microsoft.com/office/word/2006/arto">
                  <w:pict>
                    <v:line w14:anchorId="47F305B1" id="Rak 23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3.4pt" to="122.75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F45B59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47580797" wp14:editId="17281429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153670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563D6B" w14:textId="77777777" w:rsidR="00F45B59" w:rsidRPr="0066567D" w:rsidRDefault="00F45B59" w:rsidP="0064365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80797" id="Pil: uppåt 22" o:spid="_x0000_s1030" type="#_x0000_t68" style="position:absolute;left:0;text-align:left;margin-left:25.45pt;margin-top:12.1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BZhhJr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78563D6B" w14:textId="77777777" w:rsidR="00F45B59" w:rsidRPr="0066567D" w:rsidRDefault="00F45B59" w:rsidP="0064365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5B59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79A165F" wp14:editId="6D594487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22860</wp:posOffset>
                      </wp:positionV>
                      <wp:extent cx="9525" cy="1258570"/>
                      <wp:effectExtent l="19050" t="19050" r="28575" b="36830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41" cy="125903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arto="http://schemas.microsoft.com/office/word/2006/arto">
                  <w:pict>
                    <v:line w14:anchorId="71E4215F" id="Rak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5pt,1.8pt" to="62.7pt,1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" strokecolor="red" strokeweight="3pt">
                      <v:stroke joinstyle="miter"/>
                    </v:line>
                  </w:pict>
                </mc:Fallback>
              </mc:AlternateContent>
            </w:r>
            <w:r w:rsidRPr="00F45B59">
              <w:rPr>
                <w:noProof/>
                <w:szCs w:val="20"/>
              </w:rPr>
              <w:drawing>
                <wp:inline distT="0" distB="0" distL="0" distR="0" wp14:anchorId="14A6DF5D" wp14:editId="60D3B10D">
                  <wp:extent cx="1550491" cy="1284453"/>
                  <wp:effectExtent l="0" t="0" r="0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325773" name=""/>
                          <pic:cNvPicPr/>
                        </pic:nvPicPr>
                        <pic:blipFill>
                          <a:blip r:embed="rId25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717" cy="1336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B59" w:rsidRPr="00F45B59" w14:paraId="5224D974" w14:textId="77777777" w:rsidTr="00F45B59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BEA99B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D5BA1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45B59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övre buken med 5-10 cm marginal på vardera sidan om kroppen.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30EB6F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C4C0C9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45B59" w:rsidRPr="00F45B59" w14:paraId="75AA07B7" w14:textId="77777777" w:rsidTr="00F45B59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B7097C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3CBCB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45B59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5DDD3E2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A165439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45B59" w:rsidRPr="00F45B59" w14:paraId="5A5C682C" w14:textId="77777777" w:rsidTr="00F45B59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6F6DEBC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B9177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45B59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983A6C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6064A48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6154CC8" w14:textId="77777777" w:rsidR="00F45B59" w:rsidRPr="00F45B59" w:rsidRDefault="00F45B59" w:rsidP="00F45B59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A2F649B" w14:textId="77777777" w:rsidR="00F45B59" w:rsidRPr="00F45B59" w:rsidRDefault="00F45B59" w:rsidP="00643650">
      <w:pPr>
        <w:pStyle w:val="Rubrik2"/>
        <w:ind w:left="0"/>
      </w:pPr>
      <w:r w:rsidRPr="00F45B59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F45B59" w:rsidRPr="00F45B59" w14:paraId="0558450E" w14:textId="77777777" w:rsidTr="00D67DED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73360E2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9187805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AC14151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2F390AD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F45B59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50204ED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983EE42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F45B59" w:rsidRPr="00F45B59" w14:paraId="5A57E958" w14:textId="77777777" w:rsidTr="00D67DE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5DCCDB" w14:textId="77777777" w:rsidR="00F45B59" w:rsidRPr="00F45B59" w:rsidRDefault="00F45B59" w:rsidP="00F45B59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8ABD2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49551" w14:textId="34B0C16E" w:rsidR="00F45B59" w:rsidRPr="00F45B59" w:rsidRDefault="00D67DED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13258" w14:textId="746B9D28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B</w:t>
            </w:r>
            <w:r w:rsidR="00D67DED">
              <w:rPr>
                <w:rFonts w:ascii="Arial" w:hAnsi="Arial" w:cs="Arial"/>
                <w:sz w:val="18"/>
                <w:szCs w:val="18"/>
              </w:rPr>
              <w:t>r40</w:t>
            </w:r>
            <w:r w:rsidRPr="00F45B59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545B7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45B59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4505EF6" w14:textId="03AC7121" w:rsidR="00F45B59" w:rsidRPr="00F45B59" w:rsidRDefault="00D67DED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Syngo.via/</w:t>
            </w:r>
            <w:r w:rsidR="00F45B59" w:rsidRPr="00F45B59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F45B59" w:rsidRPr="00F45B59" w14:paraId="01C142DF" w14:textId="77777777" w:rsidTr="00D67DED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99FB6F9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B5EC5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FB68F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5/5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B63B1" w14:textId="4874FE86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B</w:t>
            </w:r>
            <w:r w:rsidR="00D67DED">
              <w:rPr>
                <w:rFonts w:ascii="Arial" w:hAnsi="Arial" w:cs="Arial"/>
                <w:sz w:val="18"/>
                <w:szCs w:val="18"/>
              </w:rPr>
              <w:t>r40</w:t>
            </w:r>
            <w:r w:rsidRPr="00F45B59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C4BAE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45B59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F600589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45B59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F45B59" w:rsidRPr="00F45B59" w14:paraId="01342A52" w14:textId="77777777" w:rsidTr="00D67DED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E2F2047" w14:textId="77777777" w:rsidR="00F45B59" w:rsidRPr="00F45B59" w:rsidRDefault="00F45B59" w:rsidP="00F45B59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637A3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12BBA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5/5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74B4C" w14:textId="6A0E0408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B</w:t>
            </w:r>
            <w:r w:rsidR="00D67DED">
              <w:rPr>
                <w:rFonts w:ascii="Arial" w:hAnsi="Arial" w:cs="Arial"/>
                <w:sz w:val="18"/>
                <w:szCs w:val="18"/>
              </w:rPr>
              <w:t>r40</w:t>
            </w:r>
            <w:r w:rsidRPr="00F45B59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07C72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5B5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8431973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5B5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45B59" w:rsidRPr="00F45B59" w14:paraId="684409D9" w14:textId="77777777" w:rsidTr="00D67DE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81EA8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CDC88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F554E0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C5FECD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CCC7C1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80351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F45B59" w:rsidRPr="00F45B59" w14:paraId="2E43EEAD" w14:textId="77777777" w:rsidTr="00D67DE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3AB85B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BF2B77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F334BF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3B45ED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F653F7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FED6C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5B59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7F281D4A" w14:textId="77777777" w:rsidR="00F45B59" w:rsidRPr="00F45B59" w:rsidRDefault="00F45B59" w:rsidP="00F45B59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0F893CC" w14:textId="77777777" w:rsidR="00F45B59" w:rsidRPr="00F45B59" w:rsidRDefault="00F45B59" w:rsidP="00643650">
      <w:pPr>
        <w:pStyle w:val="Rubrik2"/>
        <w:ind w:left="0"/>
      </w:pPr>
      <w:r w:rsidRPr="00F45B59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F45B59" w:rsidRPr="00F45B59" w14:paraId="28B5B3F9" w14:textId="77777777" w:rsidTr="00F45B59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B4AD2F3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08B85F4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39E94AB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5BA3259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32A4C16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45B59" w:rsidRPr="00F45B59" w14:paraId="2C562DF4" w14:textId="77777777" w:rsidTr="00F45B5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DC611F9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5B59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12AC7858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45B59">
              <w:rPr>
                <w:rFonts w:ascii="Arial" w:hAnsi="Arial" w:cs="Arial"/>
                <w:color w:val="FFFFFF"/>
                <w:sz w:val="18"/>
                <w:szCs w:val="18"/>
              </w:rPr>
              <w:t>Övre buk K-</w:t>
            </w:r>
          </w:p>
          <w:p w14:paraId="7D91773F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45B59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0989D54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09D879A8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45B59">
              <w:rPr>
                <w:rFonts w:ascii="Arial" w:hAnsi="Arial" w:cs="Arial"/>
                <w:color w:val="FFFFFF"/>
                <w:sz w:val="18"/>
                <w:szCs w:val="18"/>
              </w:rPr>
              <w:t>Övre buk K-</w:t>
            </w:r>
          </w:p>
          <w:p w14:paraId="50BFE936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45B59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6D62ABE2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45B59">
              <w:rPr>
                <w:rFonts w:ascii="Arial" w:hAnsi="Arial" w:cs="Arial"/>
                <w:color w:val="FFFFFF"/>
                <w:sz w:val="18"/>
                <w:szCs w:val="18"/>
              </w:rPr>
              <w:t>Övre buk K-</w:t>
            </w:r>
          </w:p>
          <w:p w14:paraId="7D68F32F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45B59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E465C78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45B59" w:rsidRPr="00F45B59" w14:paraId="56651B87" w14:textId="77777777" w:rsidTr="00F45B5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12DB2A0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12A5474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FF6C60C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918B2D9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391E54E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F16BD32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45B59" w:rsidRPr="00F45B59" w14:paraId="0F16C0A1" w14:textId="77777777" w:rsidTr="00F45B5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DDE753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F0060D2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C8F5A4A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287A86B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954DB0E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76454D1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45B59" w:rsidRPr="00F45B59" w14:paraId="6312BEEB" w14:textId="77777777" w:rsidTr="00F45B5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6E886C6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187532A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F8E4833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074B37B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8163F30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882F58B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45B59" w:rsidRPr="00F45B59" w14:paraId="6AC195E6" w14:textId="77777777" w:rsidTr="00F45B5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1332D03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0352BEA9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8690275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0F900AAA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23F5E32B" w14:textId="77777777" w:rsidR="00F45B59" w:rsidRPr="00F45B59" w:rsidRDefault="00F45B59" w:rsidP="00F45B5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B18A012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45B59" w:rsidRPr="00F45B59" w14:paraId="116D0553" w14:textId="77777777" w:rsidTr="00F45B5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FA07DB6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B036AD5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D2664A9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4F0AE31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0575EF2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2E25F41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45B59" w:rsidRPr="00F45B59" w14:paraId="11C8A89C" w14:textId="77777777" w:rsidTr="00F45B5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E720A49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80150CA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58506B1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B5E5558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CFCEEC7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E613205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45B59" w:rsidRPr="00F45B59" w14:paraId="26AE38F3" w14:textId="77777777" w:rsidTr="00F45B5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F92463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45F5E140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4CF34B0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C24EEA6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FE41E4F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D6BABE4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45B59" w:rsidRPr="00F45B59" w14:paraId="0F11E2CC" w14:textId="77777777" w:rsidTr="00F45B59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4CB8425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E9925F5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2451E96B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574774C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119F1D" w14:textId="77777777" w:rsidR="00F45B59" w:rsidRPr="00F45B59" w:rsidRDefault="00F45B59" w:rsidP="00F45B5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C36559F" w14:textId="77777777" w:rsidR="00F45B59" w:rsidRPr="00F45B59" w:rsidRDefault="00F45B59" w:rsidP="00F45B59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45B5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1DD6B" w14:textId="77777777" w:rsidR="005235FB" w:rsidRDefault="005235FB">
      <w:r>
        <w:separator/>
      </w:r>
    </w:p>
  </w:endnote>
  <w:endnote w:type="continuationSeparator" w:id="0">
    <w:p w14:paraId="2D5AB1AD" w14:textId="77777777" w:rsidR="005235FB" w:rsidRDefault="005235FB">
      <w:r>
        <w:continuationSeparator/>
      </w:r>
    </w:p>
  </w:endnote>
  <w:endnote w:type="continuationNotice" w:id="1">
    <w:p w14:paraId="54AC3059" w14:textId="77777777" w:rsidR="005235FB" w:rsidRDefault="005235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7820D" w14:textId="77777777" w:rsidR="005235FB" w:rsidRDefault="005235FB"/>
  </w:footnote>
  <w:footnote w:type="continuationSeparator" w:id="0">
    <w:p w14:paraId="37479811" w14:textId="77777777" w:rsidR="005235FB" w:rsidRDefault="005235FB">
      <w:r>
        <w:continuationSeparator/>
      </w:r>
    </w:p>
  </w:footnote>
  <w:footnote w:type="continuationNotice" w:id="1">
    <w:p w14:paraId="62FB73D7" w14:textId="77777777" w:rsidR="005235FB" w:rsidRDefault="005235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0EBE129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A3B4AAA8" w:tentative="1">
      <w:start w:val="1"/>
      <w:numFmt w:val="lowerLetter"/>
      <w:lvlText w:val="%2."/>
      <w:lvlJc w:val="left"/>
      <w:pPr>
        <w:ind w:left="1080" w:hanging="360"/>
      </w:pPr>
    </w:lvl>
    <w:lvl w:ilvl="2" w:tplc="816A4A34" w:tentative="1">
      <w:start w:val="1"/>
      <w:numFmt w:val="lowerRoman"/>
      <w:lvlText w:val="%3."/>
      <w:lvlJc w:val="right"/>
      <w:pPr>
        <w:ind w:left="1800" w:hanging="180"/>
      </w:pPr>
    </w:lvl>
    <w:lvl w:ilvl="3" w:tplc="4320A548" w:tentative="1">
      <w:start w:val="1"/>
      <w:numFmt w:val="decimal"/>
      <w:lvlText w:val="%4."/>
      <w:lvlJc w:val="left"/>
      <w:pPr>
        <w:ind w:left="2520" w:hanging="360"/>
      </w:pPr>
    </w:lvl>
    <w:lvl w:ilvl="4" w:tplc="528E82D4" w:tentative="1">
      <w:start w:val="1"/>
      <w:numFmt w:val="lowerLetter"/>
      <w:lvlText w:val="%5."/>
      <w:lvlJc w:val="left"/>
      <w:pPr>
        <w:ind w:left="3240" w:hanging="360"/>
      </w:pPr>
    </w:lvl>
    <w:lvl w:ilvl="5" w:tplc="93FEEC34" w:tentative="1">
      <w:start w:val="1"/>
      <w:numFmt w:val="lowerRoman"/>
      <w:lvlText w:val="%6."/>
      <w:lvlJc w:val="right"/>
      <w:pPr>
        <w:ind w:left="3960" w:hanging="180"/>
      </w:pPr>
    </w:lvl>
    <w:lvl w:ilvl="6" w:tplc="06D2F8FA" w:tentative="1">
      <w:start w:val="1"/>
      <w:numFmt w:val="decimal"/>
      <w:lvlText w:val="%7."/>
      <w:lvlJc w:val="left"/>
      <w:pPr>
        <w:ind w:left="4680" w:hanging="360"/>
      </w:pPr>
    </w:lvl>
    <w:lvl w:ilvl="7" w:tplc="29C001AC" w:tentative="1">
      <w:start w:val="1"/>
      <w:numFmt w:val="lowerLetter"/>
      <w:lvlText w:val="%8."/>
      <w:lvlJc w:val="left"/>
      <w:pPr>
        <w:ind w:left="5400" w:hanging="360"/>
      </w:pPr>
    </w:lvl>
    <w:lvl w:ilvl="8" w:tplc="70F284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CFCC7FA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98A5A7E" w:tentative="1">
      <w:start w:val="1"/>
      <w:numFmt w:val="lowerLetter"/>
      <w:lvlText w:val="%2."/>
      <w:lvlJc w:val="left"/>
      <w:pPr>
        <w:ind w:left="1080" w:hanging="360"/>
      </w:pPr>
    </w:lvl>
    <w:lvl w:ilvl="2" w:tplc="11542538" w:tentative="1">
      <w:start w:val="1"/>
      <w:numFmt w:val="lowerRoman"/>
      <w:lvlText w:val="%3."/>
      <w:lvlJc w:val="right"/>
      <w:pPr>
        <w:ind w:left="1800" w:hanging="180"/>
      </w:pPr>
    </w:lvl>
    <w:lvl w:ilvl="3" w:tplc="52B2018C" w:tentative="1">
      <w:start w:val="1"/>
      <w:numFmt w:val="decimal"/>
      <w:lvlText w:val="%4."/>
      <w:lvlJc w:val="left"/>
      <w:pPr>
        <w:ind w:left="2520" w:hanging="360"/>
      </w:pPr>
    </w:lvl>
    <w:lvl w:ilvl="4" w:tplc="BE28B966" w:tentative="1">
      <w:start w:val="1"/>
      <w:numFmt w:val="lowerLetter"/>
      <w:lvlText w:val="%5."/>
      <w:lvlJc w:val="left"/>
      <w:pPr>
        <w:ind w:left="3240" w:hanging="360"/>
      </w:pPr>
    </w:lvl>
    <w:lvl w:ilvl="5" w:tplc="F50EC8D4" w:tentative="1">
      <w:start w:val="1"/>
      <w:numFmt w:val="lowerRoman"/>
      <w:lvlText w:val="%6."/>
      <w:lvlJc w:val="right"/>
      <w:pPr>
        <w:ind w:left="3960" w:hanging="180"/>
      </w:pPr>
    </w:lvl>
    <w:lvl w:ilvl="6" w:tplc="10E2236E" w:tentative="1">
      <w:start w:val="1"/>
      <w:numFmt w:val="decimal"/>
      <w:lvlText w:val="%7."/>
      <w:lvlJc w:val="left"/>
      <w:pPr>
        <w:ind w:left="4680" w:hanging="360"/>
      </w:pPr>
    </w:lvl>
    <w:lvl w:ilvl="7" w:tplc="B26C644A" w:tentative="1">
      <w:start w:val="1"/>
      <w:numFmt w:val="lowerLetter"/>
      <w:lvlText w:val="%8."/>
      <w:lvlJc w:val="left"/>
      <w:pPr>
        <w:ind w:left="5400" w:hanging="360"/>
      </w:pPr>
    </w:lvl>
    <w:lvl w:ilvl="8" w:tplc="08FE3B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3F00615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BA6AC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14A70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0CEA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D5C3D1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DDE6C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5035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76CCB5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B22B6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38954230">
    <w:abstractNumId w:val="20"/>
  </w:num>
  <w:num w:numId="2" w16cid:durableId="1641106774">
    <w:abstractNumId w:val="15"/>
  </w:num>
  <w:num w:numId="3" w16cid:durableId="145054014">
    <w:abstractNumId w:val="0"/>
  </w:num>
  <w:num w:numId="4" w16cid:durableId="1802260316">
    <w:abstractNumId w:val="6"/>
  </w:num>
  <w:num w:numId="5" w16cid:durableId="180945726">
    <w:abstractNumId w:val="18"/>
  </w:num>
  <w:num w:numId="6" w16cid:durableId="900864220">
    <w:abstractNumId w:val="2"/>
  </w:num>
  <w:num w:numId="7" w16cid:durableId="83578193">
    <w:abstractNumId w:val="12"/>
  </w:num>
  <w:num w:numId="8" w16cid:durableId="499586462">
    <w:abstractNumId w:val="9"/>
  </w:num>
  <w:num w:numId="9" w16cid:durableId="1842308178">
    <w:abstractNumId w:val="1"/>
  </w:num>
  <w:num w:numId="10" w16cid:durableId="1259019745">
    <w:abstractNumId w:val="1"/>
  </w:num>
  <w:num w:numId="11" w16cid:durableId="1282569779">
    <w:abstractNumId w:val="3"/>
  </w:num>
  <w:num w:numId="12" w16cid:durableId="2094662263">
    <w:abstractNumId w:val="4"/>
  </w:num>
  <w:num w:numId="13" w16cid:durableId="1729649477">
    <w:abstractNumId w:val="14"/>
  </w:num>
  <w:num w:numId="14" w16cid:durableId="368117325">
    <w:abstractNumId w:val="10"/>
  </w:num>
  <w:num w:numId="15" w16cid:durableId="1226842108">
    <w:abstractNumId w:val="7"/>
  </w:num>
  <w:num w:numId="16" w16cid:durableId="740641980">
    <w:abstractNumId w:val="13"/>
  </w:num>
  <w:num w:numId="17" w16cid:durableId="646938226">
    <w:abstractNumId w:val="5"/>
  </w:num>
  <w:num w:numId="18" w16cid:durableId="1206059872">
    <w:abstractNumId w:val="11"/>
  </w:num>
  <w:num w:numId="19" w16cid:durableId="574977637">
    <w:abstractNumId w:val="19"/>
  </w:num>
  <w:num w:numId="20" w16cid:durableId="1179083297">
    <w:abstractNumId w:val="16"/>
  </w:num>
  <w:num w:numId="21" w16cid:durableId="1268124384">
    <w:abstractNumId w:val="8"/>
  </w:num>
  <w:num w:numId="22" w16cid:durableId="14002057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2E2B"/>
    <w:rsid w:val="00131B08"/>
    <w:rsid w:val="00132A59"/>
    <w:rsid w:val="00133337"/>
    <w:rsid w:val="00133A0F"/>
    <w:rsid w:val="0013580F"/>
    <w:rsid w:val="00137B6D"/>
    <w:rsid w:val="0014070B"/>
    <w:rsid w:val="001422C1"/>
    <w:rsid w:val="001504C4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3B4F"/>
    <w:rsid w:val="001C4D0A"/>
    <w:rsid w:val="001C5FEF"/>
    <w:rsid w:val="001D298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07E1"/>
    <w:rsid w:val="003066D0"/>
    <w:rsid w:val="00311401"/>
    <w:rsid w:val="003203D7"/>
    <w:rsid w:val="00320F86"/>
    <w:rsid w:val="00324171"/>
    <w:rsid w:val="00326C24"/>
    <w:rsid w:val="00337F99"/>
    <w:rsid w:val="0034307B"/>
    <w:rsid w:val="00345574"/>
    <w:rsid w:val="00345EB1"/>
    <w:rsid w:val="00350CC4"/>
    <w:rsid w:val="0035569F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46A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333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47EA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35FB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5C6A"/>
    <w:rsid w:val="005D0B0C"/>
    <w:rsid w:val="005E02B3"/>
    <w:rsid w:val="005E1E24"/>
    <w:rsid w:val="005F4203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3650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4553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6FCA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2119"/>
    <w:rsid w:val="008262E9"/>
    <w:rsid w:val="00827E69"/>
    <w:rsid w:val="00835C4D"/>
    <w:rsid w:val="00841BDD"/>
    <w:rsid w:val="00843F48"/>
    <w:rsid w:val="00851423"/>
    <w:rsid w:val="00857848"/>
    <w:rsid w:val="008654B6"/>
    <w:rsid w:val="0087139C"/>
    <w:rsid w:val="00880E83"/>
    <w:rsid w:val="00892F28"/>
    <w:rsid w:val="008A0C5F"/>
    <w:rsid w:val="008A2FC0"/>
    <w:rsid w:val="008A3DEA"/>
    <w:rsid w:val="008A4EB9"/>
    <w:rsid w:val="008A74C0"/>
    <w:rsid w:val="008B1694"/>
    <w:rsid w:val="008C4B27"/>
    <w:rsid w:val="008C7F2A"/>
    <w:rsid w:val="008E0749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5CEF"/>
    <w:rsid w:val="00A407AD"/>
    <w:rsid w:val="00A40923"/>
    <w:rsid w:val="00A41C05"/>
    <w:rsid w:val="00A42426"/>
    <w:rsid w:val="00A43B49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C0D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17B9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7DED"/>
    <w:rsid w:val="00D85218"/>
    <w:rsid w:val="00D915B1"/>
    <w:rsid w:val="00DA299D"/>
    <w:rsid w:val="00DA65C4"/>
    <w:rsid w:val="00DD2BE0"/>
    <w:rsid w:val="00DE4447"/>
    <w:rsid w:val="00DE5DA2"/>
    <w:rsid w:val="00DF0033"/>
    <w:rsid w:val="00DF4642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5B59"/>
    <w:rsid w:val="00F5135F"/>
    <w:rsid w:val="00F51F78"/>
    <w:rsid w:val="00F765AD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434F518-FCF1-464B-B152-9A65696E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89A2A07E-A365-413D-AA9C-D587735E1AED}" type="presOf" srcId="{7D55B2F1-F7F7-4A6B-AFB0-F846FDB634B5}" destId="{E13D0391-DAD9-4B61-AB66-3FA48A4F7006}" srcOrd="0" destOrd="0" presId="urn:microsoft.com/office/officeart/2005/8/layout/hChevron3"/>
    <dgm:cxn modelId="{C5C650B0-123A-4518-A004-748666102BB7}" type="presOf" srcId="{B73EA016-5B5E-4372-8AFF-E16F061CFA05}" destId="{1F6A0B97-83F0-4189-B0CB-00156B0AC153}" srcOrd="0" destOrd="0" presId="urn:microsoft.com/office/officeart/2005/8/layout/hChevron3"/>
    <dgm:cxn modelId="{30FADFBA-20A9-4B84-89FD-4F33AEA995A6}" type="presOf" srcId="{72C3C3E7-AFE7-48AF-A84A-F5F4B462ABCE}" destId="{AD4E5296-B06F-4F82-9CB5-F741BF6BFCC1}" srcOrd="0" destOrd="0" presId="urn:microsoft.com/office/officeart/2005/8/layout/hChevron3"/>
    <dgm:cxn modelId="{E46CD0BC-A9E4-4C6C-B3D3-D70AC1CCBBD3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121A8EF1-1B12-41A2-960A-92359934E11A}" type="presOf" srcId="{D813EA76-4FD3-4C15-BFBC-B1DF43B29666}" destId="{4784DBD1-3CBE-41A8-A2C7-CF088F838C79}" srcOrd="0" destOrd="0" presId="urn:microsoft.com/office/officeart/2005/8/layout/hChevron3"/>
    <dgm:cxn modelId="{036A0FF1-9DD9-4E50-938E-3535EB288F99}" type="presParOf" srcId="{1F6A0B97-83F0-4189-B0CB-00156B0AC153}" destId="{4784DBD1-3CBE-41A8-A2C7-CF088F838C79}" srcOrd="0" destOrd="0" presId="urn:microsoft.com/office/officeart/2005/8/layout/hChevron3"/>
    <dgm:cxn modelId="{D1FB4F4D-D5EC-41B9-A3C1-25DEE40F0555}" type="presParOf" srcId="{1F6A0B97-83F0-4189-B0CB-00156B0AC153}" destId="{37D14BC8-3203-463C-9804-9B3B86B621FF}" srcOrd="1" destOrd="0" presId="urn:microsoft.com/office/officeart/2005/8/layout/hChevron3"/>
    <dgm:cxn modelId="{60F7BE24-FDDD-4C67-BB06-C8A6898A1F2C}" type="presParOf" srcId="{1F6A0B97-83F0-4189-B0CB-00156B0AC153}" destId="{E13D0391-DAD9-4B61-AB66-3FA48A4F7006}" srcOrd="2" destOrd="0" presId="urn:microsoft.com/office/officeart/2005/8/layout/hChevron3"/>
    <dgm:cxn modelId="{A6F370FA-F55A-4CA9-A1F4-C680D335E159}" type="presParOf" srcId="{1F6A0B97-83F0-4189-B0CB-00156B0AC153}" destId="{F9271109-4339-4036-9126-150629D10456}" srcOrd="3" destOrd="0" presId="urn:microsoft.com/office/officeart/2005/8/layout/hChevron3"/>
    <dgm:cxn modelId="{21FCBB17-1832-4A7A-A8F2-8146DE8F0D42}" type="presParOf" srcId="{1F6A0B97-83F0-4189-B0CB-00156B0AC153}" destId="{AD4E5296-B06F-4F82-9CB5-F741BF6BFCC1}" srcOrd="4" destOrd="0" presId="urn:microsoft.com/office/officeart/2005/8/layout/hChevron3"/>
    <dgm:cxn modelId="{7C32F49C-EC5D-46E3-B838-4708D2187C45}" type="presParOf" srcId="{1F6A0B97-83F0-4189-B0CB-00156B0AC153}" destId="{99F7A086-6C98-4385-8FFE-3337C1F24694}" srcOrd="5" destOrd="0" presId="urn:microsoft.com/office/officeart/2005/8/layout/hChevron3"/>
    <dgm:cxn modelId="{029F5862-0611-4721-BAE6-A4D5B35AE462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75"/>
          <a:ext cx="960920" cy="431874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75"/>
        <a:ext cx="852952" cy="431874"/>
      </dsp:txXfrm>
    </dsp:sp>
    <dsp:sp modelId="{E13D0391-DAD9-4B61-AB66-3FA48A4F7006}">
      <dsp:nvSpPr>
        <dsp:cNvPr id="0" name=""/>
        <dsp:cNvSpPr/>
      </dsp:nvSpPr>
      <dsp:spPr>
        <a:xfrm>
          <a:off x="769045" y="188875"/>
          <a:ext cx="960920" cy="431874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4982" y="188875"/>
        <a:ext cx="529046" cy="431874"/>
      </dsp:txXfrm>
    </dsp:sp>
    <dsp:sp modelId="{AD4E5296-B06F-4F82-9CB5-F741BF6BFCC1}">
      <dsp:nvSpPr>
        <dsp:cNvPr id="0" name=""/>
        <dsp:cNvSpPr/>
      </dsp:nvSpPr>
      <dsp:spPr>
        <a:xfrm>
          <a:off x="1537541" y="188875"/>
          <a:ext cx="960920" cy="431874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478" y="188875"/>
        <a:ext cx="529046" cy="431874"/>
      </dsp:txXfrm>
    </dsp:sp>
    <dsp:sp modelId="{6CE68A43-9C69-4212-AF24-9AFEE7CA1715}">
      <dsp:nvSpPr>
        <dsp:cNvPr id="0" name=""/>
        <dsp:cNvSpPr/>
      </dsp:nvSpPr>
      <dsp:spPr>
        <a:xfrm>
          <a:off x="2306037" y="188831"/>
          <a:ext cx="961122" cy="431962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018" y="188831"/>
        <a:ext cx="529160" cy="4319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201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1765</CharactersWithSpaces>
  <SharedDoc>false</SharedDoc>
  <HyperlinkBase/>
  <HLinks>
    <vt:vector size="6" baseType="variant"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Övre buk K- (841000)</dc:title>
  <dc:subject/>
  <dc:creator>patrik.jens.johansson@vgregion.se</dc:creator>
  <keywords/>
  <lastModifiedBy>Ulrica Sehlberg</lastModifiedBy>
  <revision>13</revision>
  <lastPrinted>2016-03-31T19:56:00.0000000Z</lastPrinted>
  <dcterms:created xsi:type="dcterms:W3CDTF">2022-05-18T13:25:00.0000000Z</dcterms:created>
  <dcterms:modified xsi:type="dcterms:W3CDTF">2024-11-14T08:53:00.0000000Z</dcterms:modified>
</coreProperties>
</file>