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7837D" w14:textId="77777777" w:rsidR="00F45B59" w:rsidRDefault="00F45B59" w:rsidP="003007E1">
      <w:pPr>
        <w:pStyle w:val="Rubrik2"/>
        <w:ind w:left="0"/>
        <w:sectPr w:rsidR="00F45B59" w:rsidSect="00F45B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F8014C" w14:textId="4DC595C0" w:rsidR="00F45B59" w:rsidRPr="00643650" w:rsidRDefault="00643650" w:rsidP="00643650">
      <w:pPr>
        <w:pStyle w:val="Rubrik1"/>
        <w:ind w:left="0"/>
      </w:pPr>
      <w:r w:rsidRPr="00643650">
        <w:t>DT Övre buk K- (841000)</w:t>
      </w:r>
    </w:p>
    <w:p w14:paraId="2AD6405D" w14:textId="77777777" w:rsidR="00F45B59" w:rsidRPr="00F45B59" w:rsidRDefault="00F45B59" w:rsidP="00F45B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700114" w14:textId="77777777" w:rsidR="00F45B59" w:rsidRPr="00F45B59" w:rsidRDefault="00F45B59" w:rsidP="00643650">
      <w:pPr>
        <w:pStyle w:val="Rubrik2"/>
        <w:ind w:left="0"/>
      </w:pPr>
      <w:r w:rsidRPr="00F45B59">
        <w:t>Syfte</w:t>
      </w:r>
    </w:p>
    <w:p w14:paraId="7BE65F89" w14:textId="77777777" w:rsidR="00F45B59" w:rsidRDefault="00F45B59" w:rsidP="00F45B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45B5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E401C1B" w14:textId="77777777" w:rsidR="00A35CEF" w:rsidRPr="00F45B59" w:rsidRDefault="00A35CEF" w:rsidP="00F45B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831192" w14:textId="77777777" w:rsidR="00A35CEF" w:rsidRPr="00F45B59" w:rsidRDefault="00A35CEF" w:rsidP="00A35CEF">
      <w:pPr>
        <w:pStyle w:val="Rubrik2"/>
        <w:ind w:left="0"/>
      </w:pPr>
      <w:r>
        <w:t xml:space="preserve">Förändringar sedan föregående </w:t>
      </w:r>
      <w:r w:rsidRPr="00F45B59">
        <w:t>version</w:t>
      </w:r>
    </w:p>
    <w:p w14:paraId="7B45FF1A" w14:textId="3D2C5A78" w:rsidR="00A35CEF" w:rsidRPr="00F45B59" w:rsidRDefault="00841BDD" w:rsidP="00A35CE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4FEC13F6" w14:textId="77777777" w:rsidR="00F45B59" w:rsidRPr="00F45B59" w:rsidRDefault="00F45B59" w:rsidP="00F45B5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EC6B4B0" w14:textId="77777777" w:rsidR="00F45B59" w:rsidRPr="00F45B59" w:rsidRDefault="00F45B59" w:rsidP="00643650">
      <w:pPr>
        <w:pStyle w:val="Rubrik2"/>
        <w:ind w:left="0"/>
      </w:pPr>
      <w:r w:rsidRPr="00F45B59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45B59" w:rsidRPr="00F45B59" w14:paraId="2AC4B778" w14:textId="77777777" w:rsidTr="00D67DE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80E822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FA2FCAF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Förändringar i övre buken, när K+ inte är aktuellt.</w:t>
            </w:r>
          </w:p>
        </w:tc>
      </w:tr>
      <w:tr w:rsidR="00F45B59" w:rsidRPr="00F45B59" w14:paraId="479DB9C2" w14:textId="77777777" w:rsidTr="00D67D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BF2DAA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47C000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F45B59" w:rsidRPr="00F45B59" w14:paraId="39A3AB2E" w14:textId="77777777" w:rsidTr="00D67D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EC27B0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6BB471A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F45B59" w:rsidRPr="00F45B59" w14:paraId="4870800A" w14:textId="77777777" w:rsidTr="00D67D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EACB6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8A9B3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45B59" w:rsidRPr="00F45B59" w14:paraId="5C41710B" w14:textId="77777777" w:rsidTr="00D67D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ECE64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4B5285" w14:textId="6C7EFA59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643650" w:rsidRPr="00F45B59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F45B59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1A95D2E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96895A4" w14:textId="6CF91324" w:rsidR="00F45B59" w:rsidRPr="00F45B59" w:rsidRDefault="00841BDD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F45B59" w:rsidRPr="00F45B5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45B59" w:rsidRPr="00F45B59" w14:paraId="05C6EEBE" w14:textId="77777777" w:rsidTr="00D67D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59AA33D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87538BF" w14:textId="77777777" w:rsidR="00F45B59" w:rsidRPr="00F45B59" w:rsidRDefault="00F45B59" w:rsidP="00F45B5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40ECC35" w14:textId="77777777" w:rsidR="00F45B59" w:rsidRPr="00F45B59" w:rsidRDefault="00F45B59" w:rsidP="00F45B5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6BCD868" w14:textId="77777777" w:rsidR="00F45B59" w:rsidRPr="00F45B59" w:rsidRDefault="00F45B59" w:rsidP="00F45B5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BC1A426" w14:textId="77777777" w:rsidR="00F45B59" w:rsidRPr="00F45B59" w:rsidRDefault="00F45B59" w:rsidP="00F45B5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EC31754" w14:textId="77777777" w:rsidR="00F45B59" w:rsidRPr="00F45B59" w:rsidRDefault="00F45B59" w:rsidP="00643650">
      <w:pPr>
        <w:pStyle w:val="Rubrik2"/>
        <w:ind w:left="0"/>
      </w:pPr>
      <w:r w:rsidRPr="00F45B5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45B59" w:rsidRPr="00F45B59" w14:paraId="739DFB76" w14:textId="77777777" w:rsidTr="00F45B59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D62BCF7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B7F805E" wp14:editId="356C543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F84C8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5B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E69E91" wp14:editId="055DCE16">
                      <wp:simplePos x="0" y="0"/>
                      <wp:positionH relativeFrom="column">
                        <wp:posOffset>138430</wp:posOffset>
                      </wp:positionH>
                      <wp:positionV relativeFrom="paragraph">
                        <wp:posOffset>193040</wp:posOffset>
                      </wp:positionV>
                      <wp:extent cx="1363345" cy="689610"/>
                      <wp:effectExtent l="19050" t="19050" r="27305" b="152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3345" cy="68961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73D5D5A5" id="Rektangel 3" o:spid="_x0000_s1026" style="position:absolute;margin-left:10.9pt;margin-top:15.2pt;width:107.35pt;height:5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F45B5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AB7D850" wp14:editId="79F26959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211455</wp:posOffset>
                      </wp:positionV>
                      <wp:extent cx="410210" cy="68389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838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6C80794" w14:textId="77777777" w:rsidR="00F45B59" w:rsidRPr="0066567D" w:rsidRDefault="00F45B59" w:rsidP="006436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B7D85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49.55pt;margin-top:16.65pt;width:32.3pt;height:53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" adj="6478" fillcolor="red" stroked="f" strokeweight="1pt">
                      <v:textbox inset="1mm,1mm,1mm,1mm">
                        <w:txbxContent>
                          <w:p w14:paraId="76C80794" w14:textId="77777777" w:rsidR="00F45B59" w:rsidRPr="0066567D" w:rsidRDefault="00F45B59" w:rsidP="006436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w:drawing>
                <wp:inline distT="0" distB="0" distL="0" distR="0" wp14:anchorId="63C077F0" wp14:editId="69C60EB9">
                  <wp:extent cx="1393190" cy="143123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501625" name=""/>
                          <pic:cNvPicPr/>
                        </pic:nvPicPr>
                        <pic:blipFill>
                          <a:blip r:embed="rId23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3448" cy="1431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5B59" w:rsidRPr="00F45B59" w14:paraId="793E1F4E" w14:textId="77777777" w:rsidTr="00F45B59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EC4E544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29C1DDF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32C86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5B59" w:rsidRPr="00F45B59" w14:paraId="5C938BA7" w14:textId="77777777" w:rsidTr="00F45B59">
        <w:trPr>
          <w:trHeight w:val="227"/>
        </w:trPr>
        <w:tc>
          <w:tcPr>
            <w:tcW w:w="1950" w:type="dxa"/>
            <w:shd w:val="clear" w:color="auto" w:fill="FFFFFF"/>
          </w:tcPr>
          <w:p w14:paraId="5F43ED0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BE8B20E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03A9BD" w14:textId="77777777" w:rsidR="00F45B59" w:rsidRPr="00F45B59" w:rsidRDefault="00F45B59" w:rsidP="00F45B59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45B59" w:rsidRPr="00F45B59" w14:paraId="46B1058B" w14:textId="77777777" w:rsidTr="00F45B59">
        <w:trPr>
          <w:trHeight w:val="227"/>
        </w:trPr>
        <w:tc>
          <w:tcPr>
            <w:tcW w:w="1950" w:type="dxa"/>
            <w:shd w:val="clear" w:color="auto" w:fill="FFFFFF"/>
          </w:tcPr>
          <w:p w14:paraId="23617743" w14:textId="77777777" w:rsidR="00F45B59" w:rsidRPr="00F45B59" w:rsidRDefault="00F45B59" w:rsidP="00F45B5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D2906E6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45B59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9FAA348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F56F990" w14:textId="77777777" w:rsidR="00F45B59" w:rsidRPr="00F45B59" w:rsidRDefault="00F45B59" w:rsidP="00F45B59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02E85A2" w14:textId="77777777" w:rsidR="00F45B59" w:rsidRPr="00F45B59" w:rsidRDefault="00F45B59" w:rsidP="00F45B59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B7D3951" w14:textId="77777777" w:rsidR="00F45B59" w:rsidRPr="00F45B59" w:rsidRDefault="00F45B59" w:rsidP="00643650">
      <w:pPr>
        <w:pStyle w:val="Rubrik2"/>
        <w:ind w:left="0"/>
      </w:pPr>
      <w:r w:rsidRPr="00F45B59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F45B59" w:rsidRPr="00F45B59" w14:paraId="041AD088" w14:textId="77777777" w:rsidTr="00F45B5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E0C88E7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ECF3C4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50649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E2FB58E" wp14:editId="37550D6F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9DE253" w14:textId="77777777" w:rsidR="00F45B59" w:rsidRPr="0066564D" w:rsidRDefault="00F45B59" w:rsidP="006436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2FB58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579DE253" w14:textId="77777777" w:rsidR="00F45B59" w:rsidRPr="0066564D" w:rsidRDefault="00F45B59" w:rsidP="006436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4F1371C" wp14:editId="44DC1A9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78758AA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45B59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AF40E02" wp14:editId="0FCA3AB2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33CB7F" w14:textId="77777777" w:rsidR="00F45B59" w:rsidRPr="0066567D" w:rsidRDefault="00F45B59" w:rsidP="006436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F40E02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E33CB7F" w14:textId="77777777" w:rsidR="00F45B59" w:rsidRPr="0066567D" w:rsidRDefault="00F45B59" w:rsidP="006436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C3A7B94" wp14:editId="4AA3D074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5003467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w:drawing>
                <wp:inline distT="0" distB="0" distL="0" distR="0" wp14:anchorId="0980DD5E" wp14:editId="2FB90FDA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4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30E701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9A1FA94" wp14:editId="0616FE8C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8A834A7" w14:textId="77777777" w:rsidR="00F45B59" w:rsidRPr="0066567D" w:rsidRDefault="00F45B59" w:rsidP="006436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1FA94" id="Pil: uppåt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8A834A7" w14:textId="77777777" w:rsidR="00F45B59" w:rsidRPr="0066567D" w:rsidRDefault="00F45B59" w:rsidP="006436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B300139" wp14:editId="3BABC2AC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7F305B1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45B59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7580797" wp14:editId="17281429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563D6B" w14:textId="77777777" w:rsidR="00F45B59" w:rsidRPr="0066567D" w:rsidRDefault="00F45B59" w:rsidP="0064365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580797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8563D6B" w14:textId="77777777" w:rsidR="00F45B59" w:rsidRPr="0066567D" w:rsidRDefault="00F45B59" w:rsidP="0064365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79A165F" wp14:editId="6D594487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1E4215F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45B59">
              <w:rPr>
                <w:noProof/>
                <w:szCs w:val="20"/>
              </w:rPr>
              <w:drawing>
                <wp:inline distT="0" distB="0" distL="0" distR="0" wp14:anchorId="14A6DF5D" wp14:editId="60D3B10D">
                  <wp:extent cx="1550491" cy="1284453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5B59" w:rsidRPr="00F45B59" w14:paraId="5224D974" w14:textId="77777777" w:rsidTr="00F45B5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BEA99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7D5BA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830EB6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C4C0C9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5B59" w:rsidRPr="00F45B59" w14:paraId="75AA07B7" w14:textId="77777777" w:rsidTr="00F45B5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AB7097C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F3CBC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5DDD3E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A16543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5B59" w:rsidRPr="00F45B59" w14:paraId="5A5C682C" w14:textId="77777777" w:rsidTr="00F45B59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F6DEBC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CB9177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983A6C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064A48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6154CC8" w14:textId="77777777" w:rsidR="00F45B59" w:rsidRPr="00F45B59" w:rsidRDefault="00F45B59" w:rsidP="00F45B5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2F649B" w14:textId="77777777" w:rsidR="00F45B59" w:rsidRPr="00F45B59" w:rsidRDefault="00F45B59" w:rsidP="00643650">
      <w:pPr>
        <w:pStyle w:val="Rubrik2"/>
        <w:ind w:left="0"/>
      </w:pPr>
      <w:r w:rsidRPr="00F45B59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45B59" w:rsidRPr="00F45B59" w14:paraId="0558450E" w14:textId="77777777" w:rsidTr="00D67DE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3360E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9187805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AC14151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F390AD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45B59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50204ED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83EE4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45B59" w:rsidRPr="00F45B59" w14:paraId="5A57E958" w14:textId="77777777" w:rsidTr="00D67D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65DCCDB" w14:textId="77777777" w:rsidR="00F45B59" w:rsidRPr="00F45B59" w:rsidRDefault="00F45B59" w:rsidP="00F45B5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88ABD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349551" w14:textId="34B0C16E" w:rsidR="00F45B59" w:rsidRPr="00F45B59" w:rsidRDefault="00D67DED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513258" w14:textId="746B9D28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B</w:t>
            </w:r>
            <w:r w:rsidR="00D67DED">
              <w:rPr>
                <w:rFonts w:ascii="Arial" w:hAnsi="Arial" w:cs="Arial"/>
                <w:sz w:val="18"/>
                <w:szCs w:val="18"/>
              </w:rPr>
              <w:t>r40</w:t>
            </w:r>
            <w:r w:rsidRPr="00F45B59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0545B7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4505EF6" w14:textId="03AC7121" w:rsidR="00F45B59" w:rsidRPr="00F45B59" w:rsidRDefault="00D67DED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F45B59" w:rsidRPr="00F45B5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5B59" w:rsidRPr="00F45B59" w14:paraId="01C142DF" w14:textId="77777777" w:rsidTr="00D67DE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99FB6F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B5EC5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AFB68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FB63B1" w14:textId="4874FE86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B</w:t>
            </w:r>
            <w:r w:rsidR="00D67DED">
              <w:rPr>
                <w:rFonts w:ascii="Arial" w:hAnsi="Arial" w:cs="Arial"/>
                <w:sz w:val="18"/>
                <w:szCs w:val="18"/>
              </w:rPr>
              <w:t>r40</w:t>
            </w:r>
            <w:r w:rsidRPr="00F45B59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2C4BAE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F600589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5B59" w:rsidRPr="00F45B59" w14:paraId="01342A52" w14:textId="77777777" w:rsidTr="00D67DE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2F2047" w14:textId="77777777" w:rsidR="00F45B59" w:rsidRPr="00F45B59" w:rsidRDefault="00F45B59" w:rsidP="00F45B5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F637A3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C12BBA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B74B4C" w14:textId="6A0E0408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B</w:t>
            </w:r>
            <w:r w:rsidR="00D67DED">
              <w:rPr>
                <w:rFonts w:ascii="Arial" w:hAnsi="Arial" w:cs="Arial"/>
                <w:sz w:val="18"/>
                <w:szCs w:val="18"/>
              </w:rPr>
              <w:t>r40</w:t>
            </w:r>
            <w:r w:rsidRPr="00F45B59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D07C7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431973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5B5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45B59" w:rsidRPr="00F45B59" w14:paraId="684409D9" w14:textId="77777777" w:rsidTr="00D67D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081EA8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8CDC88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F554E0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C5FECD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CCC7C1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180351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45B59" w:rsidRPr="00F45B59" w14:paraId="2E43EEAD" w14:textId="77777777" w:rsidTr="00D67D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3AB85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BF2B77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F334B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3B45ED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F653F7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FFED6C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B5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F281D4A" w14:textId="77777777" w:rsidR="00F45B59" w:rsidRPr="00F45B59" w:rsidRDefault="00F45B59" w:rsidP="00F45B5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0F893CC" w14:textId="77777777" w:rsidR="00F45B59" w:rsidRPr="00F45B59" w:rsidRDefault="00F45B59" w:rsidP="00643650">
      <w:pPr>
        <w:pStyle w:val="Rubrik2"/>
        <w:ind w:left="0"/>
      </w:pPr>
      <w:r w:rsidRPr="00F45B59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45B59" w:rsidRPr="00F45B59" w14:paraId="28B5B3F9" w14:textId="77777777" w:rsidTr="00F45B5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B4AD2F3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08B85F4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39E94A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BA325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2A4C16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2C562DF4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C611F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5B5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2AC7858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D91773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0989D54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9D879A8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50BFE936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D62ABE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D68F32F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5B5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465C78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56651B87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2DB2A0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12A5474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F6C60C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918B2D9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91E54E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F16BD3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0F16C0A1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DDE753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F0060D2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8F5A4A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87A86B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54DB0E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6454D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6312BEEB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E886C6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187532A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8E4833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074B37B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8163F30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82F58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6AC195E6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332D03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352BEA9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69027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F900AAA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3F5E32B" w14:textId="77777777" w:rsidR="00F45B59" w:rsidRPr="00F45B59" w:rsidRDefault="00F45B59" w:rsidP="00F45B5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18A01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116D0553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A07DB6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036AD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2664A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F0AE3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575EF2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E25F4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11C8A89C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720A49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80150CA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8506B1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5E5558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FCEEC7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61320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26AE38F3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92463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5F5E140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CF34B0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24EEA6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E41E4F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BABE4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5B59" w:rsidRPr="00F45B59" w14:paraId="0F11E2CC" w14:textId="77777777" w:rsidTr="00F45B5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CB842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E9925F5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451E96B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574774C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119F1D" w14:textId="77777777" w:rsidR="00F45B59" w:rsidRPr="00F45B59" w:rsidRDefault="00F45B59" w:rsidP="00F45B5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C36559F" w14:textId="77777777" w:rsidR="00F45B59" w:rsidRPr="00F45B59" w:rsidRDefault="00F45B59" w:rsidP="00F45B5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45B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1DD6B" w14:textId="77777777" w:rsidR="005235FB" w:rsidRDefault="005235FB">
      <w:r>
        <w:separator/>
      </w:r>
    </w:p>
  </w:endnote>
  <w:endnote w:type="continuationSeparator" w:id="0">
    <w:p w14:paraId="2D5AB1AD" w14:textId="77777777" w:rsidR="005235FB" w:rsidRDefault="005235FB">
      <w:r>
        <w:continuationSeparator/>
      </w:r>
    </w:p>
  </w:endnote>
  <w:endnote w:type="continuationNotice" w:id="1">
    <w:p w14:paraId="54AC3059" w14:textId="77777777" w:rsidR="005235FB" w:rsidRDefault="005235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7820D" w14:textId="77777777" w:rsidR="005235FB" w:rsidRDefault="005235FB"/>
  </w:footnote>
  <w:footnote w:type="continuationSeparator" w:id="0">
    <w:p w14:paraId="37479811" w14:textId="77777777" w:rsidR="005235FB" w:rsidRDefault="005235FB">
      <w:r>
        <w:continuationSeparator/>
      </w:r>
    </w:p>
  </w:footnote>
  <w:footnote w:type="continuationNotice" w:id="1">
    <w:p w14:paraId="62FB73D7" w14:textId="77777777" w:rsidR="005235FB" w:rsidRDefault="005235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EBE129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3B4AAA8" w:tentative="1">
      <w:start w:val="1"/>
      <w:numFmt w:val="lowerLetter"/>
      <w:lvlText w:val="%2."/>
      <w:lvlJc w:val="left"/>
      <w:pPr>
        <w:ind w:left="1080" w:hanging="360"/>
      </w:pPr>
    </w:lvl>
    <w:lvl w:ilvl="2" w:tplc="816A4A34" w:tentative="1">
      <w:start w:val="1"/>
      <w:numFmt w:val="lowerRoman"/>
      <w:lvlText w:val="%3."/>
      <w:lvlJc w:val="right"/>
      <w:pPr>
        <w:ind w:left="1800" w:hanging="180"/>
      </w:pPr>
    </w:lvl>
    <w:lvl w:ilvl="3" w:tplc="4320A548" w:tentative="1">
      <w:start w:val="1"/>
      <w:numFmt w:val="decimal"/>
      <w:lvlText w:val="%4."/>
      <w:lvlJc w:val="left"/>
      <w:pPr>
        <w:ind w:left="2520" w:hanging="360"/>
      </w:pPr>
    </w:lvl>
    <w:lvl w:ilvl="4" w:tplc="528E82D4" w:tentative="1">
      <w:start w:val="1"/>
      <w:numFmt w:val="lowerLetter"/>
      <w:lvlText w:val="%5."/>
      <w:lvlJc w:val="left"/>
      <w:pPr>
        <w:ind w:left="3240" w:hanging="360"/>
      </w:pPr>
    </w:lvl>
    <w:lvl w:ilvl="5" w:tplc="93FEEC34" w:tentative="1">
      <w:start w:val="1"/>
      <w:numFmt w:val="lowerRoman"/>
      <w:lvlText w:val="%6."/>
      <w:lvlJc w:val="right"/>
      <w:pPr>
        <w:ind w:left="3960" w:hanging="180"/>
      </w:pPr>
    </w:lvl>
    <w:lvl w:ilvl="6" w:tplc="06D2F8FA" w:tentative="1">
      <w:start w:val="1"/>
      <w:numFmt w:val="decimal"/>
      <w:lvlText w:val="%7."/>
      <w:lvlJc w:val="left"/>
      <w:pPr>
        <w:ind w:left="4680" w:hanging="360"/>
      </w:pPr>
    </w:lvl>
    <w:lvl w:ilvl="7" w:tplc="29C001AC" w:tentative="1">
      <w:start w:val="1"/>
      <w:numFmt w:val="lowerLetter"/>
      <w:lvlText w:val="%8."/>
      <w:lvlJc w:val="left"/>
      <w:pPr>
        <w:ind w:left="5400" w:hanging="360"/>
      </w:pPr>
    </w:lvl>
    <w:lvl w:ilvl="8" w:tplc="70F284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FCC7FA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98A5A7E" w:tentative="1">
      <w:start w:val="1"/>
      <w:numFmt w:val="lowerLetter"/>
      <w:lvlText w:val="%2."/>
      <w:lvlJc w:val="left"/>
      <w:pPr>
        <w:ind w:left="1080" w:hanging="360"/>
      </w:pPr>
    </w:lvl>
    <w:lvl w:ilvl="2" w:tplc="11542538" w:tentative="1">
      <w:start w:val="1"/>
      <w:numFmt w:val="lowerRoman"/>
      <w:lvlText w:val="%3."/>
      <w:lvlJc w:val="right"/>
      <w:pPr>
        <w:ind w:left="1800" w:hanging="180"/>
      </w:pPr>
    </w:lvl>
    <w:lvl w:ilvl="3" w:tplc="52B2018C" w:tentative="1">
      <w:start w:val="1"/>
      <w:numFmt w:val="decimal"/>
      <w:lvlText w:val="%4."/>
      <w:lvlJc w:val="left"/>
      <w:pPr>
        <w:ind w:left="2520" w:hanging="360"/>
      </w:pPr>
    </w:lvl>
    <w:lvl w:ilvl="4" w:tplc="BE28B966" w:tentative="1">
      <w:start w:val="1"/>
      <w:numFmt w:val="lowerLetter"/>
      <w:lvlText w:val="%5."/>
      <w:lvlJc w:val="left"/>
      <w:pPr>
        <w:ind w:left="3240" w:hanging="360"/>
      </w:pPr>
    </w:lvl>
    <w:lvl w:ilvl="5" w:tplc="F50EC8D4" w:tentative="1">
      <w:start w:val="1"/>
      <w:numFmt w:val="lowerRoman"/>
      <w:lvlText w:val="%6."/>
      <w:lvlJc w:val="right"/>
      <w:pPr>
        <w:ind w:left="3960" w:hanging="180"/>
      </w:pPr>
    </w:lvl>
    <w:lvl w:ilvl="6" w:tplc="10E2236E" w:tentative="1">
      <w:start w:val="1"/>
      <w:numFmt w:val="decimal"/>
      <w:lvlText w:val="%7."/>
      <w:lvlJc w:val="left"/>
      <w:pPr>
        <w:ind w:left="4680" w:hanging="360"/>
      </w:pPr>
    </w:lvl>
    <w:lvl w:ilvl="7" w:tplc="B26C644A" w:tentative="1">
      <w:start w:val="1"/>
      <w:numFmt w:val="lowerLetter"/>
      <w:lvlText w:val="%8."/>
      <w:lvlJc w:val="left"/>
      <w:pPr>
        <w:ind w:left="5400" w:hanging="360"/>
      </w:pPr>
    </w:lvl>
    <w:lvl w:ilvl="8" w:tplc="08FE3B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3F00615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A6AC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14A70C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B0CEA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D5C3D1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DDE6C5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15035E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76CCB5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B22B6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8954230">
    <w:abstractNumId w:val="20"/>
  </w:num>
  <w:num w:numId="2" w16cid:durableId="1641106774">
    <w:abstractNumId w:val="15"/>
  </w:num>
  <w:num w:numId="3" w16cid:durableId="145054014">
    <w:abstractNumId w:val="0"/>
  </w:num>
  <w:num w:numId="4" w16cid:durableId="1802260316">
    <w:abstractNumId w:val="6"/>
  </w:num>
  <w:num w:numId="5" w16cid:durableId="180945726">
    <w:abstractNumId w:val="18"/>
  </w:num>
  <w:num w:numId="6" w16cid:durableId="900864220">
    <w:abstractNumId w:val="2"/>
  </w:num>
  <w:num w:numId="7" w16cid:durableId="83578193">
    <w:abstractNumId w:val="12"/>
  </w:num>
  <w:num w:numId="8" w16cid:durableId="499586462">
    <w:abstractNumId w:val="9"/>
  </w:num>
  <w:num w:numId="9" w16cid:durableId="1842308178">
    <w:abstractNumId w:val="1"/>
  </w:num>
  <w:num w:numId="10" w16cid:durableId="1259019745">
    <w:abstractNumId w:val="1"/>
  </w:num>
  <w:num w:numId="11" w16cid:durableId="1282569779">
    <w:abstractNumId w:val="3"/>
  </w:num>
  <w:num w:numId="12" w16cid:durableId="2094662263">
    <w:abstractNumId w:val="4"/>
  </w:num>
  <w:num w:numId="13" w16cid:durableId="1729649477">
    <w:abstractNumId w:val="14"/>
  </w:num>
  <w:num w:numId="14" w16cid:durableId="368117325">
    <w:abstractNumId w:val="10"/>
  </w:num>
  <w:num w:numId="15" w16cid:durableId="1226842108">
    <w:abstractNumId w:val="7"/>
  </w:num>
  <w:num w:numId="16" w16cid:durableId="740641980">
    <w:abstractNumId w:val="13"/>
  </w:num>
  <w:num w:numId="17" w16cid:durableId="646938226">
    <w:abstractNumId w:val="5"/>
  </w:num>
  <w:num w:numId="18" w16cid:durableId="1206059872">
    <w:abstractNumId w:val="11"/>
  </w:num>
  <w:num w:numId="19" w16cid:durableId="574977637">
    <w:abstractNumId w:val="19"/>
  </w:num>
  <w:num w:numId="20" w16cid:durableId="1179083297">
    <w:abstractNumId w:val="16"/>
  </w:num>
  <w:num w:numId="21" w16cid:durableId="1268124384">
    <w:abstractNumId w:val="8"/>
  </w:num>
  <w:num w:numId="22" w16cid:durableId="14002057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E2B"/>
    <w:rsid w:val="00131B08"/>
    <w:rsid w:val="00132A59"/>
    <w:rsid w:val="00133337"/>
    <w:rsid w:val="00133A0F"/>
    <w:rsid w:val="0013580F"/>
    <w:rsid w:val="00137B6D"/>
    <w:rsid w:val="0014070B"/>
    <w:rsid w:val="001422C1"/>
    <w:rsid w:val="001504C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B4F"/>
    <w:rsid w:val="001C4D0A"/>
    <w:rsid w:val="001C5FEF"/>
    <w:rsid w:val="001D298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7E1"/>
    <w:rsid w:val="003066D0"/>
    <w:rsid w:val="00311401"/>
    <w:rsid w:val="003203D7"/>
    <w:rsid w:val="00320F86"/>
    <w:rsid w:val="00324171"/>
    <w:rsid w:val="00326C24"/>
    <w:rsid w:val="00337F99"/>
    <w:rsid w:val="0034307B"/>
    <w:rsid w:val="00345574"/>
    <w:rsid w:val="00345EB1"/>
    <w:rsid w:val="00350CC4"/>
    <w:rsid w:val="0035569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6A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333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7EA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35F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C6A"/>
    <w:rsid w:val="005D0B0C"/>
    <w:rsid w:val="005E02B3"/>
    <w:rsid w:val="005E1E24"/>
    <w:rsid w:val="005F420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65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553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FC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119"/>
    <w:rsid w:val="008262E9"/>
    <w:rsid w:val="00827E69"/>
    <w:rsid w:val="00835C4D"/>
    <w:rsid w:val="00841BDD"/>
    <w:rsid w:val="00843F48"/>
    <w:rsid w:val="00851423"/>
    <w:rsid w:val="00857848"/>
    <w:rsid w:val="008654B6"/>
    <w:rsid w:val="0087139C"/>
    <w:rsid w:val="00880E83"/>
    <w:rsid w:val="00892F28"/>
    <w:rsid w:val="008A0C5F"/>
    <w:rsid w:val="008A2FC0"/>
    <w:rsid w:val="008A3DEA"/>
    <w:rsid w:val="008A4EB9"/>
    <w:rsid w:val="008A74C0"/>
    <w:rsid w:val="008B1694"/>
    <w:rsid w:val="008C4B27"/>
    <w:rsid w:val="008C7F2A"/>
    <w:rsid w:val="008E074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CEF"/>
    <w:rsid w:val="00A407AD"/>
    <w:rsid w:val="00A40923"/>
    <w:rsid w:val="00A41C05"/>
    <w:rsid w:val="00A42426"/>
    <w:rsid w:val="00A43B4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C0D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7B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DED"/>
    <w:rsid w:val="00D85218"/>
    <w:rsid w:val="00D915B1"/>
    <w:rsid w:val="00DA299D"/>
    <w:rsid w:val="00DA65C4"/>
    <w:rsid w:val="00DD2BE0"/>
    <w:rsid w:val="00DE4447"/>
    <w:rsid w:val="00DE5DA2"/>
    <w:rsid w:val="00DF0033"/>
    <w:rsid w:val="00DF464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B59"/>
    <w:rsid w:val="00F5135F"/>
    <w:rsid w:val="00F51F78"/>
    <w:rsid w:val="00F765A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434F518-FCF1-464B-B152-9A65696EB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9A2A07E-A365-413D-AA9C-D587735E1AED}" type="presOf" srcId="{7D55B2F1-F7F7-4A6B-AFB0-F846FDB634B5}" destId="{E13D0391-DAD9-4B61-AB66-3FA48A4F7006}" srcOrd="0" destOrd="0" presId="urn:microsoft.com/office/officeart/2005/8/layout/hChevron3"/>
    <dgm:cxn modelId="{C5C650B0-123A-4518-A004-748666102BB7}" type="presOf" srcId="{B73EA016-5B5E-4372-8AFF-E16F061CFA05}" destId="{1F6A0B97-83F0-4189-B0CB-00156B0AC153}" srcOrd="0" destOrd="0" presId="urn:microsoft.com/office/officeart/2005/8/layout/hChevron3"/>
    <dgm:cxn modelId="{30FADFBA-20A9-4B84-89FD-4F33AEA995A6}" type="presOf" srcId="{72C3C3E7-AFE7-48AF-A84A-F5F4B462ABCE}" destId="{AD4E5296-B06F-4F82-9CB5-F741BF6BFCC1}" srcOrd="0" destOrd="0" presId="urn:microsoft.com/office/officeart/2005/8/layout/hChevron3"/>
    <dgm:cxn modelId="{E46CD0BC-A9E4-4C6C-B3D3-D70AC1CCBBD3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21A8EF1-1B12-41A2-960A-92359934E11A}" type="presOf" srcId="{D813EA76-4FD3-4C15-BFBC-B1DF43B29666}" destId="{4784DBD1-3CBE-41A8-A2C7-CF088F838C79}" srcOrd="0" destOrd="0" presId="urn:microsoft.com/office/officeart/2005/8/layout/hChevron3"/>
    <dgm:cxn modelId="{036A0FF1-9DD9-4E50-938E-3535EB288F99}" type="presParOf" srcId="{1F6A0B97-83F0-4189-B0CB-00156B0AC153}" destId="{4784DBD1-3CBE-41A8-A2C7-CF088F838C79}" srcOrd="0" destOrd="0" presId="urn:microsoft.com/office/officeart/2005/8/layout/hChevron3"/>
    <dgm:cxn modelId="{D1FB4F4D-D5EC-41B9-A3C1-25DEE40F0555}" type="presParOf" srcId="{1F6A0B97-83F0-4189-B0CB-00156B0AC153}" destId="{37D14BC8-3203-463C-9804-9B3B86B621FF}" srcOrd="1" destOrd="0" presId="urn:microsoft.com/office/officeart/2005/8/layout/hChevron3"/>
    <dgm:cxn modelId="{60F7BE24-FDDD-4C67-BB06-C8A6898A1F2C}" type="presParOf" srcId="{1F6A0B97-83F0-4189-B0CB-00156B0AC153}" destId="{E13D0391-DAD9-4B61-AB66-3FA48A4F7006}" srcOrd="2" destOrd="0" presId="urn:microsoft.com/office/officeart/2005/8/layout/hChevron3"/>
    <dgm:cxn modelId="{A6F370FA-F55A-4CA9-A1F4-C680D335E159}" type="presParOf" srcId="{1F6A0B97-83F0-4189-B0CB-00156B0AC153}" destId="{F9271109-4339-4036-9126-150629D10456}" srcOrd="3" destOrd="0" presId="urn:microsoft.com/office/officeart/2005/8/layout/hChevron3"/>
    <dgm:cxn modelId="{21FCBB17-1832-4A7A-A8F2-8146DE8F0D42}" type="presParOf" srcId="{1F6A0B97-83F0-4189-B0CB-00156B0AC153}" destId="{AD4E5296-B06F-4F82-9CB5-F741BF6BFCC1}" srcOrd="4" destOrd="0" presId="urn:microsoft.com/office/officeart/2005/8/layout/hChevron3"/>
    <dgm:cxn modelId="{7C32F49C-EC5D-46E3-B838-4708D2187C45}" type="presParOf" srcId="{1F6A0B97-83F0-4189-B0CB-00156B0AC153}" destId="{99F7A086-6C98-4385-8FFE-3337C1F24694}" srcOrd="5" destOrd="0" presId="urn:microsoft.com/office/officeart/2005/8/layout/hChevron3"/>
    <dgm:cxn modelId="{029F5862-0611-4721-BAE6-A4D5B35AE46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201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1765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K- (841000)</dc:title>
  <dc:subject/>
  <dc:creator>patrik.jens.johansson@vgregion.se</dc:creator>
  <keywords/>
  <lastModifiedBy>Ulrica Sehlberg</lastModifiedBy>
  <revision>13</revision>
  <lastPrinted>2016-03-31T19:56:00.0000000Z</lastPrinted>
  <dcterms:created xsi:type="dcterms:W3CDTF">2022-05-18T13:25:00.0000000Z</dcterms:created>
  <dcterms:modified xsi:type="dcterms:W3CDTF">2024-11-14T08:53:00.0000000Z</dcterms:modified>
</coreProperties>
</file>