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8223" w14:textId="77777777" w:rsidR="00BF16A4" w:rsidRDefault="00BF16A4" w:rsidP="00F35B05">
      <w:pPr>
        <w:pStyle w:val="Rubrik2"/>
        <w:sectPr w:rsidR="00BF16A4" w:rsidSect="00BF16A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6D8079" w14:textId="77777777" w:rsidR="00BF16A4" w:rsidRPr="00BF16A4" w:rsidRDefault="00BF16A4" w:rsidP="00BF16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6530EF8" w14:textId="1E86BA63" w:rsidR="00BF16A4" w:rsidRPr="00C136D2" w:rsidRDefault="00C136D2" w:rsidP="00C136D2">
      <w:pPr>
        <w:pStyle w:val="Rubrik1"/>
        <w:ind w:left="0"/>
      </w:pPr>
      <w:r w:rsidRPr="00C136D2">
        <w:t>DT Överarm (863000)</w:t>
      </w:r>
    </w:p>
    <w:p w14:paraId="3B71E1BD" w14:textId="08C8973E" w:rsidR="00BF16A4" w:rsidRPr="00BF16A4" w:rsidRDefault="00C136D2" w:rsidP="00C136D2">
      <w:pPr>
        <w:pStyle w:val="Rubrik2"/>
        <w:ind w:left="0"/>
      </w:pPr>
      <w:r>
        <w:t>Förändringar</w:t>
      </w:r>
      <w:r w:rsidR="00BF16A4" w:rsidRPr="00BF16A4">
        <w:t xml:space="preserve"> i denna version</w:t>
      </w:r>
    </w:p>
    <w:p w14:paraId="1AEDD87E" w14:textId="3AAFFF2D" w:rsidR="00BF16A4" w:rsidRPr="00BF16A4" w:rsidRDefault="00BF16A4" w:rsidP="00BF16A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F16A4">
        <w:rPr>
          <w:rFonts w:ascii="Arial" w:hAnsi="Arial" w:cs="Arial"/>
          <w:sz w:val="18"/>
          <w:szCs w:val="18"/>
        </w:rPr>
        <w:t>Inga förändringar</w:t>
      </w:r>
      <w:r w:rsidR="0058422E">
        <w:rPr>
          <w:rFonts w:ascii="Arial" w:hAnsi="Arial" w:cs="Arial"/>
          <w:sz w:val="18"/>
          <w:szCs w:val="18"/>
        </w:rPr>
        <w:t>.</w:t>
      </w:r>
    </w:p>
    <w:p w14:paraId="31972288" w14:textId="77777777" w:rsidR="00BF16A4" w:rsidRPr="00BF16A4" w:rsidRDefault="00BF16A4" w:rsidP="00BF16A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E147D32" w14:textId="77777777" w:rsidR="00BF16A4" w:rsidRPr="00BF16A4" w:rsidRDefault="00BF16A4" w:rsidP="00C136D2">
      <w:pPr>
        <w:pStyle w:val="Rubrik2"/>
        <w:ind w:left="0"/>
      </w:pPr>
      <w:r w:rsidRPr="00BF16A4">
        <w:t>Syfte</w:t>
      </w:r>
    </w:p>
    <w:p w14:paraId="4313AD13" w14:textId="77777777" w:rsidR="00BF16A4" w:rsidRPr="00BF16A4" w:rsidRDefault="00BF16A4" w:rsidP="00BF16A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F16A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4E3776F" w14:textId="77777777" w:rsidR="00BF16A4" w:rsidRPr="00BF16A4" w:rsidRDefault="00BF16A4" w:rsidP="00BF16A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569CCBF" w14:textId="77777777" w:rsidR="00BF16A4" w:rsidRPr="00BF16A4" w:rsidRDefault="00BF16A4" w:rsidP="00C136D2">
      <w:pPr>
        <w:pStyle w:val="Rubrik2"/>
        <w:ind w:left="0"/>
      </w:pPr>
      <w:r w:rsidRPr="00BF16A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F16A4" w:rsidRPr="00BF16A4" w14:paraId="2DCED9D2" w14:textId="77777777" w:rsidTr="00B23B8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6E072AF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B9C7F5D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BF16A4" w:rsidRPr="00BF16A4" w14:paraId="302237FB" w14:textId="77777777" w:rsidTr="00B23B8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870841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54A3F2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BF16A4" w:rsidRPr="00BF16A4" w14:paraId="0DAA5D83" w14:textId="77777777" w:rsidTr="00B23B8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CA7373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BBBF66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F16A4" w:rsidRPr="00BF16A4" w14:paraId="792EE3C7" w14:textId="77777777" w:rsidTr="00B23B8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D21992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2BCB9C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F16A4" w:rsidRPr="00BF16A4" w14:paraId="634D1C3B" w14:textId="77777777" w:rsidTr="00B23B8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E54DC5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E5376F" w14:textId="1A5E9A3E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16A4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C136D2" w:rsidRPr="00BF16A4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BF16A4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758C985B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16A4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DBDBECA" w14:textId="5739690D" w:rsidR="00BF16A4" w:rsidRPr="00BF16A4" w:rsidRDefault="00000000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BF16A4" w:rsidRPr="00BF16A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F16A4" w:rsidRPr="00BF16A4" w14:paraId="1D7CE848" w14:textId="77777777" w:rsidTr="00B23B8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040DCE6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36738BF" w14:textId="77777777" w:rsidR="00BF16A4" w:rsidRPr="00BF16A4" w:rsidRDefault="00BF16A4" w:rsidP="00BF16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9F8E561" w14:textId="77777777" w:rsidR="00BF16A4" w:rsidRPr="00BF16A4" w:rsidRDefault="00BF16A4" w:rsidP="00BF16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3C84ACF4" w14:textId="77777777" w:rsidR="00BF16A4" w:rsidRPr="00BF16A4" w:rsidRDefault="00BF16A4" w:rsidP="00BF16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Den aktuella armen utsträckt intill kroppen.</w:t>
            </w:r>
          </w:p>
          <w:p w14:paraId="48EBEA00" w14:textId="77777777" w:rsidR="00BF16A4" w:rsidRPr="00BF16A4" w:rsidRDefault="00BF16A4" w:rsidP="00BF16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Motsatt sidas arm ovanför huvudet.</w:t>
            </w:r>
          </w:p>
        </w:tc>
      </w:tr>
    </w:tbl>
    <w:p w14:paraId="5BE7C34F" w14:textId="77777777" w:rsidR="00BF16A4" w:rsidRPr="00BF16A4" w:rsidRDefault="00BF16A4" w:rsidP="00BF16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53C8D88" w14:textId="77777777" w:rsidR="00BF16A4" w:rsidRPr="00BF16A4" w:rsidRDefault="00BF16A4" w:rsidP="00C136D2">
      <w:pPr>
        <w:pStyle w:val="Rubrik2"/>
        <w:ind w:left="0"/>
      </w:pPr>
      <w:r w:rsidRPr="00BF16A4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BF16A4" w:rsidRPr="00BF16A4" w14:paraId="50D6C184" w14:textId="77777777" w:rsidTr="00BF16A4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F0E8075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F49F21B" wp14:editId="12D9BE1E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62F17A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5F433D" wp14:editId="4FA359CB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194310</wp:posOffset>
                      </wp:positionV>
                      <wp:extent cx="410210" cy="1691640"/>
                      <wp:effectExtent l="0" t="0" r="8890" b="381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691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17FA05" w14:textId="77777777" w:rsidR="00BF16A4" w:rsidRPr="0066567D" w:rsidRDefault="00BF16A4" w:rsidP="00C136D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5F433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9.7pt;margin-top:15.3pt;width:32.3pt;height:133.2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" adj="2619" fillcolor="red" stroked="f" strokeweight="1pt">
                      <v:textbox inset="1mm,1mm,1mm,1mm">
                        <w:txbxContent>
                          <w:p w14:paraId="5A17FA05" w14:textId="77777777" w:rsidR="00BF16A4" w:rsidRPr="0066567D" w:rsidRDefault="00BF16A4" w:rsidP="00C136D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16A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B8AA65" wp14:editId="6F6DC2E0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196215</wp:posOffset>
                      </wp:positionV>
                      <wp:extent cx="1163320" cy="1697990"/>
                      <wp:effectExtent l="19050" t="19050" r="17780" b="1651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320" cy="169817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3D287" id="Rektangel 3" o:spid="_x0000_s1026" style="position:absolute;margin-left:15.45pt;margin-top:15.45pt;width:91.6pt;height:1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" filled="f" strokecolor="red" strokeweight="3pt"/>
                  </w:pict>
                </mc:Fallback>
              </mc:AlternateContent>
            </w:r>
            <w:r w:rsidRPr="00BF16A4">
              <w:rPr>
                <w:noProof/>
                <w:szCs w:val="20"/>
              </w:rPr>
              <w:drawing>
                <wp:inline distT="0" distB="0" distL="0" distR="0" wp14:anchorId="60D9F193" wp14:editId="24158B51">
                  <wp:extent cx="1195192" cy="2076450"/>
                  <wp:effectExtent l="0" t="0" r="508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03654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825" cy="2098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6A4" w:rsidRPr="00BF16A4" w14:paraId="29A0EB93" w14:textId="77777777" w:rsidTr="00BF16A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9CAC9E1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3AFB047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0A7115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F16A4" w:rsidRPr="00BF16A4" w14:paraId="160271C1" w14:textId="77777777" w:rsidTr="00BF16A4">
        <w:trPr>
          <w:trHeight w:val="227"/>
        </w:trPr>
        <w:tc>
          <w:tcPr>
            <w:tcW w:w="1950" w:type="dxa"/>
            <w:shd w:val="clear" w:color="auto" w:fill="FFFFFF"/>
          </w:tcPr>
          <w:p w14:paraId="1D7A420B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76445917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Ovanför axeln – nedanför armbågen.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1AB0EE" w14:textId="77777777" w:rsidR="00BF16A4" w:rsidRPr="00BF16A4" w:rsidRDefault="00BF16A4" w:rsidP="00BF16A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BF16A4" w:rsidRPr="00BF16A4" w14:paraId="7511B35C" w14:textId="77777777" w:rsidTr="00BF16A4">
        <w:trPr>
          <w:trHeight w:val="227"/>
        </w:trPr>
        <w:tc>
          <w:tcPr>
            <w:tcW w:w="1950" w:type="dxa"/>
            <w:shd w:val="clear" w:color="auto" w:fill="FFFFFF"/>
          </w:tcPr>
          <w:p w14:paraId="76D2C40A" w14:textId="77777777" w:rsidR="00BF16A4" w:rsidRPr="00BF16A4" w:rsidRDefault="00BF16A4" w:rsidP="00BF16A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Överarm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0EB7A60D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BF16A4">
              <w:rPr>
                <w:rFonts w:ascii="Arial" w:hAnsi="Arial" w:cs="Arial"/>
                <w:sz w:val="18"/>
                <w:szCs w:val="18"/>
              </w:rPr>
              <w:t xml:space="preserve"> Hela överarmen.</w:t>
            </w:r>
          </w:p>
          <w:p w14:paraId="366A0249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BE681E3" w14:textId="77777777" w:rsidR="00BF16A4" w:rsidRPr="00BF16A4" w:rsidRDefault="00BF16A4" w:rsidP="00BF16A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31ABEB7" w14:textId="77777777" w:rsidR="00BF16A4" w:rsidRPr="00BF16A4" w:rsidRDefault="00BF16A4" w:rsidP="00BF16A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8516E69" w14:textId="77777777" w:rsidR="00BF16A4" w:rsidRPr="00BF16A4" w:rsidRDefault="00BF16A4" w:rsidP="00C136D2">
      <w:pPr>
        <w:pStyle w:val="Rubrik2"/>
        <w:ind w:left="0"/>
      </w:pPr>
      <w:r w:rsidRPr="00BF16A4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69"/>
        <w:gridCol w:w="1985"/>
        <w:gridCol w:w="1955"/>
      </w:tblGrid>
      <w:tr w:rsidR="00BF16A4" w:rsidRPr="00BF16A4" w14:paraId="02399597" w14:textId="77777777" w:rsidTr="00BF16A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705AFDF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8F66B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52631B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8E6004" wp14:editId="16065F22">
                      <wp:simplePos x="0" y="0"/>
                      <wp:positionH relativeFrom="margin">
                        <wp:posOffset>104775</wp:posOffset>
                      </wp:positionH>
                      <wp:positionV relativeFrom="paragraph">
                        <wp:posOffset>287655</wp:posOffset>
                      </wp:positionV>
                      <wp:extent cx="409575" cy="565785"/>
                      <wp:effectExtent l="0" t="1905" r="0" b="762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09575" cy="5657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96A4AF" w14:textId="77777777" w:rsidR="00BF16A4" w:rsidRPr="0066564D" w:rsidRDefault="00BF16A4" w:rsidP="004D106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8E600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.25pt;margin-top:22.65pt;width:32.25pt;height:44.5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" adj="13782" fillcolor="red" stroked="f" strokeweight="1pt">
                      <v:textbox style="layout-flow:vertical" inset="1mm,1mm,1mm,1mm">
                        <w:txbxContent>
                          <w:p w14:paraId="6996A4AF" w14:textId="77777777" w:rsidR="00BF16A4" w:rsidRPr="0066564D" w:rsidRDefault="00BF16A4" w:rsidP="004D106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7C617D" wp14:editId="77B4AC7B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1054735</wp:posOffset>
                      </wp:positionV>
                      <wp:extent cx="984250" cy="36195"/>
                      <wp:effectExtent l="19050" t="19050" r="25400" b="2095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4835" cy="36576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6304F7" id="Rak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83.05pt" to="84.65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49F41A" wp14:editId="5526686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492125</wp:posOffset>
                      </wp:positionV>
                      <wp:extent cx="407035" cy="559435"/>
                      <wp:effectExtent l="0" t="19050" r="12065" b="1206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02549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04AAEF" w14:textId="77777777" w:rsidR="00BF16A4" w:rsidRPr="0066567D" w:rsidRDefault="00BF16A4" w:rsidP="004D106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9F41A" id="Upp 19" o:spid="_x0000_s1028" type="#_x0000_t68" style="position:absolute;left:0;text-align:left;margin-left:50.1pt;margin-top:38.75pt;width:32.05pt;height:44.05pt;rotation:1158081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" adj="7858" fillcolor="red" stroked="f" strokeweight="1pt">
                      <v:textbox style="layout-flow:vertical;mso-layout-flow-alt:bottom-to-top" inset="1mm,1mm,1mm,1mm">
                        <w:txbxContent>
                          <w:p w14:paraId="4404AAEF" w14:textId="77777777" w:rsidR="00BF16A4" w:rsidRPr="0066567D" w:rsidRDefault="00BF16A4" w:rsidP="004D106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7F3066" wp14:editId="537086C1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-1905</wp:posOffset>
                      </wp:positionV>
                      <wp:extent cx="15240" cy="1835785"/>
                      <wp:effectExtent l="19050" t="19050" r="22860" b="1206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847" cy="183578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F9B343" id="Rak 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25pt,-.15pt" to="47.45pt,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BF16A4">
              <w:rPr>
                <w:noProof/>
                <w:szCs w:val="20"/>
              </w:rPr>
              <w:t xml:space="preserve"> </w:t>
            </w:r>
            <w:r w:rsidRPr="00BF16A4">
              <w:rPr>
                <w:noProof/>
                <w:szCs w:val="20"/>
              </w:rPr>
              <w:drawing>
                <wp:inline distT="0" distB="0" distL="0" distR="0" wp14:anchorId="1EEE81D1" wp14:editId="3EF6F163">
                  <wp:extent cx="970550" cy="1852654"/>
                  <wp:effectExtent l="0" t="0" r="127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24579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832" cy="187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7B0BC6D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97413A" wp14:editId="1FAE14E1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1403350</wp:posOffset>
                      </wp:positionV>
                      <wp:extent cx="299720" cy="694690"/>
                      <wp:effectExtent l="0" t="0" r="0" b="0"/>
                      <wp:wrapNone/>
                      <wp:docPr id="1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1DFE296" w14:textId="77777777" w:rsidR="00BF16A4" w:rsidRPr="00BF16A4" w:rsidRDefault="00BF16A4" w:rsidP="00BF16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BF16A4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9741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4" o:spid="_x0000_s1029" type="#_x0000_t202" style="position:absolute;left:0;text-align:left;margin-left:62.75pt;margin-top:110.5pt;width:23.6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" filled="f" stroked="f" strokeweight=".5pt">
                      <v:textbox style="layout-flow:vertical;mso-layout-flow-alt:bottom-to-top">
                        <w:txbxContent>
                          <w:p w14:paraId="61DFE296" w14:textId="77777777" w:rsidR="00BF16A4" w:rsidRPr="00BF16A4" w:rsidRDefault="00BF16A4" w:rsidP="00BF16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BF16A4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16A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63C82A" wp14:editId="3302D797">
                      <wp:simplePos x="0" y="0"/>
                      <wp:positionH relativeFrom="margin">
                        <wp:posOffset>57785</wp:posOffset>
                      </wp:positionH>
                      <wp:positionV relativeFrom="paragraph">
                        <wp:posOffset>692150</wp:posOffset>
                      </wp:positionV>
                      <wp:extent cx="409575" cy="553085"/>
                      <wp:effectExtent l="4445" t="14605" r="13970" b="1397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57623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2E7757" w14:textId="77777777" w:rsidR="00BF16A4" w:rsidRPr="0066564D" w:rsidRDefault="00BF16A4" w:rsidP="004D106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3C82A" id="Ned 24" o:spid="_x0000_s1030" type="#_x0000_t67" style="position:absolute;left:0;text-align:left;margin-left:4.55pt;margin-top:54.5pt;width:32.25pt;height:43.55pt;rotation:6090730fd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" adj="13602" fillcolor="red" stroked="f" strokeweight="1pt">
                      <v:textbox style="layout-flow:vertical;mso-layout-flow-alt:bottom-to-top" inset="1mm,1mm,1mm,1mm">
                        <w:txbxContent>
                          <w:p w14:paraId="792E7757" w14:textId="77777777" w:rsidR="00BF16A4" w:rsidRPr="0066564D" w:rsidRDefault="00BF16A4" w:rsidP="004D106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1577BA" wp14:editId="459ED311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13970</wp:posOffset>
                      </wp:positionV>
                      <wp:extent cx="71120" cy="1835785"/>
                      <wp:effectExtent l="19050" t="19050" r="24130" b="12065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120" cy="183586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25E019" id="Rak 2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1.1pt" to="46.25pt,1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BF16A4">
              <w:rPr>
                <w:noProof/>
                <w:szCs w:val="20"/>
              </w:rPr>
              <w:t xml:space="preserve"> </w:t>
            </w:r>
            <w:r w:rsidRPr="00BF16A4">
              <w:rPr>
                <w:noProof/>
                <w:szCs w:val="20"/>
              </w:rPr>
              <w:drawing>
                <wp:inline distT="0" distB="0" distL="0" distR="0" wp14:anchorId="79140B5D" wp14:editId="1104E6F9">
                  <wp:extent cx="1042063" cy="1864476"/>
                  <wp:effectExtent l="0" t="0" r="5715" b="254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17304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440" cy="1917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6A4" w:rsidRPr="00BF16A4" w14:paraId="597A185D" w14:textId="77777777" w:rsidTr="00B23B8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2C7C39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683A8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</w:rPr>
              <w:t>Vinkelrätt mot humerus längsaxel.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592A2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71915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F16A4" w:rsidRPr="00BF16A4" w14:paraId="70BE9F3B" w14:textId="77777777" w:rsidTr="00B23B8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058A8B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0B968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</w:rPr>
              <w:t>Parallellt med humerus längsaxel, framifrån – bak.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5AC7D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70BDB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F16A4" w:rsidRPr="00BF16A4" w14:paraId="5A1DFC93" w14:textId="77777777" w:rsidTr="00B23B8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EF8FFF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40354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</w:rPr>
              <w:t>Parallellt med humerus längsaxel, inifrån – ut.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07140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585E3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B6F8C90" w14:textId="77777777" w:rsidR="00BF16A4" w:rsidRPr="00BF16A4" w:rsidRDefault="00BF16A4" w:rsidP="00BF16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1703F24" w14:textId="77777777" w:rsidR="00BF16A4" w:rsidRPr="00BF16A4" w:rsidRDefault="00BF16A4" w:rsidP="00C136D2">
      <w:pPr>
        <w:pStyle w:val="Rubrik2"/>
        <w:ind w:left="0"/>
      </w:pPr>
      <w:r w:rsidRPr="00BF16A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BF16A4" w:rsidRPr="00BF16A4" w14:paraId="2787FFE9" w14:textId="77777777" w:rsidTr="00B23B8D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32FEDA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167C292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4A0188D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CDADE4C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38ED3DD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9629F5A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F16A4" w:rsidRPr="00BF16A4" w14:paraId="74D0F2D5" w14:textId="77777777" w:rsidTr="00B23B8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715AAC" w14:textId="77777777" w:rsidR="00BF16A4" w:rsidRPr="00BF16A4" w:rsidRDefault="00BF16A4" w:rsidP="00BF16A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Överarm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047D5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09DED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78E5A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CD2E8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F5401AC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F16A4" w:rsidRPr="00BF16A4" w14:paraId="65FB86CA" w14:textId="77777777" w:rsidTr="00B23B8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00BCEF" w14:textId="77777777" w:rsidR="00BF16A4" w:rsidRPr="00BF16A4" w:rsidRDefault="00BF16A4" w:rsidP="00BF16A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CD180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DE993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69094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5785A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016CE77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F16A4" w:rsidRPr="00BF16A4" w14:paraId="7F0B2F1D" w14:textId="77777777" w:rsidTr="00B23B8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D6EF23C" w14:textId="77777777" w:rsidR="00BF16A4" w:rsidRPr="00BF16A4" w:rsidRDefault="00BF16A4" w:rsidP="00BF16A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FD57E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E199E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989E2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B6185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6B8EA8F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F16A4" w:rsidRPr="00BF16A4" w14:paraId="3D36B0F0" w14:textId="77777777" w:rsidTr="00B23B8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B1B6116" w14:textId="77777777" w:rsidR="00BF16A4" w:rsidRPr="00BF16A4" w:rsidRDefault="00BF16A4" w:rsidP="00BF16A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879C3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3EF8E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9D987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AD9B3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5FE70B4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BF16A4" w:rsidRPr="00BF16A4" w14:paraId="1C2341B3" w14:textId="77777777" w:rsidTr="00B23B8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2EB14A" w14:textId="77777777" w:rsidR="00BF16A4" w:rsidRPr="00BF16A4" w:rsidRDefault="00BF16A4" w:rsidP="00BF16A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4565F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26954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FAE3B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BEACB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08B5407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BF16A4" w:rsidRPr="00BF16A4" w14:paraId="46B8AC67" w14:textId="77777777" w:rsidTr="00B23B8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C2980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0D330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2C169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2C56A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C5F68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4E1D5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BF16A4" w:rsidRPr="00BF16A4" w14:paraId="34E4F004" w14:textId="77777777" w:rsidTr="00B23B8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AC75B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EC307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CBCA1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D6B91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475E9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C5C7E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16A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DD8A3AB" w14:textId="77777777" w:rsidR="00BF16A4" w:rsidRPr="00BF16A4" w:rsidRDefault="00BF16A4" w:rsidP="00BF16A4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0B0BA546" w14:textId="77777777" w:rsidR="00BF16A4" w:rsidRPr="00BF16A4" w:rsidRDefault="00BF16A4" w:rsidP="00C136D2">
      <w:pPr>
        <w:pStyle w:val="Rubrik2"/>
        <w:ind w:left="0"/>
      </w:pPr>
      <w:r w:rsidRPr="00BF16A4">
        <w:rPr>
          <w:lang w:val="en-US"/>
        </w:rPr>
        <w:t xml:space="preserve">Hängning </w:t>
      </w:r>
      <w:r w:rsidRPr="00BF16A4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BF16A4" w:rsidRPr="00BF16A4" w14:paraId="36E81853" w14:textId="77777777" w:rsidTr="00BF16A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8D03336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6499514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FE900C7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8CF83F8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C06AB57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3587406C" w14:textId="77777777" w:rsidTr="00BF16A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00F9FB54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F16A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12B6A75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F16A4">
              <w:rPr>
                <w:rFonts w:ascii="Arial" w:hAnsi="Arial" w:cs="Arial"/>
                <w:color w:val="FFFFFF"/>
                <w:sz w:val="18"/>
                <w:szCs w:val="18"/>
              </w:rPr>
              <w:t>Överarm K-</w:t>
            </w:r>
          </w:p>
          <w:p w14:paraId="499FD309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F16A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36FDF05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5CB7D69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F16A4">
              <w:rPr>
                <w:rFonts w:ascii="Arial" w:hAnsi="Arial" w:cs="Arial"/>
                <w:color w:val="FFFFFF"/>
                <w:sz w:val="18"/>
                <w:szCs w:val="18"/>
              </w:rPr>
              <w:t>Överarm K-</w:t>
            </w:r>
          </w:p>
          <w:p w14:paraId="2A9700A2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F16A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E00185F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F16A4">
              <w:rPr>
                <w:rFonts w:ascii="Arial" w:hAnsi="Arial" w:cs="Arial"/>
                <w:color w:val="FFFFFF"/>
                <w:sz w:val="18"/>
                <w:szCs w:val="18"/>
              </w:rPr>
              <w:t>Överarm K-</w:t>
            </w:r>
          </w:p>
          <w:p w14:paraId="64B3E653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F16A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6497FB0E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32EA048D" w14:textId="77777777" w:rsidTr="00BF16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BF3E23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3BF8274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FC8FC1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823C35E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F0AC855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B46741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2FE46088" w14:textId="77777777" w:rsidTr="00BF16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BD6A31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B9FB2E4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89EAD8A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A7489BB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3D4BBD9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3769D7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20C5A1C3" w14:textId="77777777" w:rsidTr="00BF16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580BF5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7CFABF1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0412A5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84C1277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96D46DC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44217E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17401005" w14:textId="77777777" w:rsidTr="00BF16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DB7826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69D407D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BFF0D4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3869A68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DDE53C1" w14:textId="77777777" w:rsidR="00BF16A4" w:rsidRPr="00BF16A4" w:rsidRDefault="00BF16A4" w:rsidP="00BF16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401A5C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6590F0B0" w14:textId="77777777" w:rsidTr="00BF16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B34611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B93C121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650FB8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618BBB8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DE64C53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0AD4C2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01CB43AC" w14:textId="77777777" w:rsidTr="00BF16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6E8474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EDC1AED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01C631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81D4CAC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7133A87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B910EE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156C2C14" w14:textId="77777777" w:rsidTr="00BF16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EFBC5A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2119C29C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4B9317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256D0F2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79A837F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B35FB9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F16A4" w:rsidRPr="00BF16A4" w14:paraId="3BC1DFBC" w14:textId="77777777" w:rsidTr="00BF16A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1E3B615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7CD3405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6518F57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1F4C92F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D6DBFA" w14:textId="77777777" w:rsidR="00BF16A4" w:rsidRPr="00BF16A4" w:rsidRDefault="00BF16A4" w:rsidP="00BF16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7B107F1" w14:textId="77777777" w:rsidR="00BF16A4" w:rsidRPr="00BF16A4" w:rsidRDefault="00BF16A4" w:rsidP="00BF16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D8A5774" w14:textId="77777777" w:rsidR="00BF16A4" w:rsidRPr="00BF16A4" w:rsidRDefault="00BF16A4" w:rsidP="00BF16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F16A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3CBE8" w14:textId="77777777" w:rsidR="00130F73" w:rsidRDefault="00130F73">
      <w:r>
        <w:separator/>
      </w:r>
    </w:p>
  </w:endnote>
  <w:endnote w:type="continuationSeparator" w:id="0">
    <w:p w14:paraId="450472A1" w14:textId="77777777" w:rsidR="00130F73" w:rsidRDefault="00130F73">
      <w:r>
        <w:continuationSeparator/>
      </w:r>
    </w:p>
  </w:endnote>
  <w:endnote w:type="continuationNotice" w:id="1">
    <w:p w14:paraId="7BDB75B8" w14:textId="77777777" w:rsidR="00130F73" w:rsidRDefault="00130F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585EB" w14:textId="77777777" w:rsidR="00130F73" w:rsidRDefault="00130F73"/>
  </w:footnote>
  <w:footnote w:type="continuationSeparator" w:id="0">
    <w:p w14:paraId="092A632A" w14:textId="77777777" w:rsidR="00130F73" w:rsidRDefault="00130F73">
      <w:r>
        <w:continuationSeparator/>
      </w:r>
    </w:p>
  </w:footnote>
  <w:footnote w:type="continuationNotice" w:id="1">
    <w:p w14:paraId="1C72A6DC" w14:textId="77777777" w:rsidR="00130F73" w:rsidRDefault="00130F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4289D1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ACEC67E" w:tentative="1">
      <w:start w:val="1"/>
      <w:numFmt w:val="lowerLetter"/>
      <w:lvlText w:val="%2."/>
      <w:lvlJc w:val="left"/>
      <w:pPr>
        <w:ind w:left="1080" w:hanging="360"/>
      </w:pPr>
    </w:lvl>
    <w:lvl w:ilvl="2" w:tplc="45B45AFC" w:tentative="1">
      <w:start w:val="1"/>
      <w:numFmt w:val="lowerRoman"/>
      <w:lvlText w:val="%3."/>
      <w:lvlJc w:val="right"/>
      <w:pPr>
        <w:ind w:left="1800" w:hanging="180"/>
      </w:pPr>
    </w:lvl>
    <w:lvl w:ilvl="3" w:tplc="C930DD8C" w:tentative="1">
      <w:start w:val="1"/>
      <w:numFmt w:val="decimal"/>
      <w:lvlText w:val="%4."/>
      <w:lvlJc w:val="left"/>
      <w:pPr>
        <w:ind w:left="2520" w:hanging="360"/>
      </w:pPr>
    </w:lvl>
    <w:lvl w:ilvl="4" w:tplc="F3581EFE" w:tentative="1">
      <w:start w:val="1"/>
      <w:numFmt w:val="lowerLetter"/>
      <w:lvlText w:val="%5."/>
      <w:lvlJc w:val="left"/>
      <w:pPr>
        <w:ind w:left="3240" w:hanging="360"/>
      </w:pPr>
    </w:lvl>
    <w:lvl w:ilvl="5" w:tplc="539625A4" w:tentative="1">
      <w:start w:val="1"/>
      <w:numFmt w:val="lowerRoman"/>
      <w:lvlText w:val="%6."/>
      <w:lvlJc w:val="right"/>
      <w:pPr>
        <w:ind w:left="3960" w:hanging="180"/>
      </w:pPr>
    </w:lvl>
    <w:lvl w:ilvl="6" w:tplc="548045B6" w:tentative="1">
      <w:start w:val="1"/>
      <w:numFmt w:val="decimal"/>
      <w:lvlText w:val="%7."/>
      <w:lvlJc w:val="left"/>
      <w:pPr>
        <w:ind w:left="4680" w:hanging="360"/>
      </w:pPr>
    </w:lvl>
    <w:lvl w:ilvl="7" w:tplc="E1E46494" w:tentative="1">
      <w:start w:val="1"/>
      <w:numFmt w:val="lowerLetter"/>
      <w:lvlText w:val="%8."/>
      <w:lvlJc w:val="left"/>
      <w:pPr>
        <w:ind w:left="5400" w:hanging="360"/>
      </w:pPr>
    </w:lvl>
    <w:lvl w:ilvl="8" w:tplc="D9563F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F963A7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670C81C" w:tentative="1">
      <w:start w:val="1"/>
      <w:numFmt w:val="lowerLetter"/>
      <w:lvlText w:val="%2."/>
      <w:lvlJc w:val="left"/>
      <w:pPr>
        <w:ind w:left="1080" w:hanging="360"/>
      </w:pPr>
    </w:lvl>
    <w:lvl w:ilvl="2" w:tplc="68A0585E" w:tentative="1">
      <w:start w:val="1"/>
      <w:numFmt w:val="lowerRoman"/>
      <w:lvlText w:val="%3."/>
      <w:lvlJc w:val="right"/>
      <w:pPr>
        <w:ind w:left="1800" w:hanging="180"/>
      </w:pPr>
    </w:lvl>
    <w:lvl w:ilvl="3" w:tplc="7794C40E" w:tentative="1">
      <w:start w:val="1"/>
      <w:numFmt w:val="decimal"/>
      <w:lvlText w:val="%4."/>
      <w:lvlJc w:val="left"/>
      <w:pPr>
        <w:ind w:left="2520" w:hanging="360"/>
      </w:pPr>
    </w:lvl>
    <w:lvl w:ilvl="4" w:tplc="E214CB4C" w:tentative="1">
      <w:start w:val="1"/>
      <w:numFmt w:val="lowerLetter"/>
      <w:lvlText w:val="%5."/>
      <w:lvlJc w:val="left"/>
      <w:pPr>
        <w:ind w:left="3240" w:hanging="360"/>
      </w:pPr>
    </w:lvl>
    <w:lvl w:ilvl="5" w:tplc="9CAABB72" w:tentative="1">
      <w:start w:val="1"/>
      <w:numFmt w:val="lowerRoman"/>
      <w:lvlText w:val="%6."/>
      <w:lvlJc w:val="right"/>
      <w:pPr>
        <w:ind w:left="3960" w:hanging="180"/>
      </w:pPr>
    </w:lvl>
    <w:lvl w:ilvl="6" w:tplc="9AD0A1D2" w:tentative="1">
      <w:start w:val="1"/>
      <w:numFmt w:val="decimal"/>
      <w:lvlText w:val="%7."/>
      <w:lvlJc w:val="left"/>
      <w:pPr>
        <w:ind w:left="4680" w:hanging="360"/>
      </w:pPr>
    </w:lvl>
    <w:lvl w:ilvl="7" w:tplc="9D6A735C" w:tentative="1">
      <w:start w:val="1"/>
      <w:numFmt w:val="lowerLetter"/>
      <w:lvlText w:val="%8."/>
      <w:lvlJc w:val="left"/>
      <w:pPr>
        <w:ind w:left="5400" w:hanging="360"/>
      </w:pPr>
    </w:lvl>
    <w:lvl w:ilvl="8" w:tplc="096E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B526136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E6088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7C0C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8C5C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1827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52E6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BA49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2445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E63C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4209607">
    <w:abstractNumId w:val="20"/>
  </w:num>
  <w:num w:numId="2" w16cid:durableId="17703712">
    <w:abstractNumId w:val="15"/>
  </w:num>
  <w:num w:numId="3" w16cid:durableId="1516193128">
    <w:abstractNumId w:val="0"/>
  </w:num>
  <w:num w:numId="4" w16cid:durableId="1512062862">
    <w:abstractNumId w:val="6"/>
  </w:num>
  <w:num w:numId="5" w16cid:durableId="1959292837">
    <w:abstractNumId w:val="18"/>
  </w:num>
  <w:num w:numId="6" w16cid:durableId="295647593">
    <w:abstractNumId w:val="2"/>
  </w:num>
  <w:num w:numId="7" w16cid:durableId="1363285935">
    <w:abstractNumId w:val="12"/>
  </w:num>
  <w:num w:numId="8" w16cid:durableId="425804497">
    <w:abstractNumId w:val="9"/>
  </w:num>
  <w:num w:numId="9" w16cid:durableId="35283044">
    <w:abstractNumId w:val="1"/>
  </w:num>
  <w:num w:numId="10" w16cid:durableId="1210268907">
    <w:abstractNumId w:val="1"/>
  </w:num>
  <w:num w:numId="11" w16cid:durableId="308556110">
    <w:abstractNumId w:val="3"/>
  </w:num>
  <w:num w:numId="12" w16cid:durableId="657002066">
    <w:abstractNumId w:val="4"/>
  </w:num>
  <w:num w:numId="13" w16cid:durableId="553542315">
    <w:abstractNumId w:val="14"/>
  </w:num>
  <w:num w:numId="14" w16cid:durableId="1336610728">
    <w:abstractNumId w:val="10"/>
  </w:num>
  <w:num w:numId="15" w16cid:durableId="14616733">
    <w:abstractNumId w:val="7"/>
  </w:num>
  <w:num w:numId="16" w16cid:durableId="374432042">
    <w:abstractNumId w:val="13"/>
  </w:num>
  <w:num w:numId="17" w16cid:durableId="1464272627">
    <w:abstractNumId w:val="5"/>
  </w:num>
  <w:num w:numId="18" w16cid:durableId="766343354">
    <w:abstractNumId w:val="11"/>
  </w:num>
  <w:num w:numId="19" w16cid:durableId="138693422">
    <w:abstractNumId w:val="19"/>
  </w:num>
  <w:num w:numId="20" w16cid:durableId="551427724">
    <w:abstractNumId w:val="16"/>
  </w:num>
  <w:num w:numId="21" w16cid:durableId="352343527">
    <w:abstractNumId w:val="8"/>
  </w:num>
  <w:num w:numId="22" w16cid:durableId="10031626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F7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622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1061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422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6A4"/>
    <w:rsid w:val="00C07DDB"/>
    <w:rsid w:val="00C136D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3FEA823-6C24-472D-B2E3-F90B95857AE4}" type="presOf" srcId="{D813EA76-4FD3-4C15-BFBC-B1DF43B29666}" destId="{4784DBD1-3CBE-41A8-A2C7-CF088F838C79}" srcOrd="0" destOrd="0" presId="urn:microsoft.com/office/officeart/2005/8/layout/hChevron3"/>
    <dgm:cxn modelId="{CBD73266-466A-4077-8AA3-EB0EEF93BD6F}" type="presOf" srcId="{B73EA016-5B5E-4372-8AFF-E16F061CFA05}" destId="{1F6A0B97-83F0-4189-B0CB-00156B0AC153}" srcOrd="0" destOrd="0" presId="urn:microsoft.com/office/officeart/2005/8/layout/hChevron3"/>
    <dgm:cxn modelId="{EAD8C6AD-0D59-4F55-A6D5-440DED98DCFD}" type="presOf" srcId="{72C3C3E7-AFE7-48AF-A84A-F5F4B462ABCE}" destId="{AD4E5296-B06F-4F82-9CB5-F741BF6BFCC1}" srcOrd="0" destOrd="0" presId="urn:microsoft.com/office/officeart/2005/8/layout/hChevron3"/>
    <dgm:cxn modelId="{632272AF-A6A5-4600-B2C7-DEEC27E6A404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6E7EE8CE-0EA0-4C82-9221-80308F749121}" type="presOf" srcId="{548E9FD9-7371-42E5-8C31-C03B33C90BF7}" destId="{6CE68A43-9C69-4212-AF24-9AFEE7CA1715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D91E864-3C67-4890-B11F-9A12E22844CA}" type="presParOf" srcId="{1F6A0B97-83F0-4189-B0CB-00156B0AC153}" destId="{4784DBD1-3CBE-41A8-A2C7-CF088F838C79}" srcOrd="0" destOrd="0" presId="urn:microsoft.com/office/officeart/2005/8/layout/hChevron3"/>
    <dgm:cxn modelId="{44B1F860-77EF-4E65-911D-F7E55EE6329A}" type="presParOf" srcId="{1F6A0B97-83F0-4189-B0CB-00156B0AC153}" destId="{37D14BC8-3203-463C-9804-9B3B86B621FF}" srcOrd="1" destOrd="0" presId="urn:microsoft.com/office/officeart/2005/8/layout/hChevron3"/>
    <dgm:cxn modelId="{CB9E4B61-F145-4F98-ACAE-E83DB342FA78}" type="presParOf" srcId="{1F6A0B97-83F0-4189-B0CB-00156B0AC153}" destId="{E13D0391-DAD9-4B61-AB66-3FA48A4F7006}" srcOrd="2" destOrd="0" presId="urn:microsoft.com/office/officeart/2005/8/layout/hChevron3"/>
    <dgm:cxn modelId="{1FA9E058-37CD-4674-A7B5-337DA917D84D}" type="presParOf" srcId="{1F6A0B97-83F0-4189-B0CB-00156B0AC153}" destId="{F9271109-4339-4036-9126-150629D10456}" srcOrd="3" destOrd="0" presId="urn:microsoft.com/office/officeart/2005/8/layout/hChevron3"/>
    <dgm:cxn modelId="{23826484-4ACB-4F3B-8BB0-CA17903974F5}" type="presParOf" srcId="{1F6A0B97-83F0-4189-B0CB-00156B0AC153}" destId="{AD4E5296-B06F-4F82-9CB5-F741BF6BFCC1}" srcOrd="4" destOrd="0" presId="urn:microsoft.com/office/officeart/2005/8/layout/hChevron3"/>
    <dgm:cxn modelId="{0C0631C3-5970-48EE-B0B6-840A66DB3A5E}" type="presParOf" srcId="{1F6A0B97-83F0-4189-B0CB-00156B0AC153}" destId="{99F7A086-6C98-4385-8FFE-3337C1F24694}" srcOrd="5" destOrd="0" presId="urn:microsoft.com/office/officeart/2005/8/layout/hChevron3"/>
    <dgm:cxn modelId="{BE7B0F86-989D-4C6A-B56A-C96937B1F3FF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264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Överarm (863000)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2022-05-18T04:25:00.0000000Z</dcterms:created>
  <dcterms:modified xsi:type="dcterms:W3CDTF">2024-01-23T13:34:00.0000000Z</dcterms:modified>
</coreProperties>
</file>