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F626F" w14:textId="77777777" w:rsidR="00A10124" w:rsidRDefault="00A10124" w:rsidP="00F35B05">
      <w:pPr>
        <w:pStyle w:val="Rubrik2"/>
        <w:sectPr w:rsidR="00A10124" w:rsidSect="00A1012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5A083CF" w14:textId="77777777" w:rsidR="00A10124" w:rsidRPr="00A10124" w:rsidRDefault="00A10124" w:rsidP="00A1012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9ED84BA" w14:textId="77777777" w:rsidR="00A10124" w:rsidRPr="00A10124" w:rsidRDefault="00A10124" w:rsidP="00A1012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4B3C19D" w14:textId="38280B7A" w:rsidR="00A10124" w:rsidRPr="00A10124" w:rsidRDefault="00D827E4" w:rsidP="00D827E4">
      <w:pPr>
        <w:pStyle w:val="Rubrik1"/>
        <w:ind w:left="0"/>
        <w:rPr>
          <w:sz w:val="18"/>
          <w:szCs w:val="18"/>
        </w:rPr>
      </w:pPr>
      <w:r w:rsidRPr="00A10124">
        <w:t xml:space="preserve">DT </w:t>
      </w:r>
      <w:proofErr w:type="spellStart"/>
      <w:r w:rsidRPr="00A10124">
        <w:t>Vena</w:t>
      </w:r>
      <w:proofErr w:type="spellEnd"/>
      <w:r w:rsidRPr="00A10124">
        <w:t xml:space="preserve"> </w:t>
      </w:r>
      <w:proofErr w:type="spellStart"/>
      <w:r w:rsidRPr="00A10124">
        <w:t>cava</w:t>
      </w:r>
      <w:proofErr w:type="spellEnd"/>
      <w:r w:rsidRPr="00A10124">
        <w:t xml:space="preserve"> </w:t>
      </w:r>
      <w:proofErr w:type="spellStart"/>
      <w:r w:rsidRPr="00A10124">
        <w:t>superior</w:t>
      </w:r>
      <w:proofErr w:type="spellEnd"/>
      <w:r w:rsidRPr="00A10124">
        <w:t xml:space="preserve"> (</w:t>
      </w:r>
      <w:proofErr w:type="gramStart"/>
      <w:r w:rsidRPr="00A10124">
        <w:t>830207</w:t>
      </w:r>
      <w:proofErr w:type="gramEnd"/>
      <w:r w:rsidRPr="00A10124">
        <w:t>)</w:t>
      </w:r>
    </w:p>
    <w:p w14:paraId="0F17770F" w14:textId="77777777" w:rsidR="00A10124" w:rsidRPr="00A10124" w:rsidRDefault="00A10124" w:rsidP="00A10124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123F37D2" w14:textId="6F656124" w:rsidR="00A10124" w:rsidRPr="00A10124" w:rsidRDefault="00D827E4" w:rsidP="00D827E4">
      <w:pPr>
        <w:pStyle w:val="Rubrik2"/>
        <w:ind w:left="0"/>
      </w:pPr>
      <w:r>
        <w:t>Förändringar</w:t>
      </w:r>
      <w:r w:rsidR="00A10124" w:rsidRPr="00A10124">
        <w:t xml:space="preserve"> i denna version</w:t>
      </w:r>
    </w:p>
    <w:p w14:paraId="1E4D1DB3" w14:textId="56DB0168" w:rsidR="00A10124" w:rsidRPr="00A10124" w:rsidRDefault="00A10124" w:rsidP="00A1012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A10124">
        <w:rPr>
          <w:rFonts w:ascii="Arial" w:hAnsi="Arial" w:cs="Arial"/>
          <w:sz w:val="18"/>
          <w:szCs w:val="18"/>
        </w:rPr>
        <w:t>Inga förändringar</w:t>
      </w:r>
      <w:r w:rsidR="001A3547">
        <w:rPr>
          <w:rFonts w:ascii="Arial" w:hAnsi="Arial" w:cs="Arial"/>
          <w:sz w:val="18"/>
          <w:szCs w:val="18"/>
        </w:rPr>
        <w:t>.</w:t>
      </w:r>
    </w:p>
    <w:p w14:paraId="0F792E87" w14:textId="77777777" w:rsidR="00A10124" w:rsidRPr="00A10124" w:rsidRDefault="00A10124" w:rsidP="00A1012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6FAA3FF" w14:textId="77777777" w:rsidR="00A10124" w:rsidRPr="00A10124" w:rsidRDefault="00A10124" w:rsidP="00D827E4">
      <w:pPr>
        <w:pStyle w:val="Rubrik2"/>
        <w:ind w:left="0"/>
      </w:pPr>
      <w:r w:rsidRPr="00A10124">
        <w:t>Syfte</w:t>
      </w:r>
    </w:p>
    <w:p w14:paraId="487234E5" w14:textId="77777777" w:rsidR="00A10124" w:rsidRPr="00A10124" w:rsidRDefault="00A10124" w:rsidP="00A1012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A10124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60640510" w14:textId="77777777" w:rsidR="00A10124" w:rsidRPr="00A10124" w:rsidRDefault="00A10124" w:rsidP="00A1012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82328C6" w14:textId="77777777" w:rsidR="00A10124" w:rsidRPr="00A10124" w:rsidRDefault="00A10124" w:rsidP="00D827E4">
      <w:pPr>
        <w:pStyle w:val="Rubrik2"/>
        <w:ind w:left="0"/>
      </w:pPr>
      <w:r w:rsidRPr="00A10124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A10124" w:rsidRPr="00A10124" w14:paraId="4780E83A" w14:textId="77777777" w:rsidTr="00C7771D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77E03EB2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1012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70D21BC9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 xml:space="preserve">Ocklusion eller kompression av </w:t>
            </w:r>
            <w:proofErr w:type="spellStart"/>
            <w:r w:rsidRPr="00A10124">
              <w:rPr>
                <w:rFonts w:ascii="Arial" w:hAnsi="Arial" w:cs="Arial"/>
                <w:sz w:val="18"/>
                <w:szCs w:val="18"/>
              </w:rPr>
              <w:t>vena</w:t>
            </w:r>
            <w:proofErr w:type="spellEnd"/>
            <w:r w:rsidRPr="00A1012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10124">
              <w:rPr>
                <w:rFonts w:ascii="Arial" w:hAnsi="Arial" w:cs="Arial"/>
                <w:sz w:val="18"/>
                <w:szCs w:val="18"/>
              </w:rPr>
              <w:t>cava</w:t>
            </w:r>
            <w:proofErr w:type="spellEnd"/>
            <w:r w:rsidRPr="00A1012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10124">
              <w:rPr>
                <w:rFonts w:ascii="Arial" w:hAnsi="Arial" w:cs="Arial"/>
                <w:sz w:val="18"/>
                <w:szCs w:val="18"/>
              </w:rPr>
              <w:t>superior</w:t>
            </w:r>
            <w:proofErr w:type="spellEnd"/>
            <w:r w:rsidRPr="00A10124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10124" w:rsidRPr="00A10124" w14:paraId="0D18BCEB" w14:textId="77777777" w:rsidTr="00C7771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59DCCD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1012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787540" w14:textId="53EC1852" w:rsidR="00A10124" w:rsidRPr="00A10124" w:rsidRDefault="001A3547" w:rsidP="00A10124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proofErr w:type="spellStart"/>
              <w:r w:rsidR="00A10124" w:rsidRPr="00A10124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  <w:proofErr w:type="spellEnd"/>
            </w:hyperlink>
            <w:r w:rsidR="00A10124" w:rsidRPr="00A10124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6136C462" w14:textId="77777777" w:rsidR="00A10124" w:rsidRPr="00A10124" w:rsidRDefault="00A10124" w:rsidP="00A10124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>PVK, helst rosa, i den ”friska” armen.</w:t>
            </w:r>
          </w:p>
        </w:tc>
      </w:tr>
      <w:tr w:rsidR="00A10124" w:rsidRPr="00A10124" w14:paraId="44B60563" w14:textId="77777777" w:rsidTr="00C7771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9144AA2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10124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A7FD25C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A10124" w:rsidRPr="00A10124" w14:paraId="274D1734" w14:textId="77777777" w:rsidTr="00C7771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F98B5F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1012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647E46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 xml:space="preserve">Om GFR ≥ 45 och inga riskfaktorer föreligger ges 120 ml </w:t>
            </w:r>
            <w:proofErr w:type="spellStart"/>
            <w:r w:rsidRPr="00A10124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A10124">
              <w:rPr>
                <w:rFonts w:ascii="Arial" w:hAnsi="Arial" w:cs="Arial"/>
                <w:sz w:val="18"/>
                <w:szCs w:val="18"/>
              </w:rPr>
              <w:t xml:space="preserve"> 350 mg I/ml med 3 ml/s, annars kontaktas radiolog för dosanpassning.</w:t>
            </w:r>
          </w:p>
        </w:tc>
      </w:tr>
      <w:tr w:rsidR="00A10124" w:rsidRPr="00A10124" w14:paraId="62CC6E55" w14:textId="77777777" w:rsidTr="00C7771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37FDC36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1012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2FF7E7" w14:textId="7F07D830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10124">
              <w:rPr>
                <w:rFonts w:ascii="Arial" w:hAnsi="Arial" w:cs="Arial"/>
                <w:color w:val="000000"/>
                <w:sz w:val="18"/>
                <w:szCs w:val="20"/>
              </w:rPr>
              <w:t xml:space="preserve">Kvinnor mellan </w:t>
            </w:r>
            <w:r w:rsidR="00543181" w:rsidRPr="00A10124">
              <w:rPr>
                <w:rFonts w:ascii="Arial" w:hAnsi="Arial" w:cs="Arial"/>
                <w:color w:val="000000"/>
                <w:sz w:val="18"/>
                <w:szCs w:val="20"/>
              </w:rPr>
              <w:t>15–50</w:t>
            </w:r>
            <w:r w:rsidRPr="00A10124">
              <w:rPr>
                <w:rFonts w:ascii="Arial" w:hAnsi="Arial" w:cs="Arial"/>
                <w:color w:val="000000"/>
                <w:sz w:val="18"/>
                <w:szCs w:val="20"/>
              </w:rPr>
              <w:t xml:space="preserve"> år ska tillfrågas om eventuell graviditet.</w:t>
            </w:r>
            <w:r w:rsidRPr="00A10124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A10124">
              <w:rPr>
                <w:rFonts w:ascii="Arial" w:hAnsi="Arial" w:cs="Arial"/>
                <w:sz w:val="18"/>
                <w:szCs w:val="18"/>
              </w:rPr>
              <w:t xml:space="preserve">I andra och tredje </w:t>
            </w:r>
            <w:proofErr w:type="spellStart"/>
            <w:r w:rsidRPr="00A10124">
              <w:rPr>
                <w:rFonts w:ascii="Arial" w:hAnsi="Arial" w:cs="Arial"/>
                <w:sz w:val="18"/>
                <w:szCs w:val="18"/>
              </w:rPr>
              <w:t>trimestern</w:t>
            </w:r>
            <w:proofErr w:type="spellEnd"/>
            <w:r w:rsidRPr="00A10124">
              <w:rPr>
                <w:rFonts w:ascii="Arial" w:hAnsi="Arial" w:cs="Arial"/>
                <w:sz w:val="18"/>
                <w:szCs w:val="18"/>
              </w:rPr>
              <w:t xml:space="preserve"> finns risk att fostret hamnar i strålfältet.</w:t>
            </w:r>
          </w:p>
          <w:p w14:paraId="2A465586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A10124">
              <w:rPr>
                <w:rFonts w:ascii="Arial" w:hAnsi="Arial" w:cs="Arial"/>
                <w:color w:val="000000"/>
                <w:sz w:val="18"/>
                <w:szCs w:val="20"/>
              </w:rPr>
              <w:t>För övriga strålskyddsregler se kapitel 4.2 och 5.2 i</w:t>
            </w:r>
          </w:p>
          <w:p w14:paraId="674BD237" w14:textId="1B553000" w:rsidR="00A10124" w:rsidRPr="00A10124" w:rsidRDefault="001A3547" w:rsidP="00A1012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8" w:history="1">
              <w:r w:rsidR="00A10124" w:rsidRPr="00A10124">
                <w:rPr>
                  <w:rFonts w:ascii="Arial" w:hAnsi="Arial" w:cs="Arial"/>
                  <w:color w:val="0000FF"/>
                  <w:sz w:val="18"/>
                  <w:szCs w:val="20"/>
                  <w:u w:val="single"/>
                </w:rPr>
                <w:t>Strålskydd vid undersökningar och behandlingar med röntgenstrålning</w:t>
              </w:r>
            </w:hyperlink>
            <w:r w:rsidR="00A10124" w:rsidRPr="00A10124">
              <w:rPr>
                <w:rFonts w:ascii="Arial" w:hAnsi="Arial" w:cs="Arial"/>
                <w:color w:val="000000"/>
                <w:sz w:val="18"/>
                <w:szCs w:val="20"/>
              </w:rPr>
              <w:t>.</w:t>
            </w:r>
          </w:p>
        </w:tc>
      </w:tr>
      <w:tr w:rsidR="00A10124" w:rsidRPr="00A10124" w14:paraId="75DA61CB" w14:textId="77777777" w:rsidTr="00C7771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57B1915D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10124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5222787F" w14:textId="77777777" w:rsidR="00A10124" w:rsidRPr="00A10124" w:rsidRDefault="00A10124" w:rsidP="00A1012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0F758691" w14:textId="77777777" w:rsidR="00A10124" w:rsidRPr="00A10124" w:rsidRDefault="00A10124" w:rsidP="00A1012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A10124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A1012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AB827C4" w14:textId="77777777" w:rsidR="00A10124" w:rsidRPr="00A10124" w:rsidRDefault="00A10124" w:rsidP="00A1012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55E68F8C" w14:textId="77777777" w:rsidR="00A10124" w:rsidRPr="00A10124" w:rsidRDefault="00A10124" w:rsidP="00A1012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A97C9C0" w14:textId="77777777" w:rsidR="00A104A3" w:rsidRDefault="00A104A3">
      <w:pPr>
        <w:spacing w:after="0" w:line="240" w:lineRule="auto"/>
        <w:ind w:left="0" w:right="0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Cs w:val="26"/>
        </w:rPr>
        <w:br w:type="page"/>
      </w:r>
    </w:p>
    <w:p w14:paraId="091DCFCB" w14:textId="236DE931" w:rsidR="00A10124" w:rsidRPr="00A10124" w:rsidRDefault="00A10124" w:rsidP="00A104A3">
      <w:pPr>
        <w:pStyle w:val="Rubrik2"/>
        <w:ind w:left="0"/>
      </w:pPr>
      <w:r w:rsidRPr="00A10124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708"/>
        <w:gridCol w:w="2380"/>
      </w:tblGrid>
      <w:tr w:rsidR="00A10124" w:rsidRPr="00A10124" w14:paraId="2880CFFF" w14:textId="77777777" w:rsidTr="00A10124">
        <w:trPr>
          <w:trHeight w:val="520"/>
        </w:trPr>
        <w:tc>
          <w:tcPr>
            <w:tcW w:w="665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7B961BB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A10124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0190846A" wp14:editId="20348E7B">
                  <wp:extent cx="4037991" cy="809625"/>
                  <wp:effectExtent l="0" t="0" r="38735" b="0"/>
                  <wp:docPr id="1" name="Diagram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380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DE72B9B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A1012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B4AD277" wp14:editId="2078CCAD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194310</wp:posOffset>
                      </wp:positionV>
                      <wp:extent cx="1340485" cy="1061720"/>
                      <wp:effectExtent l="19050" t="19050" r="12065" b="2413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0746" cy="106172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3037AF" id="Rektangel 3" o:spid="_x0000_s1026" style="position:absolute;margin-left:1.65pt;margin-top:15.3pt;width:105.55pt;height:8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" filled="f" strokecolor="red" strokeweight="3pt"/>
                  </w:pict>
                </mc:Fallback>
              </mc:AlternateContent>
            </w:r>
            <w:r w:rsidRPr="00A1012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550D5D6" wp14:editId="192851CB">
                      <wp:simplePos x="0" y="0"/>
                      <wp:positionH relativeFrom="column">
                        <wp:posOffset>540385</wp:posOffset>
                      </wp:positionH>
                      <wp:positionV relativeFrom="paragraph">
                        <wp:posOffset>190500</wp:posOffset>
                      </wp:positionV>
                      <wp:extent cx="410210" cy="1057275"/>
                      <wp:effectExtent l="0" t="0" r="8890" b="9525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05727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0C6C7F0" w14:textId="77777777" w:rsidR="00A10124" w:rsidRDefault="00A10124" w:rsidP="00A104A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14:paraId="64F1040C" w14:textId="77777777" w:rsidR="00A10124" w:rsidRPr="0066567D" w:rsidRDefault="00A10124" w:rsidP="00A104A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50D5D6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42.55pt;margin-top:15pt;width:32.3pt;height:83.25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" adj="4190" fillcolor="red" stroked="f" strokeweight="1pt">
                      <v:textbox inset="1mm,1mm,1mm,1mm">
                        <w:txbxContent>
                          <w:p w14:paraId="00C6C7F0" w14:textId="77777777" w:rsidR="00A10124" w:rsidRDefault="00A10124" w:rsidP="00A104A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64F1040C" w14:textId="77777777" w:rsidR="00A10124" w:rsidRPr="0066567D" w:rsidRDefault="00A10124" w:rsidP="00A104A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0124">
              <w:rPr>
                <w:noProof/>
                <w:szCs w:val="20"/>
              </w:rPr>
              <w:drawing>
                <wp:inline distT="0" distB="0" distL="0" distR="0" wp14:anchorId="3AD688DA" wp14:editId="534CDE33">
                  <wp:extent cx="1374140" cy="1708150"/>
                  <wp:effectExtent l="0" t="0" r="0" b="635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09227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140" cy="170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124" w:rsidRPr="00A10124" w14:paraId="79247F86" w14:textId="77777777" w:rsidTr="00A10124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70B838AF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1012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663839D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A1012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2BD098F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10124" w:rsidRPr="00A10124" w14:paraId="03220732" w14:textId="77777777" w:rsidTr="00A10124">
        <w:trPr>
          <w:trHeight w:val="227"/>
        </w:trPr>
        <w:tc>
          <w:tcPr>
            <w:tcW w:w="1950" w:type="dxa"/>
            <w:shd w:val="clear" w:color="auto" w:fill="FFFFFF"/>
          </w:tcPr>
          <w:p w14:paraId="083D29F3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10124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2D7F02E8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>Hals – lungbaser.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C9F3786" w14:textId="77777777" w:rsidR="00A10124" w:rsidRPr="00A10124" w:rsidRDefault="00A10124" w:rsidP="00A10124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A10124" w:rsidRPr="00A10124" w14:paraId="6BE623E2" w14:textId="77777777" w:rsidTr="00A10124">
        <w:trPr>
          <w:trHeight w:val="227"/>
        </w:trPr>
        <w:tc>
          <w:tcPr>
            <w:tcW w:w="1950" w:type="dxa"/>
            <w:shd w:val="clear" w:color="auto" w:fill="FFFFFF"/>
          </w:tcPr>
          <w:p w14:paraId="4B7AB1DA" w14:textId="77777777" w:rsidR="00A10124" w:rsidRPr="00A10124" w:rsidRDefault="00A10124" w:rsidP="00A1012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b/>
                <w:sz w:val="18"/>
                <w:szCs w:val="18"/>
                <w:lang w:val="en-US"/>
              </w:rPr>
              <w:t>Vena cava superior K+ 50 s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3D05C3E0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10124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A10124">
              <w:rPr>
                <w:rFonts w:ascii="Arial" w:hAnsi="Arial" w:cs="Arial"/>
                <w:sz w:val="18"/>
                <w:szCs w:val="18"/>
              </w:rPr>
              <w:t xml:space="preserve"> Mitten av halsen – hela hjärtat.</w:t>
            </w:r>
          </w:p>
          <w:p w14:paraId="21384464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10124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06A465E8" w14:textId="77777777" w:rsidR="00A10124" w:rsidRPr="00A10124" w:rsidRDefault="00A10124" w:rsidP="00A1012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10124" w:rsidRPr="00A10124" w14:paraId="4CD5E5C8" w14:textId="77777777" w:rsidTr="00A10124">
        <w:trPr>
          <w:trHeight w:val="227"/>
        </w:trPr>
        <w:tc>
          <w:tcPr>
            <w:tcW w:w="1950" w:type="dxa"/>
            <w:shd w:val="clear" w:color="auto" w:fill="FFFFFF"/>
          </w:tcPr>
          <w:p w14:paraId="76FB948D" w14:textId="77777777" w:rsidR="00A10124" w:rsidRPr="00A10124" w:rsidRDefault="00A10124" w:rsidP="00A1012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b/>
                <w:sz w:val="18"/>
                <w:szCs w:val="18"/>
                <w:lang w:val="en-US"/>
              </w:rPr>
              <w:t>Vena cava superior K+ 70 s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2C7EE461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10124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A10124">
              <w:rPr>
                <w:rFonts w:ascii="Arial" w:hAnsi="Arial" w:cs="Arial"/>
                <w:sz w:val="18"/>
                <w:szCs w:val="18"/>
              </w:rPr>
              <w:t xml:space="preserve"> Mitten av halsen – hela hjärtat.</w:t>
            </w:r>
          </w:p>
          <w:p w14:paraId="1B0C1A28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10124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A543DDC" w14:textId="77777777" w:rsidR="00A10124" w:rsidRPr="00A10124" w:rsidRDefault="00A10124" w:rsidP="00A1012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984C0A3" w14:textId="77777777" w:rsidR="00A10124" w:rsidRPr="00A10124" w:rsidRDefault="00A10124" w:rsidP="00A10124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4DEED94" w14:textId="77777777" w:rsidR="00A10124" w:rsidRPr="00A10124" w:rsidRDefault="00A10124" w:rsidP="00A104A3">
      <w:pPr>
        <w:pStyle w:val="Rubrik2"/>
        <w:ind w:left="0"/>
      </w:pPr>
      <w:proofErr w:type="spellStart"/>
      <w:r w:rsidRPr="00A10124"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835"/>
        <w:gridCol w:w="2410"/>
        <w:gridCol w:w="2664"/>
      </w:tblGrid>
      <w:tr w:rsidR="00A10124" w:rsidRPr="00A10124" w14:paraId="4AB6E8C7" w14:textId="77777777" w:rsidTr="00A1012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74D21BA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1012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13CA0B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A1012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3AC9EF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1012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F51D8C" wp14:editId="447B6797">
                      <wp:simplePos x="0" y="0"/>
                      <wp:positionH relativeFrom="margin">
                        <wp:posOffset>896620</wp:posOffset>
                      </wp:positionH>
                      <wp:positionV relativeFrom="paragraph">
                        <wp:posOffset>210185</wp:posOffset>
                      </wp:positionV>
                      <wp:extent cx="409575" cy="544195"/>
                      <wp:effectExtent l="0" t="0" r="9525" b="8255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4419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D0967D2" w14:textId="77777777" w:rsidR="00A10124" w:rsidRPr="0066564D" w:rsidRDefault="00A10124" w:rsidP="00A104A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F51D8C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70.6pt;margin-top:16.55pt;width:32.25pt;height:42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" adj="13472" fillcolor="red" stroked="f" strokeweight="1pt">
                      <v:textbox style="layout-flow:vertical" inset="1mm,1mm,1mm,1mm">
                        <w:txbxContent>
                          <w:p w14:paraId="4D0967D2" w14:textId="77777777" w:rsidR="00A10124" w:rsidRPr="0066564D" w:rsidRDefault="00A10124" w:rsidP="00A104A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A10124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D41DCA1" wp14:editId="72B9DEFB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467360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6DB149B" w14:textId="77777777" w:rsidR="00A10124" w:rsidRPr="0066567D" w:rsidRDefault="00A10124" w:rsidP="00A104A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1DCA1" id="Upp 24" o:spid="_x0000_s1028" type="#_x0000_t68" style="position:absolute;left:0;text-align:left;margin-left:18.85pt;margin-top:36.8pt;width:32.3pt;height:38.9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56DB149B" w14:textId="77777777" w:rsidR="00A10124" w:rsidRPr="0066567D" w:rsidRDefault="00A10124" w:rsidP="00A104A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012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AC42DC" wp14:editId="6E8DDF8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204470</wp:posOffset>
                      </wp:positionV>
                      <wp:extent cx="1397000" cy="6350"/>
                      <wp:effectExtent l="19050" t="19050" r="12700" b="31750"/>
                      <wp:wrapNone/>
                      <wp:docPr id="1275050996" name="Ra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397000" cy="63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14F9BA" id="Rak 13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pt,16.1pt" to="109.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A1012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C5A75E" wp14:editId="60B2B343">
                      <wp:simplePos x="0" y="0"/>
                      <wp:positionH relativeFrom="column">
                        <wp:posOffset>699770</wp:posOffset>
                      </wp:positionH>
                      <wp:positionV relativeFrom="paragraph">
                        <wp:posOffset>-21590</wp:posOffset>
                      </wp:positionV>
                      <wp:extent cx="12700" cy="1355725"/>
                      <wp:effectExtent l="19050" t="19050" r="25400" b="3492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700" cy="135572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B8C41C" id="Rak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1pt,-1.7pt" to="56.1pt,1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A10124">
              <w:rPr>
                <w:noProof/>
                <w:szCs w:val="20"/>
              </w:rPr>
              <w:drawing>
                <wp:inline distT="0" distB="0" distL="0" distR="0" wp14:anchorId="429403AE" wp14:editId="435E0B18">
                  <wp:extent cx="1393190" cy="1323975"/>
                  <wp:effectExtent l="0" t="0" r="0" b="9525"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278224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161A9AB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1012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DC6C3E" wp14:editId="683135CD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610235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DF7FAF6" w14:textId="77777777" w:rsidR="00A10124" w:rsidRPr="0066567D" w:rsidRDefault="00A10124" w:rsidP="00A104A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C6C3E" id="Upp 22" o:spid="_x0000_s1029" type="#_x0000_t68" style="position:absolute;left:0;text-align:left;margin-left:24.6pt;margin-top:48.05pt;width:32.3pt;height:38.9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2DF7FAF6" w14:textId="77777777" w:rsidR="00A10124" w:rsidRPr="0066567D" w:rsidRDefault="00A10124" w:rsidP="00A104A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0124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2E9EAEA" wp14:editId="22E5ED00">
                      <wp:simplePos x="0" y="0"/>
                      <wp:positionH relativeFrom="column">
                        <wp:posOffset>1015365</wp:posOffset>
                      </wp:positionH>
                      <wp:positionV relativeFrom="paragraph">
                        <wp:posOffset>526415</wp:posOffset>
                      </wp:positionV>
                      <wp:extent cx="410210" cy="552450"/>
                      <wp:effectExtent l="0" t="0" r="8890" b="0"/>
                      <wp:wrapNone/>
                      <wp:docPr id="26" name="Upp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C09E528" w14:textId="77777777" w:rsidR="00A10124" w:rsidRPr="0066567D" w:rsidRDefault="00A10124" w:rsidP="00A104A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E9EAEA" id="Upp 26" o:spid="_x0000_s1030" type="#_x0000_t68" style="position:absolute;left:0;text-align:left;margin-left:79.95pt;margin-top:41.45pt;width:32.3pt;height:43.5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" adj="8019" fillcolor="red" stroked="f" strokeweight="1pt">
                      <v:textbox style="layout-flow:vertical;mso-layout-flow-alt:bottom-to-top" inset="1mm,1mm,1mm,1mm">
                        <w:txbxContent>
                          <w:p w14:paraId="0C09E528" w14:textId="77777777" w:rsidR="00A10124" w:rsidRPr="0066567D" w:rsidRDefault="00A10124" w:rsidP="00A104A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012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9C1D23E" wp14:editId="4BAB8C09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514985</wp:posOffset>
                      </wp:positionV>
                      <wp:extent cx="1619250" cy="6350"/>
                      <wp:effectExtent l="19050" t="19050" r="19050" b="31750"/>
                      <wp:wrapNone/>
                      <wp:docPr id="28" name="Ra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19250" cy="63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AAF996" id="Rak 28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5pt,40.55pt" to="123.85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A1012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28043F" wp14:editId="0D37A999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4445</wp:posOffset>
                      </wp:positionV>
                      <wp:extent cx="4445" cy="1264920"/>
                      <wp:effectExtent l="19050" t="19050" r="33655" b="30480"/>
                      <wp:wrapNone/>
                      <wp:docPr id="19" name="Ra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3" cy="1265238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05255C" id="Rak 1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15pt,.35pt" to="60.5pt,9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A10124">
              <w:rPr>
                <w:noProof/>
                <w:szCs w:val="20"/>
              </w:rPr>
              <w:drawing>
                <wp:inline distT="0" distB="0" distL="0" distR="0" wp14:anchorId="2B721BB7" wp14:editId="539DF9BF">
                  <wp:extent cx="1554480" cy="1233170"/>
                  <wp:effectExtent l="0" t="0" r="7620" b="5080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290106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0" cy="1233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124" w:rsidRPr="00A10124" w14:paraId="6F2EF23A" w14:textId="77777777" w:rsidTr="00A1012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60CE43F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10124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D2971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A10124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 ex. efter axlarna). DFOV ska omfatta hela thorax med 5-10 cm marginal på vardera sidan om kroppen.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4BA4C1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7FC2548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10124" w:rsidRPr="00A10124" w14:paraId="3CBAABDE" w14:textId="77777777" w:rsidTr="00A1012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70F9F4E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10124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F7B2F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A10124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30579B0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41A36F2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10124" w:rsidRPr="00A10124" w14:paraId="619C1A97" w14:textId="77777777" w:rsidTr="00A1012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0604833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10124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EC396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A10124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624361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9BFE409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CB4ED38" w14:textId="77777777" w:rsidR="00A10124" w:rsidRPr="00A10124" w:rsidRDefault="00A10124" w:rsidP="00A1012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03FD596F" w14:textId="77777777" w:rsidR="00A10124" w:rsidRPr="00A10124" w:rsidRDefault="00A10124" w:rsidP="00A104A3">
      <w:pPr>
        <w:pStyle w:val="Rubrik2"/>
        <w:ind w:left="0"/>
      </w:pPr>
      <w:r w:rsidRPr="00A10124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05"/>
        <w:gridCol w:w="1134"/>
        <w:gridCol w:w="992"/>
        <w:gridCol w:w="2127"/>
        <w:gridCol w:w="1275"/>
        <w:gridCol w:w="1105"/>
      </w:tblGrid>
      <w:tr w:rsidR="00A10124" w:rsidRPr="00A10124" w14:paraId="0D282EEC" w14:textId="77777777" w:rsidTr="00C7771D">
        <w:trPr>
          <w:trHeight w:val="227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95CB3DE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1012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46D1C7F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012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8EB0D9A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0124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C75A223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10124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</w:p>
          <w:p w14:paraId="47DA06B6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0124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2404079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A10124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5F618F4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A10124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A10124" w:rsidRPr="00A10124" w14:paraId="7421B822" w14:textId="77777777" w:rsidTr="00C7771D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9CC4E3" w14:textId="77777777" w:rsidR="00A10124" w:rsidRPr="00A10124" w:rsidRDefault="00A10124" w:rsidP="00A10124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10124">
              <w:rPr>
                <w:rFonts w:ascii="Arial" w:hAnsi="Arial" w:cs="Arial"/>
                <w:b/>
                <w:sz w:val="18"/>
                <w:szCs w:val="18"/>
              </w:rPr>
              <w:t>Vena</w:t>
            </w:r>
            <w:proofErr w:type="spellEnd"/>
            <w:r w:rsidRPr="00A101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A10124">
              <w:rPr>
                <w:rFonts w:ascii="Arial" w:hAnsi="Arial" w:cs="Arial"/>
                <w:b/>
                <w:sz w:val="18"/>
                <w:szCs w:val="18"/>
              </w:rPr>
              <w:t>cava</w:t>
            </w:r>
            <w:proofErr w:type="spellEnd"/>
            <w:r w:rsidRPr="00A101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A10124">
              <w:rPr>
                <w:rFonts w:ascii="Arial" w:hAnsi="Arial" w:cs="Arial"/>
                <w:b/>
                <w:sz w:val="18"/>
                <w:szCs w:val="18"/>
              </w:rPr>
              <w:t>superior</w:t>
            </w:r>
            <w:proofErr w:type="spellEnd"/>
            <w:r w:rsidRPr="00A10124">
              <w:rPr>
                <w:rFonts w:ascii="Arial" w:hAnsi="Arial" w:cs="Arial"/>
                <w:b/>
                <w:sz w:val="18"/>
                <w:szCs w:val="18"/>
              </w:rPr>
              <w:t xml:space="preserve">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3A184C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C301A9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239984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55717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AAAC3AE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10124" w:rsidRPr="00A10124" w14:paraId="17F7C203" w14:textId="77777777" w:rsidTr="00C7771D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CA1ECF5" w14:textId="77777777" w:rsidR="00A10124" w:rsidRPr="00A10124" w:rsidRDefault="00A10124" w:rsidP="00A1012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b/>
                <w:sz w:val="18"/>
                <w:szCs w:val="18"/>
                <w:lang w:val="en-US"/>
              </w:rPr>
              <w:t>50 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C4F89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4477D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73EAF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C82DC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A75101C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10124" w:rsidRPr="00A10124" w14:paraId="0C6AC257" w14:textId="77777777" w:rsidTr="00C7771D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6DABDA4" w14:textId="77777777" w:rsidR="00A10124" w:rsidRPr="00A10124" w:rsidRDefault="00A10124" w:rsidP="00A1012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9FA2B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EF294C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0351B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D2273F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2387EF1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10124" w:rsidRPr="00A10124" w14:paraId="65CEFEE7" w14:textId="77777777" w:rsidTr="00C7771D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6AE2E76" w14:textId="77777777" w:rsidR="00A10124" w:rsidRPr="00A10124" w:rsidRDefault="00A10124" w:rsidP="00A1012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39612D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51BC03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68F91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DE644C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1012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FBAA168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10124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A10124" w:rsidRPr="00A10124" w14:paraId="5B7438D7" w14:textId="77777777" w:rsidTr="00C7771D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15C1F4" w14:textId="77777777" w:rsidR="00A10124" w:rsidRPr="00A10124" w:rsidRDefault="00A10124" w:rsidP="00A10124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10124">
              <w:rPr>
                <w:rFonts w:ascii="Arial" w:hAnsi="Arial" w:cs="Arial"/>
                <w:b/>
                <w:sz w:val="18"/>
                <w:szCs w:val="18"/>
              </w:rPr>
              <w:t>Vena</w:t>
            </w:r>
            <w:proofErr w:type="spellEnd"/>
            <w:r w:rsidRPr="00A101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A10124">
              <w:rPr>
                <w:rFonts w:ascii="Arial" w:hAnsi="Arial" w:cs="Arial"/>
                <w:b/>
                <w:sz w:val="18"/>
                <w:szCs w:val="18"/>
              </w:rPr>
              <w:t>cava</w:t>
            </w:r>
            <w:proofErr w:type="spellEnd"/>
            <w:r w:rsidRPr="00A101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A10124">
              <w:rPr>
                <w:rFonts w:ascii="Arial" w:hAnsi="Arial" w:cs="Arial"/>
                <w:b/>
                <w:sz w:val="18"/>
                <w:szCs w:val="18"/>
              </w:rPr>
              <w:t>superior</w:t>
            </w:r>
            <w:proofErr w:type="spellEnd"/>
            <w:r w:rsidRPr="00A10124">
              <w:rPr>
                <w:rFonts w:ascii="Arial" w:hAnsi="Arial" w:cs="Arial"/>
                <w:b/>
                <w:sz w:val="18"/>
                <w:szCs w:val="18"/>
              </w:rPr>
              <w:t xml:space="preserve">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BE85E8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23EE13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10BBF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DC64BE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811BC5D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10124" w:rsidRPr="00A10124" w14:paraId="66FE8D8B" w14:textId="77777777" w:rsidTr="00C7771D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4B57017" w14:textId="77777777" w:rsidR="00A10124" w:rsidRPr="00A10124" w:rsidRDefault="00A10124" w:rsidP="00A1012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b/>
                <w:sz w:val="18"/>
                <w:szCs w:val="18"/>
                <w:lang w:val="en-US"/>
              </w:rPr>
              <w:t>70 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9EFFC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9850EB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50DF4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52787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85A305F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10124" w:rsidRPr="00A10124" w14:paraId="1527E86A" w14:textId="77777777" w:rsidTr="00C7771D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E88EFF4" w14:textId="77777777" w:rsidR="00A10124" w:rsidRPr="00A10124" w:rsidRDefault="00A10124" w:rsidP="00A1012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6A310A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E83ED2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BEF79A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D8557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46155DE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10124" w:rsidRPr="00A10124" w14:paraId="50FA133C" w14:textId="77777777" w:rsidTr="00C7771D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70BD7EA" w14:textId="77777777" w:rsidR="00A10124" w:rsidRPr="00A10124" w:rsidRDefault="00A10124" w:rsidP="00A1012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6708B1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C56296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41118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F0C89F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1012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F4D3BBF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10124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A10124" w:rsidRPr="00A10124" w14:paraId="4C549A2E" w14:textId="77777777" w:rsidTr="00C7771D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C0C096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10124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A90187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AC5304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9720E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99665E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F8F17A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A10124" w:rsidRPr="00A10124" w14:paraId="4B4B1060" w14:textId="77777777" w:rsidTr="00C7771D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ABADC7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10124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3687AE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FFF6A1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A53EDB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690C28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044800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124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19C00DC4" w14:textId="77777777" w:rsidR="00A10124" w:rsidRPr="00A10124" w:rsidRDefault="00A10124" w:rsidP="00A1012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E69BA48" w14:textId="77777777" w:rsidR="00A104A3" w:rsidRDefault="00A104A3">
      <w:pPr>
        <w:spacing w:after="0" w:line="240" w:lineRule="auto"/>
        <w:ind w:left="0" w:right="0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Cs w:val="26"/>
        </w:rPr>
        <w:br w:type="page"/>
      </w:r>
    </w:p>
    <w:p w14:paraId="77DCD857" w14:textId="12C711C7" w:rsidR="00A10124" w:rsidRPr="00A10124" w:rsidRDefault="00A10124" w:rsidP="00A104A3">
      <w:pPr>
        <w:pStyle w:val="Rubrik2"/>
        <w:ind w:left="0"/>
      </w:pPr>
      <w:r w:rsidRPr="00A10124">
        <w:lastRenderedPageBreak/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039"/>
        <w:gridCol w:w="1040"/>
        <w:gridCol w:w="1040"/>
        <w:gridCol w:w="283"/>
        <w:gridCol w:w="1039"/>
        <w:gridCol w:w="1040"/>
        <w:gridCol w:w="1040"/>
        <w:gridCol w:w="566"/>
      </w:tblGrid>
      <w:tr w:rsidR="00A10124" w:rsidRPr="00A10124" w14:paraId="09E64DEB" w14:textId="77777777" w:rsidTr="00A1012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E646E06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DDDD617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626AF836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CC110E0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5B1325F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10124" w:rsidRPr="00A10124" w14:paraId="3C5ABFCA" w14:textId="77777777" w:rsidTr="00A1012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347D6F5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10124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03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560E63BF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0124">
              <w:rPr>
                <w:rFonts w:ascii="Arial" w:hAnsi="Arial" w:cs="Arial"/>
                <w:color w:val="FFFFFF"/>
                <w:sz w:val="18"/>
                <w:szCs w:val="18"/>
              </w:rPr>
              <w:t>VCS</w:t>
            </w:r>
          </w:p>
          <w:p w14:paraId="01158210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0124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312B53F7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0124">
              <w:rPr>
                <w:rFonts w:ascii="Arial" w:hAnsi="Arial" w:cs="Arial"/>
                <w:color w:val="FFFFFF"/>
                <w:sz w:val="18"/>
                <w:szCs w:val="18"/>
              </w:rPr>
              <w:t>50 s</w:t>
            </w:r>
          </w:p>
          <w:p w14:paraId="6640EE64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012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6406587E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0124">
              <w:rPr>
                <w:rFonts w:ascii="Arial" w:hAnsi="Arial" w:cs="Arial"/>
                <w:color w:val="FFFFFF"/>
                <w:sz w:val="18"/>
                <w:szCs w:val="18"/>
              </w:rPr>
              <w:t>VCS</w:t>
            </w:r>
          </w:p>
          <w:p w14:paraId="627DB9FB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0124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0C54B4B8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0124">
              <w:rPr>
                <w:rFonts w:ascii="Arial" w:hAnsi="Arial" w:cs="Arial"/>
                <w:color w:val="FFFFFF"/>
                <w:sz w:val="18"/>
                <w:szCs w:val="18"/>
              </w:rPr>
              <w:t>50 s</w:t>
            </w:r>
          </w:p>
          <w:p w14:paraId="28A5A4DA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0124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75B206E6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0124">
              <w:rPr>
                <w:rFonts w:ascii="Arial" w:hAnsi="Arial" w:cs="Arial"/>
                <w:color w:val="FFFFFF"/>
                <w:sz w:val="18"/>
                <w:szCs w:val="18"/>
              </w:rPr>
              <w:t>VCS</w:t>
            </w:r>
          </w:p>
          <w:p w14:paraId="49BF9F3D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0124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574CC066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0124">
              <w:rPr>
                <w:rFonts w:ascii="Arial" w:hAnsi="Arial" w:cs="Arial"/>
                <w:color w:val="FFFFFF"/>
                <w:sz w:val="18"/>
                <w:szCs w:val="18"/>
              </w:rPr>
              <w:t>50 s</w:t>
            </w:r>
          </w:p>
          <w:p w14:paraId="367DEFB5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0124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283" w:type="dxa"/>
            <w:shd w:val="clear" w:color="auto" w:fill="F2F2F2"/>
          </w:tcPr>
          <w:p w14:paraId="1861C6C0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A127EFA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0124">
              <w:rPr>
                <w:rFonts w:ascii="Arial" w:hAnsi="Arial" w:cs="Arial"/>
                <w:color w:val="FFFFFF"/>
                <w:sz w:val="18"/>
                <w:szCs w:val="18"/>
              </w:rPr>
              <w:t>VCS</w:t>
            </w:r>
          </w:p>
          <w:p w14:paraId="329E24BF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0124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77F48AD3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0124">
              <w:rPr>
                <w:rFonts w:ascii="Arial" w:hAnsi="Arial" w:cs="Arial"/>
                <w:color w:val="FFFFFF"/>
                <w:sz w:val="18"/>
                <w:szCs w:val="18"/>
              </w:rPr>
              <w:t>70 s</w:t>
            </w:r>
          </w:p>
          <w:p w14:paraId="7B7EBFE1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  <w:lang w:val="en-US"/>
              </w:rPr>
            </w:pPr>
            <w:r w:rsidRPr="00A1012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8940510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0124">
              <w:rPr>
                <w:rFonts w:ascii="Arial" w:hAnsi="Arial" w:cs="Arial"/>
                <w:color w:val="FFFFFF"/>
                <w:sz w:val="18"/>
                <w:szCs w:val="18"/>
              </w:rPr>
              <w:t>VCS</w:t>
            </w:r>
          </w:p>
          <w:p w14:paraId="7193070F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0124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3082B8E5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0124">
              <w:rPr>
                <w:rFonts w:ascii="Arial" w:hAnsi="Arial" w:cs="Arial"/>
                <w:color w:val="FFFFFF"/>
                <w:sz w:val="18"/>
                <w:szCs w:val="18"/>
              </w:rPr>
              <w:t>70 s</w:t>
            </w:r>
          </w:p>
          <w:p w14:paraId="21FBF924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0124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5A91ACA6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0124">
              <w:rPr>
                <w:rFonts w:ascii="Arial" w:hAnsi="Arial" w:cs="Arial"/>
                <w:color w:val="FFFFFF"/>
                <w:sz w:val="18"/>
                <w:szCs w:val="18"/>
              </w:rPr>
              <w:t>VCS</w:t>
            </w:r>
          </w:p>
          <w:p w14:paraId="21993C97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0124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0EB62FFF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0124">
              <w:rPr>
                <w:rFonts w:ascii="Arial" w:hAnsi="Arial" w:cs="Arial"/>
                <w:color w:val="FFFFFF"/>
                <w:sz w:val="18"/>
                <w:szCs w:val="18"/>
              </w:rPr>
              <w:t>70 s</w:t>
            </w:r>
          </w:p>
          <w:p w14:paraId="7E5BF385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0124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89A23C3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10124" w:rsidRPr="00A10124" w14:paraId="458D2006" w14:textId="77777777" w:rsidTr="00A1012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07C7AF5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285C2EC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2093C13D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F68F682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8C5BFA7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5564F1F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4B262FDA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306A500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0F4AC92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10124" w:rsidRPr="00A10124" w14:paraId="36998C30" w14:textId="77777777" w:rsidTr="00A1012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2126EDB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833A359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600E545D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0C7551F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A1937DE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480FC90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73661400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E1A2F39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D9274D9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10124" w:rsidRPr="00A10124" w14:paraId="753C4F29" w14:textId="77777777" w:rsidTr="00A1012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BA3E1BB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917AA0A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3BE2F2B6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C8608FC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D136F5C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DA3DEA9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52A1C2C0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2B912EC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117B30A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10124" w:rsidRPr="00A10124" w14:paraId="37FA044D" w14:textId="77777777" w:rsidTr="00A1012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5B5D181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B331436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19B2700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3833D423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75E11D7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2EDF4337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6227437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32D136A7" w14:textId="77777777" w:rsidR="00A10124" w:rsidRPr="00A10124" w:rsidRDefault="00A10124" w:rsidP="00A101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F2A61E3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10124" w:rsidRPr="00A10124" w14:paraId="2FDFCAF2" w14:textId="77777777" w:rsidTr="00A1012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D83D8B7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61D96AF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082A85E1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25EB518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65647F0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712A372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41151D69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2162C8B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7B7C3D1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10124" w:rsidRPr="00A10124" w14:paraId="4E1673A7" w14:textId="77777777" w:rsidTr="00A1012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7796B39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8134438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262D025F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7C0AAD0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565BF29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B635A51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3D8CA7C6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80D224E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AEA0034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10124" w:rsidRPr="00A10124" w14:paraId="188A58ED" w14:textId="77777777" w:rsidTr="00A1012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E5FA050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5960450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27305671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470FDAD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DC09A67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0F06956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0205F544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99EF032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1717460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10124" w:rsidRPr="00A10124" w14:paraId="12901A0E" w14:textId="77777777" w:rsidTr="00A10124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E822B9B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2CF92EE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60448216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F3F66BA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54B426" w14:textId="77777777" w:rsidR="00A10124" w:rsidRPr="00A10124" w:rsidRDefault="00A10124" w:rsidP="00A101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3D44557D" w14:textId="77777777" w:rsidR="00A10124" w:rsidRPr="00A10124" w:rsidRDefault="00A10124" w:rsidP="00A1012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1012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4000C87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9DEA830C" w:tentative="1">
      <w:start w:val="1"/>
      <w:numFmt w:val="lowerLetter"/>
      <w:lvlText w:val="%2."/>
      <w:lvlJc w:val="left"/>
      <w:pPr>
        <w:ind w:left="1080" w:hanging="360"/>
      </w:pPr>
    </w:lvl>
    <w:lvl w:ilvl="2" w:tplc="D58863AE" w:tentative="1">
      <w:start w:val="1"/>
      <w:numFmt w:val="lowerRoman"/>
      <w:lvlText w:val="%3."/>
      <w:lvlJc w:val="right"/>
      <w:pPr>
        <w:ind w:left="1800" w:hanging="180"/>
      </w:pPr>
    </w:lvl>
    <w:lvl w:ilvl="3" w:tplc="7BAE6770" w:tentative="1">
      <w:start w:val="1"/>
      <w:numFmt w:val="decimal"/>
      <w:lvlText w:val="%4."/>
      <w:lvlJc w:val="left"/>
      <w:pPr>
        <w:ind w:left="2520" w:hanging="360"/>
      </w:pPr>
    </w:lvl>
    <w:lvl w:ilvl="4" w:tplc="A5367F70" w:tentative="1">
      <w:start w:val="1"/>
      <w:numFmt w:val="lowerLetter"/>
      <w:lvlText w:val="%5."/>
      <w:lvlJc w:val="left"/>
      <w:pPr>
        <w:ind w:left="3240" w:hanging="360"/>
      </w:pPr>
    </w:lvl>
    <w:lvl w:ilvl="5" w:tplc="93D49DBE" w:tentative="1">
      <w:start w:val="1"/>
      <w:numFmt w:val="lowerRoman"/>
      <w:lvlText w:val="%6."/>
      <w:lvlJc w:val="right"/>
      <w:pPr>
        <w:ind w:left="3960" w:hanging="180"/>
      </w:pPr>
    </w:lvl>
    <w:lvl w:ilvl="6" w:tplc="FE886C06" w:tentative="1">
      <w:start w:val="1"/>
      <w:numFmt w:val="decimal"/>
      <w:lvlText w:val="%7."/>
      <w:lvlJc w:val="left"/>
      <w:pPr>
        <w:ind w:left="4680" w:hanging="360"/>
      </w:pPr>
    </w:lvl>
    <w:lvl w:ilvl="7" w:tplc="7DA6A8E2" w:tentative="1">
      <w:start w:val="1"/>
      <w:numFmt w:val="lowerLetter"/>
      <w:lvlText w:val="%8."/>
      <w:lvlJc w:val="left"/>
      <w:pPr>
        <w:ind w:left="5400" w:hanging="360"/>
      </w:pPr>
    </w:lvl>
    <w:lvl w:ilvl="8" w:tplc="554A85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76BC7DF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3ED249F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B2A970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B52FB7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AC0B43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E4E27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D72548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B248AA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E824E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BB08B99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2926BBA" w:tentative="1">
      <w:start w:val="1"/>
      <w:numFmt w:val="lowerLetter"/>
      <w:lvlText w:val="%2."/>
      <w:lvlJc w:val="left"/>
      <w:pPr>
        <w:ind w:left="1080" w:hanging="360"/>
      </w:pPr>
    </w:lvl>
    <w:lvl w:ilvl="2" w:tplc="2B48F5FA" w:tentative="1">
      <w:start w:val="1"/>
      <w:numFmt w:val="lowerRoman"/>
      <w:lvlText w:val="%3."/>
      <w:lvlJc w:val="right"/>
      <w:pPr>
        <w:ind w:left="1800" w:hanging="180"/>
      </w:pPr>
    </w:lvl>
    <w:lvl w:ilvl="3" w:tplc="43E28378" w:tentative="1">
      <w:start w:val="1"/>
      <w:numFmt w:val="decimal"/>
      <w:lvlText w:val="%4."/>
      <w:lvlJc w:val="left"/>
      <w:pPr>
        <w:ind w:left="2520" w:hanging="360"/>
      </w:pPr>
    </w:lvl>
    <w:lvl w:ilvl="4" w:tplc="2F46F59E" w:tentative="1">
      <w:start w:val="1"/>
      <w:numFmt w:val="lowerLetter"/>
      <w:lvlText w:val="%5."/>
      <w:lvlJc w:val="left"/>
      <w:pPr>
        <w:ind w:left="3240" w:hanging="360"/>
      </w:pPr>
    </w:lvl>
    <w:lvl w:ilvl="5" w:tplc="39A86E50" w:tentative="1">
      <w:start w:val="1"/>
      <w:numFmt w:val="lowerRoman"/>
      <w:lvlText w:val="%6."/>
      <w:lvlJc w:val="right"/>
      <w:pPr>
        <w:ind w:left="3960" w:hanging="180"/>
      </w:pPr>
    </w:lvl>
    <w:lvl w:ilvl="6" w:tplc="721AD39E" w:tentative="1">
      <w:start w:val="1"/>
      <w:numFmt w:val="decimal"/>
      <w:lvlText w:val="%7."/>
      <w:lvlJc w:val="left"/>
      <w:pPr>
        <w:ind w:left="4680" w:hanging="360"/>
      </w:pPr>
    </w:lvl>
    <w:lvl w:ilvl="7" w:tplc="DE109734" w:tentative="1">
      <w:start w:val="1"/>
      <w:numFmt w:val="lowerLetter"/>
      <w:lvlText w:val="%8."/>
      <w:lvlJc w:val="left"/>
      <w:pPr>
        <w:ind w:left="5400" w:hanging="360"/>
      </w:pPr>
    </w:lvl>
    <w:lvl w:ilvl="8" w:tplc="41827F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A3768A2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E0DE36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5DEEEE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D36581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92C407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BA2984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87C5A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99C7F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38D1B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267908">
    <w:abstractNumId w:val="21"/>
  </w:num>
  <w:num w:numId="2" w16cid:durableId="744376897">
    <w:abstractNumId w:val="16"/>
  </w:num>
  <w:num w:numId="3" w16cid:durableId="1173376055">
    <w:abstractNumId w:val="0"/>
  </w:num>
  <w:num w:numId="4" w16cid:durableId="1190340438">
    <w:abstractNumId w:val="6"/>
  </w:num>
  <w:num w:numId="5" w16cid:durableId="1317803071">
    <w:abstractNumId w:val="19"/>
  </w:num>
  <w:num w:numId="6" w16cid:durableId="304892348">
    <w:abstractNumId w:val="2"/>
  </w:num>
  <w:num w:numId="7" w16cid:durableId="103425499">
    <w:abstractNumId w:val="13"/>
  </w:num>
  <w:num w:numId="8" w16cid:durableId="74086113">
    <w:abstractNumId w:val="9"/>
  </w:num>
  <w:num w:numId="9" w16cid:durableId="8411395">
    <w:abstractNumId w:val="1"/>
  </w:num>
  <w:num w:numId="10" w16cid:durableId="2092509223">
    <w:abstractNumId w:val="1"/>
  </w:num>
  <w:num w:numId="11" w16cid:durableId="730734696">
    <w:abstractNumId w:val="3"/>
  </w:num>
  <w:num w:numId="12" w16cid:durableId="1341615031">
    <w:abstractNumId w:val="4"/>
  </w:num>
  <w:num w:numId="13" w16cid:durableId="273488128">
    <w:abstractNumId w:val="15"/>
  </w:num>
  <w:num w:numId="14" w16cid:durableId="2001276392">
    <w:abstractNumId w:val="10"/>
  </w:num>
  <w:num w:numId="15" w16cid:durableId="994989739">
    <w:abstractNumId w:val="7"/>
  </w:num>
  <w:num w:numId="16" w16cid:durableId="1403985346">
    <w:abstractNumId w:val="14"/>
  </w:num>
  <w:num w:numId="17" w16cid:durableId="1136873296">
    <w:abstractNumId w:val="5"/>
  </w:num>
  <w:num w:numId="18" w16cid:durableId="799690155">
    <w:abstractNumId w:val="12"/>
  </w:num>
  <w:num w:numId="19" w16cid:durableId="1025212283">
    <w:abstractNumId w:val="20"/>
  </w:num>
  <w:num w:numId="20" w16cid:durableId="1972662956">
    <w:abstractNumId w:val="17"/>
  </w:num>
  <w:num w:numId="21" w16cid:durableId="1891067822">
    <w:abstractNumId w:val="8"/>
  </w:num>
  <w:num w:numId="22" w16cid:durableId="1339846093">
    <w:abstractNumId w:val="18"/>
  </w:num>
  <w:num w:numId="23" w16cid:durableId="692809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3547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3181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0124"/>
    <w:rsid w:val="00A104A3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27E4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727" y="188864"/>
          <a:ext cx="960968" cy="431895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261" y="188864"/>
          <a:ext cx="960968" cy="431895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795" y="188864"/>
          <a:ext cx="960968" cy="431895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50 s från start</a:t>
          </a:r>
          <a:endParaRPr lang="sv-SE" sz="900">
            <a:solidFill>
              <a:sysClr val="windowText" lastClr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330" y="188820"/>
          <a:ext cx="961170" cy="431984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70 s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6C67DE66-C773-43B4-9C1E-E5B9D5014E97}">
      <dgm:prSet phldrT="[Text]" custT="1"/>
      <dgm:spPr>
        <a:xfrm>
          <a:off x="3075066" y="212378"/>
          <a:ext cx="962171" cy="384868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sv-SE" sz="9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A3419CC3-CE4C-4EE6-9B69-33D6C3965788}" type="parTrans" cxnId="{E60241E5-26F8-4D5B-BAD8-5BBEBEC5A1B2}">
      <dgm:prSet/>
      <dgm:spPr/>
      <dgm:t>
        <a:bodyPr/>
        <a:lstStyle/>
        <a:p>
          <a:endParaRPr lang="sv-SE"/>
        </a:p>
      </dgm:t>
    </dgm:pt>
    <dgm:pt modelId="{9F6F9860-C39C-4218-B673-A69CCDC49BCD}" type="sibTrans" cxnId="{E60241E5-26F8-4D5B-BAD8-5BBEBEC5A1B2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5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5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5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5" custScaleX="99896" custScaleY="112242">
        <dgm:presLayoutVars>
          <dgm:bulletEnabled val="1"/>
        </dgm:presLayoutVars>
      </dgm:prSet>
      <dgm:spPr/>
    </dgm:pt>
    <dgm:pt modelId="{52B18C29-9B65-4540-BEEB-D505D2915404}" type="pres">
      <dgm:prSet presAssocID="{BE3BE368-04F2-4F58-8E1F-CDE9377C80AE}" presName="parSpace" presStyleCnt="0"/>
      <dgm:spPr/>
    </dgm:pt>
    <dgm:pt modelId="{401F6F4E-BF8F-49CD-A023-570599D4F79C}" type="pres">
      <dgm:prSet presAssocID="{6C67DE66-C773-43B4-9C1E-E5B9D5014E97}" presName="parTxOnly" presStyleLbl="node1" presStyleIdx="4" presStyleCnt="5">
        <dgm:presLayoutVars>
          <dgm:bulletEnabled val="1"/>
        </dgm:presLayoutVars>
      </dgm:prSet>
      <dgm:spPr/>
    </dgm:pt>
  </dgm:ptLst>
  <dgm:cxnLst>
    <dgm:cxn modelId="{22F41130-4F7F-476F-90C9-0D04D36079ED}" type="presOf" srcId="{548E9FD9-7371-42E5-8C31-C03B33C90BF7}" destId="{6CE68A43-9C69-4212-AF24-9AFEE7CA1715}" srcOrd="0" destOrd="0" presId="urn:microsoft.com/office/officeart/2005/8/layout/hChevron3"/>
    <dgm:cxn modelId="{6F124833-1C93-443D-A442-F3ADF67B59B2}" type="presOf" srcId="{D813EA76-4FD3-4C15-BFBC-B1DF43B29666}" destId="{4784DBD1-3CBE-41A8-A2C7-CF088F838C79}" srcOrd="0" destOrd="0" presId="urn:microsoft.com/office/officeart/2005/8/layout/hChevron3"/>
    <dgm:cxn modelId="{67C5844F-D21B-4098-9875-A1789800BC7E}" type="presOf" srcId="{6C67DE66-C773-43B4-9C1E-E5B9D5014E97}" destId="{401F6F4E-BF8F-49CD-A023-570599D4F79C}" srcOrd="0" destOrd="0" presId="urn:microsoft.com/office/officeart/2005/8/layout/hChevron3"/>
    <dgm:cxn modelId="{DBAB54C0-5903-4F76-A87F-E5FA10F6CF66}" type="presOf" srcId="{7D55B2F1-F7F7-4A6B-AFB0-F846FDB634B5}" destId="{E13D0391-DAD9-4B61-AB66-3FA48A4F7006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DB6759CB-778D-457A-BC8F-9FF769EBE2BB}" type="presOf" srcId="{B73EA016-5B5E-4372-8AFF-E16F061CFA05}" destId="{1F6A0B97-83F0-4189-B0CB-00156B0AC153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E60241E5-26F8-4D5B-BAD8-5BBEBEC5A1B2}" srcId="{B73EA016-5B5E-4372-8AFF-E16F061CFA05}" destId="{6C67DE66-C773-43B4-9C1E-E5B9D5014E97}" srcOrd="4" destOrd="0" parTransId="{A3419CC3-CE4C-4EE6-9B69-33D6C3965788}" sibTransId="{9F6F9860-C39C-4218-B673-A69CCDC49BCD}"/>
    <dgm:cxn modelId="{6552B7F5-A75D-4BA0-9639-AC145389B582}" type="presOf" srcId="{72C3C3E7-AFE7-48AF-A84A-F5F4B462ABCE}" destId="{AD4E5296-B06F-4F82-9CB5-F741BF6BFCC1}" srcOrd="0" destOrd="0" presId="urn:microsoft.com/office/officeart/2005/8/layout/hChevron3"/>
    <dgm:cxn modelId="{77BFA3CA-9362-4B36-AA6A-EC8947579ACD}" type="presParOf" srcId="{1F6A0B97-83F0-4189-B0CB-00156B0AC153}" destId="{4784DBD1-3CBE-41A8-A2C7-CF088F838C79}" srcOrd="0" destOrd="0" presId="urn:microsoft.com/office/officeart/2005/8/layout/hChevron3"/>
    <dgm:cxn modelId="{99F8C6BB-CE9A-4947-A29D-98438A81DDD4}" type="presParOf" srcId="{1F6A0B97-83F0-4189-B0CB-00156B0AC153}" destId="{37D14BC8-3203-463C-9804-9B3B86B621FF}" srcOrd="1" destOrd="0" presId="urn:microsoft.com/office/officeart/2005/8/layout/hChevron3"/>
    <dgm:cxn modelId="{2916D8E8-F66A-4BCF-9C10-883806643ABF}" type="presParOf" srcId="{1F6A0B97-83F0-4189-B0CB-00156B0AC153}" destId="{E13D0391-DAD9-4B61-AB66-3FA48A4F7006}" srcOrd="2" destOrd="0" presId="urn:microsoft.com/office/officeart/2005/8/layout/hChevron3"/>
    <dgm:cxn modelId="{0367C949-259C-4E6B-A1BE-916405883D3D}" type="presParOf" srcId="{1F6A0B97-83F0-4189-B0CB-00156B0AC153}" destId="{F9271109-4339-4036-9126-150629D10456}" srcOrd="3" destOrd="0" presId="urn:microsoft.com/office/officeart/2005/8/layout/hChevron3"/>
    <dgm:cxn modelId="{2E3FBF56-007B-423E-86D5-CEA6738D6498}" type="presParOf" srcId="{1F6A0B97-83F0-4189-B0CB-00156B0AC153}" destId="{AD4E5296-B06F-4F82-9CB5-F741BF6BFCC1}" srcOrd="4" destOrd="0" presId="urn:microsoft.com/office/officeart/2005/8/layout/hChevron3"/>
    <dgm:cxn modelId="{DDB8BF97-73BA-4925-B378-9D94F188B407}" type="presParOf" srcId="{1F6A0B97-83F0-4189-B0CB-00156B0AC153}" destId="{99F7A086-6C98-4385-8FFE-3337C1F24694}" srcOrd="5" destOrd="0" presId="urn:microsoft.com/office/officeart/2005/8/layout/hChevron3"/>
    <dgm:cxn modelId="{3C520536-AECF-477E-9E6E-97EA601B5A78}" type="presParOf" srcId="{1F6A0B97-83F0-4189-B0CB-00156B0AC153}" destId="{6CE68A43-9C69-4212-AF24-9AFEE7CA1715}" srcOrd="6" destOrd="0" presId="urn:microsoft.com/office/officeart/2005/8/layout/hChevron3"/>
    <dgm:cxn modelId="{7E723148-A4D7-40AF-8E02-4F4F1E88C5E8}" type="presParOf" srcId="{1F6A0B97-83F0-4189-B0CB-00156B0AC153}" destId="{52B18C29-9B65-4540-BEEB-D505D2915404}" srcOrd="7" destOrd="0" presId="urn:microsoft.com/office/officeart/2005/8/layout/hChevron3"/>
    <dgm:cxn modelId="{41B4B631-83FB-4302-937D-29BBA50777D2}" type="presParOf" srcId="{1F6A0B97-83F0-4189-B0CB-00156B0AC153}" destId="{401F6F4E-BF8F-49CD-A023-570599D4F79C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72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727" y="188863"/>
        <a:ext cx="853000" cy="431898"/>
      </dsp:txXfrm>
    </dsp:sp>
    <dsp:sp modelId="{E13D0391-DAD9-4B61-AB66-3FA48A4F7006}">
      <dsp:nvSpPr>
        <dsp:cNvPr id="0" name=""/>
        <dsp:cNvSpPr/>
      </dsp:nvSpPr>
      <dsp:spPr>
        <a:xfrm>
          <a:off x="76926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985215" y="188863"/>
        <a:ext cx="529076" cy="431898"/>
      </dsp:txXfrm>
    </dsp:sp>
    <dsp:sp modelId="{AD4E5296-B06F-4F82-9CB5-F741BF6BFCC1}">
      <dsp:nvSpPr>
        <dsp:cNvPr id="0" name=""/>
        <dsp:cNvSpPr/>
      </dsp:nvSpPr>
      <dsp:spPr>
        <a:xfrm>
          <a:off x="1537805" y="188863"/>
          <a:ext cx="960974" cy="4318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50 s från start</a:t>
          </a:r>
          <a:endParaRPr lang="sv-SE" sz="900" kern="1200">
            <a:solidFill>
              <a:sysClr val="windowText" lastClr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1753754" y="188863"/>
        <a:ext cx="529076" cy="431898"/>
      </dsp:txXfrm>
    </dsp:sp>
    <dsp:sp modelId="{6CE68A43-9C69-4212-AF24-9AFEE7CA1715}">
      <dsp:nvSpPr>
        <dsp:cNvPr id="0" name=""/>
        <dsp:cNvSpPr/>
      </dsp:nvSpPr>
      <dsp:spPr>
        <a:xfrm>
          <a:off x="2306345" y="188819"/>
          <a:ext cx="961176" cy="431986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70 s från start</a:t>
          </a:r>
        </a:p>
      </dsp:txBody>
      <dsp:txXfrm>
        <a:off x="2522338" y="188819"/>
        <a:ext cx="529190" cy="431986"/>
      </dsp:txXfrm>
    </dsp:sp>
    <dsp:sp modelId="{401F6F4E-BF8F-49CD-A023-570599D4F79C}">
      <dsp:nvSpPr>
        <dsp:cNvPr id="0" name=""/>
        <dsp:cNvSpPr/>
      </dsp:nvSpPr>
      <dsp:spPr>
        <a:xfrm>
          <a:off x="3075086" y="212376"/>
          <a:ext cx="962177" cy="38487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v-SE" sz="900" kern="12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3267522" y="212376"/>
        <a:ext cx="577306" cy="3848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3</Pages>
  <Words>317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2653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Vena cava superior (830207)</dc:title>
  <dc:subject/>
  <dc:creator>patrik.jens.johansson@vgregion.se</dc:creator>
  <keywords/>
  <lastModifiedBy>Ulrica Sehlberg</lastModifiedBy>
  <revision>6</revision>
  <lastPrinted>2016-03-31T10:56:00.0000000Z</lastPrinted>
  <dcterms:created xsi:type="dcterms:W3CDTF">2022-05-18T04:25:00.0000000Z</dcterms:created>
  <dcterms:modified xsi:type="dcterms:W3CDTF">2024-01-19T08:47:00.0000000Z</dcterms:modified>
</coreProperties>
</file>