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9C5D3" w14:textId="77777777" w:rsidR="00EE2160" w:rsidRDefault="00EE2160" w:rsidP="00F35B05">
      <w:pPr>
        <w:pStyle w:val="Rubrik2"/>
        <w:sectPr w:rsidR="00EE2160" w:rsidSect="00EE216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BE10EE7" w14:textId="77777777" w:rsidR="00EE2160" w:rsidRPr="00EE2160" w:rsidRDefault="00EE2160" w:rsidP="00EE216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4059DB7" w14:textId="77777777" w:rsidR="00EE2160" w:rsidRPr="00EB3673" w:rsidRDefault="00EE2160" w:rsidP="00EB3673">
      <w:pPr>
        <w:pStyle w:val="Rubrik1"/>
      </w:pPr>
    </w:p>
    <w:p w14:paraId="4E6D4B94" w14:textId="29369803" w:rsidR="00EE2160" w:rsidRPr="00EB3673" w:rsidRDefault="00EB3673" w:rsidP="00EB3673">
      <w:pPr>
        <w:pStyle w:val="Rubrik1"/>
        <w:ind w:left="0"/>
      </w:pPr>
      <w:r w:rsidRPr="00EB3673">
        <w:t>DT Urografi 4-fas med thorax (852900A &amp; 830800)</w:t>
      </w:r>
    </w:p>
    <w:p w14:paraId="51F949AD" w14:textId="77777777" w:rsidR="00EE2160" w:rsidRPr="00EE2160" w:rsidRDefault="00EE2160" w:rsidP="00EE2160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2C2E8CF1" w14:textId="77777777" w:rsidR="00EE2160" w:rsidRPr="00EE2160" w:rsidRDefault="00EE2160" w:rsidP="00EE216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0E1CE5F" w14:textId="77777777" w:rsidR="00EE2160" w:rsidRPr="00EE2160" w:rsidRDefault="00EE2160" w:rsidP="00EB3673">
      <w:pPr>
        <w:pStyle w:val="Rubrik2"/>
        <w:ind w:left="0"/>
      </w:pPr>
      <w:r w:rsidRPr="00EE2160">
        <w:t>Syfte</w:t>
      </w:r>
    </w:p>
    <w:p w14:paraId="41B6DDAA" w14:textId="77777777" w:rsidR="00EE2160" w:rsidRDefault="00EE2160" w:rsidP="00EE216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EE2160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4F292794" w14:textId="77777777" w:rsidR="00390BD8" w:rsidRPr="00EE2160" w:rsidRDefault="00390BD8" w:rsidP="00EE216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2731A62" w14:textId="77777777" w:rsidR="00390BD8" w:rsidRPr="00EE2160" w:rsidRDefault="00390BD8" w:rsidP="00390BD8">
      <w:pPr>
        <w:pStyle w:val="Rubrik2"/>
        <w:ind w:left="0"/>
      </w:pPr>
      <w:r>
        <w:t>Förändringar</w:t>
      </w:r>
      <w:r w:rsidRPr="00EE2160">
        <w:t xml:space="preserve"> i denna version</w:t>
      </w:r>
    </w:p>
    <w:p w14:paraId="64C7DEF7" w14:textId="7173FF73" w:rsidR="00390BD8" w:rsidRPr="00EE2160" w:rsidRDefault="00D31ACC" w:rsidP="00390BD8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PVK specificerad.</w:t>
      </w:r>
    </w:p>
    <w:p w14:paraId="1F62A3B8" w14:textId="77777777" w:rsidR="00EE2160" w:rsidRPr="00EE2160" w:rsidRDefault="00EE2160" w:rsidP="00EE216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62F7EF8" w14:textId="77777777" w:rsidR="00EE2160" w:rsidRPr="00EE2160" w:rsidRDefault="00EE2160" w:rsidP="00EB3673">
      <w:pPr>
        <w:pStyle w:val="Rubrik2"/>
        <w:ind w:left="0"/>
      </w:pPr>
      <w:r w:rsidRPr="00EE2160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EE2160" w:rsidRPr="00EE2160" w14:paraId="1A27A2AA" w14:textId="77777777" w:rsidTr="00BF293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0726C19F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4DE95D9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Som Urografi 4-fas, med samtidig undersökning av thorax.</w:t>
            </w:r>
          </w:p>
        </w:tc>
      </w:tr>
      <w:tr w:rsidR="00EE2160" w:rsidRPr="00EE2160" w14:paraId="6878FF96" w14:textId="77777777" w:rsidTr="00BF293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981EE8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E6B19A" w14:textId="428291E9" w:rsidR="00EE2160" w:rsidRPr="00EE2160" w:rsidRDefault="00EE2160" w:rsidP="00EE2160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EE216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EE2160">
              <w:rPr>
                <w:rFonts w:ascii="Arial" w:hAnsi="Arial" w:cs="Arial"/>
                <w:sz w:val="18"/>
                <w:szCs w:val="18"/>
              </w:rPr>
              <w:t xml:space="preserve"> och GFR. </w:t>
            </w:r>
          </w:p>
          <w:p w14:paraId="60383C95" w14:textId="7743218F" w:rsidR="00EE2160" w:rsidRPr="00EE2160" w:rsidRDefault="00EE2160" w:rsidP="00EE2160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PVK</w:t>
            </w:r>
            <w:r w:rsidR="00D31ACC">
              <w:rPr>
                <w:rFonts w:ascii="Arial" w:hAnsi="Arial" w:cs="Arial"/>
                <w:sz w:val="18"/>
                <w:szCs w:val="18"/>
              </w:rPr>
              <w:t>, helst grön.</w:t>
            </w:r>
          </w:p>
        </w:tc>
      </w:tr>
      <w:tr w:rsidR="00EE2160" w:rsidRPr="00EE2160" w14:paraId="02975CA8" w14:textId="77777777" w:rsidTr="00BF293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4F20712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05EE64" w14:textId="3720FF13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 xml:space="preserve">1,5 timme före undersökningen ska patienten kissa. Därefter får patienten inte kissa förrän undersökningen är genomförd. Eventuell KAD ska vara stängd. </w:t>
            </w:r>
            <w:r w:rsidR="00C331D5">
              <w:rPr>
                <w:rFonts w:ascii="Arial" w:hAnsi="Arial" w:cs="Arial"/>
                <w:sz w:val="18"/>
                <w:szCs w:val="18"/>
              </w:rPr>
              <w:t xml:space="preserve">30 minuter före </w:t>
            </w:r>
            <w:r w:rsidRPr="00EE2160">
              <w:rPr>
                <w:rFonts w:ascii="Arial" w:hAnsi="Arial" w:cs="Arial"/>
                <w:sz w:val="18"/>
                <w:szCs w:val="18"/>
              </w:rPr>
              <w:t xml:space="preserve">undersökningen ska patienten dricka </w:t>
            </w:r>
            <w:r w:rsidR="00C331D5">
              <w:rPr>
                <w:rFonts w:ascii="Arial" w:hAnsi="Arial" w:cs="Arial"/>
                <w:sz w:val="18"/>
                <w:szCs w:val="18"/>
              </w:rPr>
              <w:t>5 dl</w:t>
            </w:r>
            <w:r w:rsidRPr="00EE2160">
              <w:rPr>
                <w:rFonts w:ascii="Arial" w:hAnsi="Arial" w:cs="Arial"/>
                <w:sz w:val="18"/>
                <w:szCs w:val="18"/>
              </w:rPr>
              <w:t xml:space="preserve"> vatten med jämn fördelning. Polikliniska patienter dricker hemma.</w:t>
            </w:r>
          </w:p>
        </w:tc>
      </w:tr>
      <w:tr w:rsidR="00EE2160" w:rsidRPr="00EE2160" w14:paraId="37A9540B" w14:textId="77777777" w:rsidTr="00BF293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CA42D8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1731997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Omnipaque 350 mg I/ml enligt OmniJect ”Urografi 3- och 4-fas”.</w:t>
            </w:r>
          </w:p>
        </w:tc>
      </w:tr>
      <w:tr w:rsidR="00EE2160" w:rsidRPr="00EE2160" w14:paraId="3822A5B7" w14:textId="77777777" w:rsidTr="00BF293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09FC4B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20C6E6" w14:textId="5FFA0A05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 xml:space="preserve">Kvinnor </w:t>
            </w:r>
            <w:r w:rsidR="001E22EF" w:rsidRPr="00EE2160">
              <w:rPr>
                <w:rFonts w:ascii="Arial" w:hAnsi="Arial" w:cs="Arial"/>
                <w:sz w:val="18"/>
                <w:szCs w:val="18"/>
              </w:rPr>
              <w:t>15–50</w:t>
            </w:r>
            <w:r w:rsidRPr="00EE2160">
              <w:rPr>
                <w:rFonts w:ascii="Arial" w:hAnsi="Arial" w:cs="Arial"/>
                <w:sz w:val="18"/>
                <w:szCs w:val="18"/>
              </w:rPr>
              <w:t xml:space="preserve"> år ska tillfrågas om eventuell graviditet. </w:t>
            </w:r>
          </w:p>
          <w:p w14:paraId="1C7B56EC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EE2160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14:paraId="42C26ED4" w14:textId="595AF562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Pr="00EE2160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EE2160" w:rsidRPr="00EE2160" w14:paraId="246B65B4" w14:textId="77777777" w:rsidTr="00BF293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243C2A22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33292D39" w14:textId="77777777" w:rsidR="00EE2160" w:rsidRPr="00EE2160" w:rsidRDefault="00EE2160" w:rsidP="00EE216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4DB8B980" w14:textId="77777777" w:rsidR="00EE2160" w:rsidRPr="00EE2160" w:rsidRDefault="00EE2160" w:rsidP="00EE216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42B13C84" w14:textId="77777777" w:rsidR="00EE2160" w:rsidRPr="00EE2160" w:rsidRDefault="00EE2160" w:rsidP="00EE216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47296463" w14:textId="77777777" w:rsidR="00EE2160" w:rsidRPr="00EE2160" w:rsidRDefault="00EE2160" w:rsidP="00EE216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9FCF412" w14:textId="77777777" w:rsidR="00EE2160" w:rsidRPr="00EE2160" w:rsidRDefault="00EE2160" w:rsidP="00EE2160">
      <w:pPr>
        <w:spacing w:after="0" w:line="240" w:lineRule="auto"/>
        <w:ind w:left="0" w:right="0"/>
        <w:rPr>
          <w:rFonts w:ascii="Arial" w:hAnsi="Arial" w:cs="Arial"/>
          <w:b/>
        </w:rPr>
      </w:pPr>
      <w:r w:rsidRPr="00EE2160">
        <w:rPr>
          <w:rFonts w:ascii="Arial" w:hAnsi="Arial" w:cs="Arial"/>
          <w:b/>
        </w:rPr>
        <w:br w:type="page"/>
      </w:r>
    </w:p>
    <w:p w14:paraId="703AC293" w14:textId="77777777" w:rsidR="00EE2160" w:rsidRPr="00EE2160" w:rsidRDefault="00EE2160" w:rsidP="00EB3673">
      <w:pPr>
        <w:pStyle w:val="Rubrik2"/>
        <w:ind w:left="0"/>
      </w:pPr>
      <w:r w:rsidRPr="00EE2160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EE2160" w:rsidRPr="00EE2160" w14:paraId="3B8AA01B" w14:textId="77777777" w:rsidTr="00BF2933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170" w:type="dxa"/>
              <w:bottom w:w="170" w:type="dxa"/>
            </w:tcMar>
            <w:vAlign w:val="center"/>
          </w:tcPr>
          <w:p w14:paraId="1947740C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3720BB9E" wp14:editId="7DCA78C8">
                  <wp:extent cx="5583600" cy="540000"/>
                  <wp:effectExtent l="0" t="0" r="36195" b="0"/>
                  <wp:docPr id="11" name="Diagram 1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  <w:p w14:paraId="653BA089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5B888F6F" wp14:editId="20F37C0E">
                  <wp:extent cx="5583600" cy="540000"/>
                  <wp:effectExtent l="0" t="0" r="36195" b="0"/>
                  <wp:docPr id="27" name="Diagram 2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4" r:lo="rId25" r:qs="rId26" r:cs="rId27"/>
                    </a:graphicData>
                  </a:graphic>
                </wp:inline>
              </w:drawing>
            </w:r>
          </w:p>
        </w:tc>
      </w:tr>
      <w:tr w:rsidR="00EE2160" w:rsidRPr="00EE2160" w14:paraId="21C44A3E" w14:textId="77777777" w:rsidTr="00EE2160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502CFAB5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89AD5DB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70B262D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E216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7EAD9B0" wp14:editId="47ADFC0B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906780</wp:posOffset>
                      </wp:positionV>
                      <wp:extent cx="1572260" cy="1432560"/>
                      <wp:effectExtent l="19050" t="19050" r="27940" b="15240"/>
                      <wp:wrapNone/>
                      <wp:docPr id="1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2260" cy="143301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3D2CB24E" id="Rektangel 9" o:spid="_x0000_s1026" style="position:absolute;margin-left:3.35pt;margin-top:71.4pt;width:123.8pt;height:11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" filled="f" strokecolor="red" strokeweight="3pt"/>
                  </w:pict>
                </mc:Fallback>
              </mc:AlternateContent>
            </w:r>
            <w:r w:rsidRPr="00EE216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8AB1A4B" wp14:editId="571CA974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914400</wp:posOffset>
                      </wp:positionV>
                      <wp:extent cx="410210" cy="1412875"/>
                      <wp:effectExtent l="0" t="0" r="8890" b="0"/>
                      <wp:wrapNone/>
                      <wp:docPr id="2" name="Pil: uppå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1287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2CF37A" w14:textId="77777777" w:rsidR="00EE2160" w:rsidRDefault="00EE2160" w:rsidP="00BF293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64857D2A" w14:textId="77777777" w:rsidR="00EE2160" w:rsidRDefault="00EE2160" w:rsidP="00BF293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  <w:p w14:paraId="701F992F" w14:textId="77777777" w:rsidR="00EE2160" w:rsidRPr="0066567D" w:rsidRDefault="00EE2160" w:rsidP="00BF293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AB1A4B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2" o:spid="_x0000_s1026" type="#_x0000_t68" style="position:absolute;left:0;text-align:left;margin-left:14.5pt;margin-top:1in;width:32.3pt;height:111.25pt;rotation:18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" adj="3136" fillcolor="red" stroked="f" strokeweight="1pt">
                      <v:textbox inset="1mm,1mm,1mm,1mm">
                        <w:txbxContent>
                          <w:p w14:paraId="712CF37A" w14:textId="77777777" w:rsidR="00EE2160" w:rsidRDefault="00EE2160" w:rsidP="00BF293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64857D2A" w14:textId="77777777" w:rsidR="00EE2160" w:rsidRDefault="00EE2160" w:rsidP="00BF293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701F992F" w14:textId="77777777" w:rsidR="00EE2160" w:rsidRPr="0066567D" w:rsidRDefault="00EE2160" w:rsidP="00BF293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216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19DAAE0" wp14:editId="18B0FDCA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125095</wp:posOffset>
                      </wp:positionV>
                      <wp:extent cx="1572260" cy="1504315"/>
                      <wp:effectExtent l="19050" t="19050" r="27940" b="19685"/>
                      <wp:wrapNone/>
                      <wp:docPr id="13" name="Rektange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2260" cy="150431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7DEBF11F" id="Rektangel 13" o:spid="_x0000_s1026" style="position:absolute;margin-left:3.3pt;margin-top:9.85pt;width:123.8pt;height:11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" filled="f" strokecolor="#c00000" strokeweight="3pt"/>
                  </w:pict>
                </mc:Fallback>
              </mc:AlternateContent>
            </w:r>
            <w:r w:rsidRPr="00EE216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904DA84" wp14:editId="2A3FDEC5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1080770</wp:posOffset>
                      </wp:positionV>
                      <wp:extent cx="1572895" cy="1254760"/>
                      <wp:effectExtent l="19050" t="19050" r="27305" b="21590"/>
                      <wp:wrapNone/>
                      <wp:docPr id="15" name="Rektange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2895" cy="125476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703593A6" id="Rektangel 15" o:spid="_x0000_s1026" style="position:absolute;margin-left:3.3pt;margin-top:85.1pt;width:123.85pt;height:9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" filled="f" strokecolor="#ffc000" strokeweight="3pt"/>
                  </w:pict>
                </mc:Fallback>
              </mc:AlternateContent>
            </w:r>
            <w:r w:rsidRPr="00EE216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F52016F" wp14:editId="380DDF4F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1098550</wp:posOffset>
                      </wp:positionV>
                      <wp:extent cx="410210" cy="1223010"/>
                      <wp:effectExtent l="0" t="0" r="8890" b="0"/>
                      <wp:wrapNone/>
                      <wp:docPr id="14" name="Pil: uppå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22301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CDFCB78" w14:textId="77777777" w:rsidR="00EE2160" w:rsidRPr="00EE2160" w:rsidRDefault="00EE2160" w:rsidP="00BF293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08DA7D6" w14:textId="77777777" w:rsidR="00EE2160" w:rsidRPr="00EE2160" w:rsidRDefault="00EE2160" w:rsidP="00BF293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EE2160"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  <w:p w14:paraId="356CB6A7" w14:textId="77777777" w:rsidR="00EE2160" w:rsidRPr="00EE2160" w:rsidRDefault="00EE2160" w:rsidP="00BF293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2016F" id="Pil: uppåt 14" o:spid="_x0000_s1027" type="#_x0000_t68" style="position:absolute;left:0;text-align:left;margin-left:79.5pt;margin-top:86.5pt;width:32.3pt;height:96.3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" adj="3622" fillcolor="#ffc000" stroked="f" strokeweight="1pt">
                      <v:textbox inset="1mm,1mm,1mm,1mm">
                        <w:txbxContent>
                          <w:p w14:paraId="6CDFCB78" w14:textId="77777777" w:rsidR="00EE2160" w:rsidRPr="00EE2160" w:rsidRDefault="00EE2160" w:rsidP="00BF293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608DA7D6" w14:textId="77777777" w:rsidR="00EE2160" w:rsidRPr="00EE2160" w:rsidRDefault="00EE2160" w:rsidP="00BF293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E2160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356CB6A7" w14:textId="77777777" w:rsidR="00EE2160" w:rsidRPr="00EE2160" w:rsidRDefault="00EE2160" w:rsidP="00BF293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216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73CA767" wp14:editId="3CEEDBC2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130810</wp:posOffset>
                      </wp:positionV>
                      <wp:extent cx="410210" cy="1471930"/>
                      <wp:effectExtent l="0" t="0" r="8890" b="0"/>
                      <wp:wrapNone/>
                      <wp:docPr id="21" name="Pil: uppå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7193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26D212" w14:textId="77777777" w:rsidR="00EE2160" w:rsidRDefault="00EE2160" w:rsidP="00BF293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355AB4B" w14:textId="77777777" w:rsidR="00EE2160" w:rsidRDefault="00EE2160" w:rsidP="00BF293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8994346" w14:textId="77777777" w:rsidR="00EE2160" w:rsidRPr="0066567D" w:rsidRDefault="00EE2160" w:rsidP="00BF293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3CA767" id="Pil: uppåt 21" o:spid="_x0000_s1028" type="#_x0000_t68" style="position:absolute;left:0;text-align:left;margin-left:49.55pt;margin-top:10.3pt;width:32.3pt;height:115.9pt;rotation:180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" adj="3010" fillcolor="#c00000" stroked="f" strokeweight="1pt">
                      <v:textbox inset="1mm,1mm,1mm,1mm">
                        <w:txbxContent>
                          <w:p w14:paraId="1326D212" w14:textId="77777777" w:rsidR="00EE2160" w:rsidRDefault="00EE2160" w:rsidP="00BF293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355AB4B" w14:textId="77777777" w:rsidR="00EE2160" w:rsidRDefault="00EE2160" w:rsidP="00BF293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8994346" w14:textId="77777777" w:rsidR="00EE2160" w:rsidRPr="0066567D" w:rsidRDefault="00EE2160" w:rsidP="00BF293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E2160">
              <w:rPr>
                <w:noProof/>
                <w:szCs w:val="20"/>
              </w:rPr>
              <w:drawing>
                <wp:inline distT="0" distB="0" distL="0" distR="0" wp14:anchorId="327163F0" wp14:editId="4313CC73">
                  <wp:extent cx="1603944" cy="2514714"/>
                  <wp:effectExtent l="0" t="0" r="0" b="0"/>
                  <wp:docPr id="28" name="Bildobjekt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257877" name="Bildobjekt 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397" cy="2557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160" w:rsidRPr="00EE2160" w14:paraId="6C6F5640" w14:textId="77777777" w:rsidTr="00EE2160">
        <w:trPr>
          <w:trHeight w:val="227"/>
        </w:trPr>
        <w:tc>
          <w:tcPr>
            <w:tcW w:w="1950" w:type="dxa"/>
            <w:shd w:val="clear" w:color="auto" w:fill="FFFFFF"/>
          </w:tcPr>
          <w:p w14:paraId="0260E15A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59B1EF58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Jugulum – höftleder.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37DEE9" w14:textId="77777777" w:rsidR="00EE2160" w:rsidRPr="00EE2160" w:rsidRDefault="00EE2160" w:rsidP="00EE2160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EE2160" w:rsidRPr="00EE2160" w14:paraId="13220911" w14:textId="77777777" w:rsidTr="00EE2160">
        <w:trPr>
          <w:trHeight w:val="227"/>
        </w:trPr>
        <w:tc>
          <w:tcPr>
            <w:tcW w:w="1950" w:type="dxa"/>
            <w:shd w:val="clear" w:color="auto" w:fill="FFFFFF"/>
          </w:tcPr>
          <w:p w14:paraId="064CCBA4" w14:textId="77777777" w:rsidR="00EE2160" w:rsidRPr="00EE2160" w:rsidRDefault="00EE2160" w:rsidP="00EE216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Helbuk K- (lågdos)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4B2D05C1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EE2160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  <w:r w:rsidRPr="00EE2160">
              <w:rPr>
                <w:noProof/>
                <w:szCs w:val="20"/>
              </w:rPr>
              <w:t xml:space="preserve"> </w:t>
            </w:r>
          </w:p>
          <w:p w14:paraId="19429947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EE2160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AFEFC4E" w14:textId="77777777" w:rsidR="00EE2160" w:rsidRPr="00EE2160" w:rsidRDefault="00EE2160" w:rsidP="00EE216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E2160" w:rsidRPr="00EE2160" w14:paraId="02414ADE" w14:textId="77777777" w:rsidTr="00EE2160">
        <w:trPr>
          <w:trHeight w:val="227"/>
        </w:trPr>
        <w:tc>
          <w:tcPr>
            <w:tcW w:w="1950" w:type="dxa"/>
            <w:shd w:val="clear" w:color="auto" w:fill="FFFFFF"/>
          </w:tcPr>
          <w:p w14:paraId="1BC284A7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1067CC58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</w:t>
            </w:r>
            <w:r w:rsidRPr="00EE2160">
              <w:rPr>
                <w:rFonts w:ascii="Arial" w:hAnsi="Arial" w:cs="Arial"/>
                <w:b/>
                <w:noProof/>
              </w:rPr>
              <w:t xml:space="preserve"> 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916FEFE" w14:textId="77777777" w:rsidR="00EE2160" w:rsidRPr="00EE2160" w:rsidRDefault="00EE2160" w:rsidP="00EE2160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EE2160" w:rsidRPr="00EE2160" w14:paraId="18CD15F6" w14:textId="77777777" w:rsidTr="00EE2160">
        <w:trPr>
          <w:trHeight w:val="227"/>
        </w:trPr>
        <w:tc>
          <w:tcPr>
            <w:tcW w:w="1950" w:type="dxa"/>
            <w:shd w:val="clear" w:color="auto" w:fill="FFFFFF"/>
          </w:tcPr>
          <w:p w14:paraId="1DE1CC0A" w14:textId="77777777" w:rsidR="00EE2160" w:rsidRPr="00EE2160" w:rsidRDefault="00EE2160" w:rsidP="00EE216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Helbuk K+ kortikomedullär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A5D679C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EE2160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6C5CC38E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DC71067" w14:textId="77777777" w:rsidR="00EE2160" w:rsidRPr="00EE2160" w:rsidRDefault="00EE2160" w:rsidP="00EE216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E2160" w:rsidRPr="00EE2160" w14:paraId="6D114F38" w14:textId="77777777" w:rsidTr="00EE2160">
        <w:trPr>
          <w:trHeight w:val="227"/>
        </w:trPr>
        <w:tc>
          <w:tcPr>
            <w:tcW w:w="1950" w:type="dxa"/>
            <w:shd w:val="clear" w:color="auto" w:fill="FFFFFF"/>
          </w:tcPr>
          <w:p w14:paraId="0ED05058" w14:textId="77777777" w:rsidR="00EE2160" w:rsidRPr="00EE2160" w:rsidRDefault="00EE2160" w:rsidP="00EE216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Thx/övre buk K+ nefrografisk (medellåg dos)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68A6E881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EE2160">
              <w:rPr>
                <w:rFonts w:ascii="Arial" w:hAnsi="Arial" w:cs="Arial"/>
                <w:sz w:val="18"/>
                <w:szCs w:val="18"/>
              </w:rPr>
              <w:t xml:space="preserve"> Jugulum – crista ilaca.</w:t>
            </w:r>
          </w:p>
          <w:p w14:paraId="663280F7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A8A7758" w14:textId="77777777" w:rsidR="00EE2160" w:rsidRPr="00EE2160" w:rsidRDefault="00EE2160" w:rsidP="00EE216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E2160" w:rsidRPr="00EE2160" w14:paraId="0F181EE1" w14:textId="77777777" w:rsidTr="00EE2160">
        <w:trPr>
          <w:trHeight w:val="227"/>
        </w:trPr>
        <w:tc>
          <w:tcPr>
            <w:tcW w:w="1950" w:type="dxa"/>
            <w:shd w:val="clear" w:color="auto" w:fill="FFFFFF"/>
          </w:tcPr>
          <w:p w14:paraId="4C1918E5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79DCE546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A54B7B3" w14:textId="77777777" w:rsidR="00EE2160" w:rsidRPr="00EE2160" w:rsidRDefault="00EE2160" w:rsidP="00EE2160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EE2160" w:rsidRPr="00EE2160" w14:paraId="1AF488C2" w14:textId="77777777" w:rsidTr="00EE2160">
        <w:trPr>
          <w:trHeight w:val="227"/>
        </w:trPr>
        <w:tc>
          <w:tcPr>
            <w:tcW w:w="1950" w:type="dxa"/>
            <w:shd w:val="clear" w:color="auto" w:fill="FFFFFF"/>
          </w:tcPr>
          <w:p w14:paraId="2B6550D7" w14:textId="77777777" w:rsidR="00EE2160" w:rsidRPr="00EE2160" w:rsidRDefault="00EE2160" w:rsidP="00EE216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Urinvägar K+ utsöndr (lågdos)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68DB1D4C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EE2160">
              <w:rPr>
                <w:rFonts w:ascii="Arial" w:hAnsi="Arial" w:cs="Arial"/>
                <w:sz w:val="18"/>
                <w:szCs w:val="18"/>
              </w:rPr>
              <w:t xml:space="preserve"> Nedanför diafragma – trochanter minor.</w:t>
            </w:r>
          </w:p>
          <w:p w14:paraId="38FFDA9B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A7238A9" w14:textId="77777777" w:rsidR="00EE2160" w:rsidRPr="00EE2160" w:rsidRDefault="00EE2160" w:rsidP="00EE216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E2160" w:rsidRPr="00EE2160" w14:paraId="7921A627" w14:textId="77777777" w:rsidTr="00EE2160">
        <w:trPr>
          <w:trHeight w:val="227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322F3A64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58DFE5D8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Efter scanning segmenteras serie 3 i thorax och buk och reformateras som vanligt. Thorax läggs på ett kort och alla bukserier på ett annat.</w:t>
            </w:r>
          </w:p>
          <w:p w14:paraId="20816F4E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Wingdings" w:hAnsi="Wingdings" w:cs="Arial"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097C307" w14:textId="77777777" w:rsidR="00EE2160" w:rsidRPr="00EE2160" w:rsidRDefault="00EE2160" w:rsidP="00EE216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1275FA8" w14:textId="77777777" w:rsidR="00EE2160" w:rsidRPr="00EE2160" w:rsidRDefault="00EE2160" w:rsidP="00EE216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2910C28" w14:textId="77777777" w:rsidR="00573004" w:rsidRDefault="00573004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1E8D8D52" w14:textId="49CC6D7C" w:rsidR="00EE2160" w:rsidRPr="00EE2160" w:rsidRDefault="00EE2160" w:rsidP="00EB3673">
      <w:pPr>
        <w:pStyle w:val="Rubrik2"/>
        <w:ind w:left="0"/>
      </w:pPr>
      <w:r w:rsidRPr="00EE2160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="00EE2160" w:rsidRPr="00EE2160" w14:paraId="2C69603D" w14:textId="77777777" w:rsidTr="00BF2933">
        <w:trPr>
          <w:trHeight w:val="227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7733BBC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AC776EF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12A8E49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8A149BB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EE2160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E966226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A403621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EE2160" w:rsidRPr="00EE2160" w14:paraId="5C67DF5A" w14:textId="77777777" w:rsidTr="00BF2933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9DCC3D" w14:textId="77777777" w:rsidR="00EE2160" w:rsidRPr="00EE2160" w:rsidRDefault="00EE2160" w:rsidP="00EE2160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Helbuk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13652" w14:textId="4A5A99DE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DD2CA" w14:textId="5413942F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C518C" w14:textId="24E8DC8D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12A3E" w14:textId="3B2C1330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8DE8A2F" w14:textId="17F55E3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E2160" w:rsidRPr="00EE2160" w14:paraId="27466435" w14:textId="77777777" w:rsidTr="00BF2933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7F054F7" w14:textId="77777777" w:rsidR="00EE2160" w:rsidRPr="00EE2160" w:rsidRDefault="00EE2160" w:rsidP="00EE216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(lågdos)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85654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4C31C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DE6E9" w14:textId="7FB96488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B</w:t>
            </w:r>
            <w:r w:rsidR="003B25F4">
              <w:rPr>
                <w:rFonts w:ascii="Arial" w:hAnsi="Arial" w:cs="Arial"/>
                <w:sz w:val="18"/>
                <w:szCs w:val="18"/>
              </w:rPr>
              <w:t>r40</w:t>
            </w:r>
            <w:r w:rsidRPr="00EE216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E0350A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C5F838B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E2160" w:rsidRPr="00EE2160" w14:paraId="6CFB2E06" w14:textId="77777777" w:rsidTr="00BF2933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27F10B5" w14:textId="77777777" w:rsidR="00EE2160" w:rsidRPr="00EE2160" w:rsidRDefault="00EE2160" w:rsidP="00EE216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B0C638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143B5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F7037" w14:textId="2FEB87AB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B</w:t>
            </w:r>
            <w:r w:rsidR="003B25F4">
              <w:rPr>
                <w:rFonts w:ascii="Arial" w:hAnsi="Arial" w:cs="Arial"/>
                <w:sz w:val="18"/>
                <w:szCs w:val="18"/>
              </w:rPr>
              <w:t>r40</w:t>
            </w:r>
            <w:r w:rsidRPr="00EE216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0B264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3C879F2" w14:textId="6EDAB1AE" w:rsidR="00EE2160" w:rsidRPr="00EE2160" w:rsidRDefault="007F4DC1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EE2160" w:rsidRPr="00EE2160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EE2160" w:rsidRPr="00EE2160" w14:paraId="133800AE" w14:textId="77777777" w:rsidTr="00BF2933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2198C8" w14:textId="77777777" w:rsidR="00EE2160" w:rsidRPr="00EE2160" w:rsidRDefault="00EE2160" w:rsidP="00EE2160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Helbuk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EF338E" w14:textId="7D6F94BC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9B503" w14:textId="1C5C0E9B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C2198B" w14:textId="6B69B9B4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AC116" w14:textId="3E8E1288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DAE4FCC" w14:textId="10CDB464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EE2160" w:rsidRPr="00EE2160" w14:paraId="2EDACF68" w14:textId="77777777" w:rsidTr="00BF2933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67ED632" w14:textId="77777777" w:rsidR="00EE2160" w:rsidRPr="00EE2160" w:rsidRDefault="00EE2160" w:rsidP="00EE216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  <w:lang w:val="en-US"/>
              </w:rPr>
              <w:t>kortikomedullär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C24D7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4E1C6E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A57703" w14:textId="051A4F18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B</w:t>
            </w:r>
            <w:r w:rsidR="003B25F4">
              <w:rPr>
                <w:rFonts w:ascii="Arial" w:hAnsi="Arial" w:cs="Arial"/>
                <w:sz w:val="18"/>
                <w:szCs w:val="18"/>
              </w:rPr>
              <w:t>r40</w:t>
            </w:r>
            <w:r w:rsidRPr="00EE216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D379C4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0F33F94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E2160" w:rsidRPr="00EE2160" w14:paraId="74DD5E3C" w14:textId="77777777" w:rsidTr="00BF2933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B539CEE" w14:textId="77777777" w:rsidR="00EE2160" w:rsidRPr="00EE2160" w:rsidRDefault="00EE2160" w:rsidP="00EE216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  <w:lang w:val="en-US"/>
              </w:rPr>
              <w:t>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80942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82F06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0D15F" w14:textId="03FD925F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B</w:t>
            </w:r>
            <w:r w:rsidR="003B25F4">
              <w:rPr>
                <w:rFonts w:ascii="Arial" w:hAnsi="Arial" w:cs="Arial"/>
                <w:sz w:val="18"/>
                <w:szCs w:val="18"/>
              </w:rPr>
              <w:t>r40</w:t>
            </w:r>
            <w:r w:rsidRPr="00EE216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CFB56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C32D334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E2160" w:rsidRPr="00EE2160" w14:paraId="3C468B56" w14:textId="77777777" w:rsidTr="00BF2933">
        <w:trPr>
          <w:trHeight w:val="227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7516CF" w14:textId="77777777" w:rsidR="00EE2160" w:rsidRPr="00EE2160" w:rsidRDefault="00EE2160" w:rsidP="00EE216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F8FC83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FBE410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6915AD" w14:textId="3DF2764C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B</w:t>
            </w:r>
            <w:r w:rsidR="003B25F4">
              <w:rPr>
                <w:rFonts w:ascii="Arial" w:hAnsi="Arial" w:cs="Arial"/>
                <w:sz w:val="18"/>
                <w:szCs w:val="18"/>
              </w:rPr>
              <w:t>r40</w:t>
            </w:r>
            <w:r w:rsidRPr="00EE216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715BD9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ADD710C" w14:textId="4A7ADE36" w:rsidR="00EE2160" w:rsidRPr="00EE2160" w:rsidRDefault="007F4DC1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EE2160" w:rsidRPr="00EE2160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EE2160" w:rsidRPr="00EE2160" w14:paraId="6B9719DD" w14:textId="77777777" w:rsidTr="00BF2933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95C41FF" w14:textId="77777777" w:rsidR="00EE2160" w:rsidRPr="00EE2160" w:rsidRDefault="00EE2160" w:rsidP="00EE2160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Thx/övre buk K+ nefrografisk fas (medellåg dos)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35CD915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C00E7CC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9C96FE6" w14:textId="495C3E50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B</w:t>
            </w:r>
            <w:r w:rsidR="003B25F4">
              <w:rPr>
                <w:rFonts w:ascii="Arial" w:hAnsi="Arial" w:cs="Arial"/>
                <w:sz w:val="18"/>
                <w:szCs w:val="18"/>
              </w:rPr>
              <w:t>r40</w:t>
            </w:r>
            <w:r w:rsidRPr="00EE216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FD6AEE2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79FFF641" w14:textId="6D88A2FE" w:rsidR="00EE2160" w:rsidRPr="00EE2160" w:rsidRDefault="007F4DC1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</w:r>
            <w:r w:rsidR="00EE2160"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EE2160" w:rsidRPr="00EE2160" w14:paraId="12BF7B0D" w14:textId="77777777" w:rsidTr="00BF2933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EC8360A" w14:textId="77777777" w:rsidR="00EE2160" w:rsidRPr="00EE2160" w:rsidRDefault="00EE2160" w:rsidP="00EE216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E2160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EE216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Mediastinum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1CDCFC4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FA8332C" w14:textId="5D403A93" w:rsidR="00EE2160" w:rsidRPr="00EE2160" w:rsidRDefault="007F4DC1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2BFF5D5" w14:textId="5058DB20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B</w:t>
            </w:r>
            <w:r w:rsidR="003B25F4">
              <w:rPr>
                <w:rFonts w:ascii="Arial" w:hAnsi="Arial" w:cs="Arial"/>
                <w:sz w:val="18"/>
                <w:szCs w:val="18"/>
              </w:rPr>
              <w:t>r40</w:t>
            </w:r>
            <w:r w:rsidRPr="00EE216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946A481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46219E37" w14:textId="25238456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  <w:r w:rsidR="007F4DC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</w:t>
            </w:r>
            <w:r w:rsidR="007F4DC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  <w:t>Syngo.via</w:t>
            </w:r>
          </w:p>
        </w:tc>
      </w:tr>
      <w:tr w:rsidR="00EE2160" w:rsidRPr="00EE2160" w14:paraId="30819FAE" w14:textId="77777777" w:rsidTr="00BF2933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E057BF" w14:textId="77777777" w:rsidR="00EE2160" w:rsidRPr="00EE2160" w:rsidRDefault="00EE2160" w:rsidP="00EE216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E2160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EE216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Lungor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312CD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52933" w14:textId="7704EC89" w:rsidR="00EE2160" w:rsidRPr="00EE2160" w:rsidRDefault="007F4DC1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A6490" w14:textId="53FE0988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3B25F4"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/Lung/FC52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0DCC0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12195ED" w14:textId="125F94D4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  <w:r w:rsidR="007F4DC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</w:t>
            </w:r>
            <w:r w:rsidR="007F4DC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  <w:t>Syngo.via</w:t>
            </w:r>
          </w:p>
        </w:tc>
      </w:tr>
      <w:tr w:rsidR="00EE2160" w:rsidRPr="00EE2160" w14:paraId="3E4F38E1" w14:textId="77777777" w:rsidTr="00BF2933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7D7B657" w14:textId="77777777" w:rsidR="00EE2160" w:rsidRPr="00EE2160" w:rsidRDefault="00EE2160" w:rsidP="00EE216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B2988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51F0B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4E4A0" w14:textId="4ACED32E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B</w:t>
            </w:r>
            <w:r w:rsidR="00EF12C5">
              <w:rPr>
                <w:rFonts w:ascii="Arial" w:hAnsi="Arial" w:cs="Arial"/>
                <w:sz w:val="18"/>
                <w:szCs w:val="18"/>
              </w:rPr>
              <w:t>l64</w:t>
            </w:r>
            <w:r w:rsidRPr="00EE2160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3C33E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355D166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E2160" w:rsidRPr="00EE2160" w14:paraId="2CE5EE49" w14:textId="77777777" w:rsidTr="00BF2933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045EF47" w14:textId="77777777" w:rsidR="00EE2160" w:rsidRPr="00EE2160" w:rsidRDefault="00EE2160" w:rsidP="00EE216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91A9D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EA5C6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A4944" w14:textId="17D71F60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B</w:t>
            </w:r>
            <w:r w:rsidR="00EF12C5">
              <w:rPr>
                <w:rFonts w:ascii="Arial" w:hAnsi="Arial" w:cs="Arial"/>
                <w:sz w:val="18"/>
                <w:szCs w:val="18"/>
              </w:rPr>
              <w:t>l64</w:t>
            </w:r>
            <w:r w:rsidRPr="00EE2160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9ABC5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3CF9076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E2160" w:rsidRPr="00EE2160" w14:paraId="3FCD592F" w14:textId="77777777" w:rsidTr="00BF2933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F3442F" w14:textId="77777777" w:rsidR="00EE2160" w:rsidRPr="00EE2160" w:rsidRDefault="00EE2160" w:rsidP="00EE216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E2160">
              <w:rPr>
                <w:rFonts w:ascii="Wingdings 3" w:hAnsi="Wingdings 3" w:cs="Arial"/>
                <w:sz w:val="18"/>
                <w:szCs w:val="18"/>
                <w:lang w:val="en-US"/>
              </w:rPr>
              <w:sym w:font="Wingdings 3" w:char="F039"/>
            </w:r>
            <w:r w:rsidRPr="00EE216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Övre buk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B7480" w14:textId="499B2D6F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11989" w14:textId="233249A6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D57BE" w14:textId="524459B5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BC5A0" w14:textId="05A97D9B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7B96E68" w14:textId="3CEA5AC8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EE2160" w:rsidRPr="00EE2160" w14:paraId="1919D35D" w14:textId="77777777" w:rsidTr="00BF2933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3E32BE7" w14:textId="77777777" w:rsidR="00EE2160" w:rsidRPr="00EE2160" w:rsidRDefault="00EE2160" w:rsidP="00EE216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80FDC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256E0C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B9766" w14:textId="78664F09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B</w:t>
            </w:r>
            <w:r w:rsidR="00EF12C5">
              <w:rPr>
                <w:rFonts w:ascii="Arial" w:hAnsi="Arial" w:cs="Arial"/>
                <w:sz w:val="18"/>
                <w:szCs w:val="18"/>
              </w:rPr>
              <w:t>r40</w:t>
            </w:r>
            <w:r w:rsidRPr="00EE216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C2A7A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6265F10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E2160" w:rsidRPr="00EE2160" w14:paraId="51464FF5" w14:textId="77777777" w:rsidTr="00BF2933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E5581" w14:textId="77777777" w:rsidR="00EE2160" w:rsidRPr="00EE2160" w:rsidRDefault="00EE2160" w:rsidP="00EE2160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  <w:lang w:val="en-US"/>
              </w:rPr>
              <w:t>Urinvägar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2EA9E" w14:textId="429F1654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F5E15" w14:textId="499DB9B9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90554" w14:textId="0C1109AC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E15BF" w14:textId="0BEB1861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9551CFF" w14:textId="57D34D77" w:rsidR="00EE2160" w:rsidRPr="00EE2160" w:rsidRDefault="00EE2160" w:rsidP="00731BB1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E2160" w:rsidRPr="00EE2160" w14:paraId="4E9717BA" w14:textId="77777777" w:rsidTr="00BF2933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1764472" w14:textId="77777777" w:rsidR="00EE2160" w:rsidRPr="00EE2160" w:rsidRDefault="00EE2160" w:rsidP="00EE216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  <w:lang w:val="en-US"/>
              </w:rPr>
              <w:t>utsöndringsfas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C861C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19898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7D071" w14:textId="2EA454BA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B</w:t>
            </w:r>
            <w:r w:rsidR="00EF12C5">
              <w:rPr>
                <w:rFonts w:ascii="Arial" w:hAnsi="Arial" w:cs="Arial"/>
                <w:sz w:val="18"/>
                <w:szCs w:val="18"/>
              </w:rPr>
              <w:t>r40</w:t>
            </w:r>
            <w:r w:rsidRPr="00EE216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4607F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B66B76A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E2160" w:rsidRPr="00EE2160" w14:paraId="2EADC190" w14:textId="77777777" w:rsidTr="00BF2933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5761995" w14:textId="77777777" w:rsidR="00EE2160" w:rsidRPr="00EE2160" w:rsidRDefault="00EE2160" w:rsidP="00EE216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  <w:lang w:val="en-US"/>
              </w:rPr>
              <w:t>(lågdos)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028E4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DA2C5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A47CB" w14:textId="6D50A859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B</w:t>
            </w:r>
            <w:r w:rsidR="00EF12C5">
              <w:rPr>
                <w:rFonts w:ascii="Arial" w:hAnsi="Arial" w:cs="Arial"/>
                <w:sz w:val="18"/>
                <w:szCs w:val="18"/>
              </w:rPr>
              <w:t>r40</w:t>
            </w:r>
            <w:r w:rsidRPr="00EE216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103A0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B24D289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E2160" w:rsidRPr="00EE2160" w14:paraId="6AA809C3" w14:textId="77777777" w:rsidTr="00BF2933">
        <w:trPr>
          <w:trHeight w:val="227"/>
        </w:trPr>
        <w:tc>
          <w:tcPr>
            <w:tcW w:w="212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E78B73" w14:textId="77777777" w:rsidR="00EE2160" w:rsidRPr="00EE2160" w:rsidRDefault="00EE2160" w:rsidP="00EE216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DDA852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8F410E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BFAC40" w14:textId="78E1BF72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B</w:t>
            </w:r>
            <w:r w:rsidR="00EF12C5">
              <w:rPr>
                <w:rFonts w:ascii="Arial" w:hAnsi="Arial" w:cs="Arial"/>
                <w:sz w:val="18"/>
                <w:szCs w:val="18"/>
              </w:rPr>
              <w:t>r40</w:t>
            </w:r>
            <w:r w:rsidRPr="00EE2160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3FD7F6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E216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B4CC180" w14:textId="51CFCE7C" w:rsidR="00EE2160" w:rsidRPr="00EE2160" w:rsidRDefault="00731BB1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EE2160" w:rsidRPr="00EE2160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EE2160" w:rsidRPr="00EE2160" w14:paraId="313882EB" w14:textId="77777777" w:rsidTr="00BF2933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B7BDE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Scouter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1BE16B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3A3AE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CB33EF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43CF9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F424E8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EE2160" w:rsidRPr="00EE2160" w14:paraId="23B4F7A0" w14:textId="77777777" w:rsidTr="00BF2933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033269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B1BE98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E9CAA6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01ED8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C0475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C3DAFC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2160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53ABF86A" w14:textId="77777777" w:rsidR="00EE2160" w:rsidRPr="00EE2160" w:rsidRDefault="00EE2160" w:rsidP="00EB3673">
      <w:pPr>
        <w:pStyle w:val="Rubrik2"/>
        <w:ind w:left="0"/>
      </w:pPr>
      <w:r w:rsidRPr="00EE2160">
        <w:rPr>
          <w:lang w:val="en-US"/>
        </w:rPr>
        <w:t xml:space="preserve">Hängning </w:t>
      </w:r>
      <w:r w:rsidRPr="00EE2160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EE2160" w:rsidRPr="00EE2160" w14:paraId="5B446196" w14:textId="77777777" w:rsidTr="00EE216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765D433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88A6C43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16827F9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3D248EF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544CB9F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E2160" w:rsidRPr="00EE2160" w14:paraId="3C65BD4D" w14:textId="77777777" w:rsidTr="00EE2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96094A0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Thorax K+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932B5DC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Mediastinum K+</w:t>
            </w:r>
          </w:p>
          <w:p w14:paraId="69779CCD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2CC7432F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73692C53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4D66C95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5110507E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79ECCCBC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0C7735C5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54568894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6C27095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E2160" w:rsidRPr="00EE2160" w14:paraId="12653D8B" w14:textId="77777777" w:rsidTr="00EE2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61BFD27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ACB9444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F03B90B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CDE8149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F12A064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89FF21F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B186847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E2160" w:rsidRPr="00EE2160" w14:paraId="7E9D4D23" w14:textId="77777777" w:rsidTr="00EE2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0F6B77D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3EA26E1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8E251DD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D6B7A1B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F382A16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8B36463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51EEE00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E2160" w:rsidRPr="00EE2160" w14:paraId="6695D521" w14:textId="77777777" w:rsidTr="00EE2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3A5416E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5CC13C5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11F3B51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6336898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D4064B6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A647D9F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C341EFF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E2160" w:rsidRPr="00EE2160" w14:paraId="1740431F" w14:textId="77777777" w:rsidTr="00EE2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D1E518B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F2B1352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2290F1C1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D973F19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1E5C6E96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5B0B356D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80D74A2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E2160" w:rsidRPr="00EE2160" w14:paraId="069BDFE1" w14:textId="77777777" w:rsidTr="00EE2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75BAEB1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3497925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4B946CD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2DDEF73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7380BD5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C2ACA5D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0A21F6A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E2160" w:rsidRPr="00EE2160" w14:paraId="4A24502E" w14:textId="77777777" w:rsidTr="00EE2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E88153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6B604AE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FDE2B2E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92B3E61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B04F1B1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7B90711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050E314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E2160" w:rsidRPr="00EE2160" w14:paraId="009CF96D" w14:textId="77777777" w:rsidTr="00EE2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24CD59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4E6CAF7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505347A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3BB28D9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E1B08D7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E2EEB30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9014410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E2160" w:rsidRPr="00EE2160" w14:paraId="61849B84" w14:textId="77777777" w:rsidTr="00EE2160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1197562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8B8FF93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C31A0FB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6F96EA3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163890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74F016D" w14:textId="77777777" w:rsidR="00EE2160" w:rsidRPr="00EE2160" w:rsidRDefault="00EE2160" w:rsidP="00EE2160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  <w:lang w:val="en-US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1040"/>
        <w:gridCol w:w="1040"/>
        <w:gridCol w:w="566"/>
      </w:tblGrid>
      <w:tr w:rsidR="00EE2160" w:rsidRPr="00EE2160" w14:paraId="52F52E4D" w14:textId="77777777" w:rsidTr="00EE216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CF690B5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A1A4EFD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6E5514A7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1063537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76346435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E2160" w:rsidRPr="00EE2160" w14:paraId="4E197BB3" w14:textId="77777777" w:rsidTr="00EE2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FE334A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 xml:space="preserve">Buk K-/K+ 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0D026644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301A0403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7118C19A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5DC81AF8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kortikom.</w:t>
            </w:r>
          </w:p>
          <w:p w14:paraId="60BF76D5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C3EA1F2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9D78F36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5D9E03B3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200D840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4574CA25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kortikom.</w:t>
            </w:r>
          </w:p>
          <w:p w14:paraId="2C7BBE71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2245B617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67675D4E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kortikom.</w:t>
            </w:r>
          </w:p>
          <w:p w14:paraId="03736815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D6CB2EF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E2160" w:rsidRPr="00EE2160" w14:paraId="552F0F93" w14:textId="77777777" w:rsidTr="00EE2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2AB6C0D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E2160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55D0963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D3DEC90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BA922BB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2A658A4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52A37D65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50E6228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3D889E5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E2160" w:rsidRPr="00EE2160" w14:paraId="720A3986" w14:textId="77777777" w:rsidTr="00EE2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755E23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6A90F1F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EB6111F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9BBABA7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FB4F3E4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0BFD63F3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2F006F8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D481995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E2160" w:rsidRPr="00EE2160" w14:paraId="322A29AF" w14:textId="77777777" w:rsidTr="00EE2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4DC610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BB41B5E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78AD0E5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37CC2D3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44AE621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86B52C8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853B7D9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EC0B69B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E2160" w:rsidRPr="00EE2160" w14:paraId="53DA61C6" w14:textId="77777777" w:rsidTr="00EE2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8DDC18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5B413D10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70D07F6D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nefrogr.</w:t>
            </w:r>
          </w:p>
          <w:p w14:paraId="09B57907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11F0C1E9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5C4BBC3E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utsöndr.</w:t>
            </w:r>
          </w:p>
          <w:p w14:paraId="608183FE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63B18F92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DDDCE40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313E2A8B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nefrogr.</w:t>
            </w:r>
          </w:p>
          <w:p w14:paraId="38F2E04D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893C097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375039CC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utsöndr.</w:t>
            </w:r>
          </w:p>
          <w:p w14:paraId="1BC611E4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8A915F2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29BBAEA5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utsöndr.</w:t>
            </w:r>
          </w:p>
          <w:p w14:paraId="2027BF98" w14:textId="77777777" w:rsidR="00EE2160" w:rsidRPr="00EE2160" w:rsidRDefault="00EE2160" w:rsidP="00EE216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E2160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FEDE0EB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E2160" w:rsidRPr="00EE2160" w14:paraId="42543277" w14:textId="77777777" w:rsidTr="00EE2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BE5D0ED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A8D18CC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1FD17F6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58D07A3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E6AFF29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29CBA6FB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4D1B1EB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BA349D4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E2160" w:rsidRPr="00EE2160" w14:paraId="39504AC8" w14:textId="77777777" w:rsidTr="00EE2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20E12A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F6ACB3F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F03F234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56F5EDA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C96A03F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98E5C90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581EBAF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43B7DA7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E2160" w:rsidRPr="00EE2160" w14:paraId="73A8DD1A" w14:textId="77777777" w:rsidTr="00EE216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851AFB3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50CE4616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14638E97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A61ED1A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9D1EBC4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54E9890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33FCEC3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1EBF1D3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E2160" w:rsidRPr="00EE2160" w14:paraId="703135AA" w14:textId="77777777" w:rsidTr="00EE2160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0372A27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F58EFCF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1F4C9A5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6E87291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800448" w14:textId="77777777" w:rsidR="00EE2160" w:rsidRPr="00EE2160" w:rsidRDefault="00EE2160" w:rsidP="00EE216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AE4B019" w14:textId="77777777" w:rsidR="00EE2160" w:rsidRPr="00EE2160" w:rsidRDefault="00EE2160" w:rsidP="00EE216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224473F1" w14:textId="77777777" w:rsidR="00EE2160" w:rsidRPr="00EE2160" w:rsidRDefault="00EE2160" w:rsidP="00EE216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B3673">
      <w:type w:val="continuous"/>
      <w:pgSz w:w="11900" w:h="16840"/>
      <w:pgMar w:top="993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F7232" w14:textId="77777777" w:rsidR="00363B23" w:rsidRDefault="00363B23">
      <w:r>
        <w:separator/>
      </w:r>
    </w:p>
  </w:endnote>
  <w:endnote w:type="continuationSeparator" w:id="0">
    <w:p w14:paraId="0E773E23" w14:textId="77777777" w:rsidR="00363B23" w:rsidRDefault="00363B23">
      <w:r>
        <w:continuationSeparator/>
      </w:r>
    </w:p>
  </w:endnote>
  <w:endnote w:type="continuationNotice" w:id="1">
    <w:p w14:paraId="4479F87A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7F423" w14:textId="77777777" w:rsidR="00363B23" w:rsidRDefault="00363B23"/>
  </w:footnote>
  <w:footnote w:type="continuationSeparator" w:id="0">
    <w:p w14:paraId="12BAF793" w14:textId="77777777" w:rsidR="00363B23" w:rsidRDefault="00363B23">
      <w:r>
        <w:continuationSeparator/>
      </w:r>
    </w:p>
  </w:footnote>
  <w:footnote w:type="continuationNotice" w:id="1">
    <w:p w14:paraId="23BD33DA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878C885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BA1411E0" w:tentative="1">
      <w:start w:val="1"/>
      <w:numFmt w:val="lowerLetter"/>
      <w:lvlText w:val="%2."/>
      <w:lvlJc w:val="left"/>
      <w:pPr>
        <w:ind w:left="1080" w:hanging="360"/>
      </w:pPr>
    </w:lvl>
    <w:lvl w:ilvl="2" w:tplc="11EAB7DE" w:tentative="1">
      <w:start w:val="1"/>
      <w:numFmt w:val="lowerRoman"/>
      <w:lvlText w:val="%3."/>
      <w:lvlJc w:val="right"/>
      <w:pPr>
        <w:ind w:left="1800" w:hanging="180"/>
      </w:pPr>
    </w:lvl>
    <w:lvl w:ilvl="3" w:tplc="3BCECF14" w:tentative="1">
      <w:start w:val="1"/>
      <w:numFmt w:val="decimal"/>
      <w:lvlText w:val="%4."/>
      <w:lvlJc w:val="left"/>
      <w:pPr>
        <w:ind w:left="2520" w:hanging="360"/>
      </w:pPr>
    </w:lvl>
    <w:lvl w:ilvl="4" w:tplc="B8B80ED4" w:tentative="1">
      <w:start w:val="1"/>
      <w:numFmt w:val="lowerLetter"/>
      <w:lvlText w:val="%5."/>
      <w:lvlJc w:val="left"/>
      <w:pPr>
        <w:ind w:left="3240" w:hanging="360"/>
      </w:pPr>
    </w:lvl>
    <w:lvl w:ilvl="5" w:tplc="1CF2B716" w:tentative="1">
      <w:start w:val="1"/>
      <w:numFmt w:val="lowerRoman"/>
      <w:lvlText w:val="%6."/>
      <w:lvlJc w:val="right"/>
      <w:pPr>
        <w:ind w:left="3960" w:hanging="180"/>
      </w:pPr>
    </w:lvl>
    <w:lvl w:ilvl="6" w:tplc="7F44E0DA" w:tentative="1">
      <w:start w:val="1"/>
      <w:numFmt w:val="decimal"/>
      <w:lvlText w:val="%7."/>
      <w:lvlJc w:val="left"/>
      <w:pPr>
        <w:ind w:left="4680" w:hanging="360"/>
      </w:pPr>
    </w:lvl>
    <w:lvl w:ilvl="7" w:tplc="B4083F76" w:tentative="1">
      <w:start w:val="1"/>
      <w:numFmt w:val="lowerLetter"/>
      <w:lvlText w:val="%8."/>
      <w:lvlJc w:val="left"/>
      <w:pPr>
        <w:ind w:left="5400" w:hanging="360"/>
      </w:pPr>
    </w:lvl>
    <w:lvl w:ilvl="8" w:tplc="23C236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C8B2E35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25006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8418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0C77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E6EF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D4B6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B4470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E2FB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CB436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C69C005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A54F51C" w:tentative="1">
      <w:start w:val="1"/>
      <w:numFmt w:val="lowerLetter"/>
      <w:lvlText w:val="%2."/>
      <w:lvlJc w:val="left"/>
      <w:pPr>
        <w:ind w:left="1080" w:hanging="360"/>
      </w:pPr>
    </w:lvl>
    <w:lvl w:ilvl="2" w:tplc="D58CE4A0" w:tentative="1">
      <w:start w:val="1"/>
      <w:numFmt w:val="lowerRoman"/>
      <w:lvlText w:val="%3."/>
      <w:lvlJc w:val="right"/>
      <w:pPr>
        <w:ind w:left="1800" w:hanging="180"/>
      </w:pPr>
    </w:lvl>
    <w:lvl w:ilvl="3" w:tplc="68B4253E" w:tentative="1">
      <w:start w:val="1"/>
      <w:numFmt w:val="decimal"/>
      <w:lvlText w:val="%4."/>
      <w:lvlJc w:val="left"/>
      <w:pPr>
        <w:ind w:left="2520" w:hanging="360"/>
      </w:pPr>
    </w:lvl>
    <w:lvl w:ilvl="4" w:tplc="42CE2A68" w:tentative="1">
      <w:start w:val="1"/>
      <w:numFmt w:val="lowerLetter"/>
      <w:lvlText w:val="%5."/>
      <w:lvlJc w:val="left"/>
      <w:pPr>
        <w:ind w:left="3240" w:hanging="360"/>
      </w:pPr>
    </w:lvl>
    <w:lvl w:ilvl="5" w:tplc="4B74F440" w:tentative="1">
      <w:start w:val="1"/>
      <w:numFmt w:val="lowerRoman"/>
      <w:lvlText w:val="%6."/>
      <w:lvlJc w:val="right"/>
      <w:pPr>
        <w:ind w:left="3960" w:hanging="180"/>
      </w:pPr>
    </w:lvl>
    <w:lvl w:ilvl="6" w:tplc="F8D6CEA6" w:tentative="1">
      <w:start w:val="1"/>
      <w:numFmt w:val="decimal"/>
      <w:lvlText w:val="%7."/>
      <w:lvlJc w:val="left"/>
      <w:pPr>
        <w:ind w:left="4680" w:hanging="360"/>
      </w:pPr>
    </w:lvl>
    <w:lvl w:ilvl="7" w:tplc="3BCED35E" w:tentative="1">
      <w:start w:val="1"/>
      <w:numFmt w:val="lowerLetter"/>
      <w:lvlText w:val="%8."/>
      <w:lvlJc w:val="left"/>
      <w:pPr>
        <w:ind w:left="5400" w:hanging="360"/>
      </w:pPr>
    </w:lvl>
    <w:lvl w:ilvl="8" w:tplc="42B216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21C27D4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95CCC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CE82C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62CC9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9E4AC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4CC1F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0ADA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DC62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0ECD9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35152093">
    <w:abstractNumId w:val="21"/>
  </w:num>
  <w:num w:numId="2" w16cid:durableId="1753308482">
    <w:abstractNumId w:val="16"/>
  </w:num>
  <w:num w:numId="3" w16cid:durableId="270169138">
    <w:abstractNumId w:val="0"/>
  </w:num>
  <w:num w:numId="4" w16cid:durableId="2135978867">
    <w:abstractNumId w:val="6"/>
  </w:num>
  <w:num w:numId="5" w16cid:durableId="1208682550">
    <w:abstractNumId w:val="19"/>
  </w:num>
  <w:num w:numId="6" w16cid:durableId="1568563882">
    <w:abstractNumId w:val="2"/>
  </w:num>
  <w:num w:numId="7" w16cid:durableId="1326979689">
    <w:abstractNumId w:val="13"/>
  </w:num>
  <w:num w:numId="8" w16cid:durableId="598218342">
    <w:abstractNumId w:val="9"/>
  </w:num>
  <w:num w:numId="9" w16cid:durableId="505096624">
    <w:abstractNumId w:val="1"/>
  </w:num>
  <w:num w:numId="10" w16cid:durableId="538126248">
    <w:abstractNumId w:val="1"/>
  </w:num>
  <w:num w:numId="11" w16cid:durableId="293758790">
    <w:abstractNumId w:val="3"/>
  </w:num>
  <w:num w:numId="12" w16cid:durableId="1127889852">
    <w:abstractNumId w:val="4"/>
  </w:num>
  <w:num w:numId="13" w16cid:durableId="1855344550">
    <w:abstractNumId w:val="15"/>
  </w:num>
  <w:num w:numId="14" w16cid:durableId="35392124">
    <w:abstractNumId w:val="10"/>
  </w:num>
  <w:num w:numId="15" w16cid:durableId="1803576924">
    <w:abstractNumId w:val="7"/>
  </w:num>
  <w:num w:numId="16" w16cid:durableId="1966307890">
    <w:abstractNumId w:val="14"/>
  </w:num>
  <w:num w:numId="17" w16cid:durableId="1120420195">
    <w:abstractNumId w:val="5"/>
  </w:num>
  <w:num w:numId="18" w16cid:durableId="1691833122">
    <w:abstractNumId w:val="12"/>
  </w:num>
  <w:num w:numId="19" w16cid:durableId="1209074168">
    <w:abstractNumId w:val="20"/>
  </w:num>
  <w:num w:numId="20" w16cid:durableId="483816285">
    <w:abstractNumId w:val="17"/>
  </w:num>
  <w:num w:numId="21" w16cid:durableId="265576609">
    <w:abstractNumId w:val="8"/>
  </w:num>
  <w:num w:numId="22" w16cid:durableId="997420289">
    <w:abstractNumId w:val="18"/>
  </w:num>
  <w:num w:numId="23" w16cid:durableId="2185929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2CAE"/>
    <w:rsid w:val="00050500"/>
    <w:rsid w:val="0005691C"/>
    <w:rsid w:val="00056ECB"/>
    <w:rsid w:val="00056ED5"/>
    <w:rsid w:val="000655CC"/>
    <w:rsid w:val="000700AE"/>
    <w:rsid w:val="00084024"/>
    <w:rsid w:val="00086949"/>
    <w:rsid w:val="0009062C"/>
    <w:rsid w:val="00095368"/>
    <w:rsid w:val="000954C4"/>
    <w:rsid w:val="000A4C35"/>
    <w:rsid w:val="000A611A"/>
    <w:rsid w:val="000A66F4"/>
    <w:rsid w:val="000B12D9"/>
    <w:rsid w:val="000B4536"/>
    <w:rsid w:val="000B7715"/>
    <w:rsid w:val="000D3272"/>
    <w:rsid w:val="000D3C92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49CC"/>
    <w:rsid w:val="001860B9"/>
    <w:rsid w:val="00186F2B"/>
    <w:rsid w:val="001874D6"/>
    <w:rsid w:val="0019632A"/>
    <w:rsid w:val="001A4E7C"/>
    <w:rsid w:val="001B762C"/>
    <w:rsid w:val="001C4D0A"/>
    <w:rsid w:val="001C5FEF"/>
    <w:rsid w:val="001E22EF"/>
    <w:rsid w:val="001F6FE3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6DE5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0BD8"/>
    <w:rsid w:val="0039118E"/>
    <w:rsid w:val="00397F54"/>
    <w:rsid w:val="003A0D43"/>
    <w:rsid w:val="003B25F4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72BF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0DD0"/>
    <w:rsid w:val="005578FA"/>
    <w:rsid w:val="00565129"/>
    <w:rsid w:val="00565CD0"/>
    <w:rsid w:val="00567820"/>
    <w:rsid w:val="00573004"/>
    <w:rsid w:val="005770AD"/>
    <w:rsid w:val="00581414"/>
    <w:rsid w:val="00582490"/>
    <w:rsid w:val="005826FA"/>
    <w:rsid w:val="00593BC1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2A10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C7CF2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1BB1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4DC1"/>
    <w:rsid w:val="007F5DD5"/>
    <w:rsid w:val="00821A1B"/>
    <w:rsid w:val="008262E9"/>
    <w:rsid w:val="008275BD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29A5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3DC9"/>
    <w:rsid w:val="00A54A0B"/>
    <w:rsid w:val="00A57C0A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07A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2933"/>
    <w:rsid w:val="00C07DDB"/>
    <w:rsid w:val="00C331D5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1ACC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47D2"/>
    <w:rsid w:val="00E026BF"/>
    <w:rsid w:val="00E07B1B"/>
    <w:rsid w:val="00E11853"/>
    <w:rsid w:val="00E52A86"/>
    <w:rsid w:val="00E54B47"/>
    <w:rsid w:val="00E553BF"/>
    <w:rsid w:val="00E55D93"/>
    <w:rsid w:val="00E61294"/>
    <w:rsid w:val="00E654A9"/>
    <w:rsid w:val="00E7237C"/>
    <w:rsid w:val="00E77C46"/>
    <w:rsid w:val="00E86CE8"/>
    <w:rsid w:val="00E90E82"/>
    <w:rsid w:val="00EA00CB"/>
    <w:rsid w:val="00EA1BAA"/>
    <w:rsid w:val="00EA3FCD"/>
    <w:rsid w:val="00EA42A0"/>
    <w:rsid w:val="00EA7E71"/>
    <w:rsid w:val="00EB3673"/>
    <w:rsid w:val="00EB6714"/>
    <w:rsid w:val="00EC0A68"/>
    <w:rsid w:val="00EC5006"/>
    <w:rsid w:val="00ED49C3"/>
    <w:rsid w:val="00ED6CE8"/>
    <w:rsid w:val="00ED7AA6"/>
    <w:rsid w:val="00EE2160"/>
    <w:rsid w:val="00EE2A56"/>
    <w:rsid w:val="00EE3818"/>
    <w:rsid w:val="00EF12C5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559DFA9E-CAFF-440F-B3BB-E54678F6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diagramQuickStyle" Target="diagrams/quickStyle2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diagramLayout" Target="diagrams/layout2.xml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image" Target="media/image3.pn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diagramData" Target="diagrams/data2.xml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microsoft.com/office/2007/relationships/diagramDrawing" Target="diagrams/drawing2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theme" Target="theme/theme1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diagramColors" Target="diagrams/colors2.xml" Id="rId27" /><Relationship Type="http://schemas.openxmlformats.org/officeDocument/2006/relationships/fontTable" Target="fontTable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+40 s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 i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Pat tömmer blåsan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BT+20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AEC9583C-7C65-4B9B-9095-B806B6C13085}" type="presOf" srcId="{B73EA016-5B5E-4372-8AFF-E16F061CFA05}" destId="{1F6A0B97-83F0-4189-B0CB-00156B0AC153}" srcOrd="0" destOrd="0" presId="urn:microsoft.com/office/officeart/2005/8/layout/hChevron3"/>
    <dgm:cxn modelId="{43E6635E-C9DD-4072-A696-64F6ECE24338}" type="presOf" srcId="{548E9FD9-7371-42E5-8C31-C03B33C90BF7}" destId="{6CE68A43-9C69-4212-AF24-9AFEE7CA1715}" srcOrd="0" destOrd="0" presId="urn:microsoft.com/office/officeart/2005/8/layout/hChevron3"/>
    <dgm:cxn modelId="{69135C70-D387-41BF-A613-87C26550686B}" type="presOf" srcId="{BD80AD6D-AE28-4DC3-865A-F7A4BFC6D84E}" destId="{764FC522-4A5B-4DA0-8EA0-0B136026E7A3}" srcOrd="0" destOrd="0" presId="urn:microsoft.com/office/officeart/2005/8/layout/hChevron3"/>
    <dgm:cxn modelId="{44FB0B58-979E-47EB-AF2E-60752DD3DB04}" type="presOf" srcId="{FB4701B0-1C4A-420C-9F09-C1678465770A}" destId="{33A1349C-0317-431F-9E60-7456885DCFD5}" srcOrd="0" destOrd="0" presId="urn:microsoft.com/office/officeart/2005/8/layout/hChevron3"/>
    <dgm:cxn modelId="{E0F76559-DEE4-4150-A06D-A9B365EF8907}" type="presOf" srcId="{B6686773-0991-4F56-99B7-CB08DF66B5ED}" destId="{6AC59577-EC82-4A35-90CE-96CD0348AB0D}" srcOrd="0" destOrd="0" presId="urn:microsoft.com/office/officeart/2005/8/layout/hChevron3"/>
    <dgm:cxn modelId="{6186D77C-A1C5-4A49-B302-58ADF3E3B6BD}" type="presOf" srcId="{72C3C3E7-AFE7-48AF-A84A-F5F4B462ABCE}" destId="{AD4E5296-B06F-4F82-9CB5-F741BF6BFCC1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C350039D-2449-4AEE-BAF8-78F61FC425F2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9A68FEE9-B8DC-45A0-AE84-7EF6C2C38CF3}" type="presOf" srcId="{7D55B2F1-F7F7-4A6B-AFB0-F846FDB634B5}" destId="{E13D0391-DAD9-4B61-AB66-3FA48A4F7006}" srcOrd="0" destOrd="0" presId="urn:microsoft.com/office/officeart/2005/8/layout/hChevron3"/>
    <dgm:cxn modelId="{9FA714AC-7CB7-4EC1-943B-5B6E121DE73D}" type="presParOf" srcId="{1F6A0B97-83F0-4189-B0CB-00156B0AC153}" destId="{4784DBD1-3CBE-41A8-A2C7-CF088F838C79}" srcOrd="0" destOrd="0" presId="urn:microsoft.com/office/officeart/2005/8/layout/hChevron3"/>
    <dgm:cxn modelId="{BC6F1A5E-D0B0-40CD-9F8A-125F91C2BD3E}" type="presParOf" srcId="{1F6A0B97-83F0-4189-B0CB-00156B0AC153}" destId="{37D14BC8-3203-463C-9804-9B3B86B621FF}" srcOrd="1" destOrd="0" presId="urn:microsoft.com/office/officeart/2005/8/layout/hChevron3"/>
    <dgm:cxn modelId="{D5E6DCE6-6CBB-40CD-B4A0-A25337E36DF3}" type="presParOf" srcId="{1F6A0B97-83F0-4189-B0CB-00156B0AC153}" destId="{E13D0391-DAD9-4B61-AB66-3FA48A4F7006}" srcOrd="2" destOrd="0" presId="urn:microsoft.com/office/officeart/2005/8/layout/hChevron3"/>
    <dgm:cxn modelId="{F812A75B-467C-4E53-8E10-407F270CD358}" type="presParOf" srcId="{1F6A0B97-83F0-4189-B0CB-00156B0AC153}" destId="{F9271109-4339-4036-9126-150629D10456}" srcOrd="3" destOrd="0" presId="urn:microsoft.com/office/officeart/2005/8/layout/hChevron3"/>
    <dgm:cxn modelId="{5EF6F49A-CC56-4810-9414-0A40F0A53722}" type="presParOf" srcId="{1F6A0B97-83F0-4189-B0CB-00156B0AC153}" destId="{AD4E5296-B06F-4F82-9CB5-F741BF6BFCC1}" srcOrd="4" destOrd="0" presId="urn:microsoft.com/office/officeart/2005/8/layout/hChevron3"/>
    <dgm:cxn modelId="{37B1079F-5DE7-47F6-812A-8BADD82FEE22}" type="presParOf" srcId="{1F6A0B97-83F0-4189-B0CB-00156B0AC153}" destId="{99F7A086-6C98-4385-8FFE-3337C1F24694}" srcOrd="5" destOrd="0" presId="urn:microsoft.com/office/officeart/2005/8/layout/hChevron3"/>
    <dgm:cxn modelId="{8CAB044E-6056-44F8-89E0-F00A2F9EBC02}" type="presParOf" srcId="{1F6A0B97-83F0-4189-B0CB-00156B0AC153}" destId="{6CE68A43-9C69-4212-AF24-9AFEE7CA1715}" srcOrd="6" destOrd="0" presId="urn:microsoft.com/office/officeart/2005/8/layout/hChevron3"/>
    <dgm:cxn modelId="{C9E5159E-E413-4F00-9745-278E803D1CE4}" type="presParOf" srcId="{1F6A0B97-83F0-4189-B0CB-00156B0AC153}" destId="{3220CDE8-D909-484A-AEEE-E1F8CCD6E591}" srcOrd="7" destOrd="0" presId="urn:microsoft.com/office/officeart/2005/8/layout/hChevron3"/>
    <dgm:cxn modelId="{B2C85028-3DD6-431A-BF4A-50FA2AB2ABE1}" type="presParOf" srcId="{1F6A0B97-83F0-4189-B0CB-00156B0AC153}" destId="{6AC59577-EC82-4A35-90CE-96CD0348AB0D}" srcOrd="8" destOrd="0" presId="urn:microsoft.com/office/officeart/2005/8/layout/hChevron3"/>
    <dgm:cxn modelId="{CA0EF755-F05C-43CA-AF79-8693B9E629A1}" type="presParOf" srcId="{1F6A0B97-83F0-4189-B0CB-00156B0AC153}" destId="{EB1C56B5-4A0A-494F-92A8-3B4C157D15C5}" srcOrd="9" destOrd="0" presId="urn:microsoft.com/office/officeart/2005/8/layout/hChevron3"/>
    <dgm:cxn modelId="{25843D9E-802F-467F-95C4-2E477B9E7154}" type="presParOf" srcId="{1F6A0B97-83F0-4189-B0CB-00156B0AC153}" destId="{33A1349C-0317-431F-9E60-7456885DCFD5}" srcOrd="10" destOrd="0" presId="urn:microsoft.com/office/officeart/2005/8/layout/hChevron3"/>
    <dgm:cxn modelId="{ECCCB66E-697A-4FBF-80FE-FA09A615B808}" type="presParOf" srcId="{1F6A0B97-83F0-4189-B0CB-00156B0AC153}" destId="{A854A969-E3F4-46C7-AA9B-9B40E58C9671}" srcOrd="11" destOrd="0" presId="urn:microsoft.com/office/officeart/2005/8/layout/hChevron3"/>
    <dgm:cxn modelId="{46384A1B-A87F-4B3D-8F4C-196197A4F47C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 i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Paus</a:t>
          </a:r>
        </a:p>
        <a:p>
          <a:pPr>
            <a:buNone/>
          </a:pPr>
          <a:r>
            <a:rPr lang="sv-SE" sz="900" i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ca 30 min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30 min från start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Stäng av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CO</a:t>
          </a:r>
          <a:r>
            <a:rPr lang="sv-SE" sz="900" baseline="-250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</a:t>
          </a: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72279"/>
          <a:ext cx="964804" cy="39544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 min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Töm rektalpip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02722">
        <dgm:presLayoutVars>
          <dgm:bulletEnabled val="1"/>
        </dgm:presLayoutVars>
      </dgm:prSet>
      <dgm:spPr/>
    </dgm:pt>
  </dgm:ptLst>
  <dgm:cxnLst>
    <dgm:cxn modelId="{72107E00-088A-4B7A-895B-B05E03FD433A}" type="presOf" srcId="{72C3C3E7-AFE7-48AF-A84A-F5F4B462ABCE}" destId="{AD4E5296-B06F-4F82-9CB5-F741BF6BFCC1}" srcOrd="0" destOrd="0" presId="urn:microsoft.com/office/officeart/2005/8/layout/hChevron3"/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ED80853C-968E-4DAB-86BE-84A1CDFB3CE4}" type="presOf" srcId="{B6686773-0991-4F56-99B7-CB08DF66B5ED}" destId="{6AC59577-EC82-4A35-90CE-96CD0348AB0D}" srcOrd="0" destOrd="0" presId="urn:microsoft.com/office/officeart/2005/8/layout/hChevron3"/>
    <dgm:cxn modelId="{FAD36540-29D5-4489-89CC-8F4D1FC13405}" type="presOf" srcId="{548E9FD9-7371-42E5-8C31-C03B33C90BF7}" destId="{6CE68A43-9C69-4212-AF24-9AFEE7CA1715}" srcOrd="0" destOrd="0" presId="urn:microsoft.com/office/officeart/2005/8/layout/hChevron3"/>
    <dgm:cxn modelId="{781FD965-9818-4B41-8787-60CB89A65661}" type="presOf" srcId="{BD80AD6D-AE28-4DC3-865A-F7A4BFC6D84E}" destId="{764FC522-4A5B-4DA0-8EA0-0B136026E7A3}" srcOrd="0" destOrd="0" presId="urn:microsoft.com/office/officeart/2005/8/layout/hChevron3"/>
    <dgm:cxn modelId="{D1DF3772-D51E-4296-8450-F0F58169E8A4}" type="presOf" srcId="{D813EA76-4FD3-4C15-BFBC-B1DF43B29666}" destId="{4784DBD1-3CBE-41A8-A2C7-CF088F838C79}" srcOrd="0" destOrd="0" presId="urn:microsoft.com/office/officeart/2005/8/layout/hChevron3"/>
    <dgm:cxn modelId="{97D85679-CC1A-4BB4-85BA-D57DD73B5BF1}" type="presOf" srcId="{B73EA016-5B5E-4372-8AFF-E16F061CFA05}" destId="{1F6A0B97-83F0-4189-B0CB-00156B0AC153}" srcOrd="0" destOrd="0" presId="urn:microsoft.com/office/officeart/2005/8/layout/hChevron3"/>
    <dgm:cxn modelId="{3B65648A-5157-4EA9-9DB6-8C73B777AE0E}" type="presOf" srcId="{7D55B2F1-F7F7-4A6B-AFB0-F846FDB634B5}" destId="{E13D0391-DAD9-4B61-AB66-3FA48A4F7006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A30CE4E5-19D4-43FF-B229-D48BE5D68AEC}" type="presOf" srcId="{FB4701B0-1C4A-420C-9F09-C1678465770A}" destId="{33A1349C-0317-431F-9E60-7456885DCFD5}" srcOrd="0" destOrd="0" presId="urn:microsoft.com/office/officeart/2005/8/layout/hChevron3"/>
    <dgm:cxn modelId="{CA35FA24-0610-4552-9091-DFD4B07269E4}" type="presParOf" srcId="{1F6A0B97-83F0-4189-B0CB-00156B0AC153}" destId="{4784DBD1-3CBE-41A8-A2C7-CF088F838C79}" srcOrd="0" destOrd="0" presId="urn:microsoft.com/office/officeart/2005/8/layout/hChevron3"/>
    <dgm:cxn modelId="{43513FE5-2BF0-45A7-B610-67511CE896B1}" type="presParOf" srcId="{1F6A0B97-83F0-4189-B0CB-00156B0AC153}" destId="{37D14BC8-3203-463C-9804-9B3B86B621FF}" srcOrd="1" destOrd="0" presId="urn:microsoft.com/office/officeart/2005/8/layout/hChevron3"/>
    <dgm:cxn modelId="{A8C27FD5-B077-4B11-AEEE-297B19A53F0D}" type="presParOf" srcId="{1F6A0B97-83F0-4189-B0CB-00156B0AC153}" destId="{E13D0391-DAD9-4B61-AB66-3FA48A4F7006}" srcOrd="2" destOrd="0" presId="urn:microsoft.com/office/officeart/2005/8/layout/hChevron3"/>
    <dgm:cxn modelId="{58952C35-FFA5-4EB0-A3D2-DF596200683C}" type="presParOf" srcId="{1F6A0B97-83F0-4189-B0CB-00156B0AC153}" destId="{F9271109-4339-4036-9126-150629D10456}" srcOrd="3" destOrd="0" presId="urn:microsoft.com/office/officeart/2005/8/layout/hChevron3"/>
    <dgm:cxn modelId="{F2BF34DE-610A-4F21-B2E0-FF60A51234EC}" type="presParOf" srcId="{1F6A0B97-83F0-4189-B0CB-00156B0AC153}" destId="{AD4E5296-B06F-4F82-9CB5-F741BF6BFCC1}" srcOrd="4" destOrd="0" presId="urn:microsoft.com/office/officeart/2005/8/layout/hChevron3"/>
    <dgm:cxn modelId="{E94584DE-C036-4FEC-8457-4CD307EC639B}" type="presParOf" srcId="{1F6A0B97-83F0-4189-B0CB-00156B0AC153}" destId="{99F7A086-6C98-4385-8FFE-3337C1F24694}" srcOrd="5" destOrd="0" presId="urn:microsoft.com/office/officeart/2005/8/layout/hChevron3"/>
    <dgm:cxn modelId="{DD9571F9-086E-40AA-9DFF-3F48B7AF09FE}" type="presParOf" srcId="{1F6A0B97-83F0-4189-B0CB-00156B0AC153}" destId="{6CE68A43-9C69-4212-AF24-9AFEE7CA1715}" srcOrd="6" destOrd="0" presId="urn:microsoft.com/office/officeart/2005/8/layout/hChevron3"/>
    <dgm:cxn modelId="{AC57D597-BFD3-4B06-882D-D0E0C5FD6EC6}" type="presParOf" srcId="{1F6A0B97-83F0-4189-B0CB-00156B0AC153}" destId="{3220CDE8-D909-484A-AEEE-E1F8CCD6E591}" srcOrd="7" destOrd="0" presId="urn:microsoft.com/office/officeart/2005/8/layout/hChevron3"/>
    <dgm:cxn modelId="{E942E7CA-0B06-4DB3-B064-4DAC2E274E0E}" type="presParOf" srcId="{1F6A0B97-83F0-4189-B0CB-00156B0AC153}" destId="{6AC59577-EC82-4A35-90CE-96CD0348AB0D}" srcOrd="8" destOrd="0" presId="urn:microsoft.com/office/officeart/2005/8/layout/hChevron3"/>
    <dgm:cxn modelId="{8E5A6CD9-D0BB-4966-B1C2-4082FFB3189C}" type="presParOf" srcId="{1F6A0B97-83F0-4189-B0CB-00156B0AC153}" destId="{EB1C56B5-4A0A-494F-92A8-3B4C157D15C5}" srcOrd="9" destOrd="0" presId="urn:microsoft.com/office/officeart/2005/8/layout/hChevron3"/>
    <dgm:cxn modelId="{0D34D8E7-788C-4DEF-AB8C-18E0838D6AF5}" type="presParOf" srcId="{1F6A0B97-83F0-4189-B0CB-00156B0AC153}" destId="{33A1349C-0317-431F-9E60-7456885DCFD5}" srcOrd="10" destOrd="0" presId="urn:microsoft.com/office/officeart/2005/8/layout/hChevron3"/>
    <dgm:cxn modelId="{EC8F6A32-B8A9-4EAC-9FB2-B60EBD6A18E1}" type="presParOf" srcId="{1F6A0B97-83F0-4189-B0CB-00156B0AC153}" destId="{A854A969-E3F4-46C7-AA9B-9B40E58C9671}" srcOrd="11" destOrd="0" presId="urn:microsoft.com/office/officeart/2005/8/layout/hChevron3"/>
    <dgm:cxn modelId="{FC53CEA4-BABE-43C6-BDF3-03A1DC7E916B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BT+20 s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+40 s</a:t>
          </a: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53999"/>
          <a:ext cx="9648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i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Pat tömmer blåsan</a:t>
          </a:r>
        </a:p>
      </dsp:txBody>
      <dsp:txXfrm>
        <a:off x="4832001" y="53999"/>
        <a:ext cx="532803" cy="43200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i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Paus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i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ca 30 min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30 min från start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Töm rektalpip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Stäng av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CO</a:t>
          </a:r>
          <a:r>
            <a:rPr lang="sv-SE" sz="900" kern="1200" baseline="-250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</a:t>
          </a: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72279"/>
          <a:ext cx="964804" cy="39544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 min</a:t>
          </a:r>
        </a:p>
      </dsp:txBody>
      <dsp:txXfrm>
        <a:off x="4813721" y="72279"/>
        <a:ext cx="569363" cy="3954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22</TotalTime>
  <Pages>4</Pages>
  <Words>429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3640</CharactersWithSpaces>
  <SharedDoc>false</SharedDoc>
  <HyperlinkBase/>
  <HLinks>
    <vt:vector size="12" baseType="variant">
      <vt:variant>
        <vt:i4>2228285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  <vt:variant>
        <vt:i4>8126525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https://mellanarkiv-offentlig.vgregion.se/alfresco/s/archive/stream/public/v1/source/available/SOFIA/NU10095-1819752655-350/SURROGATE/Intraven%c3%b6s jodkontrast %e2%80%93 Rutiner inf%c3%b6r och efter unders%c3%b6kning.pdf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Urografi 4-fas med thorax  (852900A, 830800)</dc:title>
  <dc:subject/>
  <dc:creator>patrik.jens.johansson@vgregion.se</dc:creator>
  <keywords/>
  <lastModifiedBy>Ulrica Sehlberg</lastModifiedBy>
  <revision>25</revision>
  <lastPrinted>2016-03-31T19:56:00.0000000Z</lastPrinted>
  <dcterms:created xsi:type="dcterms:W3CDTF">2022-05-18T13:24:00.0000000Z</dcterms:created>
  <dcterms:modified xsi:type="dcterms:W3CDTF">2026-01-26T10:20:00.0000000Z</dcterms:modified>
</coreProperties>
</file>