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C9C5D3" w14:textId="77777777" w:rsidR="00EE2160" w:rsidRDefault="00EE2160" w:rsidP="00F35B05">
      <w:pPr>
        <w:pStyle w:val="Rubrik2"/>
        <w:sectPr w:rsidR="00EE2160" w:rsidSect="00EE216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BE10EE7" w14:textId="77777777" w:rsidR="00EE2160" w:rsidRPr="00EE2160" w:rsidRDefault="00EE2160" w:rsidP="00EE216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4059DB7" w14:textId="77777777" w:rsidR="00EE2160" w:rsidRPr="00EB3673" w:rsidRDefault="00EE2160" w:rsidP="00EB3673">
      <w:pPr>
        <w:pStyle w:val="Rubrik1"/>
      </w:pPr>
    </w:p>
    <w:p w14:paraId="4E6D4B94" w14:textId="29369803" w:rsidR="00EE2160" w:rsidRPr="00EB3673" w:rsidRDefault="00EB3673" w:rsidP="00EB3673">
      <w:pPr>
        <w:pStyle w:val="Rubrik1"/>
        <w:ind w:left="0"/>
      </w:pPr>
      <w:r w:rsidRPr="00EB3673">
        <w:t>DT Urografi 4-fas med thorax (852900A &amp; 830800)</w:t>
      </w:r>
    </w:p>
    <w:p w14:paraId="51F949AD" w14:textId="77777777" w:rsidR="00EE2160" w:rsidRPr="00EE2160" w:rsidRDefault="00EE2160" w:rsidP="00EE2160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2C2E8CF1" w14:textId="77777777" w:rsidR="00EE2160" w:rsidRPr="00EE2160" w:rsidRDefault="00EE2160" w:rsidP="00EE216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0E1CE5F" w14:textId="77777777" w:rsidR="00EE2160" w:rsidRPr="00EE2160" w:rsidRDefault="00EE2160" w:rsidP="00EB3673">
      <w:pPr>
        <w:pStyle w:val="Rubrik2"/>
        <w:ind w:left="0"/>
      </w:pPr>
      <w:r w:rsidRPr="00EE2160">
        <w:t>Syfte</w:t>
      </w:r>
    </w:p>
    <w:p w14:paraId="41B6DDAA" w14:textId="77777777" w:rsidR="00EE2160" w:rsidRDefault="00EE2160" w:rsidP="00EE216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EE2160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F292794" w14:textId="77777777" w:rsidR="00390BD8" w:rsidRPr="00EE2160" w:rsidRDefault="00390BD8" w:rsidP="00EE216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2731A62" w14:textId="77777777" w:rsidR="00390BD8" w:rsidRPr="00EE2160" w:rsidRDefault="00390BD8" w:rsidP="00390BD8">
      <w:pPr>
        <w:pStyle w:val="Rubrik2"/>
        <w:ind w:left="0"/>
      </w:pPr>
      <w:r>
        <w:t>Förändringar</w:t>
      </w:r>
      <w:r w:rsidRPr="00EE2160">
        <w:t xml:space="preserve"> i denna version</w:t>
      </w:r>
    </w:p>
    <w:p w14:paraId="64C7DEF7" w14:textId="05C34A8C" w:rsidR="00390BD8" w:rsidRPr="00EE2160" w:rsidRDefault="00390BD8" w:rsidP="00390BD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</w:t>
      </w:r>
      <w:r w:rsidR="009F29A5">
        <w:rPr>
          <w:rFonts w:ascii="Arial" w:hAnsi="Arial" w:cs="Arial"/>
          <w:sz w:val="18"/>
          <w:szCs w:val="18"/>
        </w:rPr>
        <w:t xml:space="preserve"> än</w:t>
      </w:r>
      <w:r w:rsidR="006C7CF2">
        <w:rPr>
          <w:rFonts w:ascii="Arial" w:hAnsi="Arial" w:cs="Arial"/>
          <w:sz w:val="18"/>
          <w:szCs w:val="18"/>
        </w:rPr>
        <w:t>drat mängden dryck och tid.</w:t>
      </w:r>
      <w:r w:rsidR="005D2A10">
        <w:rPr>
          <w:rFonts w:ascii="Arial" w:hAnsi="Arial" w:cs="Arial"/>
          <w:sz w:val="18"/>
          <w:szCs w:val="18"/>
        </w:rPr>
        <w:t xml:space="preserve"> </w:t>
      </w:r>
      <w:r w:rsidR="006C7CF2">
        <w:rPr>
          <w:rFonts w:ascii="Arial" w:hAnsi="Arial" w:cs="Arial"/>
          <w:sz w:val="18"/>
          <w:szCs w:val="18"/>
        </w:rPr>
        <w:t>J</w:t>
      </w:r>
      <w:r w:rsidR="005D2A10">
        <w:rPr>
          <w:rFonts w:ascii="Arial" w:hAnsi="Arial" w:cs="Arial"/>
          <w:sz w:val="18"/>
          <w:szCs w:val="18"/>
        </w:rPr>
        <w:t xml:space="preserve">usterat kernel </w:t>
      </w:r>
      <w:r w:rsidR="000A66F4">
        <w:rPr>
          <w:rFonts w:ascii="Arial" w:hAnsi="Arial" w:cs="Arial"/>
          <w:sz w:val="18"/>
          <w:szCs w:val="18"/>
        </w:rPr>
        <w:t>Siemens X-</w:t>
      </w:r>
      <w:r w:rsidR="00C331D5">
        <w:rPr>
          <w:rFonts w:ascii="Arial" w:hAnsi="Arial" w:cs="Arial"/>
          <w:sz w:val="18"/>
          <w:szCs w:val="18"/>
        </w:rPr>
        <w:t>cite.</w:t>
      </w:r>
    </w:p>
    <w:p w14:paraId="1F62A3B8" w14:textId="77777777" w:rsidR="00EE2160" w:rsidRPr="00EE2160" w:rsidRDefault="00EE2160" w:rsidP="00EE216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62F7EF8" w14:textId="77777777" w:rsidR="00EE2160" w:rsidRPr="00EE2160" w:rsidRDefault="00EE2160" w:rsidP="00EB3673">
      <w:pPr>
        <w:pStyle w:val="Rubrik2"/>
        <w:ind w:left="0"/>
      </w:pPr>
      <w:r w:rsidRPr="00EE2160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EE2160" w:rsidRPr="00EE2160" w14:paraId="1A27A2AA" w14:textId="77777777" w:rsidTr="00BF293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0726C19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4DE95D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Som Urografi 4-fas, med samtidig undersökning av thorax.</w:t>
            </w:r>
          </w:p>
        </w:tc>
      </w:tr>
      <w:tr w:rsidR="00EE2160" w:rsidRPr="00EE2160" w14:paraId="6878FF96" w14:textId="77777777" w:rsidTr="00BF293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D981EE8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FE6B19A" w14:textId="428291E9" w:rsidR="00EE2160" w:rsidRPr="00EE2160" w:rsidRDefault="00EE2160" w:rsidP="00EE2160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EE2160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EE2160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60383C95" w14:textId="0E02066F" w:rsidR="00EE2160" w:rsidRPr="00EE2160" w:rsidRDefault="00EE2160" w:rsidP="00EE2160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PVK</w:t>
            </w:r>
            <w:r w:rsidR="00390BD8">
              <w:rPr>
                <w:rFonts w:ascii="Arial" w:hAnsi="Arial" w:cs="Arial"/>
                <w:sz w:val="18"/>
                <w:szCs w:val="18"/>
              </w:rPr>
              <w:t xml:space="preserve"> (</w:t>
            </w:r>
            <w:r w:rsidR="00A57C0A">
              <w:rPr>
                <w:rFonts w:ascii="Arial" w:hAnsi="Arial" w:cs="Arial"/>
                <w:sz w:val="18"/>
                <w:szCs w:val="18"/>
              </w:rPr>
              <w:t>e</w:t>
            </w:r>
            <w:r w:rsidR="00DF47D2">
              <w:rPr>
                <w:rFonts w:ascii="Arial" w:hAnsi="Arial" w:cs="Arial"/>
                <w:sz w:val="18"/>
                <w:szCs w:val="18"/>
              </w:rPr>
              <w:t>fter</w:t>
            </w:r>
            <w:r w:rsidR="00A57C0A">
              <w:rPr>
                <w:rFonts w:ascii="Arial" w:hAnsi="Arial" w:cs="Arial"/>
                <w:sz w:val="18"/>
                <w:szCs w:val="18"/>
              </w:rPr>
              <w:t xml:space="preserve"> flöde).</w:t>
            </w:r>
          </w:p>
        </w:tc>
      </w:tr>
      <w:tr w:rsidR="00EE2160" w:rsidRPr="00EE2160" w14:paraId="02975CA8" w14:textId="77777777" w:rsidTr="00BF293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4F20712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405EE64" w14:textId="3720FF13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 xml:space="preserve">1,5 timme före undersökningen ska patienten kissa. Därefter får patienten inte kissa förrän undersökningen är genomförd. Eventuell KAD ska vara stängd. </w:t>
            </w:r>
            <w:r w:rsidR="00C331D5">
              <w:rPr>
                <w:rFonts w:ascii="Arial" w:hAnsi="Arial" w:cs="Arial"/>
                <w:sz w:val="18"/>
                <w:szCs w:val="18"/>
              </w:rPr>
              <w:t xml:space="preserve">30 minuter före </w:t>
            </w:r>
            <w:r w:rsidRPr="00EE2160">
              <w:rPr>
                <w:rFonts w:ascii="Arial" w:hAnsi="Arial" w:cs="Arial"/>
                <w:sz w:val="18"/>
                <w:szCs w:val="18"/>
              </w:rPr>
              <w:t xml:space="preserve">undersökningen ska patienten dricka </w:t>
            </w:r>
            <w:r w:rsidR="00C331D5">
              <w:rPr>
                <w:rFonts w:ascii="Arial" w:hAnsi="Arial" w:cs="Arial"/>
                <w:sz w:val="18"/>
                <w:szCs w:val="18"/>
              </w:rPr>
              <w:t>5 dl</w:t>
            </w:r>
            <w:r w:rsidRPr="00EE2160">
              <w:rPr>
                <w:rFonts w:ascii="Arial" w:hAnsi="Arial" w:cs="Arial"/>
                <w:sz w:val="18"/>
                <w:szCs w:val="18"/>
              </w:rPr>
              <w:t xml:space="preserve"> vatten med jämn fördelning. Polikliniska patienter dricker hemma.</w:t>
            </w:r>
          </w:p>
        </w:tc>
      </w:tr>
      <w:tr w:rsidR="00EE2160" w:rsidRPr="00EE2160" w14:paraId="37A9540B" w14:textId="77777777" w:rsidTr="00BF293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3CA42D8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173199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Omnipaque 350 mg I/ml enligt OmniJect ”Urografi 3- och 4-fas”.</w:t>
            </w:r>
          </w:p>
        </w:tc>
      </w:tr>
      <w:tr w:rsidR="00EE2160" w:rsidRPr="00EE2160" w14:paraId="3822A5B7" w14:textId="77777777" w:rsidTr="00BF293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609FC4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820C6E6" w14:textId="5FFA0A05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1E22EF" w:rsidRPr="00EE2160">
              <w:rPr>
                <w:rFonts w:ascii="Arial" w:hAnsi="Arial" w:cs="Arial"/>
                <w:sz w:val="18"/>
                <w:szCs w:val="18"/>
              </w:rPr>
              <w:t>15–50</w:t>
            </w:r>
            <w:r w:rsidRPr="00EE2160">
              <w:rPr>
                <w:rFonts w:ascii="Arial" w:hAnsi="Arial" w:cs="Arial"/>
                <w:sz w:val="18"/>
                <w:szCs w:val="18"/>
              </w:rPr>
              <w:t xml:space="preserve"> år ska tillfrågas om eventuell graviditet. </w:t>
            </w:r>
          </w:p>
          <w:p w14:paraId="1C7B56EC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EE2160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42C26ED4" w14:textId="595AF562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Pr="00EE2160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EE2160" w:rsidRPr="00EE2160" w14:paraId="246B65B4" w14:textId="77777777" w:rsidTr="00BF2933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243C2A22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33292D39" w14:textId="77777777" w:rsidR="00EE2160" w:rsidRPr="00EE2160" w:rsidRDefault="00EE2160" w:rsidP="00EE216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DB8B980" w14:textId="77777777" w:rsidR="00EE2160" w:rsidRPr="00EE2160" w:rsidRDefault="00EE2160" w:rsidP="00EE216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2B13C84" w14:textId="77777777" w:rsidR="00EE2160" w:rsidRPr="00EE2160" w:rsidRDefault="00EE2160" w:rsidP="00EE216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47296463" w14:textId="77777777" w:rsidR="00EE2160" w:rsidRPr="00EE2160" w:rsidRDefault="00EE2160" w:rsidP="00EE216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9FCF412" w14:textId="77777777" w:rsidR="00EE2160" w:rsidRPr="00EE2160" w:rsidRDefault="00EE2160" w:rsidP="00EE2160">
      <w:pPr>
        <w:spacing w:after="0" w:line="240" w:lineRule="auto"/>
        <w:ind w:left="0" w:right="0"/>
        <w:rPr>
          <w:rFonts w:ascii="Arial" w:hAnsi="Arial" w:cs="Arial"/>
          <w:b/>
        </w:rPr>
      </w:pPr>
      <w:r w:rsidRPr="00EE2160">
        <w:rPr>
          <w:rFonts w:ascii="Arial" w:hAnsi="Arial" w:cs="Arial"/>
          <w:b/>
        </w:rPr>
        <w:br w:type="page"/>
      </w:r>
    </w:p>
    <w:p w14:paraId="703AC293" w14:textId="77777777" w:rsidR="00EE2160" w:rsidRPr="00EE2160" w:rsidRDefault="00EE2160" w:rsidP="00EB3673">
      <w:pPr>
        <w:pStyle w:val="Rubrik2"/>
        <w:ind w:left="0"/>
      </w:pPr>
      <w:r w:rsidRPr="00EE2160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EE2160" w:rsidRPr="00EE2160" w14:paraId="3B8AA01B" w14:textId="77777777" w:rsidTr="00BF2933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1947740C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720BB9E" wp14:editId="7DCA78C8">
                  <wp:extent cx="5583600" cy="540000"/>
                  <wp:effectExtent l="0" t="0" r="36195" b="0"/>
                  <wp:docPr id="11" name="Diagram 1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14:paraId="653BA08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B888F6F" wp14:editId="20F37C0E">
                  <wp:extent cx="5583600" cy="540000"/>
                  <wp:effectExtent l="0" t="0" r="36195" b="0"/>
                  <wp:docPr id="27" name="Diagram 27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</w:tr>
      <w:tr w:rsidR="00EE2160" w:rsidRPr="00EE2160" w14:paraId="21C44A3E" w14:textId="77777777" w:rsidTr="00EE2160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02CFAB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89AD5D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0B262D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E216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37EAD9B0" wp14:editId="47ADFC0B">
                      <wp:simplePos x="0" y="0"/>
                      <wp:positionH relativeFrom="column">
                        <wp:posOffset>42545</wp:posOffset>
                      </wp:positionH>
                      <wp:positionV relativeFrom="paragraph">
                        <wp:posOffset>906780</wp:posOffset>
                      </wp:positionV>
                      <wp:extent cx="1572260" cy="1432560"/>
                      <wp:effectExtent l="19050" t="19050" r="27940" b="15240"/>
                      <wp:wrapNone/>
                      <wp:docPr id="1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2260" cy="143301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3D2CB24E" id="Rektangel 9" o:spid="_x0000_s1026" style="position:absolute;margin-left:3.35pt;margin-top:71.4pt;width:123.8pt;height:112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" filled="f" strokecolor="red" strokeweight="3pt"/>
                  </w:pict>
                </mc:Fallback>
              </mc:AlternateContent>
            </w:r>
            <w:r w:rsidRPr="00EE216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78AB1A4B" wp14:editId="571CA974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914400</wp:posOffset>
                      </wp:positionV>
                      <wp:extent cx="410210" cy="1412875"/>
                      <wp:effectExtent l="0" t="0" r="8890" b="0"/>
                      <wp:wrapNone/>
                      <wp:docPr id="2" name="Pil: uppåt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1287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12CF37A" w14:textId="77777777" w:rsidR="00EE2160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64857D2A" w14:textId="77777777" w:rsidR="00EE2160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701F992F" w14:textId="77777777" w:rsidR="00EE2160" w:rsidRPr="0066567D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8AB1A4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2" o:spid="_x0000_s1026" type="#_x0000_t68" style="position:absolute;left:0;text-align:left;margin-left:14.5pt;margin-top:1in;width:32.3pt;height:111.25pt;rotation:180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" adj="3136" fillcolor="red" stroked="f" strokeweight="1pt">
                      <v:textbox inset="1mm,1mm,1mm,1mm">
                        <w:txbxContent>
                          <w:p w14:paraId="712CF37A" w14:textId="77777777" w:rsidR="00EE2160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64857D2A" w14:textId="77777777" w:rsidR="00EE2160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701F992F" w14:textId="77777777" w:rsidR="00EE2160" w:rsidRPr="0066567D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E216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19DAAE0" wp14:editId="18B0FDCA">
                      <wp:simplePos x="0" y="0"/>
                      <wp:positionH relativeFrom="column">
                        <wp:posOffset>41910</wp:posOffset>
                      </wp:positionH>
                      <wp:positionV relativeFrom="paragraph">
                        <wp:posOffset>125095</wp:posOffset>
                      </wp:positionV>
                      <wp:extent cx="1572260" cy="1504315"/>
                      <wp:effectExtent l="19050" t="19050" r="27940" b="19685"/>
                      <wp:wrapNone/>
                      <wp:docPr id="13" name="Rektangel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2260" cy="150431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7DEBF11F" id="Rektangel 13" o:spid="_x0000_s1026" style="position:absolute;margin-left:3.3pt;margin-top:9.85pt;width:123.8pt;height:11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" filled="f" strokecolor="#c00000" strokeweight="3pt"/>
                  </w:pict>
                </mc:Fallback>
              </mc:AlternateContent>
            </w:r>
            <w:r w:rsidRPr="00EE216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904DA84" wp14:editId="2A3FDEC5">
                      <wp:simplePos x="0" y="0"/>
                      <wp:positionH relativeFrom="column">
                        <wp:posOffset>41910</wp:posOffset>
                      </wp:positionH>
                      <wp:positionV relativeFrom="paragraph">
                        <wp:posOffset>1080770</wp:posOffset>
                      </wp:positionV>
                      <wp:extent cx="1572895" cy="1254760"/>
                      <wp:effectExtent l="19050" t="19050" r="27305" b="21590"/>
                      <wp:wrapNone/>
                      <wp:docPr id="15" name="Rektangel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72895" cy="125476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C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rect w14:anchorId="703593A6" id="Rektangel 15" o:spid="_x0000_s1026" style="position:absolute;margin-left:3.3pt;margin-top:85.1pt;width:123.85pt;height:98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" filled="f" strokecolor="#ffc000" strokeweight="3pt"/>
                  </w:pict>
                </mc:Fallback>
              </mc:AlternateContent>
            </w:r>
            <w:r w:rsidRPr="00EE216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F52016F" wp14:editId="380DDF4F">
                      <wp:simplePos x="0" y="0"/>
                      <wp:positionH relativeFrom="column">
                        <wp:posOffset>1009650</wp:posOffset>
                      </wp:positionH>
                      <wp:positionV relativeFrom="paragraph">
                        <wp:posOffset>1098550</wp:posOffset>
                      </wp:positionV>
                      <wp:extent cx="410210" cy="1223010"/>
                      <wp:effectExtent l="0" t="0" r="8890" b="0"/>
                      <wp:wrapNone/>
                      <wp:docPr id="14" name="Pil: uppåt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22301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C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CDFCB78" w14:textId="77777777" w:rsidR="00EE2160" w:rsidRPr="00EE2160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608DA7D6" w14:textId="77777777" w:rsidR="00EE2160" w:rsidRPr="00EE2160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EE2160"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356CB6A7" w14:textId="77777777" w:rsidR="00EE2160" w:rsidRPr="00EE2160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52016F" id="Pil: uppåt 14" o:spid="_x0000_s1027" type="#_x0000_t68" style="position:absolute;left:0;text-align:left;margin-left:79.5pt;margin-top:86.5pt;width:32.3pt;height:96.3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" adj="3622" fillcolor="#ffc000" stroked="f" strokeweight="1pt">
                      <v:textbox inset="1mm,1mm,1mm,1mm">
                        <w:txbxContent>
                          <w:p w14:paraId="6CDFCB78" w14:textId="77777777" w:rsidR="00EE2160" w:rsidRPr="00EE2160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  <w:p w14:paraId="608DA7D6" w14:textId="77777777" w:rsidR="00EE2160" w:rsidRPr="00EE2160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EE2160"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356CB6A7" w14:textId="77777777" w:rsidR="00EE2160" w:rsidRPr="00EE2160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E216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073CA767" wp14:editId="3CEEDBC2">
                      <wp:simplePos x="0" y="0"/>
                      <wp:positionH relativeFrom="column">
                        <wp:posOffset>629285</wp:posOffset>
                      </wp:positionH>
                      <wp:positionV relativeFrom="paragraph">
                        <wp:posOffset>130810</wp:posOffset>
                      </wp:positionV>
                      <wp:extent cx="410210" cy="1471930"/>
                      <wp:effectExtent l="0" t="0" r="8890" b="0"/>
                      <wp:wrapNone/>
                      <wp:docPr id="21" name="Pil: uppåt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47193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326D212" w14:textId="77777777" w:rsidR="00EE2160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5355AB4B" w14:textId="77777777" w:rsidR="00EE2160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18994346" w14:textId="77777777" w:rsidR="00EE2160" w:rsidRPr="0066567D" w:rsidRDefault="00EE2160" w:rsidP="00BF293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3CA767" id="Pil: uppåt 21" o:spid="_x0000_s1028" type="#_x0000_t68" style="position:absolute;left:0;text-align:left;margin-left:49.55pt;margin-top:10.3pt;width:32.3pt;height:115.9pt;rotation:18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" adj="3010" fillcolor="#c00000" stroked="f" strokeweight="1pt">
                      <v:textbox inset="1mm,1mm,1mm,1mm">
                        <w:txbxContent>
                          <w:p w14:paraId="1326D212" w14:textId="77777777" w:rsidR="00EE2160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5355AB4B" w14:textId="77777777" w:rsidR="00EE2160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18994346" w14:textId="77777777" w:rsidR="00EE2160" w:rsidRPr="0066567D" w:rsidRDefault="00EE2160" w:rsidP="00BF293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E2160">
              <w:rPr>
                <w:noProof/>
                <w:szCs w:val="20"/>
              </w:rPr>
              <w:drawing>
                <wp:inline distT="0" distB="0" distL="0" distR="0" wp14:anchorId="327163F0" wp14:editId="4313CC73">
                  <wp:extent cx="1603944" cy="2514714"/>
                  <wp:effectExtent l="0" t="0" r="0" b="0"/>
                  <wp:docPr id="28" name="Bildobjekt 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73257877" name="Bildobjekt 4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31397" cy="25577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E2160" w:rsidRPr="00EE2160" w14:paraId="6C6F5640" w14:textId="77777777" w:rsidTr="00EE2160">
        <w:trPr>
          <w:trHeight w:val="227"/>
        </w:trPr>
        <w:tc>
          <w:tcPr>
            <w:tcW w:w="1950" w:type="dxa"/>
            <w:shd w:val="clear" w:color="auto" w:fill="FFFFFF"/>
          </w:tcPr>
          <w:p w14:paraId="0260E15A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9B1EF58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Jugulum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37DEE9" w14:textId="77777777" w:rsidR="00EE2160" w:rsidRPr="00EE2160" w:rsidRDefault="00EE2160" w:rsidP="00EE216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EE2160" w:rsidRPr="00EE2160" w14:paraId="13220911" w14:textId="77777777" w:rsidTr="00EE2160">
        <w:trPr>
          <w:trHeight w:val="227"/>
        </w:trPr>
        <w:tc>
          <w:tcPr>
            <w:tcW w:w="1950" w:type="dxa"/>
            <w:shd w:val="clear" w:color="auto" w:fill="FFFFFF"/>
          </w:tcPr>
          <w:p w14:paraId="064CCBA4" w14:textId="77777777" w:rsidR="00EE2160" w:rsidRPr="00EE2160" w:rsidRDefault="00EE2160" w:rsidP="00EE216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Helbuk K-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4B2D05C1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EE2160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  <w:r w:rsidRPr="00EE2160">
              <w:rPr>
                <w:noProof/>
                <w:szCs w:val="20"/>
              </w:rPr>
              <w:t xml:space="preserve"> </w:t>
            </w:r>
          </w:p>
          <w:p w14:paraId="1942994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EE216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AFEFC4E" w14:textId="77777777" w:rsidR="00EE2160" w:rsidRPr="00EE2160" w:rsidRDefault="00EE2160" w:rsidP="00EE216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E2160" w:rsidRPr="00EE2160" w14:paraId="02414ADE" w14:textId="77777777" w:rsidTr="00EE2160">
        <w:trPr>
          <w:trHeight w:val="227"/>
        </w:trPr>
        <w:tc>
          <w:tcPr>
            <w:tcW w:w="1950" w:type="dxa"/>
            <w:shd w:val="clear" w:color="auto" w:fill="FFFFFF"/>
          </w:tcPr>
          <w:p w14:paraId="1BC284A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067CC58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  <w:r w:rsidRPr="00EE2160">
              <w:rPr>
                <w:rFonts w:ascii="Arial" w:hAnsi="Arial" w:cs="Arial"/>
                <w:b/>
                <w:noProof/>
              </w:rPr>
              <w:t xml:space="preserve"> 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16FEFE" w14:textId="77777777" w:rsidR="00EE2160" w:rsidRPr="00EE2160" w:rsidRDefault="00EE2160" w:rsidP="00EE216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EE2160" w:rsidRPr="00EE2160" w14:paraId="18CD15F6" w14:textId="77777777" w:rsidTr="00EE2160">
        <w:trPr>
          <w:trHeight w:val="227"/>
        </w:trPr>
        <w:tc>
          <w:tcPr>
            <w:tcW w:w="1950" w:type="dxa"/>
            <w:shd w:val="clear" w:color="auto" w:fill="FFFFFF"/>
          </w:tcPr>
          <w:p w14:paraId="1DE1CC0A" w14:textId="77777777" w:rsidR="00EE2160" w:rsidRPr="00EE2160" w:rsidRDefault="00EE2160" w:rsidP="00EE216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Helbuk K+ kortikomedullär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A5D679C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EE2160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6C5CC38E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DC71067" w14:textId="77777777" w:rsidR="00EE2160" w:rsidRPr="00EE2160" w:rsidRDefault="00EE2160" w:rsidP="00EE216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E2160" w:rsidRPr="00EE2160" w14:paraId="6D114F38" w14:textId="77777777" w:rsidTr="00EE2160">
        <w:trPr>
          <w:trHeight w:val="227"/>
        </w:trPr>
        <w:tc>
          <w:tcPr>
            <w:tcW w:w="1950" w:type="dxa"/>
            <w:shd w:val="clear" w:color="auto" w:fill="FFFFFF"/>
          </w:tcPr>
          <w:p w14:paraId="0ED05058" w14:textId="77777777" w:rsidR="00EE2160" w:rsidRPr="00EE2160" w:rsidRDefault="00EE2160" w:rsidP="00EE216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Thx/övre buk K+ nefrografisk (medellåg 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8A6E881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EE2160">
              <w:rPr>
                <w:rFonts w:ascii="Arial" w:hAnsi="Arial" w:cs="Arial"/>
                <w:sz w:val="18"/>
                <w:szCs w:val="18"/>
              </w:rPr>
              <w:t xml:space="preserve"> Jugulum – crista ilaca.</w:t>
            </w:r>
          </w:p>
          <w:p w14:paraId="663280F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A8A7758" w14:textId="77777777" w:rsidR="00EE2160" w:rsidRPr="00EE2160" w:rsidRDefault="00EE2160" w:rsidP="00EE216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E2160" w:rsidRPr="00EE2160" w14:paraId="0F181EE1" w14:textId="77777777" w:rsidTr="00EE2160">
        <w:trPr>
          <w:trHeight w:val="227"/>
        </w:trPr>
        <w:tc>
          <w:tcPr>
            <w:tcW w:w="1950" w:type="dxa"/>
            <w:shd w:val="clear" w:color="auto" w:fill="FFFFFF"/>
          </w:tcPr>
          <w:p w14:paraId="4C1918E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9DCE546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A54B7B3" w14:textId="77777777" w:rsidR="00EE2160" w:rsidRPr="00EE2160" w:rsidRDefault="00EE2160" w:rsidP="00EE216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EE2160" w:rsidRPr="00EE2160" w14:paraId="1AF488C2" w14:textId="77777777" w:rsidTr="00EE2160">
        <w:trPr>
          <w:trHeight w:val="227"/>
        </w:trPr>
        <w:tc>
          <w:tcPr>
            <w:tcW w:w="1950" w:type="dxa"/>
            <w:shd w:val="clear" w:color="auto" w:fill="FFFFFF"/>
          </w:tcPr>
          <w:p w14:paraId="2B6550D7" w14:textId="77777777" w:rsidR="00EE2160" w:rsidRPr="00EE2160" w:rsidRDefault="00EE2160" w:rsidP="00EE216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Urinvägar K+ utsöndr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8DB1D4C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EE2160">
              <w:rPr>
                <w:rFonts w:ascii="Arial" w:hAnsi="Arial" w:cs="Arial"/>
                <w:sz w:val="18"/>
                <w:szCs w:val="18"/>
              </w:rPr>
              <w:t xml:space="preserve"> Nedanför diafragma – trochanter minor.</w:t>
            </w:r>
          </w:p>
          <w:p w14:paraId="38FFDA9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A7238A9" w14:textId="77777777" w:rsidR="00EE2160" w:rsidRPr="00EE2160" w:rsidRDefault="00EE2160" w:rsidP="00EE216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E2160" w:rsidRPr="00EE2160" w14:paraId="7921A627" w14:textId="77777777" w:rsidTr="00EE2160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322F3A64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58DFE5D8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Efter scanning segmenteras serie 3 i thorax och buk och reformateras som vanligt. Thorax läggs på ett kort och alla bukserier på ett annat.</w:t>
            </w:r>
          </w:p>
          <w:p w14:paraId="20816F4E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2097C307" w14:textId="77777777" w:rsidR="00EE2160" w:rsidRPr="00EE2160" w:rsidRDefault="00EE2160" w:rsidP="00EE216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1275FA8" w14:textId="77777777" w:rsidR="00EE2160" w:rsidRPr="00EE2160" w:rsidRDefault="00EE2160" w:rsidP="00EE216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2910C28" w14:textId="77777777" w:rsidR="00573004" w:rsidRDefault="00573004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E8D8D52" w14:textId="49CC6D7C" w:rsidR="00EE2160" w:rsidRPr="00EE2160" w:rsidRDefault="00EE2160" w:rsidP="00EB3673">
      <w:pPr>
        <w:pStyle w:val="Rubrik2"/>
        <w:ind w:left="0"/>
      </w:pPr>
      <w:r w:rsidRPr="00EE2160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EE2160" w:rsidRPr="00EE2160" w14:paraId="2C69603D" w14:textId="77777777" w:rsidTr="00BF2933">
        <w:trPr>
          <w:trHeight w:val="227"/>
        </w:trPr>
        <w:tc>
          <w:tcPr>
            <w:tcW w:w="212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7733BBC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AC776EF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12A8E49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8A149BB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EE2160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E96622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A403621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EE2160" w:rsidRPr="00EE2160" w14:paraId="5C67DF5A" w14:textId="77777777" w:rsidTr="00BF2933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19DCC3D" w14:textId="77777777" w:rsidR="00EE2160" w:rsidRPr="00EE2160" w:rsidRDefault="00EE2160" w:rsidP="00EE216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Helbuk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B13652" w14:textId="4A5A99DE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7DD2CA" w14:textId="5413942F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0C518C" w14:textId="24E8DC8D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A12A3E" w14:textId="3B2C1330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8DE8A2F" w14:textId="17F55E3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E2160" w:rsidRPr="00EE2160" w14:paraId="27466435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7F054F7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F8565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14C31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8DE6E9" w14:textId="7FB96488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3B25F4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E0350A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C5F838B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E2160" w:rsidRPr="00EE2160" w14:paraId="6CFB2E06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27F10B5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B0C63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B143B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7F7037" w14:textId="2FEB87AB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3B25F4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00B26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3C879F2" w14:textId="6EDAB1AE" w:rsidR="00EE2160" w:rsidRPr="00EE2160" w:rsidRDefault="007F4DC1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EE2160" w:rsidRPr="00EE216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EE2160" w:rsidRPr="00EE2160" w14:paraId="133800AE" w14:textId="77777777" w:rsidTr="00BF2933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B2198C8" w14:textId="77777777" w:rsidR="00EE2160" w:rsidRPr="00EE2160" w:rsidRDefault="00EE2160" w:rsidP="00EE216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EF338E" w14:textId="7D6F94BC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99B503" w14:textId="1C5C0E9B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C2198B" w14:textId="6B69B9B4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5AC116" w14:textId="3E8E1288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DAE4FCC" w14:textId="10CDB464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EE2160" w:rsidRPr="00EE2160" w14:paraId="2EDACF68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67ED632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kortikomedullär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EC24D7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4E1C6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A57703" w14:textId="051A4F18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3B25F4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D379C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0F33F9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E2160" w:rsidRPr="00EE2160" w14:paraId="74DD5E3C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B539CEE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1B80942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482F0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40D15F" w14:textId="03FD925F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3B25F4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ACFB5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C32D33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E2160" w:rsidRPr="00EE2160" w14:paraId="3C468B56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B7516CF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5F8FC83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BFBE410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96915AD" w14:textId="3DF2764C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3B25F4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F715BD9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1ADD710C" w14:textId="4A7ADE36" w:rsidR="00EE2160" w:rsidRPr="00EE2160" w:rsidRDefault="007F4DC1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EE2160" w:rsidRPr="00EE216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EE2160" w:rsidRPr="00EE2160" w14:paraId="6B9719DD" w14:textId="77777777" w:rsidTr="00BF2933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95C41FF" w14:textId="77777777" w:rsidR="00EE2160" w:rsidRPr="00EE2160" w:rsidRDefault="00EE2160" w:rsidP="00EE216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Thx/övre buk K+ nefrografisk fas (medellåg dos)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35CD91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C00E7C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9C96FE6" w14:textId="495C3E50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3B25F4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FD6AEE2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79FFF641" w14:textId="6D88A2FE" w:rsidR="00EE2160" w:rsidRPr="00EE2160" w:rsidRDefault="007F4DC1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</w:r>
            <w:r w:rsidR="00EE2160"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EE2160" w:rsidRPr="00EE2160" w14:paraId="12BF7B0D" w14:textId="77777777" w:rsidTr="00BF2933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EC8360A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E2160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EE216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1CDCFC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FA8332C" w14:textId="5D403A93" w:rsidR="00EE2160" w:rsidRPr="00EE2160" w:rsidRDefault="007F4DC1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2BFF5D5" w14:textId="5058DB20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3B25F4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946A481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6219E37" w14:textId="25238456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  <w:r w:rsidR="007F4D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</w:t>
            </w:r>
            <w:r w:rsidR="007F4D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  <w:t>Syngo.via</w:t>
            </w:r>
          </w:p>
        </w:tc>
      </w:tr>
      <w:tr w:rsidR="00EE2160" w:rsidRPr="00EE2160" w14:paraId="30819FAE" w14:textId="77777777" w:rsidTr="00BF2933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6E057BF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E2160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EE216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9312CD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452933" w14:textId="7704EC89" w:rsidR="00EE2160" w:rsidRPr="00EE2160" w:rsidRDefault="007F4DC1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4A6490" w14:textId="53FE0988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B</w:t>
            </w:r>
            <w:r w:rsidR="003B25F4">
              <w:rPr>
                <w:rFonts w:ascii="Arial" w:hAnsi="Arial" w:cs="Arial"/>
                <w:sz w:val="18"/>
                <w:szCs w:val="18"/>
                <w:lang w:val="en-US"/>
              </w:rPr>
              <w:t>l64</w:t>
            </w: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00DCC0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12195ED" w14:textId="125F94D4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  <w:r w:rsidR="007F4D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</w:t>
            </w:r>
            <w:r w:rsidR="007F4DC1"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  <w:t>Syngo.via</w:t>
            </w:r>
          </w:p>
        </w:tc>
      </w:tr>
      <w:tr w:rsidR="00EE2160" w:rsidRPr="00EE2160" w14:paraId="3E4F38E1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7D7B657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7B298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F51F0B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AB4E4A0" w14:textId="4ACED32E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EF12C5">
              <w:rPr>
                <w:rFonts w:ascii="Arial" w:hAnsi="Arial" w:cs="Arial"/>
                <w:sz w:val="18"/>
                <w:szCs w:val="18"/>
              </w:rPr>
              <w:t>l64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B3C33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355D16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E2160" w:rsidRPr="00EE2160" w14:paraId="2CE5EE49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045EF47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F91A9D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07EA5C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AA4944" w14:textId="17D71F60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EF12C5">
              <w:rPr>
                <w:rFonts w:ascii="Arial" w:hAnsi="Arial" w:cs="Arial"/>
                <w:sz w:val="18"/>
                <w:szCs w:val="18"/>
              </w:rPr>
              <w:t>l64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C9ABC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3CF907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E2160" w:rsidRPr="00EE2160" w14:paraId="3FCD592F" w14:textId="77777777" w:rsidTr="00BF2933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BF3442F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E2160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EE216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Övre buk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8B7480" w14:textId="499B2D6F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011989" w14:textId="233249A6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3D57BE" w14:textId="524459B5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C5BC5A0" w14:textId="05A97D9B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7B96E68" w14:textId="3CEA5AC8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EE2160" w:rsidRPr="00EE2160" w14:paraId="1919D35D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3E32BE7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180FD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256E0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FB9766" w14:textId="78664F09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EF12C5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EC2A7A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6265F10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E2160" w:rsidRPr="00EE2160" w14:paraId="51464FF5" w14:textId="77777777" w:rsidTr="00BF2933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ECE5581" w14:textId="77777777" w:rsidR="00EE2160" w:rsidRPr="00EE2160" w:rsidRDefault="00EE2160" w:rsidP="00EE216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  <w:lang w:val="en-US"/>
              </w:rPr>
              <w:t>Urinvägar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B2EA9E" w14:textId="429F1654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DF5E15" w14:textId="499DB9B9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290554" w14:textId="0C1109AC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BE15BF" w14:textId="0BEB1861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9551CFF" w14:textId="57D34D77" w:rsidR="00EE2160" w:rsidRPr="00EE2160" w:rsidRDefault="00EE2160" w:rsidP="00731BB1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E2160" w:rsidRPr="00EE2160" w14:paraId="4E9717BA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1764472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  <w:lang w:val="en-US"/>
              </w:rPr>
              <w:t>utsöndringsfas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2C861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21989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E7D071" w14:textId="2EA454BA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EF12C5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34607F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B66B76A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E2160" w:rsidRPr="00EE2160" w14:paraId="2EADC190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5761995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  <w:lang w:val="en-US"/>
              </w:rPr>
              <w:t>(lågdos)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EC028E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EDA2C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8A47CB" w14:textId="6D50A859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EF12C5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AF103A0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B24D289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E2160" w:rsidRPr="00EE2160" w14:paraId="6AA809C3" w14:textId="77777777" w:rsidTr="00BF2933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AE78B73" w14:textId="77777777" w:rsidR="00EE2160" w:rsidRPr="00EE2160" w:rsidRDefault="00EE2160" w:rsidP="00EE216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FDDA852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58F410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3BFAC40" w14:textId="78E1BF72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B</w:t>
            </w:r>
            <w:r w:rsidR="00EF12C5">
              <w:rPr>
                <w:rFonts w:ascii="Arial" w:hAnsi="Arial" w:cs="Arial"/>
                <w:sz w:val="18"/>
                <w:szCs w:val="18"/>
              </w:rPr>
              <w:t>r40</w:t>
            </w:r>
            <w:r w:rsidRPr="00EE2160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B3FD7F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E216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1B4CC180" w14:textId="51CFCE7C" w:rsidR="00EE2160" w:rsidRPr="00EE2160" w:rsidRDefault="00731BB1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EE2160" w:rsidRPr="00EE2160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EE2160" w:rsidRPr="00EE2160" w14:paraId="313882EB" w14:textId="77777777" w:rsidTr="00BF2933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B8B7BDE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Scouter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1BE16B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A3A3A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CB33EF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943CF9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F424E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EE2160" w:rsidRPr="00EE2160" w14:paraId="23B4F7A0" w14:textId="77777777" w:rsidTr="00BF2933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03326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5B1BE9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E9CAA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101ED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7C047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C3DAF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E216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3ABF86A" w14:textId="77777777" w:rsidR="00EE2160" w:rsidRPr="00EE2160" w:rsidRDefault="00EE2160" w:rsidP="00EB3673">
      <w:pPr>
        <w:pStyle w:val="Rubrik2"/>
        <w:ind w:left="0"/>
      </w:pPr>
      <w:r w:rsidRPr="00EE2160">
        <w:rPr>
          <w:lang w:val="en-US"/>
        </w:rPr>
        <w:t xml:space="preserve">Hängning </w:t>
      </w:r>
      <w:r w:rsidRPr="00EE2160">
        <w:t>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EE2160" w:rsidRPr="00EE2160" w14:paraId="5B446196" w14:textId="77777777" w:rsidTr="00EE216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765D43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88A6C4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16827F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3D248E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2544CB9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3C65BD4D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96094A0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932B5D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69779CCD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CC7432F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3692C53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4D66C9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110507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9ECCCB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C7735C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5456889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6C2709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12653D8B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1BFD2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ACB944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F03B90B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CDE814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F12A06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89FF21F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18684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7E9D4D23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F6B77D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3EA26E1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8E251DD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6B7A1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F382A1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8B36463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51EEE00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6695D521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3A5416E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5CC13C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11F3B51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6336898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D4064B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A647D9F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C341EF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1740431F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1E518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F2B1352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290F1C1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D973F1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E5C6E9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5B0B356D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80D74A2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069BDFE1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5BAEB1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349792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4B946CD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2DDEF7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7380BD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C2ACA5D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0A21F6A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4A24502E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E8815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6B604AE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FDE2B2E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92B3E61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B04F1B1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7B90711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050E314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009CF96D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24CD5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4E6CAF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505347A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3BB28D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E1B08D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E2EEB30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014410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61849B84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1197562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8B8FF9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C31A0F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6F96EA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A163890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74F016D" w14:textId="77777777" w:rsidR="00EE2160" w:rsidRPr="00EE2160" w:rsidRDefault="00EE2160" w:rsidP="00EE2160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  <w:lang w:val="en-US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EE2160" w:rsidRPr="00EE2160" w14:paraId="52F52E4D" w14:textId="77777777" w:rsidTr="00EE216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CF690B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A1A4EFD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E5514A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106353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634643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4E197BB3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FE334A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 xml:space="preserve">Buk K-/K+ 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D02664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301A0403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118C19A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DC81AF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60BF76D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C3EA1F2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9D78F36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5D9E03B3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200D840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4574CA2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2C7BBE71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245B617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67675D4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0373681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D6CB2E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552F0F93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AB6C0D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E2160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55D0963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D3DEC90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BA922B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2A658A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2A37D6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50E622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D889E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720A3986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755E2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6A90F1F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EB6111F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9BBABA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FB4F3E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BFD63F3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2F006F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D48199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322A29AF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4DC610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BB41B5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78AD0E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7CC2D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44AE621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86B52C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853B7D9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EC0B69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53DA61C6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8DDC18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5B413D10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70D07F6D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09B57907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1F0C1E9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C4BBC3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608183FE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3B18F92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DDDCE40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313E2A8B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nefrogr.</w:t>
            </w:r>
          </w:p>
          <w:p w14:paraId="38F2E04D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893C097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375039CC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1BC611E4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8A915F2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29BBAEA5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utsöndr.</w:t>
            </w:r>
          </w:p>
          <w:p w14:paraId="2027BF98" w14:textId="77777777" w:rsidR="00EE2160" w:rsidRPr="00EE2160" w:rsidRDefault="00EE2160" w:rsidP="00EE216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E216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FEDE0E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42543277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E5D0ED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A8D18CC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1FD17F6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58D07A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E6AFF29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9CBA6F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4D1B1EB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A349D4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39504AC8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20E12A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F6ACB3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F03F234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56F5EDA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C96A03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98E5C90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581EBA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43B7DA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73A8DD1A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51AFB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0CE4616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14638E9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A61ED1A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9D1EBC4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54E9890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33FCEC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1EBF1D3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E2160" w:rsidRPr="00EE2160" w14:paraId="703135AA" w14:textId="77777777" w:rsidTr="00EE216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0372A27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F58EFCF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1F4C9A5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6E87291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E800448" w14:textId="77777777" w:rsidR="00EE2160" w:rsidRPr="00EE2160" w:rsidRDefault="00EE2160" w:rsidP="00EE216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AE4B019" w14:textId="77777777" w:rsidR="00EE2160" w:rsidRPr="00EE2160" w:rsidRDefault="00EE2160" w:rsidP="00EE216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224473F1" w14:textId="77777777" w:rsidR="00EE2160" w:rsidRPr="00EE2160" w:rsidRDefault="00EE2160" w:rsidP="00EE216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B3673">
      <w:type w:val="continuous"/>
      <w:pgSz w:w="11900" w:h="16840"/>
      <w:pgMar w:top="993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8F7232" w14:textId="77777777" w:rsidR="00363B23" w:rsidRDefault="00363B23">
      <w:r>
        <w:separator/>
      </w:r>
    </w:p>
  </w:endnote>
  <w:endnote w:type="continuationSeparator" w:id="0">
    <w:p w14:paraId="0E773E23" w14:textId="77777777" w:rsidR="00363B23" w:rsidRDefault="00363B23">
      <w:r>
        <w:continuationSeparator/>
      </w:r>
    </w:p>
  </w:endnote>
  <w:endnote w:type="continuationNotice" w:id="1">
    <w:p w14:paraId="4479F87A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E7F423" w14:textId="77777777" w:rsidR="00363B23" w:rsidRDefault="00363B23"/>
  </w:footnote>
  <w:footnote w:type="continuationSeparator" w:id="0">
    <w:p w14:paraId="12BAF793" w14:textId="77777777" w:rsidR="00363B23" w:rsidRDefault="00363B23">
      <w:r>
        <w:continuationSeparator/>
      </w:r>
    </w:p>
  </w:footnote>
  <w:footnote w:type="continuationNotice" w:id="1">
    <w:p w14:paraId="23BD33DA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878C885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BA1411E0" w:tentative="1">
      <w:start w:val="1"/>
      <w:numFmt w:val="lowerLetter"/>
      <w:lvlText w:val="%2."/>
      <w:lvlJc w:val="left"/>
      <w:pPr>
        <w:ind w:left="1080" w:hanging="360"/>
      </w:pPr>
    </w:lvl>
    <w:lvl w:ilvl="2" w:tplc="11EAB7DE" w:tentative="1">
      <w:start w:val="1"/>
      <w:numFmt w:val="lowerRoman"/>
      <w:lvlText w:val="%3."/>
      <w:lvlJc w:val="right"/>
      <w:pPr>
        <w:ind w:left="1800" w:hanging="180"/>
      </w:pPr>
    </w:lvl>
    <w:lvl w:ilvl="3" w:tplc="3BCECF14" w:tentative="1">
      <w:start w:val="1"/>
      <w:numFmt w:val="decimal"/>
      <w:lvlText w:val="%4."/>
      <w:lvlJc w:val="left"/>
      <w:pPr>
        <w:ind w:left="2520" w:hanging="360"/>
      </w:pPr>
    </w:lvl>
    <w:lvl w:ilvl="4" w:tplc="B8B80ED4" w:tentative="1">
      <w:start w:val="1"/>
      <w:numFmt w:val="lowerLetter"/>
      <w:lvlText w:val="%5."/>
      <w:lvlJc w:val="left"/>
      <w:pPr>
        <w:ind w:left="3240" w:hanging="360"/>
      </w:pPr>
    </w:lvl>
    <w:lvl w:ilvl="5" w:tplc="1CF2B716" w:tentative="1">
      <w:start w:val="1"/>
      <w:numFmt w:val="lowerRoman"/>
      <w:lvlText w:val="%6."/>
      <w:lvlJc w:val="right"/>
      <w:pPr>
        <w:ind w:left="3960" w:hanging="180"/>
      </w:pPr>
    </w:lvl>
    <w:lvl w:ilvl="6" w:tplc="7F44E0DA" w:tentative="1">
      <w:start w:val="1"/>
      <w:numFmt w:val="decimal"/>
      <w:lvlText w:val="%7."/>
      <w:lvlJc w:val="left"/>
      <w:pPr>
        <w:ind w:left="4680" w:hanging="360"/>
      </w:pPr>
    </w:lvl>
    <w:lvl w:ilvl="7" w:tplc="B4083F76" w:tentative="1">
      <w:start w:val="1"/>
      <w:numFmt w:val="lowerLetter"/>
      <w:lvlText w:val="%8."/>
      <w:lvlJc w:val="left"/>
      <w:pPr>
        <w:ind w:left="5400" w:hanging="360"/>
      </w:pPr>
    </w:lvl>
    <w:lvl w:ilvl="8" w:tplc="23C2368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C8B2E35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250060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284184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70C770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E6EFA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D4B6F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B4470B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7E2FB1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CB4364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C69C005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4A54F51C" w:tentative="1">
      <w:start w:val="1"/>
      <w:numFmt w:val="lowerLetter"/>
      <w:lvlText w:val="%2."/>
      <w:lvlJc w:val="left"/>
      <w:pPr>
        <w:ind w:left="1080" w:hanging="360"/>
      </w:pPr>
    </w:lvl>
    <w:lvl w:ilvl="2" w:tplc="D58CE4A0" w:tentative="1">
      <w:start w:val="1"/>
      <w:numFmt w:val="lowerRoman"/>
      <w:lvlText w:val="%3."/>
      <w:lvlJc w:val="right"/>
      <w:pPr>
        <w:ind w:left="1800" w:hanging="180"/>
      </w:pPr>
    </w:lvl>
    <w:lvl w:ilvl="3" w:tplc="68B4253E" w:tentative="1">
      <w:start w:val="1"/>
      <w:numFmt w:val="decimal"/>
      <w:lvlText w:val="%4."/>
      <w:lvlJc w:val="left"/>
      <w:pPr>
        <w:ind w:left="2520" w:hanging="360"/>
      </w:pPr>
    </w:lvl>
    <w:lvl w:ilvl="4" w:tplc="42CE2A68" w:tentative="1">
      <w:start w:val="1"/>
      <w:numFmt w:val="lowerLetter"/>
      <w:lvlText w:val="%5."/>
      <w:lvlJc w:val="left"/>
      <w:pPr>
        <w:ind w:left="3240" w:hanging="360"/>
      </w:pPr>
    </w:lvl>
    <w:lvl w:ilvl="5" w:tplc="4B74F440" w:tentative="1">
      <w:start w:val="1"/>
      <w:numFmt w:val="lowerRoman"/>
      <w:lvlText w:val="%6."/>
      <w:lvlJc w:val="right"/>
      <w:pPr>
        <w:ind w:left="3960" w:hanging="180"/>
      </w:pPr>
    </w:lvl>
    <w:lvl w:ilvl="6" w:tplc="F8D6CEA6" w:tentative="1">
      <w:start w:val="1"/>
      <w:numFmt w:val="decimal"/>
      <w:lvlText w:val="%7."/>
      <w:lvlJc w:val="left"/>
      <w:pPr>
        <w:ind w:left="4680" w:hanging="360"/>
      </w:pPr>
    </w:lvl>
    <w:lvl w:ilvl="7" w:tplc="3BCED35E" w:tentative="1">
      <w:start w:val="1"/>
      <w:numFmt w:val="lowerLetter"/>
      <w:lvlText w:val="%8."/>
      <w:lvlJc w:val="left"/>
      <w:pPr>
        <w:ind w:left="5400" w:hanging="360"/>
      </w:pPr>
    </w:lvl>
    <w:lvl w:ilvl="8" w:tplc="42B216C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21C27D4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95CCCB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CE82C0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62CC90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9E4AC7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4CC1FE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A0ADAC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FDC628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0ECD90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35152093">
    <w:abstractNumId w:val="21"/>
  </w:num>
  <w:num w:numId="2" w16cid:durableId="1753308482">
    <w:abstractNumId w:val="16"/>
  </w:num>
  <w:num w:numId="3" w16cid:durableId="270169138">
    <w:abstractNumId w:val="0"/>
  </w:num>
  <w:num w:numId="4" w16cid:durableId="2135978867">
    <w:abstractNumId w:val="6"/>
  </w:num>
  <w:num w:numId="5" w16cid:durableId="1208682550">
    <w:abstractNumId w:val="19"/>
  </w:num>
  <w:num w:numId="6" w16cid:durableId="1568563882">
    <w:abstractNumId w:val="2"/>
  </w:num>
  <w:num w:numId="7" w16cid:durableId="1326979689">
    <w:abstractNumId w:val="13"/>
  </w:num>
  <w:num w:numId="8" w16cid:durableId="598218342">
    <w:abstractNumId w:val="9"/>
  </w:num>
  <w:num w:numId="9" w16cid:durableId="505096624">
    <w:abstractNumId w:val="1"/>
  </w:num>
  <w:num w:numId="10" w16cid:durableId="538126248">
    <w:abstractNumId w:val="1"/>
  </w:num>
  <w:num w:numId="11" w16cid:durableId="293758790">
    <w:abstractNumId w:val="3"/>
  </w:num>
  <w:num w:numId="12" w16cid:durableId="1127889852">
    <w:abstractNumId w:val="4"/>
  </w:num>
  <w:num w:numId="13" w16cid:durableId="1855344550">
    <w:abstractNumId w:val="15"/>
  </w:num>
  <w:num w:numId="14" w16cid:durableId="35392124">
    <w:abstractNumId w:val="10"/>
  </w:num>
  <w:num w:numId="15" w16cid:durableId="1803576924">
    <w:abstractNumId w:val="7"/>
  </w:num>
  <w:num w:numId="16" w16cid:durableId="1966307890">
    <w:abstractNumId w:val="14"/>
  </w:num>
  <w:num w:numId="17" w16cid:durableId="1120420195">
    <w:abstractNumId w:val="5"/>
  </w:num>
  <w:num w:numId="18" w16cid:durableId="1691833122">
    <w:abstractNumId w:val="12"/>
  </w:num>
  <w:num w:numId="19" w16cid:durableId="1209074168">
    <w:abstractNumId w:val="20"/>
  </w:num>
  <w:num w:numId="20" w16cid:durableId="483816285">
    <w:abstractNumId w:val="17"/>
  </w:num>
  <w:num w:numId="21" w16cid:durableId="265576609">
    <w:abstractNumId w:val="8"/>
  </w:num>
  <w:num w:numId="22" w16cid:durableId="997420289">
    <w:abstractNumId w:val="18"/>
  </w:num>
  <w:num w:numId="23" w16cid:durableId="21859296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949"/>
    <w:rsid w:val="0009062C"/>
    <w:rsid w:val="00095368"/>
    <w:rsid w:val="000954C4"/>
    <w:rsid w:val="000A4C35"/>
    <w:rsid w:val="000A611A"/>
    <w:rsid w:val="000A66F4"/>
    <w:rsid w:val="000B12D9"/>
    <w:rsid w:val="000B4536"/>
    <w:rsid w:val="000B7715"/>
    <w:rsid w:val="000D3272"/>
    <w:rsid w:val="000D3C9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22EF"/>
    <w:rsid w:val="001F6FE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DE5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0BD8"/>
    <w:rsid w:val="0039118E"/>
    <w:rsid w:val="00397F54"/>
    <w:rsid w:val="003A0D43"/>
    <w:rsid w:val="003B25F4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2BF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0DD0"/>
    <w:rsid w:val="005578FA"/>
    <w:rsid w:val="00565129"/>
    <w:rsid w:val="00565CD0"/>
    <w:rsid w:val="00567820"/>
    <w:rsid w:val="00573004"/>
    <w:rsid w:val="005770AD"/>
    <w:rsid w:val="00581414"/>
    <w:rsid w:val="00582490"/>
    <w:rsid w:val="005826FA"/>
    <w:rsid w:val="00593BC1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A10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C7CF2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1BB1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4DC1"/>
    <w:rsid w:val="007F5DD5"/>
    <w:rsid w:val="00821A1B"/>
    <w:rsid w:val="008262E9"/>
    <w:rsid w:val="008275BD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29A5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3DC9"/>
    <w:rsid w:val="00A54A0B"/>
    <w:rsid w:val="00A57C0A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07A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933"/>
    <w:rsid w:val="00C07DDB"/>
    <w:rsid w:val="00C331D5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47D2"/>
    <w:rsid w:val="00E026BF"/>
    <w:rsid w:val="00E07B1B"/>
    <w:rsid w:val="00E11853"/>
    <w:rsid w:val="00E52A86"/>
    <w:rsid w:val="00E54B47"/>
    <w:rsid w:val="00E553BF"/>
    <w:rsid w:val="00E55D93"/>
    <w:rsid w:val="00E61294"/>
    <w:rsid w:val="00E654A9"/>
    <w:rsid w:val="00E7237C"/>
    <w:rsid w:val="00E77C46"/>
    <w:rsid w:val="00E86CE8"/>
    <w:rsid w:val="00E90E82"/>
    <w:rsid w:val="00EA00CB"/>
    <w:rsid w:val="00EA1BAA"/>
    <w:rsid w:val="00EA3FCD"/>
    <w:rsid w:val="00EA42A0"/>
    <w:rsid w:val="00EA7E71"/>
    <w:rsid w:val="00EB3673"/>
    <w:rsid w:val="00EB6714"/>
    <w:rsid w:val="00EC0A68"/>
    <w:rsid w:val="00EC5006"/>
    <w:rsid w:val="00ED49C3"/>
    <w:rsid w:val="00ED6CE8"/>
    <w:rsid w:val="00ED7AA6"/>
    <w:rsid w:val="00EE2160"/>
    <w:rsid w:val="00EE2A56"/>
    <w:rsid w:val="00EE3818"/>
    <w:rsid w:val="00EF12C5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559DFA9E-CAFF-440F-B3BB-E54678F6E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AEC9583C-7C65-4B9B-9095-B806B6C13085}" type="presOf" srcId="{B73EA016-5B5E-4372-8AFF-E16F061CFA05}" destId="{1F6A0B97-83F0-4189-B0CB-00156B0AC153}" srcOrd="0" destOrd="0" presId="urn:microsoft.com/office/officeart/2005/8/layout/hChevron3"/>
    <dgm:cxn modelId="{43E6635E-C9DD-4072-A696-64F6ECE24338}" type="presOf" srcId="{548E9FD9-7371-42E5-8C31-C03B33C90BF7}" destId="{6CE68A43-9C69-4212-AF24-9AFEE7CA1715}" srcOrd="0" destOrd="0" presId="urn:microsoft.com/office/officeart/2005/8/layout/hChevron3"/>
    <dgm:cxn modelId="{69135C70-D387-41BF-A613-87C26550686B}" type="presOf" srcId="{BD80AD6D-AE28-4DC3-865A-F7A4BFC6D84E}" destId="{764FC522-4A5B-4DA0-8EA0-0B136026E7A3}" srcOrd="0" destOrd="0" presId="urn:microsoft.com/office/officeart/2005/8/layout/hChevron3"/>
    <dgm:cxn modelId="{44FB0B58-979E-47EB-AF2E-60752DD3DB04}" type="presOf" srcId="{FB4701B0-1C4A-420C-9F09-C1678465770A}" destId="{33A1349C-0317-431F-9E60-7456885DCFD5}" srcOrd="0" destOrd="0" presId="urn:microsoft.com/office/officeart/2005/8/layout/hChevron3"/>
    <dgm:cxn modelId="{E0F76559-DEE4-4150-A06D-A9B365EF8907}" type="presOf" srcId="{B6686773-0991-4F56-99B7-CB08DF66B5ED}" destId="{6AC59577-EC82-4A35-90CE-96CD0348AB0D}" srcOrd="0" destOrd="0" presId="urn:microsoft.com/office/officeart/2005/8/layout/hChevron3"/>
    <dgm:cxn modelId="{6186D77C-A1C5-4A49-B302-58ADF3E3B6BD}" type="presOf" srcId="{72C3C3E7-AFE7-48AF-A84A-F5F4B462ABCE}" destId="{AD4E5296-B06F-4F82-9CB5-F741BF6BFCC1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C350039D-2449-4AEE-BAF8-78F61FC425F2}" type="presOf" srcId="{D813EA76-4FD3-4C15-BFBC-B1DF43B29666}" destId="{4784DBD1-3CBE-41A8-A2C7-CF088F838C79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A68FEE9-B8DC-45A0-AE84-7EF6C2C38CF3}" type="presOf" srcId="{7D55B2F1-F7F7-4A6B-AFB0-F846FDB634B5}" destId="{E13D0391-DAD9-4B61-AB66-3FA48A4F7006}" srcOrd="0" destOrd="0" presId="urn:microsoft.com/office/officeart/2005/8/layout/hChevron3"/>
    <dgm:cxn modelId="{9FA714AC-7CB7-4EC1-943B-5B6E121DE73D}" type="presParOf" srcId="{1F6A0B97-83F0-4189-B0CB-00156B0AC153}" destId="{4784DBD1-3CBE-41A8-A2C7-CF088F838C79}" srcOrd="0" destOrd="0" presId="urn:microsoft.com/office/officeart/2005/8/layout/hChevron3"/>
    <dgm:cxn modelId="{BC6F1A5E-D0B0-40CD-9F8A-125F91C2BD3E}" type="presParOf" srcId="{1F6A0B97-83F0-4189-B0CB-00156B0AC153}" destId="{37D14BC8-3203-463C-9804-9B3B86B621FF}" srcOrd="1" destOrd="0" presId="urn:microsoft.com/office/officeart/2005/8/layout/hChevron3"/>
    <dgm:cxn modelId="{D5E6DCE6-6CBB-40CD-B4A0-A25337E36DF3}" type="presParOf" srcId="{1F6A0B97-83F0-4189-B0CB-00156B0AC153}" destId="{E13D0391-DAD9-4B61-AB66-3FA48A4F7006}" srcOrd="2" destOrd="0" presId="urn:microsoft.com/office/officeart/2005/8/layout/hChevron3"/>
    <dgm:cxn modelId="{F812A75B-467C-4E53-8E10-407F270CD358}" type="presParOf" srcId="{1F6A0B97-83F0-4189-B0CB-00156B0AC153}" destId="{F9271109-4339-4036-9126-150629D10456}" srcOrd="3" destOrd="0" presId="urn:microsoft.com/office/officeart/2005/8/layout/hChevron3"/>
    <dgm:cxn modelId="{5EF6F49A-CC56-4810-9414-0A40F0A53722}" type="presParOf" srcId="{1F6A0B97-83F0-4189-B0CB-00156B0AC153}" destId="{AD4E5296-B06F-4F82-9CB5-F741BF6BFCC1}" srcOrd="4" destOrd="0" presId="urn:microsoft.com/office/officeart/2005/8/layout/hChevron3"/>
    <dgm:cxn modelId="{37B1079F-5DE7-47F6-812A-8BADD82FEE22}" type="presParOf" srcId="{1F6A0B97-83F0-4189-B0CB-00156B0AC153}" destId="{99F7A086-6C98-4385-8FFE-3337C1F24694}" srcOrd="5" destOrd="0" presId="urn:microsoft.com/office/officeart/2005/8/layout/hChevron3"/>
    <dgm:cxn modelId="{8CAB044E-6056-44F8-89E0-F00A2F9EBC02}" type="presParOf" srcId="{1F6A0B97-83F0-4189-B0CB-00156B0AC153}" destId="{6CE68A43-9C69-4212-AF24-9AFEE7CA1715}" srcOrd="6" destOrd="0" presId="urn:microsoft.com/office/officeart/2005/8/layout/hChevron3"/>
    <dgm:cxn modelId="{C9E5159E-E413-4F00-9745-278E803D1CE4}" type="presParOf" srcId="{1F6A0B97-83F0-4189-B0CB-00156B0AC153}" destId="{3220CDE8-D909-484A-AEEE-E1F8CCD6E591}" srcOrd="7" destOrd="0" presId="urn:microsoft.com/office/officeart/2005/8/layout/hChevron3"/>
    <dgm:cxn modelId="{B2C85028-3DD6-431A-BF4A-50FA2AB2ABE1}" type="presParOf" srcId="{1F6A0B97-83F0-4189-B0CB-00156B0AC153}" destId="{6AC59577-EC82-4A35-90CE-96CD0348AB0D}" srcOrd="8" destOrd="0" presId="urn:microsoft.com/office/officeart/2005/8/layout/hChevron3"/>
    <dgm:cxn modelId="{CA0EF755-F05C-43CA-AF79-8693B9E629A1}" type="presParOf" srcId="{1F6A0B97-83F0-4189-B0CB-00156B0AC153}" destId="{EB1C56B5-4A0A-494F-92A8-3B4C157D15C5}" srcOrd="9" destOrd="0" presId="urn:microsoft.com/office/officeart/2005/8/layout/hChevron3"/>
    <dgm:cxn modelId="{25843D9E-802F-467F-95C4-2E477B9E7154}" type="presParOf" srcId="{1F6A0B97-83F0-4189-B0CB-00156B0AC153}" destId="{33A1349C-0317-431F-9E60-7456885DCFD5}" srcOrd="10" destOrd="0" presId="urn:microsoft.com/office/officeart/2005/8/layout/hChevron3"/>
    <dgm:cxn modelId="{ECCCB66E-697A-4FBF-80FE-FA09A615B808}" type="presParOf" srcId="{1F6A0B97-83F0-4189-B0CB-00156B0AC153}" destId="{A854A969-E3F4-46C7-AA9B-9B40E58C9671}" srcOrd="11" destOrd="0" presId="urn:microsoft.com/office/officeart/2005/8/layout/hChevron3"/>
    <dgm:cxn modelId="{46384A1B-A87F-4B3D-8F4C-196197A4F47C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02722">
        <dgm:presLayoutVars>
          <dgm:bulletEnabled val="1"/>
        </dgm:presLayoutVars>
      </dgm:prSet>
      <dgm:spPr/>
    </dgm:pt>
  </dgm:ptLst>
  <dgm:cxnLst>
    <dgm:cxn modelId="{72107E00-088A-4B7A-895B-B05E03FD433A}" type="presOf" srcId="{72C3C3E7-AFE7-48AF-A84A-F5F4B462ABCE}" destId="{AD4E5296-B06F-4F82-9CB5-F741BF6BFCC1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ED80853C-968E-4DAB-86BE-84A1CDFB3CE4}" type="presOf" srcId="{B6686773-0991-4F56-99B7-CB08DF66B5ED}" destId="{6AC59577-EC82-4A35-90CE-96CD0348AB0D}" srcOrd="0" destOrd="0" presId="urn:microsoft.com/office/officeart/2005/8/layout/hChevron3"/>
    <dgm:cxn modelId="{FAD36540-29D5-4489-89CC-8F4D1FC13405}" type="presOf" srcId="{548E9FD9-7371-42E5-8C31-C03B33C90BF7}" destId="{6CE68A43-9C69-4212-AF24-9AFEE7CA1715}" srcOrd="0" destOrd="0" presId="urn:microsoft.com/office/officeart/2005/8/layout/hChevron3"/>
    <dgm:cxn modelId="{781FD965-9818-4B41-8787-60CB89A65661}" type="presOf" srcId="{BD80AD6D-AE28-4DC3-865A-F7A4BFC6D84E}" destId="{764FC522-4A5B-4DA0-8EA0-0B136026E7A3}" srcOrd="0" destOrd="0" presId="urn:microsoft.com/office/officeart/2005/8/layout/hChevron3"/>
    <dgm:cxn modelId="{D1DF3772-D51E-4296-8450-F0F58169E8A4}" type="presOf" srcId="{D813EA76-4FD3-4C15-BFBC-B1DF43B29666}" destId="{4784DBD1-3CBE-41A8-A2C7-CF088F838C79}" srcOrd="0" destOrd="0" presId="urn:microsoft.com/office/officeart/2005/8/layout/hChevron3"/>
    <dgm:cxn modelId="{97D85679-CC1A-4BB4-85BA-D57DD73B5BF1}" type="presOf" srcId="{B73EA016-5B5E-4372-8AFF-E16F061CFA05}" destId="{1F6A0B97-83F0-4189-B0CB-00156B0AC153}" srcOrd="0" destOrd="0" presId="urn:microsoft.com/office/officeart/2005/8/layout/hChevron3"/>
    <dgm:cxn modelId="{3B65648A-5157-4EA9-9DB6-8C73B777AE0E}" type="presOf" srcId="{7D55B2F1-F7F7-4A6B-AFB0-F846FDB634B5}" destId="{E13D0391-DAD9-4B61-AB66-3FA48A4F7006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A30CE4E5-19D4-43FF-B229-D48BE5D68AEC}" type="presOf" srcId="{FB4701B0-1C4A-420C-9F09-C1678465770A}" destId="{33A1349C-0317-431F-9E60-7456885DCFD5}" srcOrd="0" destOrd="0" presId="urn:microsoft.com/office/officeart/2005/8/layout/hChevron3"/>
    <dgm:cxn modelId="{CA35FA24-0610-4552-9091-DFD4B07269E4}" type="presParOf" srcId="{1F6A0B97-83F0-4189-B0CB-00156B0AC153}" destId="{4784DBD1-3CBE-41A8-A2C7-CF088F838C79}" srcOrd="0" destOrd="0" presId="urn:microsoft.com/office/officeart/2005/8/layout/hChevron3"/>
    <dgm:cxn modelId="{43513FE5-2BF0-45A7-B610-67511CE896B1}" type="presParOf" srcId="{1F6A0B97-83F0-4189-B0CB-00156B0AC153}" destId="{37D14BC8-3203-463C-9804-9B3B86B621FF}" srcOrd="1" destOrd="0" presId="urn:microsoft.com/office/officeart/2005/8/layout/hChevron3"/>
    <dgm:cxn modelId="{A8C27FD5-B077-4B11-AEEE-297B19A53F0D}" type="presParOf" srcId="{1F6A0B97-83F0-4189-B0CB-00156B0AC153}" destId="{E13D0391-DAD9-4B61-AB66-3FA48A4F7006}" srcOrd="2" destOrd="0" presId="urn:microsoft.com/office/officeart/2005/8/layout/hChevron3"/>
    <dgm:cxn modelId="{58952C35-FFA5-4EB0-A3D2-DF596200683C}" type="presParOf" srcId="{1F6A0B97-83F0-4189-B0CB-00156B0AC153}" destId="{F9271109-4339-4036-9126-150629D10456}" srcOrd="3" destOrd="0" presId="urn:microsoft.com/office/officeart/2005/8/layout/hChevron3"/>
    <dgm:cxn modelId="{F2BF34DE-610A-4F21-B2E0-FF60A51234EC}" type="presParOf" srcId="{1F6A0B97-83F0-4189-B0CB-00156B0AC153}" destId="{AD4E5296-B06F-4F82-9CB5-F741BF6BFCC1}" srcOrd="4" destOrd="0" presId="urn:microsoft.com/office/officeart/2005/8/layout/hChevron3"/>
    <dgm:cxn modelId="{E94584DE-C036-4FEC-8457-4CD307EC639B}" type="presParOf" srcId="{1F6A0B97-83F0-4189-B0CB-00156B0AC153}" destId="{99F7A086-6C98-4385-8FFE-3337C1F24694}" srcOrd="5" destOrd="0" presId="urn:microsoft.com/office/officeart/2005/8/layout/hChevron3"/>
    <dgm:cxn modelId="{DD9571F9-086E-40AA-9DFF-3F48B7AF09FE}" type="presParOf" srcId="{1F6A0B97-83F0-4189-B0CB-00156B0AC153}" destId="{6CE68A43-9C69-4212-AF24-9AFEE7CA1715}" srcOrd="6" destOrd="0" presId="urn:microsoft.com/office/officeart/2005/8/layout/hChevron3"/>
    <dgm:cxn modelId="{AC57D597-BFD3-4B06-882D-D0E0C5FD6EC6}" type="presParOf" srcId="{1F6A0B97-83F0-4189-B0CB-00156B0AC153}" destId="{3220CDE8-D909-484A-AEEE-E1F8CCD6E591}" srcOrd="7" destOrd="0" presId="urn:microsoft.com/office/officeart/2005/8/layout/hChevron3"/>
    <dgm:cxn modelId="{E942E7CA-0B06-4DB3-B064-4DAC2E274E0E}" type="presParOf" srcId="{1F6A0B97-83F0-4189-B0CB-00156B0AC153}" destId="{6AC59577-EC82-4A35-90CE-96CD0348AB0D}" srcOrd="8" destOrd="0" presId="urn:microsoft.com/office/officeart/2005/8/layout/hChevron3"/>
    <dgm:cxn modelId="{8E5A6CD9-D0BB-4966-B1C2-4082FFB3189C}" type="presParOf" srcId="{1F6A0B97-83F0-4189-B0CB-00156B0AC153}" destId="{EB1C56B5-4A0A-494F-92A8-3B4C157D15C5}" srcOrd="9" destOrd="0" presId="urn:microsoft.com/office/officeart/2005/8/layout/hChevron3"/>
    <dgm:cxn modelId="{0D34D8E7-788C-4DEF-AB8C-18E0838D6AF5}" type="presParOf" srcId="{1F6A0B97-83F0-4189-B0CB-00156B0AC153}" destId="{33A1349C-0317-431F-9E60-7456885DCFD5}" srcOrd="10" destOrd="0" presId="urn:microsoft.com/office/officeart/2005/8/layout/hChevron3"/>
    <dgm:cxn modelId="{EC8F6A32-B8A9-4EAC-9FB2-B60EBD6A18E1}" type="presParOf" srcId="{1F6A0B97-83F0-4189-B0CB-00156B0AC153}" destId="{A854A969-E3F4-46C7-AA9B-9B40E58C9671}" srcOrd="11" destOrd="0" presId="urn:microsoft.com/office/officeart/2005/8/layout/hChevron3"/>
    <dgm:cxn modelId="{FC53CEA4-BABE-43C6-BDF3-03A1DC7E916B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sp:txBody>
      <dsp:txXfrm>
        <a:off x="4832001" y="53999"/>
        <a:ext cx="532803" cy="43200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kern="12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sp:txBody>
      <dsp:txXfrm>
        <a:off x="4813721" y="72279"/>
        <a:ext cx="569363" cy="39544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4</Pages>
  <Words>437</Words>
  <Characters>3266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3696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Urografi 4-fas med thorax  (852900A, 830800)</dc:title>
  <dc:subject/>
  <dc:creator>patrik.jens.johansson@vgregion.se</dc:creator>
  <keywords/>
  <lastModifiedBy>Ulrica Sehlberg</lastModifiedBy>
  <revision>24</revision>
  <lastPrinted>2016-03-31T19:56:00.0000000Z</lastPrinted>
  <dcterms:created xsi:type="dcterms:W3CDTF">2022-05-18T13:24:00.0000000Z</dcterms:created>
  <dcterms:modified xsi:type="dcterms:W3CDTF">2025-09-16T09:19:00.0000000Z</dcterms:modified>
</coreProperties>
</file>