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B3F6A" w14:textId="77777777" w:rsidR="00452D51" w:rsidRDefault="00452D51" w:rsidP="00E35567">
      <w:pPr>
        <w:pStyle w:val="Heading2"/>
        <w:ind w:left="0"/>
        <w:sectPr w:rsidR="00452D51" w:rsidSect="00452D5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E2FB0D" w14:textId="1B9128AB" w:rsidR="00452D51" w:rsidRPr="00815E6D" w:rsidRDefault="00815E6D" w:rsidP="00815E6D">
      <w:pPr>
        <w:pStyle w:val="Heading1"/>
        <w:ind w:left="0"/>
      </w:pPr>
      <w:r w:rsidRPr="00815E6D">
        <w:t>DT Underben (870000)</w:t>
      </w:r>
    </w:p>
    <w:p w14:paraId="14C6248D" w14:textId="77777777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074EE65" w14:textId="47689D90" w:rsidR="00452D51" w:rsidRPr="00452D51" w:rsidRDefault="00E35567" w:rsidP="00E35567">
      <w:pPr>
        <w:pStyle w:val="Heading2"/>
        <w:ind w:left="0"/>
      </w:pPr>
      <w:r>
        <w:t xml:space="preserve">Förändringar </w:t>
      </w:r>
      <w:r w:rsidR="00452D51" w:rsidRPr="00452D51">
        <w:t>i denna version</w:t>
      </w:r>
    </w:p>
    <w:p w14:paraId="70EA62DE" w14:textId="1E49260A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52D51">
        <w:rPr>
          <w:rFonts w:ascii="Arial" w:hAnsi="Arial" w:cs="Arial"/>
          <w:sz w:val="18"/>
          <w:szCs w:val="18"/>
        </w:rPr>
        <w:t>Inga förändringar</w:t>
      </w:r>
      <w:r w:rsidR="00A75E1A">
        <w:rPr>
          <w:rFonts w:ascii="Arial" w:hAnsi="Arial" w:cs="Arial"/>
          <w:sz w:val="18"/>
          <w:szCs w:val="18"/>
        </w:rPr>
        <w:t>.</w:t>
      </w:r>
    </w:p>
    <w:p w14:paraId="6ADFD81B" w14:textId="77777777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8726E95" w14:textId="77777777" w:rsidR="00452D51" w:rsidRPr="00452D51" w:rsidRDefault="00452D51" w:rsidP="00E35567">
      <w:pPr>
        <w:pStyle w:val="Heading2"/>
        <w:ind w:left="0"/>
      </w:pPr>
      <w:r w:rsidRPr="00452D51">
        <w:t>Syfte</w:t>
      </w:r>
    </w:p>
    <w:p w14:paraId="49091DD3" w14:textId="77777777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52D5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DC9FD5E" w14:textId="77777777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909F78F" w14:textId="77777777" w:rsidR="00452D51" w:rsidRPr="00452D51" w:rsidRDefault="00452D51" w:rsidP="00E35567">
      <w:pPr>
        <w:pStyle w:val="Heading2"/>
        <w:ind w:left="0"/>
      </w:pPr>
      <w:r w:rsidRPr="00452D5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52D51" w:rsidRPr="00452D51" w14:paraId="59515D29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E6AFEE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9C157C9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452D51" w:rsidRPr="00452D51" w14:paraId="17004AE1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6FCF01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651C6C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452D51" w:rsidRPr="00452D51" w14:paraId="550D47F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4565F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649DF9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452D51" w:rsidRPr="00452D51" w14:paraId="1D825D79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8F240C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66E596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452D51" w:rsidRPr="00452D51" w14:paraId="4268CBC9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48A45B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D5EFC7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2D51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685C9263" w14:textId="0F99A674" w:rsidR="00452D51" w:rsidRPr="00452D51" w:rsidRDefault="002113C8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452D51" w:rsidRPr="00452D5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52D51" w:rsidRPr="00452D51" w14:paraId="38A5FA43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95EC678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3F0CB60" w14:textId="77777777" w:rsidR="00452D51" w:rsidRPr="00452D51" w:rsidRDefault="00452D51" w:rsidP="00452D5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7B6FD49" w14:textId="77777777" w:rsidR="00452D51" w:rsidRPr="00452D51" w:rsidRDefault="00452D51" w:rsidP="00452D5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221FCA70" w14:textId="77777777" w:rsidR="00452D51" w:rsidRPr="00452D51" w:rsidRDefault="00452D51" w:rsidP="00452D5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Det aktuella underbenet så nära isocenter som möjligt.</w:t>
            </w:r>
          </w:p>
        </w:tc>
      </w:tr>
    </w:tbl>
    <w:p w14:paraId="527EB26F" w14:textId="77777777" w:rsidR="00452D51" w:rsidRPr="00452D51" w:rsidRDefault="00452D51" w:rsidP="00452D5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1901AD9" w14:textId="77777777" w:rsidR="00452D51" w:rsidRPr="00452D51" w:rsidRDefault="00452D51" w:rsidP="00E35567">
      <w:pPr>
        <w:pStyle w:val="Heading2"/>
        <w:ind w:left="0"/>
      </w:pPr>
      <w:r w:rsidRPr="00452D51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452D51" w:rsidRPr="00452D51" w14:paraId="56697BF4" w14:textId="77777777" w:rsidTr="00452D51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062DE7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80AF315" wp14:editId="771C21A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FD105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D44DAC5" wp14:editId="258960DB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133985</wp:posOffset>
                      </wp:positionV>
                      <wp:extent cx="410210" cy="1517650"/>
                      <wp:effectExtent l="0" t="0" r="8890" b="6350"/>
                      <wp:wrapNone/>
                      <wp:docPr id="17" name="Arrow: U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5176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4D538F" w14:textId="77777777" w:rsidR="00452D51" w:rsidRPr="0066567D" w:rsidRDefault="00452D51" w:rsidP="00CB6CB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44DAC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17" o:spid="_x0000_s1026" type="#_x0000_t68" style="position:absolute;left:0;text-align:left;margin-left:46.3pt;margin-top:10.55pt;width:32.3pt;height:119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" adj="2919" fillcolor="red" stroked="f" strokeweight="1pt">
                      <v:textbox inset="1mm,1mm,1mm,1mm">
                        <w:txbxContent>
                          <w:p w14:paraId="0B4D538F" w14:textId="77777777" w:rsidR="00452D51" w:rsidRPr="0066567D" w:rsidRDefault="00452D51" w:rsidP="00CB6CB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D5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556842" wp14:editId="418D7661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140335</wp:posOffset>
                      </wp:positionV>
                      <wp:extent cx="1136650" cy="1517650"/>
                      <wp:effectExtent l="19050" t="19050" r="25400" b="254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15176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7FD7988" id="Rektangel 3" o:spid="_x0000_s1026" style="position:absolute;margin-left:16.3pt;margin-top:11.05pt;width:89.5pt;height:1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" filled="f" strokecolor="red" strokeweight="3pt"/>
                  </w:pict>
                </mc:Fallback>
              </mc:AlternateContent>
            </w:r>
            <w:r w:rsidRPr="00452D51">
              <w:rPr>
                <w:noProof/>
                <w:szCs w:val="20"/>
              </w:rPr>
              <w:drawing>
                <wp:inline distT="0" distB="0" distL="0" distR="0" wp14:anchorId="6B034F3D" wp14:editId="7903B57E">
                  <wp:extent cx="1176793" cy="1924787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38323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941" cy="194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D51" w:rsidRPr="00452D51" w14:paraId="6C8CF433" w14:textId="77777777" w:rsidTr="00452D5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7C51403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E9D7ECC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162B6F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52D51" w:rsidRPr="00452D51" w14:paraId="558F9DC3" w14:textId="77777777" w:rsidTr="00452D51">
        <w:trPr>
          <w:trHeight w:val="227"/>
        </w:trPr>
        <w:tc>
          <w:tcPr>
            <w:tcW w:w="1950" w:type="dxa"/>
            <w:shd w:val="clear" w:color="auto" w:fill="FFFFFF"/>
          </w:tcPr>
          <w:p w14:paraId="76812F2D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54FBCBDB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Ovanför knäleden – nedanför fotleden.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C869CC" w14:textId="77777777" w:rsidR="00452D51" w:rsidRPr="00452D51" w:rsidRDefault="00452D51" w:rsidP="00452D5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52D51" w:rsidRPr="00452D51" w14:paraId="17E98716" w14:textId="77777777" w:rsidTr="00452D51">
        <w:trPr>
          <w:trHeight w:val="227"/>
        </w:trPr>
        <w:tc>
          <w:tcPr>
            <w:tcW w:w="1950" w:type="dxa"/>
            <w:shd w:val="clear" w:color="auto" w:fill="FFFFFF"/>
          </w:tcPr>
          <w:p w14:paraId="01A415D7" w14:textId="77777777" w:rsidR="00452D51" w:rsidRPr="00452D51" w:rsidRDefault="00452D51" w:rsidP="00452D5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Underben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0EE67DF9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452D51">
              <w:rPr>
                <w:rFonts w:ascii="Arial" w:hAnsi="Arial" w:cs="Arial"/>
                <w:sz w:val="18"/>
                <w:szCs w:val="18"/>
              </w:rPr>
              <w:t xml:space="preserve"> Hela underbenet.</w:t>
            </w:r>
          </w:p>
          <w:p w14:paraId="3B7B7B0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B2B51B0" w14:textId="77777777" w:rsidR="00452D51" w:rsidRPr="00452D51" w:rsidRDefault="00452D51" w:rsidP="00452D5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4F008AB" w14:textId="77777777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789725F" w14:textId="77777777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452D51">
        <w:rPr>
          <w:rFonts w:ascii="Arial" w:hAnsi="Arial" w:cs="Arial"/>
          <w:b/>
          <w:sz w:val="18"/>
          <w:szCs w:val="18"/>
        </w:rPr>
        <w:br w:type="page"/>
      </w:r>
    </w:p>
    <w:p w14:paraId="18D16AD2" w14:textId="77777777" w:rsidR="00452D51" w:rsidRPr="00452D51" w:rsidRDefault="00452D51" w:rsidP="00E35567">
      <w:pPr>
        <w:pStyle w:val="Heading2"/>
        <w:ind w:left="0"/>
      </w:pPr>
      <w:r w:rsidRPr="00452D51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69"/>
        <w:gridCol w:w="1843"/>
        <w:gridCol w:w="2097"/>
      </w:tblGrid>
      <w:tr w:rsidR="00452D51" w:rsidRPr="00452D51" w14:paraId="5B028F0E" w14:textId="77777777" w:rsidTr="00452D51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4FBC598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D820C0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6D38FF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E5696FD" wp14:editId="7AEB3742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405130</wp:posOffset>
                      </wp:positionV>
                      <wp:extent cx="409575" cy="499745"/>
                      <wp:effectExtent l="12065" t="6985" r="0" b="2540"/>
                      <wp:wrapNone/>
                      <wp:docPr id="20" name="Arrow: Dow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395843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D91E96" w14:textId="77777777" w:rsidR="00452D51" w:rsidRPr="0066564D" w:rsidRDefault="00452D51" w:rsidP="00CB6CB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5696F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20" o:spid="_x0000_s1027" type="#_x0000_t67" style="position:absolute;left:0;text-align:left;margin-left:5.45pt;margin-top:31.9pt;width:32.25pt;height:39.35pt;rotation:-5684327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" adj="12749" fillcolor="red" stroked="f" strokeweight="1pt">
                      <v:textbox style="layout-flow:vertical" inset="1mm,1mm,1mm,1mm">
                        <w:txbxContent>
                          <w:p w14:paraId="6BD91E96" w14:textId="77777777" w:rsidR="00452D51" w:rsidRPr="0066564D" w:rsidRDefault="00452D51" w:rsidP="00CB6CB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CB3C687" wp14:editId="07D40416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1029970</wp:posOffset>
                      </wp:positionV>
                      <wp:extent cx="407035" cy="559435"/>
                      <wp:effectExtent l="0" t="0" r="0" b="0"/>
                      <wp:wrapNone/>
                      <wp:docPr id="19" name="Arrow: U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C6380A" w14:textId="77777777" w:rsidR="00452D51" w:rsidRPr="0066567D" w:rsidRDefault="00452D51" w:rsidP="00CB6CB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3C687" id="Arrow: Up 19" o:spid="_x0000_s1028" type="#_x0000_t68" style="position:absolute;left:0;text-align:left;margin-left:45.4pt;margin-top:81.1pt;width:32.05pt;height:44.0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" adj="7858" fillcolor="red" stroked="f" strokeweight="1pt">
                      <v:textbox style="layout-flow:vertical;mso-layout-flow-alt:bottom-to-top" inset="1mm,1mm,1mm,1mm">
                        <w:txbxContent>
                          <w:p w14:paraId="10C6380A" w14:textId="77777777" w:rsidR="00452D51" w:rsidRPr="0066567D" w:rsidRDefault="00452D51" w:rsidP="00CB6CB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BAD67B4" wp14:editId="7670489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1002030</wp:posOffset>
                      </wp:positionV>
                      <wp:extent cx="996950" cy="31750"/>
                      <wp:effectExtent l="19050" t="19050" r="31750" b="2540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6950" cy="31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B1B12A5" id="Rak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78.9pt" to="79.3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" strokecolor="red" strokeweight="3pt">
                      <v:stroke joinstyle="miter"/>
                    </v:line>
                  </w:pict>
                </mc:Fallback>
              </mc:AlternateContent>
            </w: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C9CDD55" wp14:editId="38E3ED0E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17780</wp:posOffset>
                      </wp:positionV>
                      <wp:extent cx="92710" cy="1854200"/>
                      <wp:effectExtent l="19050" t="19050" r="21590" b="1270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710" cy="18542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957833C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3pt,1.4pt" to="43.6pt,1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452D51">
              <w:rPr>
                <w:noProof/>
                <w:szCs w:val="20"/>
              </w:rPr>
              <w:drawing>
                <wp:inline distT="0" distB="0" distL="0" distR="0" wp14:anchorId="1B0A1080" wp14:editId="6C27ACE1">
                  <wp:extent cx="1035050" cy="187479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7981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624" cy="1883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52D51">
              <w:rPr>
                <w:noProof/>
                <w:szCs w:val="20"/>
              </w:rPr>
              <w:t xml:space="preserve"> 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03060E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52D51">
              <w:rPr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9201E49" wp14:editId="7036BBBF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1404620</wp:posOffset>
                      </wp:positionV>
                      <wp:extent cx="299720" cy="69469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6A898A0" w14:textId="77777777" w:rsidR="00452D51" w:rsidRPr="00452D51" w:rsidRDefault="00452D51" w:rsidP="00452D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452D51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01E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9" type="#_x0000_t202" style="position:absolute;left:0;text-align:left;margin-left:68.75pt;margin-top:110.6pt;width:23.6pt;height:54.7pt;rotation:5880129fd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" filled="f" stroked="f" strokeweight=".5pt">
                      <v:textbox style="layout-flow:vertical;mso-layout-flow-alt:bottom-to-top">
                        <w:txbxContent>
                          <w:p w14:paraId="56A898A0" w14:textId="77777777" w:rsidR="00452D51" w:rsidRPr="00452D51" w:rsidRDefault="00452D51" w:rsidP="00452D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452D51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D5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ECD776F" wp14:editId="2B6BD0A4">
                      <wp:simplePos x="0" y="0"/>
                      <wp:positionH relativeFrom="margin">
                        <wp:posOffset>635635</wp:posOffset>
                      </wp:positionH>
                      <wp:positionV relativeFrom="paragraph">
                        <wp:posOffset>749935</wp:posOffset>
                      </wp:positionV>
                      <wp:extent cx="409575" cy="553085"/>
                      <wp:effectExtent l="4445" t="0" r="0" b="0"/>
                      <wp:wrapNone/>
                      <wp:docPr id="24" name="Arrow: Dow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5E932A" w14:textId="77777777" w:rsidR="00452D51" w:rsidRPr="0066564D" w:rsidRDefault="00452D51" w:rsidP="00CB6CB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D776F" id="Arrow: Down 24" o:spid="_x0000_s1030" type="#_x0000_t67" style="position:absolute;left:0;text-align:left;margin-left:50.05pt;margin-top:59.05pt;width:32.25pt;height:43.5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" adj="13602" fillcolor="red" stroked="f" strokeweight="1pt">
                      <v:textbox style="layout-flow:vertical;mso-layout-flow-alt:bottom-to-top" inset="1mm,1mm,1mm,1mm">
                        <w:txbxContent>
                          <w:p w14:paraId="5C5E932A" w14:textId="77777777" w:rsidR="00452D51" w:rsidRPr="0066564D" w:rsidRDefault="00452D51" w:rsidP="00CB6CB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22FEC08" wp14:editId="637EE18B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17780</wp:posOffset>
                      </wp:positionV>
                      <wp:extent cx="6350" cy="1866900"/>
                      <wp:effectExtent l="19050" t="19050" r="31750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" cy="18669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5D001A3" id="Rak 2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8pt,1.4pt" to="44.3pt,1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452D51">
              <w:rPr>
                <w:noProof/>
                <w:szCs w:val="20"/>
              </w:rPr>
              <w:drawing>
                <wp:inline distT="0" distB="0" distL="0" distR="0" wp14:anchorId="159F8E41" wp14:editId="252117A6">
                  <wp:extent cx="1119119" cy="1873250"/>
                  <wp:effectExtent l="0" t="0" r="508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05374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8" cy="1894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52D51">
              <w:rPr>
                <w:noProof/>
                <w:szCs w:val="20"/>
              </w:rPr>
              <w:t xml:space="preserve"> </w:t>
            </w:r>
          </w:p>
        </w:tc>
      </w:tr>
      <w:tr w:rsidR="00452D51" w:rsidRPr="00452D51" w14:paraId="6EDEB37D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C36DFB6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0FFE4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</w:rPr>
              <w:t>Vinkelrätt mot tibias längsaxel.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59F33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494B68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52D51" w:rsidRPr="00452D51" w14:paraId="6C5C1937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98B306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8EDAF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</w:rPr>
              <w:t>Parallellt med tibias längsaxel, framifrån – bak.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319D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2D040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52D51" w:rsidRPr="00452D51" w14:paraId="6498033F" w14:textId="7777777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403763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993BA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</w:rPr>
              <w:t>Parallellt med tibias längsaxel, inifrån – ut.</w:t>
            </w:r>
            <w:r w:rsidRPr="00452D51">
              <w:rPr>
                <w:noProof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1A56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0584B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6C16519" w14:textId="77777777" w:rsidR="00452D51" w:rsidRPr="00452D51" w:rsidRDefault="00452D51" w:rsidP="00452D5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450486C" w14:textId="77777777" w:rsidR="00452D51" w:rsidRPr="00452D51" w:rsidRDefault="00452D51" w:rsidP="00E35567">
      <w:pPr>
        <w:pStyle w:val="Heading2"/>
        <w:ind w:left="0"/>
      </w:pPr>
      <w:r w:rsidRPr="00452D5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452D51" w:rsidRPr="00452D51" w14:paraId="50224F0B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6F736FF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058D5B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10CC92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8DC8F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647A5C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DB6FD5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452D51" w:rsidRPr="00452D51" w14:paraId="65877DB9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3F41AC" w14:textId="77777777" w:rsidR="00452D51" w:rsidRPr="00452D51" w:rsidRDefault="00452D51" w:rsidP="00452D5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Underben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733CF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B5B40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871EE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77C79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6BEEC9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52D51" w:rsidRPr="00452D51" w14:paraId="38F4F31C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9EF21BD" w14:textId="77777777" w:rsidR="00452D51" w:rsidRPr="00452D51" w:rsidRDefault="00452D51" w:rsidP="00452D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E08FC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B5D4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71DD3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0131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C9920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52D51" w:rsidRPr="00452D51" w14:paraId="229092EC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81F52B7" w14:textId="77777777" w:rsidR="00452D51" w:rsidRPr="00452D51" w:rsidRDefault="00452D51" w:rsidP="00452D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4EC4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949AB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BF1D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9EBA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C2F729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52D51" w:rsidRPr="00452D51" w14:paraId="78012810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F6135F6" w14:textId="77777777" w:rsidR="00452D51" w:rsidRPr="00452D51" w:rsidRDefault="00452D51" w:rsidP="00452D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FEA1E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5733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2CC31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05642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219EF61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52D51" w:rsidRPr="00452D51" w14:paraId="43ACBB55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F6AE71F" w14:textId="77777777" w:rsidR="00452D51" w:rsidRPr="00452D51" w:rsidRDefault="00452D51" w:rsidP="00452D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16D1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333F2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C98E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32638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6BE0AB0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52D51" w:rsidRPr="00452D51" w14:paraId="0F39723B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B8AF6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EEC76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256B1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4867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7459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695B1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452D51" w:rsidRPr="00452D51" w14:paraId="555275A9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00D7D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7235E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A88F4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4CEA9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8F0F3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08605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52D5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778BA5F" w14:textId="77777777" w:rsidR="00452D51" w:rsidRPr="00452D51" w:rsidRDefault="00452D51" w:rsidP="00452D51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4D92B084" w14:textId="77777777" w:rsidR="00452D51" w:rsidRPr="00452D51" w:rsidRDefault="00452D51" w:rsidP="00E35567">
      <w:pPr>
        <w:pStyle w:val="Heading2"/>
        <w:ind w:left="0"/>
      </w:pPr>
      <w:r w:rsidRPr="00452D51">
        <w:rPr>
          <w:lang w:val="en-US"/>
        </w:rPr>
        <w:t xml:space="preserve">Hängning </w:t>
      </w:r>
      <w:r w:rsidRPr="00452D51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452D51" w:rsidRPr="00452D51" w14:paraId="7E8669F1" w14:textId="77777777" w:rsidTr="00452D5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F8AA846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566439F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F3CFB7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187A964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C7A6520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39D9AE63" w14:textId="77777777" w:rsidTr="00452D5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59B435B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52D5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073B6D4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color w:val="FFFFFF"/>
                <w:sz w:val="18"/>
                <w:szCs w:val="18"/>
              </w:rPr>
              <w:t>Underben K-</w:t>
            </w:r>
          </w:p>
          <w:p w14:paraId="6239A26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8183CE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4E4806C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color w:val="FFFFFF"/>
                <w:sz w:val="18"/>
                <w:szCs w:val="18"/>
              </w:rPr>
              <w:t>Underben K-</w:t>
            </w:r>
          </w:p>
          <w:p w14:paraId="3D1F6C4D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98AA13B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color w:val="FFFFFF"/>
                <w:sz w:val="18"/>
                <w:szCs w:val="18"/>
              </w:rPr>
              <w:t>Underben K-</w:t>
            </w:r>
          </w:p>
          <w:p w14:paraId="56585DC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52D5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7127330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2C90733D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03DD69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251EFFF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70BE04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C3651A9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AE77F56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0CCFE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5523652C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A1A5FB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069583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69FB2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0D460A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E8CD8F0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6B22D1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067ECD16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ED1A2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8105954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3FB03A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4586A34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EEF0B27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8BD53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299C1AC6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8E8A60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C5F665A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E696F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33A3668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B4601EF" w14:textId="77777777" w:rsidR="00452D51" w:rsidRPr="00452D51" w:rsidRDefault="00452D51" w:rsidP="00452D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C4F29D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118DC927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BBD81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55D28F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1F88FCD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7B174AE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DD5FC71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4274F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75203997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6A913F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E52DA95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983E8C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AA4787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2AD835C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952102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6029491F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4E5D66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09620287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079AE3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CD9F87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16DC634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59694B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52D51" w:rsidRPr="00452D51" w14:paraId="3C682D88" w14:textId="77777777" w:rsidTr="00452D5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AE71EC7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947D13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E8F385C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772285E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837D3B" w14:textId="77777777" w:rsidR="00452D51" w:rsidRPr="00452D51" w:rsidRDefault="00452D51" w:rsidP="00452D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3A77FDE" w14:textId="77777777" w:rsidR="00452D51" w:rsidRPr="00452D51" w:rsidRDefault="00452D51" w:rsidP="00452D5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BE129BC" w14:textId="77777777" w:rsidR="00452D51" w:rsidRPr="00452D51" w:rsidRDefault="00452D51" w:rsidP="00452D5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52D5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7649B" w14:textId="77777777" w:rsidR="00185065" w:rsidRDefault="00185065">
      <w:r>
        <w:separator/>
      </w:r>
    </w:p>
  </w:endnote>
  <w:endnote w:type="continuationSeparator" w:id="0">
    <w:p w14:paraId="79BFAAC5" w14:textId="77777777" w:rsidR="00185065" w:rsidRDefault="00185065">
      <w:r>
        <w:continuationSeparator/>
      </w:r>
    </w:p>
  </w:endnote>
  <w:endnote w:type="continuationNotice" w:id="1">
    <w:p w14:paraId="37422359" w14:textId="77777777" w:rsidR="00185065" w:rsidRDefault="001850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905EC" w14:textId="77777777" w:rsidR="00185065" w:rsidRDefault="00185065"/>
  </w:footnote>
  <w:footnote w:type="continuationSeparator" w:id="0">
    <w:p w14:paraId="6380BADD" w14:textId="77777777" w:rsidR="00185065" w:rsidRDefault="00185065">
      <w:r>
        <w:continuationSeparator/>
      </w:r>
    </w:p>
  </w:footnote>
  <w:footnote w:type="continuationNotice" w:id="1">
    <w:p w14:paraId="41C14834" w14:textId="77777777" w:rsidR="00185065" w:rsidRDefault="001850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A11ADD5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5F25C58" w:tentative="1">
      <w:start w:val="1"/>
      <w:numFmt w:val="lowerLetter"/>
      <w:lvlText w:val="%2."/>
      <w:lvlJc w:val="left"/>
      <w:pPr>
        <w:ind w:left="1080" w:hanging="360"/>
      </w:pPr>
    </w:lvl>
    <w:lvl w:ilvl="2" w:tplc="1A8E4012" w:tentative="1">
      <w:start w:val="1"/>
      <w:numFmt w:val="lowerRoman"/>
      <w:lvlText w:val="%3."/>
      <w:lvlJc w:val="right"/>
      <w:pPr>
        <w:ind w:left="1800" w:hanging="180"/>
      </w:pPr>
    </w:lvl>
    <w:lvl w:ilvl="3" w:tplc="5A20D8D6" w:tentative="1">
      <w:start w:val="1"/>
      <w:numFmt w:val="decimal"/>
      <w:lvlText w:val="%4."/>
      <w:lvlJc w:val="left"/>
      <w:pPr>
        <w:ind w:left="2520" w:hanging="360"/>
      </w:pPr>
    </w:lvl>
    <w:lvl w:ilvl="4" w:tplc="4228649C" w:tentative="1">
      <w:start w:val="1"/>
      <w:numFmt w:val="lowerLetter"/>
      <w:lvlText w:val="%5."/>
      <w:lvlJc w:val="left"/>
      <w:pPr>
        <w:ind w:left="3240" w:hanging="360"/>
      </w:pPr>
    </w:lvl>
    <w:lvl w:ilvl="5" w:tplc="31866DAC" w:tentative="1">
      <w:start w:val="1"/>
      <w:numFmt w:val="lowerRoman"/>
      <w:lvlText w:val="%6."/>
      <w:lvlJc w:val="right"/>
      <w:pPr>
        <w:ind w:left="3960" w:hanging="180"/>
      </w:pPr>
    </w:lvl>
    <w:lvl w:ilvl="6" w:tplc="CAACD77E" w:tentative="1">
      <w:start w:val="1"/>
      <w:numFmt w:val="decimal"/>
      <w:lvlText w:val="%7."/>
      <w:lvlJc w:val="left"/>
      <w:pPr>
        <w:ind w:left="4680" w:hanging="360"/>
      </w:pPr>
    </w:lvl>
    <w:lvl w:ilvl="7" w:tplc="898C2890" w:tentative="1">
      <w:start w:val="1"/>
      <w:numFmt w:val="lowerLetter"/>
      <w:lvlText w:val="%8."/>
      <w:lvlJc w:val="left"/>
      <w:pPr>
        <w:ind w:left="5400" w:hanging="360"/>
      </w:pPr>
    </w:lvl>
    <w:lvl w:ilvl="8" w:tplc="71B806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4E82CA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ACCEEF8" w:tentative="1">
      <w:start w:val="1"/>
      <w:numFmt w:val="lowerLetter"/>
      <w:lvlText w:val="%2."/>
      <w:lvlJc w:val="left"/>
      <w:pPr>
        <w:ind w:left="1080" w:hanging="360"/>
      </w:pPr>
    </w:lvl>
    <w:lvl w:ilvl="2" w:tplc="5922FE2A" w:tentative="1">
      <w:start w:val="1"/>
      <w:numFmt w:val="lowerRoman"/>
      <w:lvlText w:val="%3."/>
      <w:lvlJc w:val="right"/>
      <w:pPr>
        <w:ind w:left="1800" w:hanging="180"/>
      </w:pPr>
    </w:lvl>
    <w:lvl w:ilvl="3" w:tplc="3BAE024E" w:tentative="1">
      <w:start w:val="1"/>
      <w:numFmt w:val="decimal"/>
      <w:lvlText w:val="%4."/>
      <w:lvlJc w:val="left"/>
      <w:pPr>
        <w:ind w:left="2520" w:hanging="360"/>
      </w:pPr>
    </w:lvl>
    <w:lvl w:ilvl="4" w:tplc="D868B348" w:tentative="1">
      <w:start w:val="1"/>
      <w:numFmt w:val="lowerLetter"/>
      <w:lvlText w:val="%5."/>
      <w:lvlJc w:val="left"/>
      <w:pPr>
        <w:ind w:left="3240" w:hanging="360"/>
      </w:pPr>
    </w:lvl>
    <w:lvl w:ilvl="5" w:tplc="3D102352" w:tentative="1">
      <w:start w:val="1"/>
      <w:numFmt w:val="lowerRoman"/>
      <w:lvlText w:val="%6."/>
      <w:lvlJc w:val="right"/>
      <w:pPr>
        <w:ind w:left="3960" w:hanging="180"/>
      </w:pPr>
    </w:lvl>
    <w:lvl w:ilvl="6" w:tplc="61CC6C68" w:tentative="1">
      <w:start w:val="1"/>
      <w:numFmt w:val="decimal"/>
      <w:lvlText w:val="%7."/>
      <w:lvlJc w:val="left"/>
      <w:pPr>
        <w:ind w:left="4680" w:hanging="360"/>
      </w:pPr>
    </w:lvl>
    <w:lvl w:ilvl="7" w:tplc="4B044C58" w:tentative="1">
      <w:start w:val="1"/>
      <w:numFmt w:val="lowerLetter"/>
      <w:lvlText w:val="%8."/>
      <w:lvlJc w:val="left"/>
      <w:pPr>
        <w:ind w:left="5400" w:hanging="360"/>
      </w:pPr>
    </w:lvl>
    <w:lvl w:ilvl="8" w:tplc="619622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F1FACB1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B802A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98C5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10C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0654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CEE4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CEFB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24D9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E219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856990">
    <w:abstractNumId w:val="20"/>
  </w:num>
  <w:num w:numId="2" w16cid:durableId="1432551682">
    <w:abstractNumId w:val="15"/>
  </w:num>
  <w:num w:numId="3" w16cid:durableId="559634629">
    <w:abstractNumId w:val="0"/>
  </w:num>
  <w:num w:numId="4" w16cid:durableId="1134370044">
    <w:abstractNumId w:val="6"/>
  </w:num>
  <w:num w:numId="5" w16cid:durableId="2145191469">
    <w:abstractNumId w:val="18"/>
  </w:num>
  <w:num w:numId="6" w16cid:durableId="1853374157">
    <w:abstractNumId w:val="2"/>
  </w:num>
  <w:num w:numId="7" w16cid:durableId="1385448640">
    <w:abstractNumId w:val="12"/>
  </w:num>
  <w:num w:numId="8" w16cid:durableId="1702589163">
    <w:abstractNumId w:val="9"/>
  </w:num>
  <w:num w:numId="9" w16cid:durableId="1644699215">
    <w:abstractNumId w:val="1"/>
  </w:num>
  <w:num w:numId="10" w16cid:durableId="161749811">
    <w:abstractNumId w:val="1"/>
  </w:num>
  <w:num w:numId="11" w16cid:durableId="311302015">
    <w:abstractNumId w:val="3"/>
  </w:num>
  <w:num w:numId="12" w16cid:durableId="1265266163">
    <w:abstractNumId w:val="4"/>
  </w:num>
  <w:num w:numId="13" w16cid:durableId="360976880">
    <w:abstractNumId w:val="14"/>
  </w:num>
  <w:num w:numId="14" w16cid:durableId="89393767">
    <w:abstractNumId w:val="10"/>
  </w:num>
  <w:num w:numId="15" w16cid:durableId="442237328">
    <w:abstractNumId w:val="7"/>
  </w:num>
  <w:num w:numId="16" w16cid:durableId="1766417959">
    <w:abstractNumId w:val="13"/>
  </w:num>
  <w:num w:numId="17" w16cid:durableId="835657429">
    <w:abstractNumId w:val="5"/>
  </w:num>
  <w:num w:numId="18" w16cid:durableId="167330233">
    <w:abstractNumId w:val="11"/>
  </w:num>
  <w:num w:numId="19" w16cid:durableId="62339927">
    <w:abstractNumId w:val="19"/>
  </w:num>
  <w:num w:numId="20" w16cid:durableId="681974050">
    <w:abstractNumId w:val="16"/>
  </w:num>
  <w:num w:numId="21" w16cid:durableId="1568345065">
    <w:abstractNumId w:val="8"/>
  </w:num>
  <w:num w:numId="22" w16cid:durableId="3649847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065"/>
    <w:rsid w:val="001860B9"/>
    <w:rsid w:val="00186F2B"/>
    <w:rsid w:val="001874D6"/>
    <w:rsid w:val="0019632A"/>
    <w:rsid w:val="001A4E7C"/>
    <w:rsid w:val="001B762C"/>
    <w:rsid w:val="001C4D0A"/>
    <w:rsid w:val="001C5FEF"/>
    <w:rsid w:val="002113C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2D51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30B3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5E6D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5E1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CB8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CB4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56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672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26C71B8-F3DB-48C4-B64D-79113411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CC49319-D459-46C3-AD31-02EE72C7B1D6}" type="presOf" srcId="{548E9FD9-7371-42E5-8C31-C03B33C90BF7}" destId="{6CE68A43-9C69-4212-AF24-9AFEE7CA1715}" srcOrd="0" destOrd="0" presId="urn:microsoft.com/office/officeart/2005/8/layout/hChevron3"/>
    <dgm:cxn modelId="{53C3885E-C522-4A2D-882F-0FF95C578EA0}" type="presOf" srcId="{B73EA016-5B5E-4372-8AFF-E16F061CFA05}" destId="{1F6A0B97-83F0-4189-B0CB-00156B0AC153}" srcOrd="0" destOrd="0" presId="urn:microsoft.com/office/officeart/2005/8/layout/hChevron3"/>
    <dgm:cxn modelId="{FDF3D86E-2B91-4F0F-BB82-FF1E924774BE}" type="presOf" srcId="{72C3C3E7-AFE7-48AF-A84A-F5F4B462ABCE}" destId="{AD4E5296-B06F-4F82-9CB5-F741BF6BFCC1}" srcOrd="0" destOrd="0" presId="urn:microsoft.com/office/officeart/2005/8/layout/hChevron3"/>
    <dgm:cxn modelId="{EA49B3A7-7D04-41F7-B70A-9BF2A85D565B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A5CCB1D9-5BA9-4773-BEF9-0C46EF822604}" type="presOf" srcId="{D813EA76-4FD3-4C15-BFBC-B1DF43B29666}" destId="{4784DBD1-3CBE-41A8-A2C7-CF088F838C79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7645484-1D9A-4950-89BE-00F5224B75EB}" type="presParOf" srcId="{1F6A0B97-83F0-4189-B0CB-00156B0AC153}" destId="{4784DBD1-3CBE-41A8-A2C7-CF088F838C79}" srcOrd="0" destOrd="0" presId="urn:microsoft.com/office/officeart/2005/8/layout/hChevron3"/>
    <dgm:cxn modelId="{8E8F3742-8030-459C-8C65-936FAE55742B}" type="presParOf" srcId="{1F6A0B97-83F0-4189-B0CB-00156B0AC153}" destId="{37D14BC8-3203-463C-9804-9B3B86B621FF}" srcOrd="1" destOrd="0" presId="urn:microsoft.com/office/officeart/2005/8/layout/hChevron3"/>
    <dgm:cxn modelId="{56566F22-51AC-4C14-81B2-8383D744BD7C}" type="presParOf" srcId="{1F6A0B97-83F0-4189-B0CB-00156B0AC153}" destId="{E13D0391-DAD9-4B61-AB66-3FA48A4F7006}" srcOrd="2" destOrd="0" presId="urn:microsoft.com/office/officeart/2005/8/layout/hChevron3"/>
    <dgm:cxn modelId="{1F48E39B-0368-4DC8-B71D-0D302F894ACF}" type="presParOf" srcId="{1F6A0B97-83F0-4189-B0CB-00156B0AC153}" destId="{F9271109-4339-4036-9126-150629D10456}" srcOrd="3" destOrd="0" presId="urn:microsoft.com/office/officeart/2005/8/layout/hChevron3"/>
    <dgm:cxn modelId="{2BD0F95B-9AC6-4359-A067-96F8F7E3F38F}" type="presParOf" srcId="{1F6A0B97-83F0-4189-B0CB-00156B0AC153}" destId="{AD4E5296-B06F-4F82-9CB5-F741BF6BFCC1}" srcOrd="4" destOrd="0" presId="urn:microsoft.com/office/officeart/2005/8/layout/hChevron3"/>
    <dgm:cxn modelId="{3207DE9E-7C3D-49DF-AF3B-04FA429C577D}" type="presParOf" srcId="{1F6A0B97-83F0-4189-B0CB-00156B0AC153}" destId="{99F7A086-6C98-4385-8FFE-3337C1F24694}" srcOrd="5" destOrd="0" presId="urn:microsoft.com/office/officeart/2005/8/layout/hChevron3"/>
    <dgm:cxn modelId="{7D5B1587-07A4-41BB-AF39-B37BD124B483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6</TotalTime>
  <Pages>1</Pages>
  <Words>232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Underben (870000)</dc:title>
  <dc:subject/>
  <dc:creator>patrik.jens.johansson@vgregion.se</dc:creator>
  <keywords/>
  <lastModifiedBy>Ulrica Sehlberg</lastModifiedBy>
  <revision>7</revision>
  <lastPrinted>2016-03-31T19:56:00.0000000Z</lastPrinted>
  <dcterms:created xsi:type="dcterms:W3CDTF">2022-05-18T13:24:00.0000000Z</dcterms:created>
  <dcterms:modified xsi:type="dcterms:W3CDTF">2024-01-23T23:03:00.0000000Z</dcterms:modified>
</coreProperties>
</file>