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9374" w14:textId="77777777" w:rsidR="00D14626" w:rsidRDefault="00D14626" w:rsidP="00F35B05">
      <w:pPr>
        <w:pStyle w:val="Rubrik2"/>
        <w:sectPr w:rsidR="00D14626" w:rsidSect="00D1462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389E762" w14:textId="4142E101" w:rsidR="00D14626" w:rsidRDefault="00F60DAC" w:rsidP="00561203">
      <w:pPr>
        <w:pStyle w:val="Rubrik1"/>
        <w:ind w:left="0"/>
      </w:pPr>
      <w:r w:rsidRPr="00F60DAC">
        <w:t>DT Underarm (</w:t>
      </w:r>
      <w:proofErr w:type="gramStart"/>
      <w:r w:rsidRPr="00F60DAC">
        <w:t>865000</w:t>
      </w:r>
      <w:proofErr w:type="gramEnd"/>
      <w:r w:rsidRPr="00F60DAC">
        <w:t>)</w:t>
      </w:r>
    </w:p>
    <w:p w14:paraId="77BABDB7" w14:textId="77777777" w:rsidR="004F7BED" w:rsidRPr="004F7BED" w:rsidRDefault="004F7BED" w:rsidP="004F7BED"/>
    <w:p w14:paraId="0C7E9CD5" w14:textId="322D58D1" w:rsidR="00D14626" w:rsidRPr="00D14626" w:rsidRDefault="00F60DAC" w:rsidP="00F60DAC">
      <w:pPr>
        <w:pStyle w:val="Rubrik2"/>
        <w:ind w:left="0"/>
      </w:pPr>
      <w:r>
        <w:t xml:space="preserve">Förändringar </w:t>
      </w:r>
      <w:r w:rsidR="00D14626" w:rsidRPr="00D14626">
        <w:t>i denna version</w:t>
      </w:r>
    </w:p>
    <w:p w14:paraId="70533F2A" w14:textId="710B78C2" w:rsidR="00D14626" w:rsidRPr="00D14626" w:rsidRDefault="00D14626" w:rsidP="00D1462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14626">
        <w:rPr>
          <w:rFonts w:ascii="Arial" w:hAnsi="Arial" w:cs="Arial"/>
          <w:sz w:val="18"/>
          <w:szCs w:val="18"/>
        </w:rPr>
        <w:t>Inga förändringar</w:t>
      </w:r>
      <w:r w:rsidR="004F7BED">
        <w:rPr>
          <w:rFonts w:ascii="Arial" w:hAnsi="Arial" w:cs="Arial"/>
          <w:sz w:val="18"/>
          <w:szCs w:val="18"/>
        </w:rPr>
        <w:t>.</w:t>
      </w:r>
    </w:p>
    <w:p w14:paraId="44AB1968" w14:textId="77777777" w:rsidR="00D14626" w:rsidRPr="00D14626" w:rsidRDefault="00D14626" w:rsidP="00D1462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2FA7B07" w14:textId="77777777" w:rsidR="00D14626" w:rsidRPr="00D14626" w:rsidRDefault="00D14626" w:rsidP="00F60DAC">
      <w:pPr>
        <w:pStyle w:val="Rubrik2"/>
        <w:ind w:left="0"/>
      </w:pPr>
      <w:r w:rsidRPr="00D14626">
        <w:t>Syfte</w:t>
      </w:r>
    </w:p>
    <w:p w14:paraId="0E4EA9FE" w14:textId="77777777" w:rsidR="00D14626" w:rsidRPr="00D14626" w:rsidRDefault="00D14626" w:rsidP="00D1462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14626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ADC1EDB" w14:textId="77777777" w:rsidR="00D14626" w:rsidRPr="00D14626" w:rsidRDefault="00D14626" w:rsidP="00D1462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998B07E" w14:textId="77777777" w:rsidR="00D14626" w:rsidRPr="00D14626" w:rsidRDefault="00D14626" w:rsidP="00CD650E">
      <w:pPr>
        <w:pStyle w:val="Rubrik2"/>
        <w:ind w:left="0"/>
      </w:pPr>
      <w:r w:rsidRPr="00D14626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14626" w:rsidRPr="00D14626" w14:paraId="6C149A85" w14:textId="77777777" w:rsidTr="00E47EA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1B7B235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F3C6C54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14626">
              <w:rPr>
                <w:rFonts w:ascii="Arial" w:hAnsi="Arial" w:cs="Arial"/>
                <w:sz w:val="18"/>
                <w:szCs w:val="18"/>
              </w:rPr>
              <w:t>Skelettskada, felställning mm.</w:t>
            </w:r>
          </w:p>
        </w:tc>
      </w:tr>
      <w:tr w:rsidR="00D14626" w:rsidRPr="00D14626" w14:paraId="5B4A2131" w14:textId="77777777" w:rsidTr="00E47EA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78CF82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BD9D58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14626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D14626" w:rsidRPr="00D14626" w14:paraId="2B2A7893" w14:textId="77777777" w:rsidTr="00E47EA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E8480A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208F68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14626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D14626" w:rsidRPr="00D14626" w14:paraId="4E722C1E" w14:textId="77777777" w:rsidTr="00E47EA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60798B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2390AD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14626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D14626" w:rsidRPr="00D14626" w14:paraId="2B96901F" w14:textId="77777777" w:rsidTr="00E47EA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134AB3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2579AA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14626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10B930EC" w14:textId="31DDB233" w:rsidR="00D14626" w:rsidRPr="00D14626" w:rsidRDefault="00000000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D14626" w:rsidRPr="00D14626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D14626" w:rsidRPr="00D14626" w14:paraId="0CB0E542" w14:textId="77777777" w:rsidTr="00E47EA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A23CC8E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14626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A6B2E83" w14:textId="77777777" w:rsidR="00D14626" w:rsidRPr="00D14626" w:rsidRDefault="00D14626" w:rsidP="00D1462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14626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CE44A01" w14:textId="77777777" w:rsidR="00D14626" w:rsidRPr="00D14626" w:rsidRDefault="00D14626" w:rsidP="00D1462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14626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D14626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D1462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CF7F037" w14:textId="77777777" w:rsidR="00D14626" w:rsidRPr="00D14626" w:rsidRDefault="00D14626" w:rsidP="00D1462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14626">
              <w:rPr>
                <w:rFonts w:ascii="Arial" w:hAnsi="Arial" w:cs="Arial"/>
                <w:sz w:val="18"/>
                <w:szCs w:val="18"/>
              </w:rPr>
              <w:t xml:space="preserve">Helst ska den aktuella armen läggas ovanför huvudet. Alternativt kan armen läggas utefter sidan. </w:t>
            </w:r>
          </w:p>
          <w:p w14:paraId="0EC73E62" w14:textId="77777777" w:rsidR="00D14626" w:rsidRPr="00D14626" w:rsidRDefault="00D14626" w:rsidP="00D1462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14626">
              <w:rPr>
                <w:rFonts w:ascii="Arial" w:hAnsi="Arial" w:cs="Arial"/>
                <w:sz w:val="18"/>
                <w:szCs w:val="18"/>
              </w:rPr>
              <w:t xml:space="preserve">Underarmen så nära </w:t>
            </w:r>
            <w:proofErr w:type="spellStart"/>
            <w:r w:rsidRPr="00D14626">
              <w:rPr>
                <w:rFonts w:ascii="Arial" w:hAnsi="Arial" w:cs="Arial"/>
                <w:sz w:val="18"/>
                <w:szCs w:val="18"/>
              </w:rPr>
              <w:t>isocenter</w:t>
            </w:r>
            <w:proofErr w:type="spellEnd"/>
            <w:r w:rsidRPr="00D14626">
              <w:rPr>
                <w:rFonts w:ascii="Arial" w:hAnsi="Arial" w:cs="Arial"/>
                <w:sz w:val="18"/>
                <w:szCs w:val="18"/>
              </w:rPr>
              <w:t xml:space="preserve"> som möjligt.</w:t>
            </w:r>
          </w:p>
        </w:tc>
      </w:tr>
    </w:tbl>
    <w:p w14:paraId="49A00317" w14:textId="77777777" w:rsidR="00561203" w:rsidRDefault="00561203" w:rsidP="00561203">
      <w:pPr>
        <w:pStyle w:val="Rubrik2"/>
        <w:ind w:left="0"/>
      </w:pPr>
    </w:p>
    <w:p w14:paraId="0A073C7E" w14:textId="77777777" w:rsidR="00561203" w:rsidRDefault="0056120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3AB43927" w14:textId="1AA36931" w:rsidR="00D14626" w:rsidRPr="00561203" w:rsidRDefault="00D14626" w:rsidP="00561203">
      <w:pPr>
        <w:pStyle w:val="Rubrik2"/>
        <w:ind w:left="0"/>
      </w:pPr>
      <w:r w:rsidRPr="00D14626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424"/>
        <w:gridCol w:w="2664"/>
      </w:tblGrid>
      <w:tr w:rsidR="00D14626" w:rsidRPr="00D14626" w14:paraId="7813EC12" w14:textId="77777777" w:rsidTr="00D14626">
        <w:trPr>
          <w:trHeight w:val="520"/>
        </w:trPr>
        <w:tc>
          <w:tcPr>
            <w:tcW w:w="637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F016ECD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6589068" wp14:editId="7EA8B0B5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047BF2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90022C" wp14:editId="37B0138C">
                      <wp:simplePos x="0" y="0"/>
                      <wp:positionH relativeFrom="column">
                        <wp:posOffset>588010</wp:posOffset>
                      </wp:positionH>
                      <wp:positionV relativeFrom="paragraph">
                        <wp:posOffset>82550</wp:posOffset>
                      </wp:positionV>
                      <wp:extent cx="410210" cy="2433955"/>
                      <wp:effectExtent l="0" t="0" r="8890" b="4445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4339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83A5969" w14:textId="77777777" w:rsidR="00D14626" w:rsidRPr="0066567D" w:rsidRDefault="00D14626" w:rsidP="00CD650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90022C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46.3pt;margin-top:6.5pt;width:32.3pt;height:191.6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" adj="1820" fillcolor="red" stroked="f" strokeweight="1pt">
                      <v:textbox inset="1mm,1mm,1mm,1mm">
                        <w:txbxContent>
                          <w:p w14:paraId="483A5969" w14:textId="77777777" w:rsidR="00D14626" w:rsidRPr="0066567D" w:rsidRDefault="00D14626" w:rsidP="00CD650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4626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EAB939" wp14:editId="5FD0B7F7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88265</wp:posOffset>
                      </wp:positionV>
                      <wp:extent cx="1056640" cy="2444750"/>
                      <wp:effectExtent l="19050" t="19050" r="10160" b="127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6904" cy="24447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D2E13" id="Rektangel 3" o:spid="_x0000_s1026" style="position:absolute;margin-left:19.65pt;margin-top:6.95pt;width:83.2pt;height:19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" filled="f" strokecolor="red" strokeweight="3pt"/>
                  </w:pict>
                </mc:Fallback>
              </mc:AlternateContent>
            </w:r>
            <w:r w:rsidRPr="00D14626">
              <w:rPr>
                <w:noProof/>
                <w:szCs w:val="20"/>
              </w:rPr>
              <w:drawing>
                <wp:inline distT="0" distB="0" distL="0" distR="0" wp14:anchorId="652E6D19" wp14:editId="411C4747">
                  <wp:extent cx="1095747" cy="2724150"/>
                  <wp:effectExtent l="0" t="0" r="9525" b="0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538525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337" cy="2755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626" w:rsidRPr="00D14626" w14:paraId="031FC782" w14:textId="77777777" w:rsidTr="00D14626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2F5463BA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382B3B5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34F820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14626" w:rsidRPr="00D14626" w14:paraId="007C1199" w14:textId="77777777" w:rsidTr="00D14626">
        <w:trPr>
          <w:trHeight w:val="227"/>
        </w:trPr>
        <w:tc>
          <w:tcPr>
            <w:tcW w:w="1950" w:type="dxa"/>
            <w:shd w:val="clear" w:color="auto" w:fill="FFFFFF"/>
          </w:tcPr>
          <w:p w14:paraId="75357E92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204597A9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14626">
              <w:rPr>
                <w:rFonts w:ascii="Arial" w:hAnsi="Arial" w:cs="Arial"/>
                <w:sz w:val="18"/>
                <w:szCs w:val="18"/>
              </w:rPr>
              <w:t>Ovanför handleden – nedanför armbågen.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D7F91A" w14:textId="77777777" w:rsidR="00D14626" w:rsidRPr="00D14626" w:rsidRDefault="00D14626" w:rsidP="00D14626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D14626" w:rsidRPr="00D14626" w14:paraId="47A2E50E" w14:textId="77777777" w:rsidTr="00D14626">
        <w:trPr>
          <w:trHeight w:val="227"/>
        </w:trPr>
        <w:tc>
          <w:tcPr>
            <w:tcW w:w="1950" w:type="dxa"/>
            <w:shd w:val="clear" w:color="auto" w:fill="FFFFFF"/>
          </w:tcPr>
          <w:p w14:paraId="32BBC212" w14:textId="77777777" w:rsidR="00D14626" w:rsidRPr="00D14626" w:rsidRDefault="00D14626" w:rsidP="00D14626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Underarm K-</w:t>
            </w:r>
          </w:p>
        </w:tc>
        <w:tc>
          <w:tcPr>
            <w:tcW w:w="4424" w:type="dxa"/>
            <w:tcBorders>
              <w:right w:val="single" w:sz="4" w:space="0" w:color="auto"/>
            </w:tcBorders>
            <w:shd w:val="clear" w:color="auto" w:fill="FFFFFF"/>
          </w:tcPr>
          <w:p w14:paraId="6810FBD0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14626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D14626">
              <w:rPr>
                <w:rFonts w:ascii="Arial" w:hAnsi="Arial" w:cs="Arial"/>
                <w:sz w:val="18"/>
                <w:szCs w:val="18"/>
              </w:rPr>
              <w:t xml:space="preserve"> Hela underarmen.</w:t>
            </w:r>
          </w:p>
          <w:p w14:paraId="6E9946A5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93815A4" w14:textId="77777777" w:rsidR="00D14626" w:rsidRPr="00D14626" w:rsidRDefault="00D14626" w:rsidP="00D14626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74FBD5D" w14:textId="77777777" w:rsidR="00D14626" w:rsidRPr="00D14626" w:rsidRDefault="00D14626" w:rsidP="00CD650E">
      <w:pPr>
        <w:pStyle w:val="Rubrik2"/>
        <w:ind w:left="0"/>
      </w:pPr>
      <w:proofErr w:type="spellStart"/>
      <w:r w:rsidRPr="00D14626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3969"/>
        <w:gridCol w:w="1843"/>
        <w:gridCol w:w="2097"/>
      </w:tblGrid>
      <w:tr w:rsidR="00D14626" w:rsidRPr="00D14626" w14:paraId="6FCCB7E4" w14:textId="77777777" w:rsidTr="00D14626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9209DB5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4F0B97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7C4360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E7378C" wp14:editId="654ADE02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554355</wp:posOffset>
                      </wp:positionV>
                      <wp:extent cx="407035" cy="559435"/>
                      <wp:effectExtent l="0" t="0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1B6688C" w14:textId="77777777" w:rsidR="00D14626" w:rsidRPr="0066567D" w:rsidRDefault="00D14626" w:rsidP="0056120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7378C" id="Upp 19" o:spid="_x0000_s1027" type="#_x0000_t68" style="position:absolute;left:0;text-align:left;margin-left:47.15pt;margin-top:43.65pt;width:32.05pt;height:4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" adj="7858" fillcolor="red" stroked="f" strokeweight="1pt">
                      <v:textbox style="layout-flow:vertical;mso-layout-flow-alt:bottom-to-top" inset="1mm,1mm,1mm,1mm">
                        <w:txbxContent>
                          <w:p w14:paraId="61B6688C" w14:textId="77777777" w:rsidR="00D14626" w:rsidRPr="0066567D" w:rsidRDefault="00D14626" w:rsidP="0056120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4626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33DF27" wp14:editId="55048846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14605</wp:posOffset>
                      </wp:positionV>
                      <wp:extent cx="48260" cy="1633855"/>
                      <wp:effectExtent l="19050" t="19050" r="27940" b="444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676" cy="163402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527FFD" id="Rak 1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5pt,1.15pt" to="41.3pt,1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D14626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9ECCC9C" wp14:editId="7C7234B7">
                      <wp:simplePos x="0" y="0"/>
                      <wp:positionH relativeFrom="margin">
                        <wp:posOffset>28892</wp:posOffset>
                      </wp:positionH>
                      <wp:positionV relativeFrom="paragraph">
                        <wp:posOffset>355283</wp:posOffset>
                      </wp:positionV>
                      <wp:extent cx="409575" cy="525780"/>
                      <wp:effectExtent l="18098" t="952" r="0" b="8573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432083">
                                <a:off x="0" y="0"/>
                                <a:ext cx="409575" cy="52578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1CC2D0" w14:textId="77777777" w:rsidR="00D14626" w:rsidRPr="0066564D" w:rsidRDefault="00D14626" w:rsidP="0056120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ECCC9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2.25pt;margin-top:28pt;width:32.25pt;height:41.4pt;rotation:-5644743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" adj="13187" fillcolor="red" stroked="f" strokeweight="1pt">
                      <v:textbox style="layout-flow:vertical" inset="1mm,1mm,1mm,1mm">
                        <w:txbxContent>
                          <w:p w14:paraId="791CC2D0" w14:textId="77777777" w:rsidR="00D14626" w:rsidRPr="0066564D" w:rsidRDefault="00D14626" w:rsidP="0056120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14626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5D4B96" wp14:editId="4A29A41D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1118870</wp:posOffset>
                      </wp:positionV>
                      <wp:extent cx="914400" cy="0"/>
                      <wp:effectExtent l="0" t="19050" r="19050" b="1905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8C2E64" id="Rak 2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5pt,88.1pt" to="76.25pt,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D14626">
              <w:rPr>
                <w:noProof/>
                <w:szCs w:val="20"/>
              </w:rPr>
              <w:drawing>
                <wp:inline distT="0" distB="0" distL="0" distR="0" wp14:anchorId="3A89D895" wp14:editId="5546A31F">
                  <wp:extent cx="927251" cy="1662545"/>
                  <wp:effectExtent l="0" t="0" r="635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62745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212" cy="1682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C317119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ECB1AF" wp14:editId="40693CBF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1210945</wp:posOffset>
                      </wp:positionV>
                      <wp:extent cx="299720" cy="694690"/>
                      <wp:effectExtent l="0" t="0" r="0" b="0"/>
                      <wp:wrapNone/>
                      <wp:docPr id="7" name="Textrut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7D0D443" w14:textId="77777777" w:rsidR="00D14626" w:rsidRPr="00D14626" w:rsidRDefault="00D14626" w:rsidP="00D1462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D14626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ECB1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7" o:spid="_x0000_s1029" type="#_x0000_t202" style="position:absolute;left:0;text-align:left;margin-left:66.7pt;margin-top:95.35pt;width:23.6pt;height:54.7pt;rotation:588012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" filled="f" stroked="f" strokeweight=".5pt">
                      <v:textbox style="layout-flow:vertical;mso-layout-flow-alt:bottom-to-top">
                        <w:txbxContent>
                          <w:p w14:paraId="17D0D443" w14:textId="77777777" w:rsidR="00D14626" w:rsidRPr="00D14626" w:rsidRDefault="00D14626" w:rsidP="00D146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D14626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462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4C51BE" wp14:editId="2AE89E25">
                      <wp:simplePos x="0" y="0"/>
                      <wp:positionH relativeFrom="margin">
                        <wp:posOffset>257810</wp:posOffset>
                      </wp:positionH>
                      <wp:positionV relativeFrom="paragraph">
                        <wp:posOffset>591185</wp:posOffset>
                      </wp:positionV>
                      <wp:extent cx="409575" cy="553085"/>
                      <wp:effectExtent l="4445" t="0" r="0" b="0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09575" cy="5530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0D43F9E" w14:textId="77777777" w:rsidR="00D14626" w:rsidRPr="0066564D" w:rsidRDefault="00D14626" w:rsidP="0056120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C51BE" id="Ned 24" o:spid="_x0000_s1030" type="#_x0000_t67" style="position:absolute;left:0;text-align:left;margin-left:20.3pt;margin-top:46.55pt;width:32.25pt;height:43.5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" adj="13602" fillcolor="red" stroked="f" strokeweight="1pt">
                      <v:textbox style="layout-flow:vertical" inset="1mm,1mm,1mm,1mm">
                        <w:txbxContent>
                          <w:p w14:paraId="60D43F9E" w14:textId="77777777" w:rsidR="00D14626" w:rsidRPr="0066564D" w:rsidRDefault="00D14626" w:rsidP="0056120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14626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07CD28" wp14:editId="7B563797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-8890</wp:posOffset>
                      </wp:positionV>
                      <wp:extent cx="0" cy="1680210"/>
                      <wp:effectExtent l="19050" t="19050" r="19050" b="1524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68035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080C22" id="Rak 2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pt,-.7pt" to="59pt,1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D14626">
              <w:rPr>
                <w:noProof/>
                <w:szCs w:val="20"/>
              </w:rPr>
              <w:drawing>
                <wp:inline distT="0" distB="0" distL="0" distR="0" wp14:anchorId="359FA7AC" wp14:editId="48F0493A">
                  <wp:extent cx="1123315" cy="1676400"/>
                  <wp:effectExtent l="0" t="0" r="635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48219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4626">
              <w:rPr>
                <w:noProof/>
                <w:szCs w:val="20"/>
              </w:rPr>
              <w:t xml:space="preserve"> </w:t>
            </w:r>
          </w:p>
        </w:tc>
      </w:tr>
      <w:tr w:rsidR="00D14626" w:rsidRPr="00D14626" w14:paraId="7506E10D" w14:textId="77777777" w:rsidTr="00E47EA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BB7A55C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F73E4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14626">
              <w:rPr>
                <w:rFonts w:ascii="Arial" w:hAnsi="Arial" w:cs="Arial"/>
                <w:noProof/>
                <w:sz w:val="18"/>
                <w:szCs w:val="18"/>
              </w:rPr>
              <w:t>Vinkelrätt mot radius längsaxel.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DD7E1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EFBBDD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14626" w:rsidRPr="00D14626" w14:paraId="192C927D" w14:textId="77777777" w:rsidTr="00E47EA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F4B2C6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B23ED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14626">
              <w:rPr>
                <w:rFonts w:ascii="Arial" w:hAnsi="Arial" w:cs="Arial"/>
                <w:noProof/>
                <w:sz w:val="18"/>
                <w:szCs w:val="18"/>
              </w:rPr>
              <w:t>Parallellt med radius längsaxel, framifrån – bak.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E3EAB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5724D3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14626" w:rsidRPr="00D14626" w14:paraId="7E5F762A" w14:textId="77777777" w:rsidTr="00E47EA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FC8519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AF90F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14626">
              <w:rPr>
                <w:rFonts w:ascii="Arial" w:hAnsi="Arial" w:cs="Arial"/>
                <w:noProof/>
                <w:sz w:val="18"/>
                <w:szCs w:val="18"/>
              </w:rPr>
              <w:t>Parallellt med radius längsaxel, i riktning mot radius.</w:t>
            </w:r>
            <w:r w:rsidRPr="00D14626">
              <w:rPr>
                <w:rFonts w:ascii="Arial" w:hAnsi="Arial" w:cs="Arial"/>
                <w:b/>
                <w:noProof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17A48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D0116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BD89FAB" w14:textId="77777777" w:rsidR="00D14626" w:rsidRPr="00D14626" w:rsidRDefault="00D14626" w:rsidP="00CD650E">
      <w:pPr>
        <w:pStyle w:val="Rubrik2"/>
        <w:ind w:left="0"/>
      </w:pPr>
      <w:r w:rsidRPr="00D14626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D14626" w:rsidRPr="00D14626" w14:paraId="634C5F55" w14:textId="77777777" w:rsidTr="00E47EA0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0721F5E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52A0E20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96CA536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80ADC51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14626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D14626">
              <w:rPr>
                <w:rFonts w:ascii="Arial" w:hAnsi="Arial" w:cs="Arial"/>
                <w:b/>
                <w:sz w:val="18"/>
                <w:szCs w:val="18"/>
              </w:rPr>
              <w:t xml:space="preserve">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3B2BEC7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B4DD0B4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D14626" w:rsidRPr="00D14626" w14:paraId="6324663E" w14:textId="77777777" w:rsidTr="00E47EA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F226D6" w14:textId="77777777" w:rsidR="00D14626" w:rsidRPr="00D14626" w:rsidRDefault="00D14626" w:rsidP="00D14626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Underarm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882E1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626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1F935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626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24FAE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78F7E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058A0FB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14626" w:rsidRPr="00D14626" w14:paraId="2B60DBFF" w14:textId="77777777" w:rsidTr="00E47EA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673470C" w14:textId="77777777" w:rsidR="00D14626" w:rsidRPr="00D14626" w:rsidRDefault="00D14626" w:rsidP="00D1462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95627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AD1E3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2C264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83067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E158A20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14626" w:rsidRPr="00D14626" w14:paraId="67B55819" w14:textId="77777777" w:rsidTr="00E47EA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DE48E78" w14:textId="77777777" w:rsidR="00D14626" w:rsidRPr="00D14626" w:rsidRDefault="00D14626" w:rsidP="00D1462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A5A5A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8F07B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E8AF4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59E89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B5FDD30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14626" w:rsidRPr="00D14626" w14:paraId="23FE4717" w14:textId="77777777" w:rsidTr="00E47EA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30192DF" w14:textId="77777777" w:rsidR="00D14626" w:rsidRPr="00D14626" w:rsidRDefault="00D14626" w:rsidP="00D1462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C3C0B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85353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1957B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0731D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30CFACD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D14626" w:rsidRPr="00D14626" w14:paraId="4CC592F9" w14:textId="77777777" w:rsidTr="00E47EA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CFA152C" w14:textId="77777777" w:rsidR="00D14626" w:rsidRPr="00D14626" w:rsidRDefault="00D14626" w:rsidP="00D14626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B2554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3FA88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F0647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0A797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699FE82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D14626" w:rsidRPr="00D14626" w14:paraId="7C854E28" w14:textId="77777777" w:rsidTr="00E47EA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43AD0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2E09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FB508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0E2BB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6D176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EE782D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D14626" w:rsidRPr="00D14626" w14:paraId="3A4D124A" w14:textId="77777777" w:rsidTr="00E47EA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43F62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D14626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046FB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FBD62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14D44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DFC81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C8953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14626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6F4CD123" w14:textId="77777777" w:rsidR="00561203" w:rsidRDefault="00561203" w:rsidP="00CD650E">
      <w:pPr>
        <w:pStyle w:val="Rubrik2"/>
        <w:ind w:left="0"/>
        <w:rPr>
          <w:lang w:val="en-US"/>
        </w:rPr>
      </w:pPr>
    </w:p>
    <w:p w14:paraId="29D07FAD" w14:textId="77777777" w:rsidR="00561203" w:rsidRDefault="0056120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  <w:lang w:val="en-US"/>
        </w:rPr>
      </w:pPr>
      <w:r>
        <w:rPr>
          <w:lang w:val="en-US"/>
        </w:rPr>
        <w:br w:type="page"/>
      </w:r>
    </w:p>
    <w:p w14:paraId="1A030B7F" w14:textId="71000BC5" w:rsidR="00D14626" w:rsidRPr="00D14626" w:rsidRDefault="00D14626" w:rsidP="00CD650E">
      <w:pPr>
        <w:pStyle w:val="Rubrik2"/>
        <w:ind w:left="0"/>
      </w:pPr>
      <w:proofErr w:type="spellStart"/>
      <w:r w:rsidRPr="00D14626">
        <w:rPr>
          <w:lang w:val="en-US"/>
        </w:rPr>
        <w:lastRenderedPageBreak/>
        <w:t>Hängning</w:t>
      </w:r>
      <w:proofErr w:type="spellEnd"/>
      <w:r w:rsidRPr="00D14626">
        <w:rPr>
          <w:lang w:val="en-US"/>
        </w:rPr>
        <w:t xml:space="preserve"> </w:t>
      </w:r>
      <w:r w:rsidRPr="00D14626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D14626" w:rsidRPr="00D14626" w14:paraId="76158C69" w14:textId="77777777" w:rsidTr="00D1462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1DCBF7D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CAAC24E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DECDE0B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30EFCD7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1069F2F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14626" w:rsidRPr="00D14626" w14:paraId="607AD139" w14:textId="77777777" w:rsidTr="00D1462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33B89D25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14626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4C716357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14626">
              <w:rPr>
                <w:rFonts w:ascii="Arial" w:hAnsi="Arial" w:cs="Arial"/>
                <w:color w:val="FFFFFF"/>
                <w:sz w:val="18"/>
                <w:szCs w:val="18"/>
              </w:rPr>
              <w:t>Underarm K-</w:t>
            </w:r>
          </w:p>
          <w:p w14:paraId="34FCE4B6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14626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64DEE75E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65EE567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14626">
              <w:rPr>
                <w:rFonts w:ascii="Arial" w:hAnsi="Arial" w:cs="Arial"/>
                <w:color w:val="FFFFFF"/>
                <w:sz w:val="18"/>
                <w:szCs w:val="18"/>
              </w:rPr>
              <w:t>Underarm K-</w:t>
            </w:r>
          </w:p>
          <w:p w14:paraId="11937B9C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14626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1F9C552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14626">
              <w:rPr>
                <w:rFonts w:ascii="Arial" w:hAnsi="Arial" w:cs="Arial"/>
                <w:color w:val="FFFFFF"/>
                <w:sz w:val="18"/>
                <w:szCs w:val="18"/>
              </w:rPr>
              <w:t>Underarm K-</w:t>
            </w:r>
          </w:p>
          <w:p w14:paraId="4613B6BA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14626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7D55D289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14626" w:rsidRPr="00D14626" w14:paraId="18138CF6" w14:textId="77777777" w:rsidTr="00D1462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B9507F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A51FB57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6242554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3B8D093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4264EB4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CA604D0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14626" w:rsidRPr="00D14626" w14:paraId="0F7B38F0" w14:textId="77777777" w:rsidTr="00D1462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137456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262DF36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619D789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86E7018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FCF33F0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087B9D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14626" w:rsidRPr="00D14626" w14:paraId="119184CD" w14:textId="77777777" w:rsidTr="00D1462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440F41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F09EFB5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B3DA3FB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6C8BAFC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DBA377B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BEF2CAC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14626" w:rsidRPr="00D14626" w14:paraId="1D65835D" w14:textId="77777777" w:rsidTr="00D1462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A0566F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2020AF60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0F4C18E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8B22998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5F2913A" w14:textId="77777777" w:rsidR="00D14626" w:rsidRPr="00D14626" w:rsidRDefault="00D14626" w:rsidP="00D1462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5BA0BDB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14626" w:rsidRPr="00D14626" w14:paraId="68F5B4D6" w14:textId="77777777" w:rsidTr="00D1462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6D401B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C4123ED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A0C05F3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A4D26BA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CD3732E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6F67BBB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14626" w:rsidRPr="00D14626" w14:paraId="4453E2BD" w14:textId="77777777" w:rsidTr="00D1462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52751FB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080D4AA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96B465D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3773800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FAC2626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A406AF3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14626" w:rsidRPr="00D14626" w14:paraId="2D56B892" w14:textId="77777777" w:rsidTr="00D14626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2E4D2B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485342A9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D3137A5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4307E26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3643D09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7867C2D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14626" w:rsidRPr="00D14626" w14:paraId="56B3373B" w14:textId="77777777" w:rsidTr="00D14626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2F373EE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0B368D3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DC927C3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9075E20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B2C16D" w14:textId="77777777" w:rsidR="00D14626" w:rsidRPr="00D14626" w:rsidRDefault="00D14626" w:rsidP="00D14626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45ABAF6" w14:textId="77777777" w:rsidR="00D14626" w:rsidRPr="00D14626" w:rsidRDefault="00D14626" w:rsidP="00D1462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17C331C2" w14:textId="77777777" w:rsidR="00D14626" w:rsidRPr="00D14626" w:rsidRDefault="00D14626" w:rsidP="00D14626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61203">
      <w:type w:val="continuous"/>
      <w:pgSz w:w="11900" w:h="16840"/>
      <w:pgMar w:top="993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AC57D" w14:textId="77777777" w:rsidR="007A5CCD" w:rsidRDefault="007A5CCD">
      <w:r>
        <w:separator/>
      </w:r>
    </w:p>
  </w:endnote>
  <w:endnote w:type="continuationSeparator" w:id="0">
    <w:p w14:paraId="45F54FB2" w14:textId="77777777" w:rsidR="007A5CCD" w:rsidRDefault="007A5CCD">
      <w:r>
        <w:continuationSeparator/>
      </w:r>
    </w:p>
  </w:endnote>
  <w:endnote w:type="continuationNotice" w:id="1">
    <w:p w14:paraId="512571D6" w14:textId="77777777" w:rsidR="007A5CCD" w:rsidRDefault="007A5C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CBF7C" w14:textId="77777777" w:rsidR="007A5CCD" w:rsidRDefault="007A5CCD"/>
  </w:footnote>
  <w:footnote w:type="continuationSeparator" w:id="0">
    <w:p w14:paraId="78DC1F84" w14:textId="77777777" w:rsidR="007A5CCD" w:rsidRDefault="007A5CCD">
      <w:r>
        <w:continuationSeparator/>
      </w:r>
    </w:p>
  </w:footnote>
  <w:footnote w:type="continuationNotice" w:id="1">
    <w:p w14:paraId="59A28F09" w14:textId="77777777" w:rsidR="007A5CCD" w:rsidRDefault="007A5C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60B8107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D6A1FAA" w:tentative="1">
      <w:start w:val="1"/>
      <w:numFmt w:val="lowerLetter"/>
      <w:lvlText w:val="%2."/>
      <w:lvlJc w:val="left"/>
      <w:pPr>
        <w:ind w:left="1080" w:hanging="360"/>
      </w:pPr>
    </w:lvl>
    <w:lvl w:ilvl="2" w:tplc="38684D5C" w:tentative="1">
      <w:start w:val="1"/>
      <w:numFmt w:val="lowerRoman"/>
      <w:lvlText w:val="%3."/>
      <w:lvlJc w:val="right"/>
      <w:pPr>
        <w:ind w:left="1800" w:hanging="180"/>
      </w:pPr>
    </w:lvl>
    <w:lvl w:ilvl="3" w:tplc="57FE13B4" w:tentative="1">
      <w:start w:val="1"/>
      <w:numFmt w:val="decimal"/>
      <w:lvlText w:val="%4."/>
      <w:lvlJc w:val="left"/>
      <w:pPr>
        <w:ind w:left="2520" w:hanging="360"/>
      </w:pPr>
    </w:lvl>
    <w:lvl w:ilvl="4" w:tplc="5ED43DCA" w:tentative="1">
      <w:start w:val="1"/>
      <w:numFmt w:val="lowerLetter"/>
      <w:lvlText w:val="%5."/>
      <w:lvlJc w:val="left"/>
      <w:pPr>
        <w:ind w:left="3240" w:hanging="360"/>
      </w:pPr>
    </w:lvl>
    <w:lvl w:ilvl="5" w:tplc="E5DA97BE" w:tentative="1">
      <w:start w:val="1"/>
      <w:numFmt w:val="lowerRoman"/>
      <w:lvlText w:val="%6."/>
      <w:lvlJc w:val="right"/>
      <w:pPr>
        <w:ind w:left="3960" w:hanging="180"/>
      </w:pPr>
    </w:lvl>
    <w:lvl w:ilvl="6" w:tplc="CA082706" w:tentative="1">
      <w:start w:val="1"/>
      <w:numFmt w:val="decimal"/>
      <w:lvlText w:val="%7."/>
      <w:lvlJc w:val="left"/>
      <w:pPr>
        <w:ind w:left="4680" w:hanging="360"/>
      </w:pPr>
    </w:lvl>
    <w:lvl w:ilvl="7" w:tplc="9F98F830" w:tentative="1">
      <w:start w:val="1"/>
      <w:numFmt w:val="lowerLetter"/>
      <w:lvlText w:val="%8."/>
      <w:lvlJc w:val="left"/>
      <w:pPr>
        <w:ind w:left="5400" w:hanging="360"/>
      </w:pPr>
    </w:lvl>
    <w:lvl w:ilvl="8" w:tplc="025609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F5F2C7C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15AEFC4A" w:tentative="1">
      <w:start w:val="1"/>
      <w:numFmt w:val="lowerLetter"/>
      <w:lvlText w:val="%2."/>
      <w:lvlJc w:val="left"/>
      <w:pPr>
        <w:ind w:left="1080" w:hanging="360"/>
      </w:pPr>
    </w:lvl>
    <w:lvl w:ilvl="2" w:tplc="5C0A8380" w:tentative="1">
      <w:start w:val="1"/>
      <w:numFmt w:val="lowerRoman"/>
      <w:lvlText w:val="%3."/>
      <w:lvlJc w:val="right"/>
      <w:pPr>
        <w:ind w:left="1800" w:hanging="180"/>
      </w:pPr>
    </w:lvl>
    <w:lvl w:ilvl="3" w:tplc="4F689B6E" w:tentative="1">
      <w:start w:val="1"/>
      <w:numFmt w:val="decimal"/>
      <w:lvlText w:val="%4."/>
      <w:lvlJc w:val="left"/>
      <w:pPr>
        <w:ind w:left="2520" w:hanging="360"/>
      </w:pPr>
    </w:lvl>
    <w:lvl w:ilvl="4" w:tplc="7B56F47A" w:tentative="1">
      <w:start w:val="1"/>
      <w:numFmt w:val="lowerLetter"/>
      <w:lvlText w:val="%5."/>
      <w:lvlJc w:val="left"/>
      <w:pPr>
        <w:ind w:left="3240" w:hanging="360"/>
      </w:pPr>
    </w:lvl>
    <w:lvl w:ilvl="5" w:tplc="7DE4FC60" w:tentative="1">
      <w:start w:val="1"/>
      <w:numFmt w:val="lowerRoman"/>
      <w:lvlText w:val="%6."/>
      <w:lvlJc w:val="right"/>
      <w:pPr>
        <w:ind w:left="3960" w:hanging="180"/>
      </w:pPr>
    </w:lvl>
    <w:lvl w:ilvl="6" w:tplc="905CBE68" w:tentative="1">
      <w:start w:val="1"/>
      <w:numFmt w:val="decimal"/>
      <w:lvlText w:val="%7."/>
      <w:lvlJc w:val="left"/>
      <w:pPr>
        <w:ind w:left="4680" w:hanging="360"/>
      </w:pPr>
    </w:lvl>
    <w:lvl w:ilvl="7" w:tplc="19E0FE5C" w:tentative="1">
      <w:start w:val="1"/>
      <w:numFmt w:val="lowerLetter"/>
      <w:lvlText w:val="%8."/>
      <w:lvlJc w:val="left"/>
      <w:pPr>
        <w:ind w:left="5400" w:hanging="360"/>
      </w:pPr>
    </w:lvl>
    <w:lvl w:ilvl="8" w:tplc="D97CE4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5B44B96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A18E4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F22B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A4FA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DAA0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0019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3270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3CD9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C10C6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82600529">
    <w:abstractNumId w:val="20"/>
  </w:num>
  <w:num w:numId="2" w16cid:durableId="33968846">
    <w:abstractNumId w:val="15"/>
  </w:num>
  <w:num w:numId="3" w16cid:durableId="810944192">
    <w:abstractNumId w:val="0"/>
  </w:num>
  <w:num w:numId="4" w16cid:durableId="443770868">
    <w:abstractNumId w:val="6"/>
  </w:num>
  <w:num w:numId="5" w16cid:durableId="2089106323">
    <w:abstractNumId w:val="18"/>
  </w:num>
  <w:num w:numId="6" w16cid:durableId="1900362481">
    <w:abstractNumId w:val="2"/>
  </w:num>
  <w:num w:numId="7" w16cid:durableId="375200466">
    <w:abstractNumId w:val="12"/>
  </w:num>
  <w:num w:numId="8" w16cid:durableId="1254516156">
    <w:abstractNumId w:val="9"/>
  </w:num>
  <w:num w:numId="9" w16cid:durableId="63450214">
    <w:abstractNumId w:val="1"/>
  </w:num>
  <w:num w:numId="10" w16cid:durableId="2039352792">
    <w:abstractNumId w:val="1"/>
  </w:num>
  <w:num w:numId="11" w16cid:durableId="2089838092">
    <w:abstractNumId w:val="3"/>
  </w:num>
  <w:num w:numId="12" w16cid:durableId="1914120182">
    <w:abstractNumId w:val="4"/>
  </w:num>
  <w:num w:numId="13" w16cid:durableId="938679662">
    <w:abstractNumId w:val="14"/>
  </w:num>
  <w:num w:numId="14" w16cid:durableId="390083023">
    <w:abstractNumId w:val="10"/>
  </w:num>
  <w:num w:numId="15" w16cid:durableId="626200175">
    <w:abstractNumId w:val="7"/>
  </w:num>
  <w:num w:numId="16" w16cid:durableId="966549864">
    <w:abstractNumId w:val="13"/>
  </w:num>
  <w:num w:numId="17" w16cid:durableId="1555189786">
    <w:abstractNumId w:val="5"/>
  </w:num>
  <w:num w:numId="18" w16cid:durableId="1521166475">
    <w:abstractNumId w:val="11"/>
  </w:num>
  <w:num w:numId="19" w16cid:durableId="1350640041">
    <w:abstractNumId w:val="19"/>
  </w:num>
  <w:num w:numId="20" w16cid:durableId="29502801">
    <w:abstractNumId w:val="16"/>
  </w:num>
  <w:num w:numId="21" w16cid:durableId="1102144685">
    <w:abstractNumId w:val="8"/>
  </w:num>
  <w:num w:numId="22" w16cid:durableId="5346632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4A2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7BED"/>
    <w:rsid w:val="00501433"/>
    <w:rsid w:val="00511CC4"/>
    <w:rsid w:val="00531E60"/>
    <w:rsid w:val="00536A5A"/>
    <w:rsid w:val="00541D07"/>
    <w:rsid w:val="00544BAB"/>
    <w:rsid w:val="00545F31"/>
    <w:rsid w:val="005578FA"/>
    <w:rsid w:val="00561203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5CCD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50E"/>
    <w:rsid w:val="00CD6647"/>
    <w:rsid w:val="00CE4B73"/>
    <w:rsid w:val="00CF70BB"/>
    <w:rsid w:val="00D074DB"/>
    <w:rsid w:val="00D139CF"/>
    <w:rsid w:val="00D14626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0DAC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6956AD4B-8AA5-4085-98A8-142DB5DE702B}" type="presOf" srcId="{D813EA76-4FD3-4C15-BFBC-B1DF43B29666}" destId="{4784DBD1-3CBE-41A8-A2C7-CF088F838C79}" srcOrd="0" destOrd="0" presId="urn:microsoft.com/office/officeart/2005/8/layout/hChevron3"/>
    <dgm:cxn modelId="{F8491790-FFBC-4F77-8672-E278C0B51F1C}" type="presOf" srcId="{548E9FD9-7371-42E5-8C31-C03B33C90BF7}" destId="{6CE68A43-9C69-4212-AF24-9AFEE7CA1715}" srcOrd="0" destOrd="0" presId="urn:microsoft.com/office/officeart/2005/8/layout/hChevron3"/>
    <dgm:cxn modelId="{65BF52A6-6F66-4891-97AC-F9FD06A8228C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373629CC-15AF-4CB6-9CDC-8615DDD4EE1C}" type="presOf" srcId="{B73EA016-5B5E-4372-8AFF-E16F061CFA05}" destId="{1F6A0B97-83F0-4189-B0CB-00156B0AC153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E0B2FE4-AE51-4976-9145-6006B0525427}" type="presOf" srcId="{7D55B2F1-F7F7-4A6B-AFB0-F846FDB634B5}" destId="{E13D0391-DAD9-4B61-AB66-3FA48A4F7006}" srcOrd="0" destOrd="0" presId="urn:microsoft.com/office/officeart/2005/8/layout/hChevron3"/>
    <dgm:cxn modelId="{B011938E-3526-4CD6-B05B-0F2629AD5106}" type="presParOf" srcId="{1F6A0B97-83F0-4189-B0CB-00156B0AC153}" destId="{4784DBD1-3CBE-41A8-A2C7-CF088F838C79}" srcOrd="0" destOrd="0" presId="urn:microsoft.com/office/officeart/2005/8/layout/hChevron3"/>
    <dgm:cxn modelId="{C3BFA761-E446-46B9-9CD7-C7A6EF9E3E0C}" type="presParOf" srcId="{1F6A0B97-83F0-4189-B0CB-00156B0AC153}" destId="{37D14BC8-3203-463C-9804-9B3B86B621FF}" srcOrd="1" destOrd="0" presId="urn:microsoft.com/office/officeart/2005/8/layout/hChevron3"/>
    <dgm:cxn modelId="{1E8C0339-BA37-4B7A-852F-847E147BF8DD}" type="presParOf" srcId="{1F6A0B97-83F0-4189-B0CB-00156B0AC153}" destId="{E13D0391-DAD9-4B61-AB66-3FA48A4F7006}" srcOrd="2" destOrd="0" presId="urn:microsoft.com/office/officeart/2005/8/layout/hChevron3"/>
    <dgm:cxn modelId="{FB4E779B-25C8-45F9-9584-3F8D7870484C}" type="presParOf" srcId="{1F6A0B97-83F0-4189-B0CB-00156B0AC153}" destId="{F9271109-4339-4036-9126-150629D10456}" srcOrd="3" destOrd="0" presId="urn:microsoft.com/office/officeart/2005/8/layout/hChevron3"/>
    <dgm:cxn modelId="{BB362F7C-B16D-469D-8873-C806ED3E8931}" type="presParOf" srcId="{1F6A0B97-83F0-4189-B0CB-00156B0AC153}" destId="{AD4E5296-B06F-4F82-9CB5-F741BF6BFCC1}" srcOrd="4" destOrd="0" presId="urn:microsoft.com/office/officeart/2005/8/layout/hChevron3"/>
    <dgm:cxn modelId="{375AB95C-BA63-4997-8AF9-A9A7CF455555}" type="presParOf" srcId="{1F6A0B97-83F0-4189-B0CB-00156B0AC153}" destId="{99F7A086-6C98-4385-8FFE-3337C1F24694}" srcOrd="5" destOrd="0" presId="urn:microsoft.com/office/officeart/2005/8/layout/hChevron3"/>
    <dgm:cxn modelId="{DB3BBDC7-D431-408D-982B-780D610A851C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3</Pages>
  <Words>262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Underarm (865000)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2022-05-18T04:24:00.0000000Z</dcterms:created>
  <dcterms:modified xsi:type="dcterms:W3CDTF">2024-01-23T13:36:00.0000000Z</dcterms:modified>
</coreProperties>
</file>