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BF090" w14:textId="77777777" w:rsidR="00AC03C1" w:rsidRDefault="00AC03C1" w:rsidP="00F35B05">
      <w:pPr>
        <w:pStyle w:val="Rubrik2"/>
        <w:sectPr w:rsidR="00AC03C1" w:rsidSect="00AC03C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47E1BA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1AB567E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A961D46" w14:textId="6799B5BD" w:rsidR="00AC03C1" w:rsidRPr="00AC03C1" w:rsidRDefault="005176B8" w:rsidP="005176B8">
      <w:pPr>
        <w:pStyle w:val="Rubrik1"/>
        <w:ind w:left="0"/>
        <w:rPr>
          <w:sz w:val="18"/>
          <w:szCs w:val="18"/>
        </w:rPr>
      </w:pPr>
      <w:r w:rsidRPr="00AC03C1">
        <w:t>DT Tunntarm tumör (847800B)</w:t>
      </w:r>
    </w:p>
    <w:p w14:paraId="73F589D9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DB64E75" w14:textId="77777777" w:rsidR="00AC03C1" w:rsidRPr="00AC03C1" w:rsidRDefault="00AC03C1" w:rsidP="005176B8">
      <w:pPr>
        <w:pStyle w:val="Rubrik2"/>
        <w:ind w:left="0"/>
      </w:pPr>
      <w:r w:rsidRPr="00AC03C1">
        <w:t>Syfte</w:t>
      </w:r>
    </w:p>
    <w:p w14:paraId="45ECA576" w14:textId="77777777" w:rsidR="00AC03C1" w:rsidRDefault="00AC03C1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C03C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A38C246" w14:textId="77777777" w:rsidR="003649A7" w:rsidRPr="00AC03C1" w:rsidRDefault="003649A7" w:rsidP="003649A7">
      <w:pPr>
        <w:pStyle w:val="Rubrik2"/>
        <w:ind w:left="0"/>
      </w:pPr>
      <w:r>
        <w:t>Förändringar sedan föregående</w:t>
      </w:r>
      <w:r w:rsidRPr="00AC03C1">
        <w:t xml:space="preserve"> version</w:t>
      </w:r>
    </w:p>
    <w:p w14:paraId="4E81E905" w14:textId="6199EB2F" w:rsidR="003649A7" w:rsidRPr="00AC03C1" w:rsidRDefault="004B125B" w:rsidP="003649A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2C278BE1" w14:textId="77777777" w:rsidR="003649A7" w:rsidRPr="00AC03C1" w:rsidRDefault="003649A7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2947A3C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5220585" w14:textId="77777777" w:rsidR="00AC03C1" w:rsidRPr="00AC03C1" w:rsidRDefault="00AC03C1" w:rsidP="005176B8">
      <w:pPr>
        <w:pStyle w:val="Rubrik2"/>
        <w:ind w:left="0"/>
      </w:pPr>
      <w:r w:rsidRPr="00AC03C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C03C1" w:rsidRPr="00AC03C1" w14:paraId="50096220" w14:textId="77777777" w:rsidTr="002D2C3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53AA23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56E358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Carcinoid eller annan tunntarmstumör, när MR ej kan utföras.</w:t>
            </w:r>
          </w:p>
        </w:tc>
      </w:tr>
      <w:tr w:rsidR="00AC03C1" w:rsidRPr="00AC03C1" w14:paraId="4BD1144A" w14:textId="77777777" w:rsidTr="002D2C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30641C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16A5E4" w14:textId="78A08E16" w:rsidR="00AC03C1" w:rsidRPr="00AC03C1" w:rsidRDefault="004B125B" w:rsidP="00AC03C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AC03C1" w:rsidRPr="00AC03C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AC03C1" w:rsidRPr="00AC03C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9E70EEA" w14:textId="77777777" w:rsidR="00AC03C1" w:rsidRPr="00AC03C1" w:rsidRDefault="00AC03C1" w:rsidP="00AC03C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60342735" w14:textId="018FA01A" w:rsidR="00AC03C1" w:rsidRPr="00AC03C1" w:rsidRDefault="00AC03C1" w:rsidP="00AC03C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PVK</w:t>
            </w:r>
            <w:r w:rsidR="004B125B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AC03C1" w:rsidRPr="00AC03C1" w14:paraId="1723EA00" w14:textId="77777777" w:rsidTr="002D2C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F04344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562FA7" w14:textId="77777777" w:rsidR="00AC03C1" w:rsidRPr="00AC03C1" w:rsidRDefault="00AC03C1" w:rsidP="00AC03C1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 xml:space="preserve">250 ml Mannitol 150 mg/ml blandat med 1,25 liter vatten intas på röntgenavdelningen under 1 timme före undersökningen. </w:t>
            </w:r>
          </w:p>
          <w:p w14:paraId="386F0BC9" w14:textId="77777777" w:rsidR="00AC03C1" w:rsidRPr="00AC03C1" w:rsidRDefault="00AC03C1" w:rsidP="00AC03C1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AC03C1" w:rsidRPr="00AC03C1" w14:paraId="1BB2FD63" w14:textId="77777777" w:rsidTr="002D2C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D4BC8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510ED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AC03C1" w:rsidRPr="00AC03C1" w14:paraId="09253530" w14:textId="77777777" w:rsidTr="002D2C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CAF8A0B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4FA1FC" w14:textId="0D893A31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467317" w:rsidRPr="00AC03C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AC03C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B06202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50C6FAE" w14:textId="578A8130" w:rsidR="00AC03C1" w:rsidRPr="00AC03C1" w:rsidRDefault="004B125B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AC03C1" w:rsidRPr="00AC03C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C03C1" w:rsidRPr="00AC03C1" w14:paraId="03CBE79C" w14:textId="77777777" w:rsidTr="002D2C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376372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92E75F0" w14:textId="77777777" w:rsidR="00AC03C1" w:rsidRPr="00AC03C1" w:rsidRDefault="00AC03C1" w:rsidP="00AC03C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66F3674" w14:textId="77777777" w:rsidR="00AC03C1" w:rsidRPr="00AC03C1" w:rsidRDefault="00AC03C1" w:rsidP="00AC03C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388D7CF" w14:textId="77777777" w:rsidR="00AC03C1" w:rsidRPr="00AC03C1" w:rsidRDefault="00AC03C1" w:rsidP="00AC03C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081031E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0617FA0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AC03C1">
        <w:rPr>
          <w:rFonts w:ascii="Arial" w:hAnsi="Arial" w:cs="Arial"/>
          <w:b/>
          <w:sz w:val="18"/>
          <w:szCs w:val="18"/>
        </w:rPr>
        <w:br w:type="page"/>
      </w:r>
    </w:p>
    <w:p w14:paraId="23268217" w14:textId="77777777" w:rsidR="00AC03C1" w:rsidRPr="00AC03C1" w:rsidRDefault="00AC03C1" w:rsidP="002337C2">
      <w:pPr>
        <w:pStyle w:val="Rubrik2"/>
        <w:ind w:left="0"/>
      </w:pPr>
      <w:r w:rsidRPr="00AC03C1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AC03C1" w:rsidRPr="00AC03C1" w14:paraId="5F27ED39" w14:textId="77777777" w:rsidTr="002D2C3B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17597D4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5AD3BB2" wp14:editId="31D7CB05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AC03C1" w:rsidRPr="00AC03C1" w14:paraId="7A3CCF6D" w14:textId="77777777" w:rsidTr="00AC03C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9C49B2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680A27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E4DE9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E9450DD" wp14:editId="5AEF0427">
                      <wp:simplePos x="0" y="0"/>
                      <wp:positionH relativeFrom="column">
                        <wp:posOffset>234315</wp:posOffset>
                      </wp:positionH>
                      <wp:positionV relativeFrom="paragraph">
                        <wp:posOffset>229870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599036C7" id="Rektangel 3" o:spid="_x0000_s1026" style="position:absolute;margin-left:18.45pt;margin-top:18.1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BYr6PeAAAACQEAAA8AAABkcnMv&#10;ZG93bnJldi54bWxMj0FPwzAMhe9I/IfISNxYujI6WppOCAkQ3Cggrl5j2qqJUzXZWv492QlOtvWe&#10;nr9X7hZrxJEm3ztWsF4lIIgbp3tuFXy8P17dgvABWaNxTAp+yMOuOj8rsdBu5jc61qEVMYR9gQq6&#10;EMZCSt90ZNGv3EgctW83WQzxnFqpJ5xjuDUyTZJMWuw5fuhwpIeOmqE+WAUvc2r6rxZfn+uh/hzc&#10;5mm9za1SlxfL/R2IQEv4M8MJP6JDFZn27sDaC6PgOsuj8zRTEFFPN/kWxD4uWXYDsirl/wbVL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wWK+j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AC03C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E7F2C27" wp14:editId="0FCDA1CC">
                      <wp:simplePos x="0" y="0"/>
                      <wp:positionH relativeFrom="column">
                        <wp:posOffset>734060</wp:posOffset>
                      </wp:positionH>
                      <wp:positionV relativeFrom="paragraph">
                        <wp:posOffset>241935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3F1B1C" w14:textId="77777777" w:rsidR="00AC03C1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67FFC820" w14:textId="77777777" w:rsidR="00AC03C1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5AAD745A" w14:textId="77777777" w:rsidR="00AC03C1" w:rsidRPr="0066567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7F2C27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8pt;margin-top:19.05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" adj="3082" fillcolor="red" stroked="f" strokeweight="1pt">
                      <v:textbox inset="1mm,1mm,1mm,1mm">
                        <w:txbxContent>
                          <w:p w14:paraId="383F1B1C" w14:textId="77777777" w:rsidR="00AC03C1" w:rsidRDefault="00AC03C1" w:rsidP="00233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67FFC820" w14:textId="77777777" w:rsidR="00AC03C1" w:rsidRDefault="00AC03C1" w:rsidP="00233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5AAD745A" w14:textId="77777777" w:rsidR="00AC03C1" w:rsidRPr="0066567D" w:rsidRDefault="00AC03C1" w:rsidP="00233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w:drawing>
                <wp:inline distT="0" distB="0" distL="0" distR="0" wp14:anchorId="5EC4C97A" wp14:editId="3E723A44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497761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03C1" w:rsidRPr="00AC03C1" w14:paraId="7989524B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09EE70C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B683BCF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CB47AC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C03C1" w:rsidRPr="00AC03C1" w14:paraId="5C63FA18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24270C05" w14:textId="77777777" w:rsidR="00AC03C1" w:rsidRPr="00AC03C1" w:rsidRDefault="00AC03C1" w:rsidP="00AC03C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Tunntarm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904F09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C03C1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1D8D888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i/>
                <w:sz w:val="18"/>
                <w:szCs w:val="18"/>
              </w:rPr>
              <w:t>Patienten skall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9BA5537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6AFD546B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027E3FC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060FBE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3AC7B26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720AB3B8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139C7121" w14:textId="77777777" w:rsidR="00AC03C1" w:rsidRPr="00AC03C1" w:rsidRDefault="00AC03C1" w:rsidP="00AC03C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Tunntarm K+ artärfas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3ACB3F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C03C1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4380CE51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i/>
                <w:sz w:val="18"/>
                <w:szCs w:val="18"/>
              </w:rPr>
              <w:t>Patienten skall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F77CD45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39522DCF" w14:textId="77777777" w:rsidTr="00AC03C1">
        <w:trPr>
          <w:trHeight w:val="227"/>
        </w:trPr>
        <w:tc>
          <w:tcPr>
            <w:tcW w:w="1950" w:type="dxa"/>
            <w:shd w:val="clear" w:color="auto" w:fill="FFFFFF"/>
          </w:tcPr>
          <w:p w14:paraId="1F9D8A04" w14:textId="77777777" w:rsidR="00AC03C1" w:rsidRPr="00AC03C1" w:rsidRDefault="00AC03C1" w:rsidP="00AC03C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Tunntarm K+ venfas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9C46BC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C03C1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7F67B79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i/>
                <w:sz w:val="18"/>
                <w:szCs w:val="18"/>
              </w:rPr>
              <w:t>Patienten skall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8F9FC55" w14:textId="77777777" w:rsidR="00AC03C1" w:rsidRPr="00AC03C1" w:rsidRDefault="00AC03C1" w:rsidP="00AC03C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0B42B61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AF0DF29" w14:textId="77777777" w:rsidR="00AC03C1" w:rsidRPr="00AC03C1" w:rsidRDefault="00AC03C1" w:rsidP="002337C2">
      <w:pPr>
        <w:pStyle w:val="Rubrik2"/>
        <w:ind w:left="0"/>
      </w:pPr>
      <w:r w:rsidRPr="00AC03C1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AC03C1" w:rsidRPr="00AC03C1" w14:paraId="1F73C732" w14:textId="77777777" w:rsidTr="00AC03C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5AE073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057318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13E78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F322097" wp14:editId="01190B30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9A0E790" w14:textId="77777777" w:rsidR="00AC03C1" w:rsidRPr="0066564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F322097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9A0E790" w14:textId="77777777" w:rsidR="00AC03C1" w:rsidRPr="0066564D" w:rsidRDefault="00AC03C1" w:rsidP="00233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AC03C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8CEEB1B" wp14:editId="751E4D43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4700E5B" w14:textId="77777777" w:rsidR="00AC03C1" w:rsidRPr="0066567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CEEB1B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64700E5B" w14:textId="77777777" w:rsidR="00AC03C1" w:rsidRPr="0066567D" w:rsidRDefault="00AC03C1" w:rsidP="00233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6870292" wp14:editId="247A5F00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6D83C1EA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59B532D" wp14:editId="32D2A67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7AE4FCA5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w:drawing>
                <wp:inline distT="0" distB="0" distL="0" distR="0" wp14:anchorId="5648D0C9" wp14:editId="427E99A5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2A5031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0DD914A1" wp14:editId="5BF9151E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F94D907" w14:textId="77777777" w:rsidR="00AC03C1" w:rsidRPr="0066567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D914A1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6F94D907" w14:textId="77777777" w:rsidR="00AC03C1" w:rsidRPr="0066567D" w:rsidRDefault="00AC03C1" w:rsidP="00233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7DABF550" wp14:editId="48EF00F6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6A1A1F70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404C3CC" wp14:editId="15D82834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4A61010A" id="Rak 10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AC03C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08B041F" wp14:editId="1029D9B4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19C569" w14:textId="77777777" w:rsidR="00AC03C1" w:rsidRPr="0066567D" w:rsidRDefault="00AC03C1" w:rsidP="00233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8B041F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A19C569" w14:textId="77777777" w:rsidR="00AC03C1" w:rsidRPr="0066567D" w:rsidRDefault="00AC03C1" w:rsidP="00233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C03C1">
              <w:rPr>
                <w:noProof/>
                <w:szCs w:val="20"/>
              </w:rPr>
              <w:drawing>
                <wp:inline distT="0" distB="0" distL="0" distR="0" wp14:anchorId="309189F6" wp14:editId="5A66655A">
                  <wp:extent cx="1670034" cy="1383485"/>
                  <wp:effectExtent l="0" t="0" r="6985" b="762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03C1" w:rsidRPr="00AC03C1" w14:paraId="43445F16" w14:textId="77777777" w:rsidTr="00AC03C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AD941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1728C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883F56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6ADA44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11A1716E" w14:textId="77777777" w:rsidTr="00AC03C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100968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9C649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50CC6FC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DE97E5C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C03C1" w:rsidRPr="00AC03C1" w14:paraId="77B8EC9D" w14:textId="77777777" w:rsidTr="00AC03C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98952E9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3EBF9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47C82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D6A65C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C5A3109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17CC41" w14:textId="77777777" w:rsidR="00AC03C1" w:rsidRPr="00AC03C1" w:rsidRDefault="00AC03C1" w:rsidP="002337C2">
      <w:pPr>
        <w:pStyle w:val="Rubrik2"/>
        <w:ind w:left="0"/>
      </w:pPr>
      <w:r w:rsidRPr="00AC03C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AC03C1" w:rsidRPr="00AC03C1" w14:paraId="7DA4549E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B03DD5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E4F12A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A8C0F9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A3E51F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AC03C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3DC642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8FAEEB4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C03C1" w:rsidRPr="00AC03C1" w14:paraId="0D9E9660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44F1A73" w14:textId="77777777" w:rsidR="00AC03C1" w:rsidRPr="00AC03C1" w:rsidRDefault="00AC03C1" w:rsidP="00AC03C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Tunntarm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B67AB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8F2051" w14:textId="27E9A8DB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D788BC" w14:textId="4BC1D82C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A56ED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D98E53A" w14:textId="77496CF8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AC03C1" w:rsidRPr="00AC03C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C03C1" w:rsidRPr="00AC03C1" w14:paraId="3054C7B3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7FB8C1D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3AE098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C6F99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0FB0D" w14:textId="2E34E918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8C17B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577646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C03C1" w:rsidRPr="00AC03C1" w14:paraId="0679DE00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69DAFB0" w14:textId="77777777" w:rsidR="00AC03C1" w:rsidRPr="00AC03C1" w:rsidRDefault="00AC03C1" w:rsidP="00AC03C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  <w:lang w:val="en-US"/>
              </w:rPr>
              <w:t>Tunntarm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69A777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4A4060" w14:textId="32F65CAA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944291" w14:textId="18D9D559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CAAE8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95AF7C" w14:textId="2AE781FE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AC03C1"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4AC81D22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465116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A17D7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578BE8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9F3447" w14:textId="2F73137C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A5436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418E9A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004D2D10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12720C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AE284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4AFCB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CCB2D1" w14:textId="7F5501DA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F4F5B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821AD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4AA7EB80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8FBD298" w14:textId="77777777" w:rsidR="00AC03C1" w:rsidRPr="00AC03C1" w:rsidRDefault="00AC03C1" w:rsidP="00AC03C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  <w:lang w:val="en-US"/>
              </w:rPr>
              <w:t>Tunntarm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CAF971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D0575D" w14:textId="345670FE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B4799B" w14:textId="0D5DE695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A9FB9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5257FE2" w14:textId="4EF557AD" w:rsidR="00AC03C1" w:rsidRPr="00AC03C1" w:rsidRDefault="002D2C3B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AC03C1"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244DCA2F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0264A5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DBCAE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05071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EEF100" w14:textId="15BE668A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A06471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3A1BEA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57CA0E55" w14:textId="77777777" w:rsidTr="002D2C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7522F4F" w14:textId="77777777" w:rsidR="00AC03C1" w:rsidRPr="00AC03C1" w:rsidRDefault="00AC03C1" w:rsidP="00AC03C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EDD96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BAB10A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26BE4D" w14:textId="5842B468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B</w:t>
            </w:r>
            <w:r w:rsidR="002D2C3B">
              <w:rPr>
                <w:rFonts w:ascii="Arial" w:hAnsi="Arial" w:cs="Arial"/>
                <w:sz w:val="18"/>
                <w:szCs w:val="18"/>
              </w:rPr>
              <w:t>r40</w:t>
            </w:r>
            <w:r w:rsidRPr="00AC03C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5F589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7D5FFF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C03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C03C1" w:rsidRPr="00AC03C1" w14:paraId="2E88BD5F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FA6CA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26BF9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91194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83008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B7DEB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E7B147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AC03C1" w:rsidRPr="00AC03C1" w14:paraId="306CF566" w14:textId="77777777" w:rsidTr="002D2C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D5B16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04096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EA4CD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9402B7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39227D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ECE07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3C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F0F29A9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BE2FE7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240A642" w14:textId="77777777" w:rsidR="00AC03C1" w:rsidRPr="00AC03C1" w:rsidRDefault="00AC03C1" w:rsidP="002337C2">
      <w:pPr>
        <w:pStyle w:val="Rubrik2"/>
        <w:ind w:left="0"/>
      </w:pPr>
      <w:r w:rsidRPr="00AC03C1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C03C1" w:rsidRPr="00AC03C1" w14:paraId="0667ADE1" w14:textId="77777777" w:rsidTr="00AC03C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536F6AF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8A28711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E247BCE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8AE658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578CD4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28584805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865419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C03C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655283D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0BF567E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609EF3A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CF67AD4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26D2E817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041E825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17BF29E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B176028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3AD0A05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70A32FB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F69AB9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53E77C5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29AFFC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5483F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50B99BF7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CFA9C0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2B024F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A86AEA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E7533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46FB926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D1EB6AD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52FCCF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4DD50CE0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A13BD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382145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052B75A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050D3A1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D3C2D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1E5CB61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B820F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2D5E94C5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5BDE39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C68D2F3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C718E7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74516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8632618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EB94C7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B78B0F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69587A24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7E06A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DD1501E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K-</w:t>
            </w:r>
          </w:p>
          <w:p w14:paraId="01FB4B8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08CDEC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K-</w:t>
            </w:r>
          </w:p>
          <w:p w14:paraId="574B00E9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736ED73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E433A62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7423C6E5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B9244CB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565CE20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Tunntarm K+</w:t>
            </w:r>
          </w:p>
          <w:p w14:paraId="3DA18C2C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98B590F" w14:textId="77777777" w:rsidR="00AC03C1" w:rsidRPr="00AC03C1" w:rsidRDefault="00AC03C1" w:rsidP="00AC03C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C03C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E495EC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5EACFFD4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52973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57FCE2E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315933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BD1039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9244ED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F1BA3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81B296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69CA37C4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DF51F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B58446C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45DF51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94F87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0D0FD4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524F1C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5C8795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66B65B7F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CA55D7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64BC15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345153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C4B234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994A41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66815FE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220930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C03C1" w:rsidRPr="00AC03C1" w14:paraId="101FC40B" w14:textId="77777777" w:rsidTr="00AC03C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CE1080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FFED0A8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D97B9A3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0B97EAD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3D923A" w14:textId="77777777" w:rsidR="00AC03C1" w:rsidRPr="00AC03C1" w:rsidRDefault="00AC03C1" w:rsidP="00AC03C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DB08EF9" w14:textId="77777777" w:rsidR="00AC03C1" w:rsidRPr="00AC03C1" w:rsidRDefault="00AC03C1" w:rsidP="00AC03C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969AA0A" w14:textId="77777777" w:rsidR="00AC03C1" w:rsidRPr="00AC03C1" w:rsidRDefault="00AC03C1" w:rsidP="00AC03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C03C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7D258" w14:textId="77777777" w:rsidR="00F5528A" w:rsidRDefault="00F5528A">
      <w:r>
        <w:separator/>
      </w:r>
    </w:p>
  </w:endnote>
  <w:endnote w:type="continuationSeparator" w:id="0">
    <w:p w14:paraId="5473994A" w14:textId="77777777" w:rsidR="00F5528A" w:rsidRDefault="00F5528A">
      <w:r>
        <w:continuationSeparator/>
      </w:r>
    </w:p>
  </w:endnote>
  <w:endnote w:type="continuationNotice" w:id="1">
    <w:p w14:paraId="4CD42BA8" w14:textId="77777777" w:rsidR="00F5528A" w:rsidRDefault="00F552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475E0" w14:textId="77777777" w:rsidR="00F5528A" w:rsidRDefault="00F5528A"/>
  </w:footnote>
  <w:footnote w:type="continuationSeparator" w:id="0">
    <w:p w14:paraId="63312D56" w14:textId="77777777" w:rsidR="00F5528A" w:rsidRDefault="00F5528A">
      <w:r>
        <w:continuationSeparator/>
      </w:r>
    </w:p>
  </w:footnote>
  <w:footnote w:type="continuationNotice" w:id="1">
    <w:p w14:paraId="0AFBF665" w14:textId="77777777" w:rsidR="00F5528A" w:rsidRDefault="00F552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848DA0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13A86E0" w:tentative="1">
      <w:start w:val="1"/>
      <w:numFmt w:val="lowerLetter"/>
      <w:lvlText w:val="%2."/>
      <w:lvlJc w:val="left"/>
      <w:pPr>
        <w:ind w:left="1080" w:hanging="360"/>
      </w:pPr>
    </w:lvl>
    <w:lvl w:ilvl="2" w:tplc="CA74597E" w:tentative="1">
      <w:start w:val="1"/>
      <w:numFmt w:val="lowerRoman"/>
      <w:lvlText w:val="%3."/>
      <w:lvlJc w:val="right"/>
      <w:pPr>
        <w:ind w:left="1800" w:hanging="180"/>
      </w:pPr>
    </w:lvl>
    <w:lvl w:ilvl="3" w:tplc="A21EE1DC" w:tentative="1">
      <w:start w:val="1"/>
      <w:numFmt w:val="decimal"/>
      <w:lvlText w:val="%4."/>
      <w:lvlJc w:val="left"/>
      <w:pPr>
        <w:ind w:left="2520" w:hanging="360"/>
      </w:pPr>
    </w:lvl>
    <w:lvl w:ilvl="4" w:tplc="6EA6326C" w:tentative="1">
      <w:start w:val="1"/>
      <w:numFmt w:val="lowerLetter"/>
      <w:lvlText w:val="%5."/>
      <w:lvlJc w:val="left"/>
      <w:pPr>
        <w:ind w:left="3240" w:hanging="360"/>
      </w:pPr>
    </w:lvl>
    <w:lvl w:ilvl="5" w:tplc="BA90CB6E" w:tentative="1">
      <w:start w:val="1"/>
      <w:numFmt w:val="lowerRoman"/>
      <w:lvlText w:val="%6."/>
      <w:lvlJc w:val="right"/>
      <w:pPr>
        <w:ind w:left="3960" w:hanging="180"/>
      </w:pPr>
    </w:lvl>
    <w:lvl w:ilvl="6" w:tplc="D56E7002" w:tentative="1">
      <w:start w:val="1"/>
      <w:numFmt w:val="decimal"/>
      <w:lvlText w:val="%7."/>
      <w:lvlJc w:val="left"/>
      <w:pPr>
        <w:ind w:left="4680" w:hanging="360"/>
      </w:pPr>
    </w:lvl>
    <w:lvl w:ilvl="7" w:tplc="5BE24B52" w:tentative="1">
      <w:start w:val="1"/>
      <w:numFmt w:val="lowerLetter"/>
      <w:lvlText w:val="%8."/>
      <w:lvlJc w:val="left"/>
      <w:pPr>
        <w:ind w:left="5400" w:hanging="360"/>
      </w:pPr>
    </w:lvl>
    <w:lvl w:ilvl="8" w:tplc="1D4069D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3D883F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2C08F1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A4C07F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B643AC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05A46E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940D13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3089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DDCA60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B60A8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A7C013F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0BAE43C" w:tentative="1">
      <w:start w:val="1"/>
      <w:numFmt w:val="lowerLetter"/>
      <w:lvlText w:val="%2."/>
      <w:lvlJc w:val="left"/>
      <w:pPr>
        <w:ind w:left="1080" w:hanging="360"/>
      </w:pPr>
    </w:lvl>
    <w:lvl w:ilvl="2" w:tplc="73B2022E" w:tentative="1">
      <w:start w:val="1"/>
      <w:numFmt w:val="lowerRoman"/>
      <w:lvlText w:val="%3."/>
      <w:lvlJc w:val="right"/>
      <w:pPr>
        <w:ind w:left="1800" w:hanging="180"/>
      </w:pPr>
    </w:lvl>
    <w:lvl w:ilvl="3" w:tplc="DBC6ED16" w:tentative="1">
      <w:start w:val="1"/>
      <w:numFmt w:val="decimal"/>
      <w:lvlText w:val="%4."/>
      <w:lvlJc w:val="left"/>
      <w:pPr>
        <w:ind w:left="2520" w:hanging="360"/>
      </w:pPr>
    </w:lvl>
    <w:lvl w:ilvl="4" w:tplc="27E4AB7A" w:tentative="1">
      <w:start w:val="1"/>
      <w:numFmt w:val="lowerLetter"/>
      <w:lvlText w:val="%5."/>
      <w:lvlJc w:val="left"/>
      <w:pPr>
        <w:ind w:left="3240" w:hanging="360"/>
      </w:pPr>
    </w:lvl>
    <w:lvl w:ilvl="5" w:tplc="FE860C3E" w:tentative="1">
      <w:start w:val="1"/>
      <w:numFmt w:val="lowerRoman"/>
      <w:lvlText w:val="%6."/>
      <w:lvlJc w:val="right"/>
      <w:pPr>
        <w:ind w:left="3960" w:hanging="180"/>
      </w:pPr>
    </w:lvl>
    <w:lvl w:ilvl="6" w:tplc="1B200E58" w:tentative="1">
      <w:start w:val="1"/>
      <w:numFmt w:val="decimal"/>
      <w:lvlText w:val="%7."/>
      <w:lvlJc w:val="left"/>
      <w:pPr>
        <w:ind w:left="4680" w:hanging="360"/>
      </w:pPr>
    </w:lvl>
    <w:lvl w:ilvl="7" w:tplc="9056AB12" w:tentative="1">
      <w:start w:val="1"/>
      <w:numFmt w:val="lowerLetter"/>
      <w:lvlText w:val="%8."/>
      <w:lvlJc w:val="left"/>
      <w:pPr>
        <w:ind w:left="5400" w:hanging="360"/>
      </w:pPr>
    </w:lvl>
    <w:lvl w:ilvl="8" w:tplc="866693C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28E2C74"/>
    <w:multiLevelType w:val="hybridMultilevel"/>
    <w:tmpl w:val="1F6CDD56"/>
    <w:lvl w:ilvl="0" w:tplc="3912B15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3DE4CB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B9E924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5FA4CA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D7E04A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296D77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A409DC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A6A35F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F7A1F6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3AF0C71"/>
    <w:multiLevelType w:val="hybridMultilevel"/>
    <w:tmpl w:val="FB72D93C"/>
    <w:lvl w:ilvl="0" w:tplc="0144CCC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600A92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724AF1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57C092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594A9C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1DA269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BA2BD3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00C454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C3EAA5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8692780">
    <w:abstractNumId w:val="22"/>
  </w:num>
  <w:num w:numId="2" w16cid:durableId="388573754">
    <w:abstractNumId w:val="16"/>
  </w:num>
  <w:num w:numId="3" w16cid:durableId="451094181">
    <w:abstractNumId w:val="0"/>
  </w:num>
  <w:num w:numId="4" w16cid:durableId="1717118159">
    <w:abstractNumId w:val="6"/>
  </w:num>
  <w:num w:numId="5" w16cid:durableId="1054308513">
    <w:abstractNumId w:val="20"/>
  </w:num>
  <w:num w:numId="6" w16cid:durableId="1177770943">
    <w:abstractNumId w:val="2"/>
  </w:num>
  <w:num w:numId="7" w16cid:durableId="602959770">
    <w:abstractNumId w:val="13"/>
  </w:num>
  <w:num w:numId="8" w16cid:durableId="107548435">
    <w:abstractNumId w:val="9"/>
  </w:num>
  <w:num w:numId="9" w16cid:durableId="1561210000">
    <w:abstractNumId w:val="1"/>
  </w:num>
  <w:num w:numId="10" w16cid:durableId="180707242">
    <w:abstractNumId w:val="1"/>
  </w:num>
  <w:num w:numId="11" w16cid:durableId="468521159">
    <w:abstractNumId w:val="3"/>
  </w:num>
  <w:num w:numId="12" w16cid:durableId="707342539">
    <w:abstractNumId w:val="4"/>
  </w:num>
  <w:num w:numId="13" w16cid:durableId="59640476">
    <w:abstractNumId w:val="15"/>
  </w:num>
  <w:num w:numId="14" w16cid:durableId="1753312680">
    <w:abstractNumId w:val="10"/>
  </w:num>
  <w:num w:numId="15" w16cid:durableId="1946880139">
    <w:abstractNumId w:val="7"/>
  </w:num>
  <w:num w:numId="16" w16cid:durableId="464154315">
    <w:abstractNumId w:val="14"/>
  </w:num>
  <w:num w:numId="17" w16cid:durableId="800615310">
    <w:abstractNumId w:val="5"/>
  </w:num>
  <w:num w:numId="18" w16cid:durableId="1699505918">
    <w:abstractNumId w:val="12"/>
  </w:num>
  <w:num w:numId="19" w16cid:durableId="268970167">
    <w:abstractNumId w:val="21"/>
  </w:num>
  <w:num w:numId="20" w16cid:durableId="1461026114">
    <w:abstractNumId w:val="17"/>
  </w:num>
  <w:num w:numId="21" w16cid:durableId="826242856">
    <w:abstractNumId w:val="8"/>
  </w:num>
  <w:num w:numId="22" w16cid:durableId="202984401">
    <w:abstractNumId w:val="19"/>
  </w:num>
  <w:num w:numId="23" w16cid:durableId="1488667430">
    <w:abstractNumId w:val="11"/>
  </w:num>
  <w:num w:numId="24" w16cid:durableId="131742135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0A0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130"/>
    <w:rsid w:val="00211487"/>
    <w:rsid w:val="00211D91"/>
    <w:rsid w:val="00217DEC"/>
    <w:rsid w:val="002337C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C3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9A7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F3F"/>
    <w:rsid w:val="00413A60"/>
    <w:rsid w:val="004230F7"/>
    <w:rsid w:val="0043167E"/>
    <w:rsid w:val="0043409A"/>
    <w:rsid w:val="0044262B"/>
    <w:rsid w:val="00443C1E"/>
    <w:rsid w:val="00446255"/>
    <w:rsid w:val="00451935"/>
    <w:rsid w:val="00460ED0"/>
    <w:rsid w:val="00465651"/>
    <w:rsid w:val="00467317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25B"/>
    <w:rsid w:val="004B2183"/>
    <w:rsid w:val="004B2A01"/>
    <w:rsid w:val="004C2559"/>
    <w:rsid w:val="004D427A"/>
    <w:rsid w:val="004D7BA3"/>
    <w:rsid w:val="004F4518"/>
    <w:rsid w:val="004F4C62"/>
    <w:rsid w:val="004F7DCE"/>
    <w:rsid w:val="00501433"/>
    <w:rsid w:val="00511CC4"/>
    <w:rsid w:val="005176B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5A7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CCB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43A1"/>
    <w:rsid w:val="009B1F6B"/>
    <w:rsid w:val="009B3D61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99A"/>
    <w:rsid w:val="00A92E07"/>
    <w:rsid w:val="00AA0B3A"/>
    <w:rsid w:val="00AA6EB4"/>
    <w:rsid w:val="00AA767D"/>
    <w:rsid w:val="00AB0CC9"/>
    <w:rsid w:val="00AC03C1"/>
    <w:rsid w:val="00AC3FF6"/>
    <w:rsid w:val="00AD73EC"/>
    <w:rsid w:val="00AE5BC7"/>
    <w:rsid w:val="00AF407B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60C"/>
    <w:rsid w:val="00C4115D"/>
    <w:rsid w:val="00C43BDD"/>
    <w:rsid w:val="00C47778"/>
    <w:rsid w:val="00C5011E"/>
    <w:rsid w:val="00C50EE5"/>
    <w:rsid w:val="00C5240A"/>
    <w:rsid w:val="00C5398F"/>
    <w:rsid w:val="00C556F5"/>
    <w:rsid w:val="00C66C3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FA8"/>
    <w:rsid w:val="00D85218"/>
    <w:rsid w:val="00D915B1"/>
    <w:rsid w:val="00DA23A6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547"/>
    <w:rsid w:val="00E86CE8"/>
    <w:rsid w:val="00E90E82"/>
    <w:rsid w:val="00EA00CB"/>
    <w:rsid w:val="00EA1BAA"/>
    <w:rsid w:val="00EA3FCD"/>
    <w:rsid w:val="00EA42A0"/>
    <w:rsid w:val="00EB6576"/>
    <w:rsid w:val="00EB6714"/>
    <w:rsid w:val="00EC0A68"/>
    <w:rsid w:val="00EC5006"/>
    <w:rsid w:val="00ED2112"/>
    <w:rsid w:val="00ED49C3"/>
    <w:rsid w:val="00ED6CE8"/>
    <w:rsid w:val="00ED7AA6"/>
    <w:rsid w:val="00EE2A56"/>
    <w:rsid w:val="00EE3818"/>
    <w:rsid w:val="00F03537"/>
    <w:rsid w:val="00F22264"/>
    <w:rsid w:val="00F2564D"/>
    <w:rsid w:val="00F35B05"/>
    <w:rsid w:val="00F413D9"/>
    <w:rsid w:val="00F5135F"/>
    <w:rsid w:val="00F51F78"/>
    <w:rsid w:val="00F5528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B15454F-342E-40A8-9B51-5B712E559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3488B001-AA61-4EEA-9B6B-AC49891A8FA7}" type="presOf" srcId="{72C3C3E7-AFE7-48AF-A84A-F5F4B462ABCE}" destId="{AD4E5296-B06F-4F82-9CB5-F741BF6BFCC1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1A45F922-BC2F-4E00-AC44-6A0D97034D69}" type="presOf" srcId="{7D55B2F1-F7F7-4A6B-AFB0-F846FDB634B5}" destId="{E13D0391-DAD9-4B61-AB66-3FA48A4F7006}" srcOrd="0" destOrd="0" presId="urn:microsoft.com/office/officeart/2005/8/layout/hChevron3"/>
    <dgm:cxn modelId="{BBCFEC43-19B5-477F-961F-0B1190835467}" type="presOf" srcId="{FB4701B0-1C4A-420C-9F09-C1678465770A}" destId="{33A1349C-0317-431F-9E60-7456885DCFD5}" srcOrd="0" destOrd="0" presId="urn:microsoft.com/office/officeart/2005/8/layout/hChevron3"/>
    <dgm:cxn modelId="{0FC65269-C2FB-4768-9DEC-CB49D7F55D9B}" type="presOf" srcId="{548E9FD9-7371-42E5-8C31-C03B33C90BF7}" destId="{6CE68A43-9C69-4212-AF24-9AFEE7CA1715}" srcOrd="0" destOrd="0" presId="urn:microsoft.com/office/officeart/2005/8/layout/hChevron3"/>
    <dgm:cxn modelId="{A705BB88-63B0-427D-AA60-A9377AFABF44}" type="presOf" srcId="{B6686773-0991-4F56-99B7-CB08DF66B5ED}" destId="{6AC59577-EC82-4A35-90CE-96CD0348AB0D}" srcOrd="0" destOrd="0" presId="urn:microsoft.com/office/officeart/2005/8/layout/hChevron3"/>
    <dgm:cxn modelId="{3DCA0C8B-7792-41E3-8AB6-545385C0EA0A}" type="presOf" srcId="{D813EA76-4FD3-4C15-BFBC-B1DF43B29666}" destId="{4784DBD1-3CBE-41A8-A2C7-CF088F838C79}" srcOrd="0" destOrd="0" presId="urn:microsoft.com/office/officeart/2005/8/layout/hChevron3"/>
    <dgm:cxn modelId="{9A4E9693-4F38-4B7A-A845-469A24E76164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4B3BE6A2-D30B-44AA-9C34-CB0B595CEA4E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C7FDCD3-4BCB-4A06-B933-023195A4BD4D}" type="presParOf" srcId="{1F6A0B97-83F0-4189-B0CB-00156B0AC153}" destId="{4784DBD1-3CBE-41A8-A2C7-CF088F838C79}" srcOrd="0" destOrd="0" presId="urn:microsoft.com/office/officeart/2005/8/layout/hChevron3"/>
    <dgm:cxn modelId="{5CDFAF4B-B9A1-442F-A8AD-33A50F729C34}" type="presParOf" srcId="{1F6A0B97-83F0-4189-B0CB-00156B0AC153}" destId="{37D14BC8-3203-463C-9804-9B3B86B621FF}" srcOrd="1" destOrd="0" presId="urn:microsoft.com/office/officeart/2005/8/layout/hChevron3"/>
    <dgm:cxn modelId="{66DB5FC2-9907-44AE-B848-82C5DF53263A}" type="presParOf" srcId="{1F6A0B97-83F0-4189-B0CB-00156B0AC153}" destId="{E13D0391-DAD9-4B61-AB66-3FA48A4F7006}" srcOrd="2" destOrd="0" presId="urn:microsoft.com/office/officeart/2005/8/layout/hChevron3"/>
    <dgm:cxn modelId="{48509E45-EEE8-430B-B206-796D869C9C50}" type="presParOf" srcId="{1F6A0B97-83F0-4189-B0CB-00156B0AC153}" destId="{F9271109-4339-4036-9126-150629D10456}" srcOrd="3" destOrd="0" presId="urn:microsoft.com/office/officeart/2005/8/layout/hChevron3"/>
    <dgm:cxn modelId="{673BCDC5-13C4-4F2D-A3A3-0887E2AD899B}" type="presParOf" srcId="{1F6A0B97-83F0-4189-B0CB-00156B0AC153}" destId="{AD4E5296-B06F-4F82-9CB5-F741BF6BFCC1}" srcOrd="4" destOrd="0" presId="urn:microsoft.com/office/officeart/2005/8/layout/hChevron3"/>
    <dgm:cxn modelId="{774F4EA5-487F-4108-8798-BCC2FA713A55}" type="presParOf" srcId="{1F6A0B97-83F0-4189-B0CB-00156B0AC153}" destId="{99F7A086-6C98-4385-8FFE-3337C1F24694}" srcOrd="5" destOrd="0" presId="urn:microsoft.com/office/officeart/2005/8/layout/hChevron3"/>
    <dgm:cxn modelId="{CA369ED4-D1D1-4E1E-8E4F-19A46169B1F7}" type="presParOf" srcId="{1F6A0B97-83F0-4189-B0CB-00156B0AC153}" destId="{6CE68A43-9C69-4212-AF24-9AFEE7CA1715}" srcOrd="6" destOrd="0" presId="urn:microsoft.com/office/officeart/2005/8/layout/hChevron3"/>
    <dgm:cxn modelId="{91106779-C304-435C-BD4A-763BFD391CA0}" type="presParOf" srcId="{1F6A0B97-83F0-4189-B0CB-00156B0AC153}" destId="{3220CDE8-D909-484A-AEEE-E1F8CCD6E591}" srcOrd="7" destOrd="0" presId="urn:microsoft.com/office/officeart/2005/8/layout/hChevron3"/>
    <dgm:cxn modelId="{802CB1F9-9E0A-49BE-AE35-17ED69B8C8BB}" type="presParOf" srcId="{1F6A0B97-83F0-4189-B0CB-00156B0AC153}" destId="{6AC59577-EC82-4A35-90CE-96CD0348AB0D}" srcOrd="8" destOrd="0" presId="urn:microsoft.com/office/officeart/2005/8/layout/hChevron3"/>
    <dgm:cxn modelId="{7D0D5E58-693B-4BD5-AEF6-937F42877A86}" type="presParOf" srcId="{1F6A0B97-83F0-4189-B0CB-00156B0AC153}" destId="{EB1C56B5-4A0A-494F-92A8-3B4C157D15C5}" srcOrd="9" destOrd="0" presId="urn:microsoft.com/office/officeart/2005/8/layout/hChevron3"/>
    <dgm:cxn modelId="{A4130A27-DFD3-4A96-85CB-2F99B618B97B}" type="presParOf" srcId="{1F6A0B97-83F0-4189-B0CB-00156B0AC153}" destId="{33A1349C-0317-431F-9E60-7456885DCFD5}" srcOrd="10" destOrd="0" presId="urn:microsoft.com/office/officeart/2005/8/layout/hChevron3"/>
    <dgm:cxn modelId="{202E47B3-8F2A-43E8-ACA6-3CBEAFA5D28A}" type="presParOf" srcId="{1F6A0B97-83F0-4189-B0CB-00156B0AC153}" destId="{A854A969-E3F4-46C7-AA9B-9B40E58C9671}" srcOrd="11" destOrd="0" presId="urn:microsoft.com/office/officeart/2005/8/layout/hChevron3"/>
    <dgm:cxn modelId="{D4B07270-12C9-4B65-B3E5-D666CF4F564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875"/>
        <a:ext cx="853197" cy="431998"/>
      </dsp:txXfrm>
    </dsp:sp>
    <dsp:sp modelId="{E13D0391-DAD9-4B61-AB66-3FA48A4F7006}">
      <dsp:nvSpPr>
        <dsp:cNvPr id="0" name=""/>
        <dsp:cNvSpPr/>
      </dsp:nvSpPr>
      <dsp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1" y="53875"/>
        <a:ext cx="529198" cy="431998"/>
      </dsp:txXfrm>
    </dsp:sp>
    <dsp:sp modelId="{AD4E5296-B06F-4F82-9CB5-F741BF6BFCC1}">
      <dsp:nvSpPr>
        <dsp:cNvPr id="0" name=""/>
        <dsp:cNvSpPr/>
      </dsp:nvSpPr>
      <dsp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28" y="53875"/>
        <a:ext cx="529198" cy="431998"/>
      </dsp:txXfrm>
    </dsp:sp>
    <dsp:sp modelId="{6CE68A43-9C69-4212-AF24-9AFEE7CA1715}">
      <dsp:nvSpPr>
        <dsp:cNvPr id="0" name=""/>
        <dsp:cNvSpPr/>
      </dsp:nvSpPr>
      <dsp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45" y="53875"/>
        <a:ext cx="529198" cy="431998"/>
      </dsp:txXfrm>
    </dsp:sp>
    <dsp:sp modelId="{6AC59577-EC82-4A35-90CE-96CD0348AB0D}">
      <dsp:nvSpPr>
        <dsp:cNvPr id="0" name=""/>
        <dsp:cNvSpPr/>
      </dsp:nvSpPr>
      <dsp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62" y="53875"/>
        <a:ext cx="527832" cy="431998"/>
      </dsp:txXfrm>
    </dsp:sp>
    <dsp:sp modelId="{33A1349C-0317-431F-9E60-7456885DCFD5}">
      <dsp:nvSpPr>
        <dsp:cNvPr id="0" name=""/>
        <dsp:cNvSpPr/>
      </dsp:nvSpPr>
      <dsp:spPr>
        <a:xfrm>
          <a:off x="3845013" y="53875"/>
          <a:ext cx="963429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12" y="53875"/>
        <a:ext cx="531431" cy="431998"/>
      </dsp:txXfrm>
    </dsp:sp>
    <dsp:sp modelId="{764FC522-4A5B-4DA0-8EA0-0B136026E7A3}">
      <dsp:nvSpPr>
        <dsp:cNvPr id="0" name=""/>
        <dsp:cNvSpPr/>
      </dsp:nvSpPr>
      <dsp:spPr>
        <a:xfrm>
          <a:off x="4615963" y="53875"/>
          <a:ext cx="9647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sp:txBody>
      <dsp:txXfrm>
        <a:off x="4831962" y="53875"/>
        <a:ext cx="5327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333</Words>
  <Characters>2639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2967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Tunntarm tumör (847800B)</dc:title>
  <dc:subject/>
  <dc:creator>patrik.jens.johansson@vgregion.se</dc:creator>
  <keywords/>
  <lastModifiedBy>Ulrica Sehlberg</lastModifiedBy>
  <revision>14</revision>
  <lastPrinted>2016-03-31T19:56:00.0000000Z</lastPrinted>
  <dcterms:created xsi:type="dcterms:W3CDTF">2022-05-18T13:24:00.0000000Z</dcterms:created>
  <dcterms:modified xsi:type="dcterms:W3CDTF">2024-11-14T08:51:00.0000000Z</dcterms:modified>
</coreProperties>
</file>