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F090" w14:textId="77777777" w:rsidR="00AC03C1" w:rsidRDefault="00AC03C1" w:rsidP="00F35B05">
      <w:pPr>
        <w:pStyle w:val="Rubrik2"/>
        <w:sectPr w:rsidR="00AC03C1" w:rsidSect="00AC03C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547E1BA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1AB567E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A961D46" w14:textId="6799B5BD" w:rsidR="00AC03C1" w:rsidRPr="00AC03C1" w:rsidRDefault="005176B8" w:rsidP="005176B8">
      <w:pPr>
        <w:pStyle w:val="Rubrik1"/>
        <w:ind w:left="0"/>
        <w:rPr>
          <w:sz w:val="18"/>
          <w:szCs w:val="18"/>
        </w:rPr>
      </w:pPr>
      <w:r w:rsidRPr="00AC03C1">
        <w:t>DT Tunntarm tumör (847800B)</w:t>
      </w:r>
    </w:p>
    <w:p w14:paraId="73F589D9" w14:textId="77777777" w:rsidR="00AC03C1" w:rsidRPr="00AC03C1" w:rsidRDefault="00AC03C1" w:rsidP="00AC03C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B64E75" w14:textId="77777777" w:rsidR="00AC03C1" w:rsidRPr="00AC03C1" w:rsidRDefault="00AC03C1" w:rsidP="005176B8">
      <w:pPr>
        <w:pStyle w:val="Rubrik2"/>
        <w:ind w:left="0"/>
      </w:pPr>
      <w:r w:rsidRPr="00AC03C1">
        <w:t>Syfte</w:t>
      </w:r>
    </w:p>
    <w:p w14:paraId="45ECA576" w14:textId="77777777" w:rsidR="00AC03C1" w:rsidRDefault="00AC03C1" w:rsidP="00AC03C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C03C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A38C246" w14:textId="77777777" w:rsidR="003649A7" w:rsidRPr="00AC03C1" w:rsidRDefault="003649A7" w:rsidP="003649A7">
      <w:pPr>
        <w:pStyle w:val="Rubrik2"/>
        <w:ind w:left="0"/>
      </w:pPr>
      <w:r>
        <w:t>Förändringar sedan föregående</w:t>
      </w:r>
      <w:r w:rsidRPr="00AC03C1">
        <w:t xml:space="preserve"> version</w:t>
      </w:r>
    </w:p>
    <w:p w14:paraId="4E81E905" w14:textId="6199EB2F" w:rsidR="003649A7" w:rsidRPr="00AC03C1" w:rsidRDefault="004B125B" w:rsidP="003649A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2C278BE1" w14:textId="77777777" w:rsidR="003649A7" w:rsidRPr="00AC03C1" w:rsidRDefault="003649A7" w:rsidP="00AC03C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2947A3C" w14:textId="77777777" w:rsidR="00AC03C1" w:rsidRPr="00AC03C1" w:rsidRDefault="00AC03C1" w:rsidP="00AC03C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5220585" w14:textId="77777777" w:rsidR="00AC03C1" w:rsidRPr="00AC03C1" w:rsidRDefault="00AC03C1" w:rsidP="005176B8">
      <w:pPr>
        <w:pStyle w:val="Rubrik2"/>
        <w:ind w:left="0"/>
      </w:pPr>
      <w:r w:rsidRPr="00AC03C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C03C1" w:rsidRPr="00AC03C1" w14:paraId="50096220" w14:textId="77777777" w:rsidTr="52E13C5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53AA23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56E358D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Carcinoid eller annan tunntarmstumör, när MR ej kan utföras.</w:t>
            </w:r>
          </w:p>
        </w:tc>
      </w:tr>
      <w:tr w:rsidR="00AC03C1" w:rsidRPr="00AC03C1" w14:paraId="4BD1144A" w14:textId="77777777" w:rsidTr="52E13C5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0641C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16A5E4" w14:textId="78A08E16" w:rsidR="00AC03C1" w:rsidRPr="00AC03C1" w:rsidRDefault="00AC03C1" w:rsidP="00AC03C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AC03C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AC03C1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9E70EEA" w14:textId="77777777" w:rsidR="00AC03C1" w:rsidRPr="00AC03C1" w:rsidRDefault="00AC03C1" w:rsidP="00AC03C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60342735" w14:textId="39E88772" w:rsidR="00AC03C1" w:rsidRPr="00AC03C1" w:rsidRDefault="128C7AE6" w:rsidP="00AC03C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52E13C5A">
              <w:rPr>
                <w:rFonts w:ascii="Arial" w:eastAsia="Arial" w:hAnsi="Arial" w:cs="Arial"/>
                <w:sz w:val="18"/>
                <w:szCs w:val="18"/>
              </w:rPr>
              <w:t>Sätt PVK</w:t>
            </w:r>
            <w:r w:rsidR="009D5412">
              <w:rPr>
                <w:rFonts w:ascii="Arial" w:eastAsia="Arial" w:hAnsi="Arial" w:cs="Arial"/>
                <w:sz w:val="18"/>
                <w:szCs w:val="18"/>
              </w:rPr>
              <w:t>, helst grön</w:t>
            </w:r>
            <w:r w:rsidRPr="52E13C5A">
              <w:rPr>
                <w:rFonts w:ascii="Arial" w:eastAsia="Arial" w:hAnsi="Arial" w:cs="Arial"/>
                <w:sz w:val="18"/>
                <w:szCs w:val="18"/>
              </w:rPr>
              <w:t xml:space="preserve"> och ge information om kontrastblandning PO (se patient PM).</w:t>
            </w:r>
          </w:p>
        </w:tc>
      </w:tr>
      <w:tr w:rsidR="00AC03C1" w:rsidRPr="00AC03C1" w14:paraId="1723EA00" w14:textId="77777777" w:rsidTr="52E13C5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04344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562FA7" w14:textId="77777777" w:rsidR="00AC03C1" w:rsidRPr="00AC03C1" w:rsidRDefault="00AC03C1" w:rsidP="00AC03C1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 xml:space="preserve">250 ml Mannitol 150 mg/ml blandat med 1,25 liter vatten intas på röntgenavdelningen under 1 timme före undersökningen. </w:t>
            </w:r>
          </w:p>
          <w:p w14:paraId="386F0BC9" w14:textId="77777777" w:rsidR="00AC03C1" w:rsidRPr="00AC03C1" w:rsidRDefault="00AC03C1" w:rsidP="00AC03C1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AC03C1" w:rsidRPr="00AC03C1" w14:paraId="1BB2FD63" w14:textId="77777777" w:rsidTr="52E13C5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D4BC85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510ED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AC03C1" w:rsidRPr="00AC03C1" w14:paraId="09253530" w14:textId="77777777" w:rsidTr="52E13C5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AF8A0B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4FA1FC" w14:textId="0D893A31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467317" w:rsidRPr="00AC03C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AC03C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B06202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50C6FAE" w14:textId="578A8130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AC03C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AC03C1" w:rsidRPr="00AC03C1" w14:paraId="03CBE79C" w14:textId="77777777" w:rsidTr="52E13C5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3763725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92E75F0" w14:textId="77777777" w:rsidR="00AC03C1" w:rsidRPr="00AC03C1" w:rsidRDefault="00AC03C1" w:rsidP="00AC03C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66F3674" w14:textId="77777777" w:rsidR="00AC03C1" w:rsidRPr="00AC03C1" w:rsidRDefault="00AC03C1" w:rsidP="00AC03C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1388D7CF" w14:textId="77777777" w:rsidR="00AC03C1" w:rsidRPr="00AC03C1" w:rsidRDefault="00AC03C1" w:rsidP="00AC03C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081031E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0617FA0" w14:textId="77777777" w:rsidR="00AC03C1" w:rsidRPr="00AC03C1" w:rsidRDefault="00AC03C1" w:rsidP="00AC03C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AC03C1">
        <w:rPr>
          <w:rFonts w:ascii="Arial" w:hAnsi="Arial" w:cs="Arial"/>
          <w:b/>
          <w:sz w:val="18"/>
          <w:szCs w:val="18"/>
        </w:rPr>
        <w:br w:type="page"/>
      </w:r>
    </w:p>
    <w:p w14:paraId="23268217" w14:textId="77777777" w:rsidR="00AC03C1" w:rsidRPr="00AC03C1" w:rsidRDefault="00AC03C1" w:rsidP="002337C2">
      <w:pPr>
        <w:pStyle w:val="Rubrik2"/>
        <w:ind w:left="0"/>
      </w:pPr>
      <w:r w:rsidRPr="00AC03C1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AC03C1" w:rsidRPr="00AC03C1" w14:paraId="5F27ED39" w14:textId="77777777" w:rsidTr="002D2C3B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17597D4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5AD3BB2" wp14:editId="31D7CB05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AC03C1" w:rsidRPr="00AC03C1" w14:paraId="7A3CCF6D" w14:textId="77777777" w:rsidTr="00AC03C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9C49B25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680A27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E4DE9C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9450DD" wp14:editId="5AEF0427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229870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434C3D5">
                    <v:rect id="Rektangel 3" style="position:absolute;margin-left:18.45pt;margin-top:18.1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599036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BYr6PeAAAACQEAAA8AAABkcnMv&#10;ZG93bnJldi54bWxMj0FPwzAMhe9I/IfISNxYujI6WppOCAkQ3Cggrl5j2qqJUzXZWv492QlOtvWe&#10;nr9X7hZrxJEm3ztWsF4lIIgbp3tuFXy8P17dgvABWaNxTAp+yMOuOj8rsdBu5jc61qEVMYR9gQq6&#10;EMZCSt90ZNGv3EgctW83WQzxnFqpJ5xjuDUyTZJMWuw5fuhwpIeOmqE+WAUvc2r6rxZfn+uh/hzc&#10;5mm9za1SlxfL/R2IQEv4M8MJP6JDFZn27sDaC6PgOsuj8zRTEFFPN/kWxD4uWXYDsirl/wbVL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wWK+j3gAAAAkBAAAPAAAAAAAAAAAAAAAA&#10;AIsEAABkcnMvZG93bnJldi54bWxQSwUGAAAAAAQABADzAAAAlgUAAAAA&#10;"/>
                  </w:pict>
                </mc:Fallback>
              </mc:AlternateContent>
            </w:r>
            <w:r w:rsidRPr="00AC03C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E7F2C27" wp14:editId="0FCDA1CC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241935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3F1B1C" w14:textId="77777777" w:rsidR="00AC03C1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67FFC820" w14:textId="77777777" w:rsidR="00AC03C1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5AAD745A" w14:textId="77777777" w:rsidR="00AC03C1" w:rsidRPr="0066567D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FCA9A4D">
                    <v:shapetype id="_x0000_t68" coordsize="21600,21600" o:spt="68" adj="5400,5400" path="m0@0l@1@0@1,21600@2,21600@2@0,21600@0,10800,xe" w14:anchorId="1E7F2C27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uppåt 17" style="position:absolute;left:0;text-align:left;margin-left:57.8pt;margin-top:19.05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3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">
                      <v:textbox inset="1mm,1mm,1mm,1mm">
                        <w:txbxContent>
                          <w:p w:rsidR="00AC03C1" w:rsidP="002337C2" w:rsidRDefault="00AC03C1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="00AC03C1" w:rsidP="002337C2" w:rsidRDefault="00AC03C1" w14:paraId="18F999B5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Pr="0066567D" w:rsidR="00AC03C1" w:rsidP="002337C2" w:rsidRDefault="00AC03C1" w14:paraId="5FCD5EC4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w:drawing>
                <wp:inline distT="0" distB="0" distL="0" distR="0" wp14:anchorId="5EC4C97A" wp14:editId="3E723A44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97761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3C1" w:rsidRPr="00AC03C1" w14:paraId="7989524B" w14:textId="77777777" w:rsidTr="00AC03C1">
        <w:trPr>
          <w:trHeight w:val="227"/>
        </w:trPr>
        <w:tc>
          <w:tcPr>
            <w:tcW w:w="1950" w:type="dxa"/>
            <w:shd w:val="clear" w:color="auto" w:fill="FFFFFF"/>
          </w:tcPr>
          <w:p w14:paraId="09EE70C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B683BCF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CB47AC" w14:textId="77777777" w:rsidR="00AC03C1" w:rsidRPr="00AC03C1" w:rsidRDefault="00AC03C1" w:rsidP="00AC03C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AC03C1" w:rsidRPr="00AC03C1" w14:paraId="5C63FA18" w14:textId="77777777" w:rsidTr="00AC03C1">
        <w:trPr>
          <w:trHeight w:val="227"/>
        </w:trPr>
        <w:tc>
          <w:tcPr>
            <w:tcW w:w="1950" w:type="dxa"/>
            <w:shd w:val="clear" w:color="auto" w:fill="FFFFFF"/>
          </w:tcPr>
          <w:p w14:paraId="24270C05" w14:textId="77777777" w:rsidR="00AC03C1" w:rsidRPr="00AC03C1" w:rsidRDefault="00AC03C1" w:rsidP="00AC03C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Tunntarm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904F09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AC03C1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1D8D888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i/>
                <w:sz w:val="18"/>
                <w:szCs w:val="18"/>
              </w:rPr>
              <w:t>Patienten skall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9BA5537" w14:textId="77777777" w:rsidR="00AC03C1" w:rsidRPr="00AC03C1" w:rsidRDefault="00AC03C1" w:rsidP="00AC03C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C03C1" w:rsidRPr="00AC03C1" w14:paraId="6AFD546B" w14:textId="77777777" w:rsidTr="00AC03C1">
        <w:trPr>
          <w:trHeight w:val="227"/>
        </w:trPr>
        <w:tc>
          <w:tcPr>
            <w:tcW w:w="1950" w:type="dxa"/>
            <w:shd w:val="clear" w:color="auto" w:fill="FFFFFF"/>
          </w:tcPr>
          <w:p w14:paraId="027E3FC4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060FBE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3AC7B26" w14:textId="77777777" w:rsidR="00AC03C1" w:rsidRPr="00AC03C1" w:rsidRDefault="00AC03C1" w:rsidP="00AC03C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C03C1" w:rsidRPr="00AC03C1" w14:paraId="720AB3B8" w14:textId="77777777" w:rsidTr="00AC03C1">
        <w:trPr>
          <w:trHeight w:val="227"/>
        </w:trPr>
        <w:tc>
          <w:tcPr>
            <w:tcW w:w="1950" w:type="dxa"/>
            <w:shd w:val="clear" w:color="auto" w:fill="FFFFFF"/>
          </w:tcPr>
          <w:p w14:paraId="139C7121" w14:textId="77777777" w:rsidR="00AC03C1" w:rsidRPr="00AC03C1" w:rsidRDefault="00AC03C1" w:rsidP="00AC03C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Tunntarm K+ artärfas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3ACB3F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AC03C1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4380CE51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i/>
                <w:sz w:val="18"/>
                <w:szCs w:val="18"/>
              </w:rPr>
              <w:t>Patienten skall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F77CD45" w14:textId="77777777" w:rsidR="00AC03C1" w:rsidRPr="00AC03C1" w:rsidRDefault="00AC03C1" w:rsidP="00AC03C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C03C1" w:rsidRPr="00AC03C1" w14:paraId="39522DCF" w14:textId="77777777" w:rsidTr="00AC03C1">
        <w:trPr>
          <w:trHeight w:val="227"/>
        </w:trPr>
        <w:tc>
          <w:tcPr>
            <w:tcW w:w="1950" w:type="dxa"/>
            <w:shd w:val="clear" w:color="auto" w:fill="FFFFFF"/>
          </w:tcPr>
          <w:p w14:paraId="1F9D8A04" w14:textId="77777777" w:rsidR="00AC03C1" w:rsidRPr="00AC03C1" w:rsidRDefault="00AC03C1" w:rsidP="00AC03C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Tunntarm K+ venfas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9C46BC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AC03C1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7F67B79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i/>
                <w:sz w:val="18"/>
                <w:szCs w:val="18"/>
              </w:rPr>
              <w:t>Patienten skall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8F9FC55" w14:textId="77777777" w:rsidR="00AC03C1" w:rsidRPr="00AC03C1" w:rsidRDefault="00AC03C1" w:rsidP="00AC03C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0B42B61" w14:textId="77777777" w:rsidR="00AC03C1" w:rsidRPr="00AC03C1" w:rsidRDefault="00AC03C1" w:rsidP="00AC03C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F0DF29" w14:textId="77777777" w:rsidR="00AC03C1" w:rsidRPr="00AC03C1" w:rsidRDefault="00AC03C1" w:rsidP="002337C2">
      <w:pPr>
        <w:pStyle w:val="Rubrik2"/>
        <w:ind w:left="0"/>
      </w:pPr>
      <w:r w:rsidRPr="00AC03C1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AC03C1" w:rsidRPr="00AC03C1" w14:paraId="1F73C732" w14:textId="77777777" w:rsidTr="00AC03C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AE0734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57318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3E78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F322097" wp14:editId="01190B30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A0E790" w14:textId="77777777" w:rsidR="00AC03C1" w:rsidRPr="0066564D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3DFC33A">
                    <v:shapetype id="_x0000_t67" coordsize="21600,21600" o:spt="67" adj="16200,5400" path="m0@0l@1@0@1,0@2,0@2@0,21600@0,10800,21600xe" w14:anchorId="3F322097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nedåt 20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red" stroked="f" strokeweight="1pt" type="#_x0000_t67" adj="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>
                      <v:textbox style="layout-flow:vertical" inset="1mm,1mm,1mm,1mm">
                        <w:txbxContent>
                          <w:p w:rsidRPr="0066564D" w:rsidR="00AC03C1" w:rsidP="002337C2" w:rsidRDefault="00AC03C1" w14:paraId="5580844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C03C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8CEEB1B" wp14:editId="751E4D43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700E5B" w14:textId="77777777" w:rsidR="00AC03C1" w:rsidRPr="0066567D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8E8FCD6">
                    <v:shape id="Pil: uppåt 24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w14:anchorId="38CEEB1B">
                      <v:textbox style="layout-flow:vertical;mso-layout-flow-alt:bottom-to-top" inset="1mm,1mm,1mm,1mm">
                        <w:txbxContent>
                          <w:p w:rsidRPr="0066567D" w:rsidR="00AC03C1" w:rsidP="002337C2" w:rsidRDefault="00AC03C1" w14:paraId="0666B90B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6870292" wp14:editId="247A5F00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25D3215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6.6pt,-.95pt" to="57.1pt,116.75pt" w14:anchorId="6D83C1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59B532D" wp14:editId="32D2A67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85554BB">
                    <v:line id="Rak 8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75pt,56.55pt" to="112.1pt,56.55pt" w14:anchorId="7AE4FC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w:drawing>
                <wp:inline distT="0" distB="0" distL="0" distR="0" wp14:anchorId="5648D0C9" wp14:editId="427E99A5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2A50313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DD914A1" wp14:editId="5BF9151E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94D907" w14:textId="77777777" w:rsidR="00AC03C1" w:rsidRPr="0066567D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B2E0752">
                    <v:shape id="Pil: uppåt 19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red" stroked="f" strokeweight="1pt" type="#_x0000_t68" adj="8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w14:anchorId="0DD914A1">
                      <v:textbox style="layout-flow:vertical;mso-layout-flow-alt:bottom-to-top" inset="1mm,1mm,1mm,1mm">
                        <w:txbxContent>
                          <w:p w:rsidRPr="0066567D" w:rsidR="00AC03C1" w:rsidP="002337C2" w:rsidRDefault="00AC03C1" w14:paraId="6F6EA83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DABF550" wp14:editId="48EF00F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1FC6E2C">
                    <v:line id="Rak 23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4.35pt" to="131.7pt,54.35pt" w14:anchorId="6A1A1F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>
                      <v:stroke joinstyle="miter"/>
                    </v:lin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404C3CC" wp14:editId="15D82834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426049E8">
                    <v:line id="Rak 10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5.95pt,.1pt" to="66.3pt,109.6pt" w14:anchorId="4A6101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AC03C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08B041F" wp14:editId="1029D9B4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19C569" w14:textId="77777777" w:rsidR="00AC03C1" w:rsidRPr="0066567D" w:rsidRDefault="00AC03C1" w:rsidP="002337C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0AC5EE2">
                    <v:shape id="Pil: uppåt 22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w14:anchorId="208B041F">
                      <v:textbox style="layout-flow:vertical;mso-layout-flow-alt:bottom-to-top" inset="1mm,1mm,1mm,1mm">
                        <w:txbxContent>
                          <w:p w:rsidRPr="0066567D" w:rsidR="00AC03C1" w:rsidP="002337C2" w:rsidRDefault="00AC03C1" w14:paraId="2EACC26A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03C1">
              <w:rPr>
                <w:noProof/>
                <w:szCs w:val="20"/>
              </w:rPr>
              <w:drawing>
                <wp:inline distT="0" distB="0" distL="0" distR="0" wp14:anchorId="309189F6" wp14:editId="5A66655A">
                  <wp:extent cx="1670034" cy="1383485"/>
                  <wp:effectExtent l="0" t="0" r="6985" b="762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3C1" w:rsidRPr="00AC03C1" w14:paraId="43445F16" w14:textId="77777777" w:rsidTr="00AC03C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AD941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728C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83F56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6ADA44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C03C1" w:rsidRPr="00AC03C1" w14:paraId="11A1716E" w14:textId="77777777" w:rsidTr="00AC03C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00968D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649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0CC6FC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DE97E5C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C03C1" w:rsidRPr="00AC03C1" w14:paraId="77B8EC9D" w14:textId="77777777" w:rsidTr="00AC03C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8952E9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EBF9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7C82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D6A65C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C5A3109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17CC41" w14:textId="77777777" w:rsidR="00AC03C1" w:rsidRPr="00AC03C1" w:rsidRDefault="00AC03C1" w:rsidP="002337C2">
      <w:pPr>
        <w:pStyle w:val="Rubrik2"/>
        <w:ind w:left="0"/>
      </w:pPr>
      <w:r w:rsidRPr="00AC03C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AC03C1" w:rsidRPr="00AC03C1" w14:paraId="7DA4549E" w14:textId="77777777" w:rsidTr="002D2C3B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B03DD5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E4F12A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8C0F92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3E51F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AC03C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3DC6426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8FAEEB4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C03C1" w:rsidRPr="00AC03C1" w14:paraId="0D9E9660" w14:textId="77777777" w:rsidTr="002D2C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F1A73" w14:textId="77777777" w:rsidR="00AC03C1" w:rsidRPr="00AC03C1" w:rsidRDefault="00AC03C1" w:rsidP="00AC03C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Tunntarm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67AB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F2051" w14:textId="27E9A8DB" w:rsidR="00AC03C1" w:rsidRPr="00AC03C1" w:rsidRDefault="002D2C3B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788BC" w14:textId="4BC1D82C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56ED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D98E53A" w14:textId="77496CF8" w:rsidR="00AC03C1" w:rsidRPr="00AC03C1" w:rsidRDefault="002D2C3B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AC03C1" w:rsidRPr="00AC03C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C03C1" w:rsidRPr="00AC03C1" w14:paraId="3054C7B3" w14:textId="77777777" w:rsidTr="002D2C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7FB8C1D" w14:textId="77777777" w:rsidR="00AC03C1" w:rsidRPr="00AC03C1" w:rsidRDefault="00AC03C1" w:rsidP="00AC03C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AE098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6F99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0FB0D" w14:textId="2E34E918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C17BC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77646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C03C1" w:rsidRPr="00AC03C1" w14:paraId="0679DE00" w14:textId="77777777" w:rsidTr="002D2C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DAFB0" w14:textId="77777777" w:rsidR="00AC03C1" w:rsidRPr="00AC03C1" w:rsidRDefault="00AC03C1" w:rsidP="00AC03C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  <w:lang w:val="en-US"/>
              </w:rPr>
              <w:t>Tunntarm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9A777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A4060" w14:textId="32F65CAA" w:rsidR="00AC03C1" w:rsidRPr="00AC03C1" w:rsidRDefault="002D2C3B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44291" w14:textId="18D9D559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AAE83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95AF7C" w14:textId="2AE781FE" w:rsidR="00AC03C1" w:rsidRPr="00AC03C1" w:rsidRDefault="002D2C3B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AC03C1"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C03C1" w:rsidRPr="00AC03C1" w14:paraId="4AC81D22" w14:textId="77777777" w:rsidTr="002D2C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C465116" w14:textId="77777777" w:rsidR="00AC03C1" w:rsidRPr="00AC03C1" w:rsidRDefault="00AC03C1" w:rsidP="00AC03C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17D7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78BE8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F3447" w14:textId="2F73137C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5436F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18E9A5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C03C1" w:rsidRPr="00AC03C1" w14:paraId="004D2D10" w14:textId="77777777" w:rsidTr="002D2C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12720C" w14:textId="77777777" w:rsidR="00AC03C1" w:rsidRPr="00AC03C1" w:rsidRDefault="00AC03C1" w:rsidP="00AC03C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E284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AFCB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CB2D1" w14:textId="7F5501DA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4F5B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E821ADC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C03C1" w:rsidRPr="00AC03C1" w14:paraId="4AA7EB80" w14:textId="77777777" w:rsidTr="002D2C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BD298" w14:textId="77777777" w:rsidR="00AC03C1" w:rsidRPr="00AC03C1" w:rsidRDefault="00AC03C1" w:rsidP="00AC03C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  <w:lang w:val="en-US"/>
              </w:rPr>
              <w:t>Tunntarm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AF971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0575D" w14:textId="345670FE" w:rsidR="00AC03C1" w:rsidRPr="00AC03C1" w:rsidRDefault="002D2C3B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4799B" w14:textId="0D5DE695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9FB95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5257FE2" w14:textId="4EF557AD" w:rsidR="00AC03C1" w:rsidRPr="00AC03C1" w:rsidRDefault="002D2C3B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AC03C1"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C03C1" w:rsidRPr="00AC03C1" w14:paraId="244DCA2F" w14:textId="77777777" w:rsidTr="002D2C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0264A5" w14:textId="77777777" w:rsidR="00AC03C1" w:rsidRPr="00AC03C1" w:rsidRDefault="00AC03C1" w:rsidP="00AC03C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BCAEF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5071F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EF100" w14:textId="15BE668A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06471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3A1BEA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C03C1" w:rsidRPr="00AC03C1" w14:paraId="57CA0E55" w14:textId="77777777" w:rsidTr="002D2C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522F4F" w14:textId="77777777" w:rsidR="00AC03C1" w:rsidRPr="00AC03C1" w:rsidRDefault="00AC03C1" w:rsidP="00AC03C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DD96C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AB10A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6BE4D" w14:textId="5842B468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B</w:t>
            </w:r>
            <w:r w:rsidR="002D2C3B">
              <w:rPr>
                <w:rFonts w:ascii="Arial" w:hAnsi="Arial" w:cs="Arial"/>
                <w:sz w:val="18"/>
                <w:szCs w:val="18"/>
              </w:rPr>
              <w:t>r40</w:t>
            </w:r>
            <w:r w:rsidRPr="00AC03C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F5895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D5FFF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C03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C03C1" w:rsidRPr="00AC03C1" w14:paraId="2E88BD5F" w14:textId="77777777" w:rsidTr="002D2C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A6CA4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6BF99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11943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30086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7DEB6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7B147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AC03C1" w:rsidRPr="00AC03C1" w14:paraId="306CF566" w14:textId="77777777" w:rsidTr="002D2C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5B16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4096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A4CDF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402B7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9227D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CE07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03C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F0F29A9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BE2FE7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240A642" w14:textId="77777777" w:rsidR="00AC03C1" w:rsidRPr="00AC03C1" w:rsidRDefault="00AC03C1" w:rsidP="002337C2">
      <w:pPr>
        <w:pStyle w:val="Rubrik2"/>
        <w:ind w:left="0"/>
      </w:pPr>
      <w:r w:rsidRPr="00AC03C1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AC03C1" w:rsidRPr="00AC03C1" w14:paraId="0667ADE1" w14:textId="77777777" w:rsidTr="00AC03C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536F6AF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A28711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E247BCE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8AE658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578CD4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28584805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865419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C03C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655283D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0BF567E2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609EF3A9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CF67AD4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26D2E817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041E825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17BF29E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B176028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3AD0A052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70A32FB2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F69AB9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53E77C5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29AFFC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5483FD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50B99BF7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CFA9C0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2B024F6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A86AEA9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E7533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46FB926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D1EB6AD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52FCCF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4DD50CE0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A13BD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3821453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052B75A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50D3A1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7D3C2D3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1E5CB61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B820F4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2D5E94C5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5BDE39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C68D2F3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C718E7F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74516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8632618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EB94C79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B78B0F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69587A24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7E06A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DD1501E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K-</w:t>
            </w:r>
          </w:p>
          <w:p w14:paraId="01FB4B85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08CDEC5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K-</w:t>
            </w:r>
          </w:p>
          <w:p w14:paraId="574B00E9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736ED73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E433A62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7423C6E5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1B9244CB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565CE20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3DA18C2C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98B590F" w14:textId="77777777" w:rsidR="00AC03C1" w:rsidRPr="00AC03C1" w:rsidRDefault="00AC03C1" w:rsidP="00AC03C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C03C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E495EC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5EACFFD4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52973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57FCE2E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3159335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BD1039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9244ED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F1BA3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81B296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69CA37C4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DF51F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B58446C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445DF51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94F87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0D0FD4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524F1C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5C8795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66B65B7F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CA55D7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64BC15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4345153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4B234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994A41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66815FE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20930D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C03C1" w:rsidRPr="00AC03C1" w14:paraId="101FC40B" w14:textId="77777777" w:rsidTr="00AC03C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E1080D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FFED0A8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D97B9A3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0B97EAD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3D923A" w14:textId="77777777" w:rsidR="00AC03C1" w:rsidRPr="00AC03C1" w:rsidRDefault="00AC03C1" w:rsidP="00AC03C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DB08EF9" w14:textId="77777777" w:rsidR="00AC03C1" w:rsidRPr="00AC03C1" w:rsidRDefault="00AC03C1" w:rsidP="00AC03C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969AA0A" w14:textId="77777777" w:rsidR="00AC03C1" w:rsidRPr="00AC03C1" w:rsidRDefault="00AC03C1" w:rsidP="00AC03C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C03C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D258" w14:textId="77777777" w:rsidR="00F5528A" w:rsidRDefault="00F5528A">
      <w:r>
        <w:separator/>
      </w:r>
    </w:p>
  </w:endnote>
  <w:endnote w:type="continuationSeparator" w:id="0">
    <w:p w14:paraId="5473994A" w14:textId="77777777" w:rsidR="00F5528A" w:rsidRDefault="00F5528A">
      <w:r>
        <w:continuationSeparator/>
      </w:r>
    </w:p>
  </w:endnote>
  <w:endnote w:type="continuationNotice" w:id="1">
    <w:p w14:paraId="4CD42BA8" w14:textId="77777777" w:rsidR="00F5528A" w:rsidRDefault="00F55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75E0" w14:textId="77777777" w:rsidR="00F5528A" w:rsidRDefault="00F5528A"/>
  </w:footnote>
  <w:footnote w:type="continuationSeparator" w:id="0">
    <w:p w14:paraId="63312D56" w14:textId="77777777" w:rsidR="00F5528A" w:rsidRDefault="00F5528A">
      <w:r>
        <w:continuationSeparator/>
      </w:r>
    </w:p>
  </w:footnote>
  <w:footnote w:type="continuationNotice" w:id="1">
    <w:p w14:paraId="0AFBF665" w14:textId="77777777" w:rsidR="00F5528A" w:rsidRDefault="00F55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5D3741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51C1EE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848DA0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13A86E0" w:tentative="1">
      <w:start w:val="1"/>
      <w:numFmt w:val="lowerLetter"/>
      <w:lvlText w:val="%2."/>
      <w:lvlJc w:val="left"/>
      <w:pPr>
        <w:ind w:left="1080" w:hanging="360"/>
      </w:pPr>
    </w:lvl>
    <w:lvl w:ilvl="2" w:tplc="CA74597E" w:tentative="1">
      <w:start w:val="1"/>
      <w:numFmt w:val="lowerRoman"/>
      <w:lvlText w:val="%3."/>
      <w:lvlJc w:val="right"/>
      <w:pPr>
        <w:ind w:left="1800" w:hanging="180"/>
      </w:pPr>
    </w:lvl>
    <w:lvl w:ilvl="3" w:tplc="A21EE1DC" w:tentative="1">
      <w:start w:val="1"/>
      <w:numFmt w:val="decimal"/>
      <w:lvlText w:val="%4."/>
      <w:lvlJc w:val="left"/>
      <w:pPr>
        <w:ind w:left="2520" w:hanging="360"/>
      </w:pPr>
    </w:lvl>
    <w:lvl w:ilvl="4" w:tplc="6EA6326C" w:tentative="1">
      <w:start w:val="1"/>
      <w:numFmt w:val="lowerLetter"/>
      <w:lvlText w:val="%5."/>
      <w:lvlJc w:val="left"/>
      <w:pPr>
        <w:ind w:left="3240" w:hanging="360"/>
      </w:pPr>
    </w:lvl>
    <w:lvl w:ilvl="5" w:tplc="BA90CB6E" w:tentative="1">
      <w:start w:val="1"/>
      <w:numFmt w:val="lowerRoman"/>
      <w:lvlText w:val="%6."/>
      <w:lvlJc w:val="right"/>
      <w:pPr>
        <w:ind w:left="3960" w:hanging="180"/>
      </w:pPr>
    </w:lvl>
    <w:lvl w:ilvl="6" w:tplc="D56E7002" w:tentative="1">
      <w:start w:val="1"/>
      <w:numFmt w:val="decimal"/>
      <w:lvlText w:val="%7."/>
      <w:lvlJc w:val="left"/>
      <w:pPr>
        <w:ind w:left="4680" w:hanging="360"/>
      </w:pPr>
    </w:lvl>
    <w:lvl w:ilvl="7" w:tplc="5BE24B52" w:tentative="1">
      <w:start w:val="1"/>
      <w:numFmt w:val="lowerLetter"/>
      <w:lvlText w:val="%8."/>
      <w:lvlJc w:val="left"/>
      <w:pPr>
        <w:ind w:left="5400" w:hanging="360"/>
      </w:pPr>
    </w:lvl>
    <w:lvl w:ilvl="8" w:tplc="1D406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3D883F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2C08F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4C07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643A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5A4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40D1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3089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DCA6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60A8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A7C013F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0BAE43C" w:tentative="1">
      <w:start w:val="1"/>
      <w:numFmt w:val="lowerLetter"/>
      <w:lvlText w:val="%2."/>
      <w:lvlJc w:val="left"/>
      <w:pPr>
        <w:ind w:left="1080" w:hanging="360"/>
      </w:pPr>
    </w:lvl>
    <w:lvl w:ilvl="2" w:tplc="73B2022E" w:tentative="1">
      <w:start w:val="1"/>
      <w:numFmt w:val="lowerRoman"/>
      <w:lvlText w:val="%3."/>
      <w:lvlJc w:val="right"/>
      <w:pPr>
        <w:ind w:left="1800" w:hanging="180"/>
      </w:pPr>
    </w:lvl>
    <w:lvl w:ilvl="3" w:tplc="DBC6ED16" w:tentative="1">
      <w:start w:val="1"/>
      <w:numFmt w:val="decimal"/>
      <w:lvlText w:val="%4."/>
      <w:lvlJc w:val="left"/>
      <w:pPr>
        <w:ind w:left="2520" w:hanging="360"/>
      </w:pPr>
    </w:lvl>
    <w:lvl w:ilvl="4" w:tplc="27E4AB7A" w:tentative="1">
      <w:start w:val="1"/>
      <w:numFmt w:val="lowerLetter"/>
      <w:lvlText w:val="%5."/>
      <w:lvlJc w:val="left"/>
      <w:pPr>
        <w:ind w:left="3240" w:hanging="360"/>
      </w:pPr>
    </w:lvl>
    <w:lvl w:ilvl="5" w:tplc="FE860C3E" w:tentative="1">
      <w:start w:val="1"/>
      <w:numFmt w:val="lowerRoman"/>
      <w:lvlText w:val="%6."/>
      <w:lvlJc w:val="right"/>
      <w:pPr>
        <w:ind w:left="3960" w:hanging="180"/>
      </w:pPr>
    </w:lvl>
    <w:lvl w:ilvl="6" w:tplc="1B200E58" w:tentative="1">
      <w:start w:val="1"/>
      <w:numFmt w:val="decimal"/>
      <w:lvlText w:val="%7."/>
      <w:lvlJc w:val="left"/>
      <w:pPr>
        <w:ind w:left="4680" w:hanging="360"/>
      </w:pPr>
    </w:lvl>
    <w:lvl w:ilvl="7" w:tplc="9056AB12" w:tentative="1">
      <w:start w:val="1"/>
      <w:numFmt w:val="lowerLetter"/>
      <w:lvlText w:val="%8."/>
      <w:lvlJc w:val="left"/>
      <w:pPr>
        <w:ind w:left="5400" w:hanging="360"/>
      </w:pPr>
    </w:lvl>
    <w:lvl w:ilvl="8" w:tplc="86669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8E2C74"/>
    <w:multiLevelType w:val="hybridMultilevel"/>
    <w:tmpl w:val="1F6CDD56"/>
    <w:lvl w:ilvl="0" w:tplc="3912B15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3DE4C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9E92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FA4C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7E04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96D7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409D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6A35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7A1F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F0C71"/>
    <w:multiLevelType w:val="hybridMultilevel"/>
    <w:tmpl w:val="FB72D93C"/>
    <w:lvl w:ilvl="0" w:tplc="0144CCC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600A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24AF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7C09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94A9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DA26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A2BD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0C45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3EAA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8692780">
    <w:abstractNumId w:val="22"/>
  </w:num>
  <w:num w:numId="2" w16cid:durableId="388573754">
    <w:abstractNumId w:val="16"/>
  </w:num>
  <w:num w:numId="3" w16cid:durableId="451094181">
    <w:abstractNumId w:val="0"/>
  </w:num>
  <w:num w:numId="4" w16cid:durableId="1717118159">
    <w:abstractNumId w:val="6"/>
  </w:num>
  <w:num w:numId="5" w16cid:durableId="1054308513">
    <w:abstractNumId w:val="20"/>
  </w:num>
  <w:num w:numId="6" w16cid:durableId="1177770943">
    <w:abstractNumId w:val="2"/>
  </w:num>
  <w:num w:numId="7" w16cid:durableId="602959770">
    <w:abstractNumId w:val="13"/>
  </w:num>
  <w:num w:numId="8" w16cid:durableId="107548435">
    <w:abstractNumId w:val="9"/>
  </w:num>
  <w:num w:numId="9" w16cid:durableId="1561210000">
    <w:abstractNumId w:val="1"/>
  </w:num>
  <w:num w:numId="10" w16cid:durableId="180707242">
    <w:abstractNumId w:val="1"/>
  </w:num>
  <w:num w:numId="11" w16cid:durableId="468521159">
    <w:abstractNumId w:val="3"/>
  </w:num>
  <w:num w:numId="12" w16cid:durableId="707342539">
    <w:abstractNumId w:val="4"/>
  </w:num>
  <w:num w:numId="13" w16cid:durableId="59640476">
    <w:abstractNumId w:val="15"/>
  </w:num>
  <w:num w:numId="14" w16cid:durableId="1753312680">
    <w:abstractNumId w:val="10"/>
  </w:num>
  <w:num w:numId="15" w16cid:durableId="1946880139">
    <w:abstractNumId w:val="7"/>
  </w:num>
  <w:num w:numId="16" w16cid:durableId="464154315">
    <w:abstractNumId w:val="14"/>
  </w:num>
  <w:num w:numId="17" w16cid:durableId="800615310">
    <w:abstractNumId w:val="5"/>
  </w:num>
  <w:num w:numId="18" w16cid:durableId="1699505918">
    <w:abstractNumId w:val="12"/>
  </w:num>
  <w:num w:numId="19" w16cid:durableId="268970167">
    <w:abstractNumId w:val="21"/>
  </w:num>
  <w:num w:numId="20" w16cid:durableId="1461026114">
    <w:abstractNumId w:val="17"/>
  </w:num>
  <w:num w:numId="21" w16cid:durableId="826242856">
    <w:abstractNumId w:val="8"/>
  </w:num>
  <w:num w:numId="22" w16cid:durableId="202984401">
    <w:abstractNumId w:val="19"/>
  </w:num>
  <w:num w:numId="23" w16cid:durableId="1488667430">
    <w:abstractNumId w:val="11"/>
  </w:num>
  <w:num w:numId="24" w16cid:durableId="13174213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0A0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130"/>
    <w:rsid w:val="00211487"/>
    <w:rsid w:val="00211D91"/>
    <w:rsid w:val="00217DEC"/>
    <w:rsid w:val="002337C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C3B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9A7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0F3F"/>
    <w:rsid w:val="00413A60"/>
    <w:rsid w:val="004230F7"/>
    <w:rsid w:val="0043167E"/>
    <w:rsid w:val="0043409A"/>
    <w:rsid w:val="0044262B"/>
    <w:rsid w:val="00443C1E"/>
    <w:rsid w:val="00446255"/>
    <w:rsid w:val="00451935"/>
    <w:rsid w:val="00460ED0"/>
    <w:rsid w:val="00465651"/>
    <w:rsid w:val="00467317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25B"/>
    <w:rsid w:val="004B2183"/>
    <w:rsid w:val="004B2A01"/>
    <w:rsid w:val="004C2559"/>
    <w:rsid w:val="004D427A"/>
    <w:rsid w:val="004D7BA3"/>
    <w:rsid w:val="004F4518"/>
    <w:rsid w:val="004F4C62"/>
    <w:rsid w:val="004F7DCE"/>
    <w:rsid w:val="00501433"/>
    <w:rsid w:val="00511CC4"/>
    <w:rsid w:val="005176B8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5A7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CCB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43A1"/>
    <w:rsid w:val="009B1F6B"/>
    <w:rsid w:val="009B3D61"/>
    <w:rsid w:val="009C0D12"/>
    <w:rsid w:val="009C192E"/>
    <w:rsid w:val="009D541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00C"/>
    <w:rsid w:val="00A65FD4"/>
    <w:rsid w:val="00A81198"/>
    <w:rsid w:val="00A81E48"/>
    <w:rsid w:val="00A82035"/>
    <w:rsid w:val="00A90D77"/>
    <w:rsid w:val="00A9299A"/>
    <w:rsid w:val="00A92E07"/>
    <w:rsid w:val="00AA0B3A"/>
    <w:rsid w:val="00AA6EB4"/>
    <w:rsid w:val="00AA767D"/>
    <w:rsid w:val="00AB0CC9"/>
    <w:rsid w:val="00AC03C1"/>
    <w:rsid w:val="00AC3FF6"/>
    <w:rsid w:val="00AD73EC"/>
    <w:rsid w:val="00AE5BC7"/>
    <w:rsid w:val="00AF407B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60C"/>
    <w:rsid w:val="00C4115D"/>
    <w:rsid w:val="00C43BDD"/>
    <w:rsid w:val="00C47778"/>
    <w:rsid w:val="00C5011E"/>
    <w:rsid w:val="00C50EE5"/>
    <w:rsid w:val="00C5240A"/>
    <w:rsid w:val="00C5398F"/>
    <w:rsid w:val="00C556F5"/>
    <w:rsid w:val="00C66C3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FA8"/>
    <w:rsid w:val="00D85218"/>
    <w:rsid w:val="00D915B1"/>
    <w:rsid w:val="00DA23A6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0547"/>
    <w:rsid w:val="00E86CE8"/>
    <w:rsid w:val="00E90E82"/>
    <w:rsid w:val="00EA00CB"/>
    <w:rsid w:val="00EA1BAA"/>
    <w:rsid w:val="00EA3FCD"/>
    <w:rsid w:val="00EA42A0"/>
    <w:rsid w:val="00EB6576"/>
    <w:rsid w:val="00EB6714"/>
    <w:rsid w:val="00EC0A68"/>
    <w:rsid w:val="00EC5006"/>
    <w:rsid w:val="00ED2112"/>
    <w:rsid w:val="00ED49C3"/>
    <w:rsid w:val="00ED6CE8"/>
    <w:rsid w:val="00ED7AA6"/>
    <w:rsid w:val="00EE2A56"/>
    <w:rsid w:val="00EE3818"/>
    <w:rsid w:val="00F03537"/>
    <w:rsid w:val="00F22264"/>
    <w:rsid w:val="00F2564D"/>
    <w:rsid w:val="00F304DD"/>
    <w:rsid w:val="00F35B05"/>
    <w:rsid w:val="00F413D9"/>
    <w:rsid w:val="00F5135F"/>
    <w:rsid w:val="00F51F78"/>
    <w:rsid w:val="00F5528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8C7AE6"/>
    <w:rsid w:val="52E13C5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B15454F-342E-40A8-9B51-5B712E55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3488B001-AA61-4EEA-9B6B-AC49891A8FA7}" type="presOf" srcId="{72C3C3E7-AFE7-48AF-A84A-F5F4B462ABCE}" destId="{AD4E5296-B06F-4F82-9CB5-F741BF6BFCC1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1A45F922-BC2F-4E00-AC44-6A0D97034D69}" type="presOf" srcId="{7D55B2F1-F7F7-4A6B-AFB0-F846FDB634B5}" destId="{E13D0391-DAD9-4B61-AB66-3FA48A4F7006}" srcOrd="0" destOrd="0" presId="urn:microsoft.com/office/officeart/2005/8/layout/hChevron3"/>
    <dgm:cxn modelId="{BBCFEC43-19B5-477F-961F-0B1190835467}" type="presOf" srcId="{FB4701B0-1C4A-420C-9F09-C1678465770A}" destId="{33A1349C-0317-431F-9E60-7456885DCFD5}" srcOrd="0" destOrd="0" presId="urn:microsoft.com/office/officeart/2005/8/layout/hChevron3"/>
    <dgm:cxn modelId="{0FC65269-C2FB-4768-9DEC-CB49D7F55D9B}" type="presOf" srcId="{548E9FD9-7371-42E5-8C31-C03B33C90BF7}" destId="{6CE68A43-9C69-4212-AF24-9AFEE7CA1715}" srcOrd="0" destOrd="0" presId="urn:microsoft.com/office/officeart/2005/8/layout/hChevron3"/>
    <dgm:cxn modelId="{A705BB88-63B0-427D-AA60-A9377AFABF44}" type="presOf" srcId="{B6686773-0991-4F56-99B7-CB08DF66B5ED}" destId="{6AC59577-EC82-4A35-90CE-96CD0348AB0D}" srcOrd="0" destOrd="0" presId="urn:microsoft.com/office/officeart/2005/8/layout/hChevron3"/>
    <dgm:cxn modelId="{3DCA0C8B-7792-41E3-8AB6-545385C0EA0A}" type="presOf" srcId="{D813EA76-4FD3-4C15-BFBC-B1DF43B29666}" destId="{4784DBD1-3CBE-41A8-A2C7-CF088F838C79}" srcOrd="0" destOrd="0" presId="urn:microsoft.com/office/officeart/2005/8/layout/hChevron3"/>
    <dgm:cxn modelId="{9A4E9693-4F38-4B7A-A845-469A24E76164}" type="presOf" srcId="{BD80AD6D-AE28-4DC3-865A-F7A4BFC6D84E}" destId="{764FC522-4A5B-4DA0-8EA0-0B136026E7A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4B3BE6A2-D30B-44AA-9C34-CB0B595CEA4E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C7FDCD3-4BCB-4A06-B933-023195A4BD4D}" type="presParOf" srcId="{1F6A0B97-83F0-4189-B0CB-00156B0AC153}" destId="{4784DBD1-3CBE-41A8-A2C7-CF088F838C79}" srcOrd="0" destOrd="0" presId="urn:microsoft.com/office/officeart/2005/8/layout/hChevron3"/>
    <dgm:cxn modelId="{5CDFAF4B-B9A1-442F-A8AD-33A50F729C34}" type="presParOf" srcId="{1F6A0B97-83F0-4189-B0CB-00156B0AC153}" destId="{37D14BC8-3203-463C-9804-9B3B86B621FF}" srcOrd="1" destOrd="0" presId="urn:microsoft.com/office/officeart/2005/8/layout/hChevron3"/>
    <dgm:cxn modelId="{66DB5FC2-9907-44AE-B848-82C5DF53263A}" type="presParOf" srcId="{1F6A0B97-83F0-4189-B0CB-00156B0AC153}" destId="{E13D0391-DAD9-4B61-AB66-3FA48A4F7006}" srcOrd="2" destOrd="0" presId="urn:microsoft.com/office/officeart/2005/8/layout/hChevron3"/>
    <dgm:cxn modelId="{48509E45-EEE8-430B-B206-796D869C9C50}" type="presParOf" srcId="{1F6A0B97-83F0-4189-B0CB-00156B0AC153}" destId="{F9271109-4339-4036-9126-150629D10456}" srcOrd="3" destOrd="0" presId="urn:microsoft.com/office/officeart/2005/8/layout/hChevron3"/>
    <dgm:cxn modelId="{673BCDC5-13C4-4F2D-A3A3-0887E2AD899B}" type="presParOf" srcId="{1F6A0B97-83F0-4189-B0CB-00156B0AC153}" destId="{AD4E5296-B06F-4F82-9CB5-F741BF6BFCC1}" srcOrd="4" destOrd="0" presId="urn:microsoft.com/office/officeart/2005/8/layout/hChevron3"/>
    <dgm:cxn modelId="{774F4EA5-487F-4108-8798-BCC2FA713A55}" type="presParOf" srcId="{1F6A0B97-83F0-4189-B0CB-00156B0AC153}" destId="{99F7A086-6C98-4385-8FFE-3337C1F24694}" srcOrd="5" destOrd="0" presId="urn:microsoft.com/office/officeart/2005/8/layout/hChevron3"/>
    <dgm:cxn modelId="{CA369ED4-D1D1-4E1E-8E4F-19A46169B1F7}" type="presParOf" srcId="{1F6A0B97-83F0-4189-B0CB-00156B0AC153}" destId="{6CE68A43-9C69-4212-AF24-9AFEE7CA1715}" srcOrd="6" destOrd="0" presId="urn:microsoft.com/office/officeart/2005/8/layout/hChevron3"/>
    <dgm:cxn modelId="{91106779-C304-435C-BD4A-763BFD391CA0}" type="presParOf" srcId="{1F6A0B97-83F0-4189-B0CB-00156B0AC153}" destId="{3220CDE8-D909-484A-AEEE-E1F8CCD6E591}" srcOrd="7" destOrd="0" presId="urn:microsoft.com/office/officeart/2005/8/layout/hChevron3"/>
    <dgm:cxn modelId="{802CB1F9-9E0A-49BE-AE35-17ED69B8C8BB}" type="presParOf" srcId="{1F6A0B97-83F0-4189-B0CB-00156B0AC153}" destId="{6AC59577-EC82-4A35-90CE-96CD0348AB0D}" srcOrd="8" destOrd="0" presId="urn:microsoft.com/office/officeart/2005/8/layout/hChevron3"/>
    <dgm:cxn modelId="{7D0D5E58-693B-4BD5-AEF6-937F42877A86}" type="presParOf" srcId="{1F6A0B97-83F0-4189-B0CB-00156B0AC153}" destId="{EB1C56B5-4A0A-494F-92A8-3B4C157D15C5}" srcOrd="9" destOrd="0" presId="urn:microsoft.com/office/officeart/2005/8/layout/hChevron3"/>
    <dgm:cxn modelId="{A4130A27-DFD3-4A96-85CB-2F99B618B97B}" type="presParOf" srcId="{1F6A0B97-83F0-4189-B0CB-00156B0AC153}" destId="{33A1349C-0317-431F-9E60-7456885DCFD5}" srcOrd="10" destOrd="0" presId="urn:microsoft.com/office/officeart/2005/8/layout/hChevron3"/>
    <dgm:cxn modelId="{202E47B3-8F2A-43E8-ACA6-3CBEAFA5D28A}" type="presParOf" srcId="{1F6A0B97-83F0-4189-B0CB-00156B0AC153}" destId="{A854A969-E3F4-46C7-AA9B-9B40E58C9671}" srcOrd="11" destOrd="0" presId="urn:microsoft.com/office/officeart/2005/8/layout/hChevron3"/>
    <dgm:cxn modelId="{D4B07270-12C9-4B65-B3E5-D666CF4F564A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875"/>
          <a:ext cx="961196" cy="4319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875"/>
        <a:ext cx="853197" cy="431998"/>
      </dsp:txXfrm>
    </dsp:sp>
    <dsp:sp modelId="{E13D0391-DAD9-4B61-AB66-3FA48A4F7006}">
      <dsp:nvSpPr>
        <dsp:cNvPr id="0" name=""/>
        <dsp:cNvSpPr/>
      </dsp:nvSpPr>
      <dsp:spPr>
        <a:xfrm>
          <a:off x="771512" y="53875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1" y="53875"/>
        <a:ext cx="529198" cy="431998"/>
      </dsp:txXfrm>
    </dsp:sp>
    <dsp:sp modelId="{AD4E5296-B06F-4F82-9CB5-F741BF6BFCC1}">
      <dsp:nvSpPr>
        <dsp:cNvPr id="0" name=""/>
        <dsp:cNvSpPr/>
      </dsp:nvSpPr>
      <dsp:spPr>
        <a:xfrm>
          <a:off x="1540229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28" y="53875"/>
        <a:ext cx="529198" cy="431998"/>
      </dsp:txXfrm>
    </dsp:sp>
    <dsp:sp modelId="{6CE68A43-9C69-4212-AF24-9AFEE7CA1715}">
      <dsp:nvSpPr>
        <dsp:cNvPr id="0" name=""/>
        <dsp:cNvSpPr/>
      </dsp:nvSpPr>
      <dsp:spPr>
        <a:xfrm>
          <a:off x="2308946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45" y="53875"/>
        <a:ext cx="529198" cy="431998"/>
      </dsp:txXfrm>
    </dsp:sp>
    <dsp:sp modelId="{6AC59577-EC82-4A35-90CE-96CD0348AB0D}">
      <dsp:nvSpPr>
        <dsp:cNvPr id="0" name=""/>
        <dsp:cNvSpPr/>
      </dsp:nvSpPr>
      <dsp:spPr>
        <a:xfrm>
          <a:off x="3077663" y="53875"/>
          <a:ext cx="959830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62" y="53875"/>
        <a:ext cx="527832" cy="431998"/>
      </dsp:txXfrm>
    </dsp:sp>
    <dsp:sp modelId="{33A1349C-0317-431F-9E60-7456885DCFD5}">
      <dsp:nvSpPr>
        <dsp:cNvPr id="0" name=""/>
        <dsp:cNvSpPr/>
      </dsp:nvSpPr>
      <dsp:spPr>
        <a:xfrm>
          <a:off x="3845013" y="53875"/>
          <a:ext cx="963429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12" y="53875"/>
        <a:ext cx="531431" cy="431998"/>
      </dsp:txXfrm>
    </dsp:sp>
    <dsp:sp modelId="{764FC522-4A5B-4DA0-8EA0-0B136026E7A3}">
      <dsp:nvSpPr>
        <dsp:cNvPr id="0" name=""/>
        <dsp:cNvSpPr/>
      </dsp:nvSpPr>
      <dsp:spPr>
        <a:xfrm>
          <a:off x="4615963" y="53875"/>
          <a:ext cx="964796" cy="43199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sp:txBody>
      <dsp:txXfrm>
        <a:off x="4831962" y="53875"/>
        <a:ext cx="5327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481</Words>
  <Characters>2554</Characters>
  <Application>Microsoft Office Word</Application>
  <DocSecurity>0</DocSecurity>
  <Lines>21</Lines>
  <Paragraphs>6</Paragraphs>
  <ScaleCrop>false</ScaleCrop>
  <Manager/>
  <Company/>
  <LinksUpToDate>false</LinksUpToDate>
  <CharactersWithSpaces>3029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Tunntarm tumör (847800B)</dc:title>
  <dc:subject/>
  <dc:creator>patrik.jens.johansson@vgregion.se</dc:creator>
  <keywords/>
  <lastModifiedBy>Ulrica Sehlberg</lastModifiedBy>
  <revision>16</revision>
  <lastPrinted>2016-03-31T19:56:00.0000000Z</lastPrinted>
  <dcterms:created xsi:type="dcterms:W3CDTF">2022-05-18T13:24:00.0000000Z</dcterms:created>
  <dcterms:modified xsi:type="dcterms:W3CDTF">2026-01-21T09:04:00.0000000Z</dcterms:modified>
</coreProperties>
</file>