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6F113" w14:textId="77777777" w:rsidR="00C5265F" w:rsidRDefault="00C5265F" w:rsidP="00F35B05">
      <w:pPr>
        <w:pStyle w:val="Rubrik2"/>
        <w:sectPr w:rsidR="00C5265F" w:rsidSect="00C5265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29D86A4" w14:textId="4207C663" w:rsidR="00C5265F" w:rsidRPr="00973F86" w:rsidRDefault="00CC4839" w:rsidP="00973F86">
      <w:pPr>
        <w:pStyle w:val="Rubrik1"/>
        <w:ind w:left="0"/>
      </w:pPr>
      <w:r w:rsidRPr="00CC4839">
        <w:t>DT Tunntarm IBD (847800A)</w:t>
      </w:r>
    </w:p>
    <w:p w14:paraId="1042F462" w14:textId="77777777" w:rsidR="00C5265F" w:rsidRPr="00C5265F" w:rsidRDefault="00C5265F" w:rsidP="001E357A">
      <w:pPr>
        <w:pStyle w:val="Rubrik2"/>
        <w:ind w:left="0"/>
      </w:pPr>
      <w:r w:rsidRPr="00C5265F">
        <w:t>Syfte</w:t>
      </w:r>
    </w:p>
    <w:p w14:paraId="73A60CEB" w14:textId="77777777" w:rsidR="00C5265F" w:rsidRDefault="00C5265F" w:rsidP="00C5265F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C5265F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0D514962" w14:textId="77777777" w:rsidR="00973F86" w:rsidRPr="00C5265F" w:rsidRDefault="00973F86" w:rsidP="00973F86">
      <w:pPr>
        <w:pStyle w:val="Rubrik2"/>
        <w:ind w:left="0"/>
      </w:pPr>
      <w:r>
        <w:t>Förändringar sedan föregående</w:t>
      </w:r>
      <w:r w:rsidRPr="00C5265F">
        <w:t xml:space="preserve"> version</w:t>
      </w:r>
    </w:p>
    <w:p w14:paraId="0278F678" w14:textId="7E1D9C54" w:rsidR="00973F86" w:rsidRPr="00C5265F" w:rsidRDefault="004D1526" w:rsidP="00973F86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Reviderad, justerat kernel Siemens X-cite.</w:t>
      </w:r>
    </w:p>
    <w:p w14:paraId="6B39391F" w14:textId="77777777" w:rsidR="00973F86" w:rsidRPr="00C5265F" w:rsidRDefault="00973F86" w:rsidP="00C5265F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44A91DA" w14:textId="77777777" w:rsidR="00C5265F" w:rsidRPr="00C5265F" w:rsidRDefault="00C5265F" w:rsidP="00C5265F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BCA230C" w14:textId="77777777" w:rsidR="00C5265F" w:rsidRPr="00C5265F" w:rsidRDefault="00C5265F" w:rsidP="001E357A">
      <w:pPr>
        <w:pStyle w:val="Rubrik2"/>
        <w:ind w:left="0"/>
      </w:pPr>
      <w:r w:rsidRPr="00C5265F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C5265F" w:rsidRPr="00C5265F" w14:paraId="4E0954F7" w14:textId="77777777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14AF6ECF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5265F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293AC0F6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C5265F">
              <w:rPr>
                <w:rFonts w:ascii="Arial" w:hAnsi="Arial" w:cs="Arial"/>
                <w:sz w:val="18"/>
                <w:szCs w:val="18"/>
              </w:rPr>
              <w:t>Inflammatorisk tarmsjukdom eller andra väggförändringar, när MR ej kan utföras.</w:t>
            </w:r>
          </w:p>
        </w:tc>
      </w:tr>
      <w:tr w:rsidR="00C5265F" w:rsidRPr="00C5265F" w14:paraId="4C22CCD4" w14:textId="7777777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70D5907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5265F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61D3E74" w14:textId="4C333D89" w:rsidR="00C5265F" w:rsidRPr="00C5265F" w:rsidRDefault="00C5265F" w:rsidP="00C5265F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Pr="00C5265F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</w:hyperlink>
            <w:r w:rsidRPr="00C5265F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1AF1CAF9" w14:textId="77777777" w:rsidR="00C5265F" w:rsidRPr="00C5265F" w:rsidRDefault="00C5265F" w:rsidP="00C5265F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5265F">
              <w:rPr>
                <w:rFonts w:ascii="Arial" w:hAnsi="Arial" w:cs="Arial"/>
                <w:sz w:val="18"/>
                <w:szCs w:val="18"/>
              </w:rPr>
              <w:t>Fasta 6 timmar före undersökningen.</w:t>
            </w:r>
          </w:p>
          <w:p w14:paraId="49047C56" w14:textId="6E33AFB4" w:rsidR="00C5265F" w:rsidRPr="00C5265F" w:rsidRDefault="00907DF0" w:rsidP="00C5265F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Sätt </w:t>
            </w:r>
            <w:r w:rsidR="00C5265F" w:rsidRPr="00C5265F">
              <w:rPr>
                <w:rFonts w:ascii="Arial" w:hAnsi="Arial" w:cs="Arial"/>
                <w:sz w:val="18"/>
                <w:szCs w:val="18"/>
              </w:rPr>
              <w:t>PVK</w:t>
            </w:r>
            <w:r w:rsidR="00960698">
              <w:rPr>
                <w:rFonts w:ascii="Arial" w:hAnsi="Arial" w:cs="Arial"/>
                <w:sz w:val="18"/>
                <w:szCs w:val="18"/>
              </w:rPr>
              <w:t>, helst grön</w:t>
            </w:r>
            <w:r w:rsidR="004D15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F1C46">
              <w:rPr>
                <w:rFonts w:ascii="Arial" w:hAnsi="Arial" w:cs="Arial"/>
                <w:sz w:val="18"/>
                <w:szCs w:val="18"/>
              </w:rPr>
              <w:t xml:space="preserve">och </w:t>
            </w:r>
            <w:r w:rsidR="004811F0">
              <w:rPr>
                <w:rFonts w:ascii="Arial" w:hAnsi="Arial" w:cs="Arial"/>
                <w:sz w:val="18"/>
                <w:szCs w:val="18"/>
              </w:rPr>
              <w:t xml:space="preserve">ge </w:t>
            </w:r>
            <w:r w:rsidR="007F1C46">
              <w:rPr>
                <w:rFonts w:ascii="Arial" w:hAnsi="Arial" w:cs="Arial"/>
                <w:sz w:val="18"/>
                <w:szCs w:val="18"/>
              </w:rPr>
              <w:t xml:space="preserve">information om kontrastblandning PO </w:t>
            </w:r>
            <w:r w:rsidR="00F1753E">
              <w:rPr>
                <w:rFonts w:ascii="Arial" w:hAnsi="Arial" w:cs="Arial"/>
                <w:sz w:val="18"/>
                <w:szCs w:val="18"/>
              </w:rPr>
              <w:t>(se patient PM).</w:t>
            </w:r>
          </w:p>
        </w:tc>
      </w:tr>
      <w:tr w:rsidR="00C5265F" w:rsidRPr="00C5265F" w14:paraId="382EDC2A" w14:textId="7777777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E18B5D5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5265F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5049DE5" w14:textId="77777777" w:rsidR="00C5265F" w:rsidRPr="00C5265F" w:rsidRDefault="00C5265F" w:rsidP="00C5265F">
            <w:pPr>
              <w:numPr>
                <w:ilvl w:val="0"/>
                <w:numId w:val="24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5265F">
              <w:rPr>
                <w:rFonts w:ascii="Arial" w:hAnsi="Arial" w:cs="Arial"/>
                <w:sz w:val="18"/>
                <w:szCs w:val="18"/>
              </w:rPr>
              <w:t xml:space="preserve">250 ml Mannitol 150 mg/ml blandat med 1,25 liter vatten intas på röntgenavdelningen under 1 timme före undersökningen. </w:t>
            </w:r>
          </w:p>
          <w:p w14:paraId="5D2A3B39" w14:textId="77777777" w:rsidR="00C5265F" w:rsidRPr="00C5265F" w:rsidRDefault="00C5265F" w:rsidP="00C5265F">
            <w:pPr>
              <w:numPr>
                <w:ilvl w:val="0"/>
                <w:numId w:val="24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5265F">
              <w:rPr>
                <w:rFonts w:ascii="Arial" w:hAnsi="Arial" w:cs="Arial"/>
                <w:sz w:val="18"/>
                <w:szCs w:val="18"/>
              </w:rPr>
              <w:t>2 glas vatten precis innan undersökningen.</w:t>
            </w:r>
          </w:p>
        </w:tc>
      </w:tr>
      <w:tr w:rsidR="00C5265F" w:rsidRPr="00C5265F" w14:paraId="6C08C4A6" w14:textId="7777777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8C104A8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5265F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FDC9339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C5265F">
              <w:rPr>
                <w:rFonts w:ascii="Arial" w:hAnsi="Arial" w:cs="Arial"/>
                <w:sz w:val="18"/>
                <w:szCs w:val="18"/>
              </w:rPr>
              <w:t>Omnipaque 350 mg I/ml enligt OmniJect ”Buk arteriell”.</w:t>
            </w:r>
          </w:p>
        </w:tc>
      </w:tr>
      <w:tr w:rsidR="00C5265F" w:rsidRPr="00C5265F" w14:paraId="3DFBCAB4" w14:textId="7777777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76D176E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5265F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F28AC02" w14:textId="12072530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265F">
              <w:rPr>
                <w:rFonts w:ascii="Arial" w:hAnsi="Arial" w:cs="Arial"/>
                <w:color w:val="000000"/>
                <w:sz w:val="18"/>
                <w:szCs w:val="18"/>
              </w:rPr>
              <w:t xml:space="preserve">Kvinnor mellan </w:t>
            </w:r>
            <w:r w:rsidR="001E357A" w:rsidRPr="00C5265F">
              <w:rPr>
                <w:rFonts w:ascii="Arial" w:hAnsi="Arial" w:cs="Arial"/>
                <w:color w:val="000000"/>
                <w:sz w:val="18"/>
                <w:szCs w:val="18"/>
              </w:rPr>
              <w:t>15–50</w:t>
            </w:r>
            <w:r w:rsidRPr="00C5265F">
              <w:rPr>
                <w:rFonts w:ascii="Arial" w:hAnsi="Arial" w:cs="Arial"/>
                <w:color w:val="000000"/>
                <w:sz w:val="18"/>
                <w:szCs w:val="18"/>
              </w:rPr>
              <w:t xml:space="preserve"> år ska tillfrågas om eventuell graviditet. </w:t>
            </w:r>
          </w:p>
          <w:p w14:paraId="765B826B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265F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2FA73DD4" w14:textId="7818CB90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8" w:history="1">
              <w:r w:rsidRPr="00C5265F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C5265F" w:rsidRPr="00C5265F" w14:paraId="45872716" w14:textId="7777777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7F9C2950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5265F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24E9DEAC" w14:textId="77777777" w:rsidR="00C5265F" w:rsidRPr="00C5265F" w:rsidRDefault="00C5265F" w:rsidP="00C5265F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5265F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3B1022A8" w14:textId="77777777" w:rsidR="00C5265F" w:rsidRPr="00C5265F" w:rsidRDefault="00C5265F" w:rsidP="00C5265F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5265F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750E6D61" w14:textId="77777777" w:rsidR="00C5265F" w:rsidRPr="00C5265F" w:rsidRDefault="00C5265F" w:rsidP="00C5265F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5265F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341BAC23" w14:textId="77777777" w:rsidR="00F5739D" w:rsidRDefault="00F5739D" w:rsidP="001E357A">
      <w:pPr>
        <w:pStyle w:val="Rubrik2"/>
        <w:ind w:left="0"/>
      </w:pPr>
    </w:p>
    <w:p w14:paraId="47A82F0C" w14:textId="77777777" w:rsidR="00F5739D" w:rsidRDefault="00F5739D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4DBB89B0" w14:textId="24A777B5" w:rsidR="00C5265F" w:rsidRPr="00C5265F" w:rsidRDefault="00C5265F" w:rsidP="001E357A">
      <w:pPr>
        <w:pStyle w:val="Rubrik2"/>
        <w:ind w:left="0"/>
      </w:pPr>
      <w:r w:rsidRPr="00C5265F">
        <w:lastRenderedPageBreak/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999"/>
        <w:gridCol w:w="3089"/>
      </w:tblGrid>
      <w:tr w:rsidR="00C5265F" w:rsidRPr="00C5265F" w14:paraId="21F4DF30" w14:textId="77777777" w:rsidTr="00C5265F">
        <w:trPr>
          <w:trHeight w:val="520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E9E0645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C5265F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03461CAD" wp14:editId="33C6C761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F635D07" w14:textId="77777777" w:rsidR="00C5265F" w:rsidRPr="00C5265F" w:rsidRDefault="00C5265F" w:rsidP="00C526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C5265F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6BDBA65C" wp14:editId="648A0B42">
                      <wp:simplePos x="0" y="0"/>
                      <wp:positionH relativeFrom="column">
                        <wp:posOffset>737235</wp:posOffset>
                      </wp:positionH>
                      <wp:positionV relativeFrom="paragraph">
                        <wp:posOffset>227965</wp:posOffset>
                      </wp:positionV>
                      <wp:extent cx="410210" cy="1437640"/>
                      <wp:effectExtent l="0" t="0" r="8890" b="0"/>
                      <wp:wrapNone/>
                      <wp:docPr id="17" name="Pil: uppå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43764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EE2E106" w14:textId="77777777" w:rsidR="00C5265F" w:rsidRPr="0066567D" w:rsidRDefault="00C5265F" w:rsidP="001E357A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DBA65C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Pil: uppåt 17" o:spid="_x0000_s1026" type="#_x0000_t68" style="position:absolute;left:0;text-align:left;margin-left:58.05pt;margin-top:17.95pt;width:32.3pt;height:113.2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" adj="3082" fillcolor="red" stroked="f" strokeweight="1pt">
                      <v:textbox inset="1mm,1mm,1mm,1mm">
                        <w:txbxContent>
                          <w:p w14:paraId="1EE2E106" w14:textId="77777777" w:rsidR="00C5265F" w:rsidRPr="0066567D" w:rsidRDefault="00C5265F" w:rsidP="001E357A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5265F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EDEDC4A" wp14:editId="66B5B947">
                      <wp:simplePos x="0" y="0"/>
                      <wp:positionH relativeFrom="column">
                        <wp:posOffset>237490</wp:posOffset>
                      </wp:positionH>
                      <wp:positionV relativeFrom="paragraph">
                        <wp:posOffset>215900</wp:posOffset>
                      </wp:positionV>
                      <wp:extent cx="1351280" cy="1462405"/>
                      <wp:effectExtent l="19050" t="19050" r="20320" b="2349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280" cy="1462681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rect w14:anchorId="0D87B228" id="Rektangel 3" o:spid="_x0000_s1026" style="position:absolute;margin-left:18.7pt;margin-top:17pt;width:106.4pt;height:11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" filled="f" strokecolor="red" strokeweight="3pt"/>
                  </w:pict>
                </mc:Fallback>
              </mc:AlternateContent>
            </w:r>
            <w:r w:rsidRPr="00C5265F">
              <w:rPr>
                <w:noProof/>
                <w:szCs w:val="20"/>
              </w:rPr>
              <w:drawing>
                <wp:inline distT="0" distB="0" distL="0" distR="0" wp14:anchorId="6491D40C" wp14:editId="4980C8D8">
                  <wp:extent cx="1393448" cy="1836751"/>
                  <wp:effectExtent l="0" t="0" r="0" b="0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1455197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343" cy="1860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265F" w:rsidRPr="00C5265F" w14:paraId="210CF954" w14:textId="77777777" w:rsidTr="00C5265F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4A2301D7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5265F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3C0A60EF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C5265F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53583C4" w14:textId="77777777" w:rsidR="00C5265F" w:rsidRPr="00C5265F" w:rsidRDefault="00C5265F" w:rsidP="00C526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C5265F" w:rsidRPr="00C5265F" w14:paraId="1D26C167" w14:textId="77777777" w:rsidTr="00C5265F">
        <w:trPr>
          <w:trHeight w:val="227"/>
        </w:trPr>
        <w:tc>
          <w:tcPr>
            <w:tcW w:w="1950" w:type="dxa"/>
            <w:shd w:val="clear" w:color="auto" w:fill="FFFFFF"/>
          </w:tcPr>
          <w:p w14:paraId="09C5E090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5265F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0744AE03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C5265F">
              <w:rPr>
                <w:rFonts w:ascii="Arial" w:hAnsi="Arial" w:cs="Arial"/>
                <w:sz w:val="18"/>
                <w:szCs w:val="18"/>
              </w:rPr>
              <w:t>Mamiller – trochanter minor.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0D45751" w14:textId="77777777" w:rsidR="00C5265F" w:rsidRPr="00C5265F" w:rsidRDefault="00C5265F" w:rsidP="00C5265F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C5265F" w:rsidRPr="00C5265F" w14:paraId="358D9789" w14:textId="77777777" w:rsidTr="00C5265F">
        <w:trPr>
          <w:trHeight w:val="227"/>
        </w:trPr>
        <w:tc>
          <w:tcPr>
            <w:tcW w:w="1950" w:type="dxa"/>
            <w:shd w:val="clear" w:color="auto" w:fill="FFFFFF"/>
          </w:tcPr>
          <w:p w14:paraId="72D6535F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5265F">
              <w:rPr>
                <w:rFonts w:ascii="Arial" w:hAnsi="Arial" w:cs="Arial"/>
                <w:b/>
                <w:sz w:val="18"/>
                <w:szCs w:val="18"/>
              </w:rPr>
              <w:t>Premonitor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2349643E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C5265F">
              <w:rPr>
                <w:rFonts w:ascii="Arial" w:hAnsi="Arial" w:cs="Arial"/>
                <w:sz w:val="18"/>
                <w:szCs w:val="18"/>
              </w:rPr>
              <w:t>ROI i proximala bukaorta, tröskelvärde 120 HU (GE och Toshiba), 90 HU (Siemens).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1975465" w14:textId="77777777" w:rsidR="00C5265F" w:rsidRPr="00C5265F" w:rsidRDefault="00C5265F" w:rsidP="00C5265F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C5265F" w:rsidRPr="00C5265F" w14:paraId="12D20F31" w14:textId="77777777" w:rsidTr="00C5265F">
        <w:trPr>
          <w:trHeight w:val="227"/>
        </w:trPr>
        <w:tc>
          <w:tcPr>
            <w:tcW w:w="1950" w:type="dxa"/>
            <w:shd w:val="clear" w:color="auto" w:fill="FFFFFF"/>
          </w:tcPr>
          <w:p w14:paraId="13FB2B61" w14:textId="77777777" w:rsidR="00C5265F" w:rsidRPr="00C5265F" w:rsidRDefault="00C5265F" w:rsidP="00C5265F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5265F">
              <w:rPr>
                <w:rFonts w:ascii="Arial" w:hAnsi="Arial" w:cs="Arial"/>
                <w:b/>
                <w:sz w:val="18"/>
                <w:szCs w:val="18"/>
              </w:rPr>
              <w:t>Tunntarm K+ enterisk fas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25BBDC17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C5265F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C5265F">
              <w:rPr>
                <w:rFonts w:ascii="Arial" w:hAnsi="Arial" w:cs="Arial"/>
                <w:sz w:val="18"/>
                <w:szCs w:val="18"/>
              </w:rPr>
              <w:t xml:space="preserve"> Diafragma – trochanter minor.</w:t>
            </w:r>
          </w:p>
          <w:p w14:paraId="32F72C82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C5265F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4F733C03" w14:textId="77777777" w:rsidR="00C5265F" w:rsidRPr="00C5265F" w:rsidRDefault="00C5265F" w:rsidP="00C5265F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1F9D84F3" w14:textId="77777777" w:rsidR="00C5265F" w:rsidRPr="00C5265F" w:rsidRDefault="00C5265F" w:rsidP="00C5265F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0CF50D30" w14:textId="77777777" w:rsidR="00C5265F" w:rsidRPr="00C5265F" w:rsidRDefault="00C5265F" w:rsidP="001E357A">
      <w:pPr>
        <w:pStyle w:val="Rubrik2"/>
        <w:ind w:left="0"/>
      </w:pPr>
      <w:r w:rsidRPr="00C5265F"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694"/>
        <w:gridCol w:w="2409"/>
        <w:gridCol w:w="2806"/>
      </w:tblGrid>
      <w:tr w:rsidR="00C5265F" w:rsidRPr="00C5265F" w14:paraId="3B6A80E6" w14:textId="77777777" w:rsidTr="00C5265F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007973F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5265F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421731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C5265F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807B55" w14:textId="77777777" w:rsidR="00C5265F" w:rsidRPr="00C5265F" w:rsidRDefault="00C5265F" w:rsidP="00C526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5265F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6CA5E34D" wp14:editId="330E0333">
                      <wp:simplePos x="0" y="0"/>
                      <wp:positionH relativeFrom="margin">
                        <wp:posOffset>835660</wp:posOffset>
                      </wp:positionH>
                      <wp:positionV relativeFrom="paragraph">
                        <wp:posOffset>122555</wp:posOffset>
                      </wp:positionV>
                      <wp:extent cx="409575" cy="575945"/>
                      <wp:effectExtent l="0" t="0" r="9525" b="0"/>
                      <wp:wrapNone/>
                      <wp:docPr id="20" name="Pil: nedå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5B29E2F" w14:textId="77777777" w:rsidR="00C5265F" w:rsidRPr="0066564D" w:rsidRDefault="00C5265F" w:rsidP="001E357A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A5E34D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Pil: nedåt 20" o:spid="_x0000_s1027" type="#_x0000_t67" style="position:absolute;left:0;text-align:left;margin-left:65.8pt;margin-top:9.65pt;width:32.25pt;height:45.3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" adj="13920" fillcolor="red" stroked="f" strokeweight="1pt">
                      <v:textbox style="layout-flow:vertical" inset="1mm,1mm,1mm,1mm">
                        <w:txbxContent>
                          <w:p w14:paraId="15B29E2F" w14:textId="77777777" w:rsidR="00C5265F" w:rsidRPr="0066564D" w:rsidRDefault="00C5265F" w:rsidP="001E357A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C5265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3B9D89AE" wp14:editId="25B79CFF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862330</wp:posOffset>
                      </wp:positionV>
                      <wp:extent cx="410210" cy="494665"/>
                      <wp:effectExtent l="0" t="4128" r="4763" b="4762"/>
                      <wp:wrapNone/>
                      <wp:docPr id="24" name="Pil: uppå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D0F283D" w14:textId="77777777" w:rsidR="00C5265F" w:rsidRPr="0066567D" w:rsidRDefault="00C5265F" w:rsidP="001E357A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9D89AE" id="Pil: uppåt 24" o:spid="_x0000_s1028" type="#_x0000_t68" style="position:absolute;left:0;text-align:left;margin-left:20.25pt;margin-top:67.9pt;width:32.3pt;height:38.95pt;rotation:90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" adj="8956" fillcolor="red" stroked="f" strokeweight="1pt">
                      <v:textbox style="layout-flow:vertical;mso-layout-flow-alt:bottom-to-top" inset="1mm,1mm,1mm,1mm">
                        <w:txbxContent>
                          <w:p w14:paraId="2D0F283D" w14:textId="77777777" w:rsidR="00C5265F" w:rsidRPr="0066567D" w:rsidRDefault="00C5265F" w:rsidP="001E357A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5265F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100EB2BD" wp14:editId="1EEBB6CF">
                      <wp:simplePos x="0" y="0"/>
                      <wp:positionH relativeFrom="column">
                        <wp:posOffset>718820</wp:posOffset>
                      </wp:positionH>
                      <wp:positionV relativeFrom="paragraph">
                        <wp:posOffset>-12065</wp:posOffset>
                      </wp:positionV>
                      <wp:extent cx="6350" cy="1494790"/>
                      <wp:effectExtent l="19050" t="19050" r="31750" b="29210"/>
                      <wp:wrapNone/>
                      <wp:docPr id="16" name="Rak koppling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" cy="149479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50A52B8E" id="Rak 1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6pt,-.95pt" to="57.1pt,1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C5265F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53D0D4E0" wp14:editId="0D837FA0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718185</wp:posOffset>
                      </wp:positionV>
                      <wp:extent cx="1414145" cy="0"/>
                      <wp:effectExtent l="19050" t="19050" r="14605" b="19050"/>
                      <wp:wrapNone/>
                      <wp:docPr id="8" name="Rak koppling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1414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3B007EAE" id="Rak 8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56.55pt" to="112.1pt,5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C5265F">
              <w:rPr>
                <w:noProof/>
                <w:szCs w:val="20"/>
              </w:rPr>
              <w:drawing>
                <wp:inline distT="0" distB="0" distL="0" distR="0" wp14:anchorId="08C3E655" wp14:editId="5E68101C">
                  <wp:extent cx="1420495" cy="1476612"/>
                  <wp:effectExtent l="0" t="0" r="8255" b="9525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670957" name=""/>
                          <pic:cNvPicPr/>
                        </pic:nvPicPr>
                        <pic:blipFill>
                          <a:blip r:embed="rId25"/>
                          <a:srcRect l="19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962" cy="15093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34083F20" w14:textId="77777777" w:rsidR="00C5265F" w:rsidRPr="00C5265F" w:rsidRDefault="00C5265F" w:rsidP="00C526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5265F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593EFC14" wp14:editId="60597969">
                      <wp:simplePos x="0" y="0"/>
                      <wp:positionH relativeFrom="column">
                        <wp:posOffset>1095375</wp:posOffset>
                      </wp:positionH>
                      <wp:positionV relativeFrom="paragraph">
                        <wp:posOffset>701040</wp:posOffset>
                      </wp:positionV>
                      <wp:extent cx="410210" cy="552450"/>
                      <wp:effectExtent l="0" t="0" r="8890" b="0"/>
                      <wp:wrapNone/>
                      <wp:docPr id="19" name="Pil: uppå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B70C62D" w14:textId="77777777" w:rsidR="00C5265F" w:rsidRPr="0066567D" w:rsidRDefault="00C5265F" w:rsidP="001E357A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3EFC14" id="Pil: uppåt 19" o:spid="_x0000_s1029" type="#_x0000_t68" style="position:absolute;left:0;text-align:left;margin-left:86.25pt;margin-top:55.2pt;width:32.3pt;height:43.5pt;rotation:180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" adj="8019" fillcolor="red" stroked="f" strokeweight="1pt">
                      <v:textbox style="layout-flow:vertical;mso-layout-flow-alt:bottom-to-top" inset="1mm,1mm,1mm,1mm">
                        <w:txbxContent>
                          <w:p w14:paraId="1B70C62D" w14:textId="77777777" w:rsidR="00C5265F" w:rsidRPr="0066567D" w:rsidRDefault="00C5265F" w:rsidP="001E357A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5265F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63938B6E" wp14:editId="2E58F672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690245</wp:posOffset>
                      </wp:positionV>
                      <wp:extent cx="1707515" cy="0"/>
                      <wp:effectExtent l="19050" t="19050" r="6985" b="19050"/>
                      <wp:wrapNone/>
                      <wp:docPr id="23" name="Rak koppling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0751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56773CEB" id="Rak 23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75pt,54.35pt" to="131.7pt,5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" strokecolor="red" strokeweight="3pt">
                      <v:stroke joinstyle="miter"/>
                    </v:line>
                  </w:pict>
                </mc:Fallback>
              </mc:AlternateContent>
            </w:r>
            <w:r w:rsidRPr="00C5265F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25F33414" wp14:editId="7E21B3BC">
                      <wp:simplePos x="0" y="0"/>
                      <wp:positionH relativeFrom="column">
                        <wp:posOffset>837565</wp:posOffset>
                      </wp:positionH>
                      <wp:positionV relativeFrom="paragraph">
                        <wp:posOffset>1270</wp:posOffset>
                      </wp:positionV>
                      <wp:extent cx="4445" cy="1390650"/>
                      <wp:effectExtent l="19050" t="19050" r="33655" b="19050"/>
                      <wp:wrapNone/>
                      <wp:docPr id="12" name="Rak koppling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45" cy="13906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3FF949F0" id="Rak 12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95pt,.1pt" to="66.3pt,10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" strokecolor="red" strokeweight="3pt">
                      <v:stroke joinstyle="miter"/>
                    </v:line>
                  </w:pict>
                </mc:Fallback>
              </mc:AlternateContent>
            </w:r>
            <w:r w:rsidRPr="00C5265F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6DF936A5" wp14:editId="0CB241D2">
                      <wp:simplePos x="0" y="0"/>
                      <wp:positionH relativeFrom="column">
                        <wp:posOffset>364490</wp:posOffset>
                      </wp:positionH>
                      <wp:positionV relativeFrom="paragraph">
                        <wp:posOffset>156210</wp:posOffset>
                      </wp:positionV>
                      <wp:extent cx="410210" cy="494665"/>
                      <wp:effectExtent l="0" t="4128" r="4763" b="4762"/>
                      <wp:wrapNone/>
                      <wp:docPr id="22" name="Pil: uppå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F1D2C65" w14:textId="77777777" w:rsidR="00C5265F" w:rsidRPr="0066567D" w:rsidRDefault="00C5265F" w:rsidP="001E357A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F936A5" id="Pil: uppåt 22" o:spid="_x0000_s1030" type="#_x0000_t68" style="position:absolute;left:0;text-align:left;margin-left:28.7pt;margin-top:12.3pt;width:32.3pt;height:38.95pt;rotation:9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O4YVQ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" adj="8956" fillcolor="red" stroked="f" strokeweight="1pt">
                      <v:textbox style="layout-flow:vertical;mso-layout-flow-alt:bottom-to-top" inset="1mm,1mm,1mm,1mm">
                        <w:txbxContent>
                          <w:p w14:paraId="5F1D2C65" w14:textId="77777777" w:rsidR="00C5265F" w:rsidRPr="0066567D" w:rsidRDefault="00C5265F" w:rsidP="001E357A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5265F">
              <w:rPr>
                <w:noProof/>
                <w:szCs w:val="20"/>
              </w:rPr>
              <w:drawing>
                <wp:inline distT="0" distB="0" distL="0" distR="0" wp14:anchorId="2D93BBBB" wp14:editId="1795AF61">
                  <wp:extent cx="1670034" cy="1383485"/>
                  <wp:effectExtent l="0" t="0" r="6985" b="7620"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203026" name=""/>
                          <pic:cNvPicPr/>
                        </pic:nvPicPr>
                        <pic:blipFill>
                          <a:blip r:embed="rId26"/>
                          <a:srcRect l="2823" r="40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250" cy="1421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265F" w:rsidRPr="00C5265F" w14:paraId="02BD49C7" w14:textId="77777777" w:rsidTr="00C5265F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FDFBBF6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5265F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3AC65A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C5265F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 (t.ex. efter bäckenet). DFOV ska omfatta hela buken med 5-10 cm marginal på vardera sidan om kroppen.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D83971" w14:textId="77777777" w:rsidR="00C5265F" w:rsidRPr="00C5265F" w:rsidRDefault="00C5265F" w:rsidP="00C526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420A095" w14:textId="77777777" w:rsidR="00C5265F" w:rsidRPr="00C5265F" w:rsidRDefault="00C5265F" w:rsidP="00C526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C5265F" w:rsidRPr="00C5265F" w14:paraId="4A819D6C" w14:textId="77777777" w:rsidTr="00C5265F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2C3FC02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5265F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A7B2B8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C5265F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3800D17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128319CE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C5265F" w:rsidRPr="00C5265F" w14:paraId="41E81A6B" w14:textId="77777777" w:rsidTr="00C5265F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9810ACE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5265F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8611F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C5265F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902A567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5900A4E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3D1F6D1F" w14:textId="77777777" w:rsidR="00C5265F" w:rsidRPr="00C5265F" w:rsidRDefault="00C5265F" w:rsidP="001E357A">
      <w:pPr>
        <w:pStyle w:val="Rubrik2"/>
        <w:ind w:left="0"/>
      </w:pPr>
      <w:r w:rsidRPr="00C5265F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C5265F" w:rsidRPr="00C5265F" w14:paraId="6ADD2EC0" w14:textId="77777777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9AA006C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5265F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9DF2660" w14:textId="77777777" w:rsidR="00C5265F" w:rsidRPr="00C5265F" w:rsidRDefault="00C5265F" w:rsidP="00C526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5265F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0CFDD28" w14:textId="77777777" w:rsidR="00C5265F" w:rsidRPr="00C5265F" w:rsidRDefault="00C5265F" w:rsidP="00C526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5265F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1642EC8" w14:textId="77777777" w:rsidR="00C5265F" w:rsidRPr="00C5265F" w:rsidRDefault="00C5265F" w:rsidP="00C526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5265F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 w:rsidRPr="00C5265F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B63940A" w14:textId="77777777" w:rsidR="00C5265F" w:rsidRPr="00C5265F" w:rsidRDefault="00C5265F" w:rsidP="00C526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C5265F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632EDE5" w14:textId="77777777" w:rsidR="00C5265F" w:rsidRPr="00C5265F" w:rsidRDefault="00C5265F" w:rsidP="00C526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C5265F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C5265F" w:rsidRPr="00C5265F" w14:paraId="7D7DE9B6" w14:textId="77777777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575D4F" w14:textId="77777777" w:rsidR="00C5265F" w:rsidRPr="00C5265F" w:rsidRDefault="00C5265F" w:rsidP="00C5265F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5265F">
              <w:rPr>
                <w:rFonts w:ascii="Arial" w:hAnsi="Arial" w:cs="Arial"/>
                <w:b/>
                <w:sz w:val="18"/>
                <w:szCs w:val="18"/>
              </w:rPr>
              <w:t>Tunntarm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A3665C" w14:textId="77777777" w:rsidR="00C5265F" w:rsidRPr="00C5265F" w:rsidRDefault="00C5265F" w:rsidP="00C526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65F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9A95EA" w14:textId="551E9021" w:rsidR="00C5265F" w:rsidRPr="00C5265F" w:rsidRDefault="001F157A" w:rsidP="00C526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75F838" w14:textId="7987F06A" w:rsidR="00C5265F" w:rsidRPr="00C5265F" w:rsidRDefault="00C5265F" w:rsidP="00C526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65F">
              <w:rPr>
                <w:rFonts w:ascii="Arial" w:hAnsi="Arial" w:cs="Arial"/>
                <w:sz w:val="18"/>
                <w:szCs w:val="18"/>
              </w:rPr>
              <w:t>B</w:t>
            </w:r>
            <w:r w:rsidR="001F157A">
              <w:rPr>
                <w:rFonts w:ascii="Arial" w:hAnsi="Arial" w:cs="Arial"/>
                <w:sz w:val="18"/>
                <w:szCs w:val="18"/>
              </w:rPr>
              <w:t>r40</w:t>
            </w:r>
            <w:r w:rsidRPr="00C5265F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C03763" w14:textId="77777777" w:rsidR="00C5265F" w:rsidRPr="00C5265F" w:rsidRDefault="00C5265F" w:rsidP="00C526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5265F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1D19AFE7" w14:textId="63D858A8" w:rsidR="00C5265F" w:rsidRPr="00C5265F" w:rsidRDefault="001F157A" w:rsidP="00C526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Syngo.via/</w:t>
            </w:r>
            <w:r w:rsidR="00C5265F" w:rsidRPr="00C5265F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C5265F" w:rsidRPr="00C5265F" w14:paraId="77FE4D36" w14:textId="7777777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27BDF2E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2DCF7D" w14:textId="77777777" w:rsidR="00C5265F" w:rsidRPr="00C5265F" w:rsidRDefault="00C5265F" w:rsidP="00C526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65F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7DB7D8" w14:textId="77777777" w:rsidR="00C5265F" w:rsidRPr="00C5265F" w:rsidRDefault="00C5265F" w:rsidP="00C526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65F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028D3F" w14:textId="145BCDEF" w:rsidR="00C5265F" w:rsidRPr="00C5265F" w:rsidRDefault="00C5265F" w:rsidP="00C526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65F">
              <w:rPr>
                <w:rFonts w:ascii="Arial" w:hAnsi="Arial" w:cs="Arial"/>
                <w:sz w:val="18"/>
                <w:szCs w:val="18"/>
              </w:rPr>
              <w:t>B</w:t>
            </w:r>
            <w:r w:rsidR="001F157A">
              <w:rPr>
                <w:rFonts w:ascii="Arial" w:hAnsi="Arial" w:cs="Arial"/>
                <w:sz w:val="18"/>
                <w:szCs w:val="18"/>
              </w:rPr>
              <w:t>r40</w:t>
            </w:r>
            <w:r w:rsidRPr="00C5265F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F17111" w14:textId="77777777" w:rsidR="00C5265F" w:rsidRPr="00C5265F" w:rsidRDefault="00C5265F" w:rsidP="00C526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5265F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48B8873" w14:textId="77777777" w:rsidR="00C5265F" w:rsidRPr="00C5265F" w:rsidRDefault="00C5265F" w:rsidP="00C526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5265F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C5265F" w:rsidRPr="00C5265F" w14:paraId="77F3089C" w14:textId="7777777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1E4FB9D" w14:textId="77777777" w:rsidR="00C5265F" w:rsidRPr="00C5265F" w:rsidRDefault="00C5265F" w:rsidP="00C5265F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959E8F" w14:textId="77777777" w:rsidR="00C5265F" w:rsidRPr="00C5265F" w:rsidRDefault="00C5265F" w:rsidP="00C526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65F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F0BCC7" w14:textId="77777777" w:rsidR="00C5265F" w:rsidRPr="00C5265F" w:rsidRDefault="00C5265F" w:rsidP="00C526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65F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86D644" w14:textId="64B8E9ED" w:rsidR="00C5265F" w:rsidRPr="00C5265F" w:rsidRDefault="00C5265F" w:rsidP="00C526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5265F">
              <w:rPr>
                <w:rFonts w:ascii="Arial" w:hAnsi="Arial" w:cs="Arial"/>
                <w:sz w:val="18"/>
                <w:szCs w:val="18"/>
              </w:rPr>
              <w:t>B</w:t>
            </w:r>
            <w:r w:rsidR="001F157A">
              <w:rPr>
                <w:rFonts w:ascii="Arial" w:hAnsi="Arial" w:cs="Arial"/>
                <w:sz w:val="18"/>
                <w:szCs w:val="18"/>
              </w:rPr>
              <w:t>r40</w:t>
            </w:r>
            <w:r w:rsidRPr="00C5265F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D6BC7B" w14:textId="77777777" w:rsidR="00C5265F" w:rsidRPr="00C5265F" w:rsidRDefault="00C5265F" w:rsidP="00C526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5265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00982FE" w14:textId="77777777" w:rsidR="00C5265F" w:rsidRPr="00C5265F" w:rsidRDefault="00C5265F" w:rsidP="00C526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C5265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C5265F" w:rsidRPr="00C5265F" w14:paraId="17E88E90" w14:textId="77777777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AAF1C1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5265F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093F19" w14:textId="77777777" w:rsidR="00C5265F" w:rsidRPr="00C5265F" w:rsidRDefault="00C5265F" w:rsidP="00C526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65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C66E95" w14:textId="77777777" w:rsidR="00C5265F" w:rsidRPr="00C5265F" w:rsidRDefault="00C5265F" w:rsidP="00C526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65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8D356C" w14:textId="77777777" w:rsidR="00C5265F" w:rsidRPr="00C5265F" w:rsidRDefault="00C5265F" w:rsidP="00C526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65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4774A2" w14:textId="77777777" w:rsidR="00C5265F" w:rsidRPr="00C5265F" w:rsidRDefault="00C5265F" w:rsidP="00C526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65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524331" w14:textId="77777777" w:rsidR="00C5265F" w:rsidRPr="00C5265F" w:rsidRDefault="00C5265F" w:rsidP="00C526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65F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C5265F" w:rsidRPr="00C5265F" w14:paraId="5550ABFC" w14:textId="77777777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B1E308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5265F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5F9700" w14:textId="77777777" w:rsidR="00C5265F" w:rsidRPr="00C5265F" w:rsidRDefault="00C5265F" w:rsidP="00C526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65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30C6D2" w14:textId="77777777" w:rsidR="00C5265F" w:rsidRPr="00C5265F" w:rsidRDefault="00C5265F" w:rsidP="00C526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65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484ED1" w14:textId="77777777" w:rsidR="00C5265F" w:rsidRPr="00C5265F" w:rsidRDefault="00C5265F" w:rsidP="00C526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65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046A51" w14:textId="77777777" w:rsidR="00C5265F" w:rsidRPr="00C5265F" w:rsidRDefault="00C5265F" w:rsidP="00C526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65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6F565C" w14:textId="77777777" w:rsidR="00C5265F" w:rsidRPr="00C5265F" w:rsidRDefault="00C5265F" w:rsidP="00C526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65F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2310C938" w14:textId="77777777" w:rsidR="00C5265F" w:rsidRPr="00C5265F" w:rsidRDefault="00C5265F" w:rsidP="001E357A">
      <w:pPr>
        <w:pStyle w:val="Rubrik2"/>
        <w:ind w:left="0"/>
      </w:pPr>
      <w:r w:rsidRPr="00C5265F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C5265F" w:rsidRPr="00C5265F" w14:paraId="05882733" w14:textId="77777777" w:rsidTr="00C5265F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560439BE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7B28040A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492FE18D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4CECCA0B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330FF072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5265F" w:rsidRPr="00C5265F" w14:paraId="568D6D5D" w14:textId="77777777" w:rsidTr="00C5265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3548493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5265F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6C6EEC51" w14:textId="77777777" w:rsidR="00C5265F" w:rsidRPr="00C5265F" w:rsidRDefault="00C5265F" w:rsidP="00C526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5265F">
              <w:rPr>
                <w:rFonts w:ascii="Arial" w:hAnsi="Arial" w:cs="Arial"/>
                <w:color w:val="FFFFFF"/>
                <w:sz w:val="18"/>
                <w:szCs w:val="18"/>
              </w:rPr>
              <w:t>Tunntarm K+</w:t>
            </w:r>
          </w:p>
          <w:p w14:paraId="766CD55C" w14:textId="77777777" w:rsidR="00C5265F" w:rsidRPr="00C5265F" w:rsidRDefault="00C5265F" w:rsidP="00C526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5265F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48422707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2CE01415" w14:textId="77777777" w:rsidR="00C5265F" w:rsidRPr="00C5265F" w:rsidRDefault="00C5265F" w:rsidP="00C526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5265F">
              <w:rPr>
                <w:rFonts w:ascii="Arial" w:hAnsi="Arial" w:cs="Arial"/>
                <w:color w:val="FFFFFF"/>
                <w:sz w:val="18"/>
                <w:szCs w:val="18"/>
              </w:rPr>
              <w:t>Tunntarm K+</w:t>
            </w:r>
          </w:p>
          <w:p w14:paraId="2B6F299F" w14:textId="77777777" w:rsidR="00C5265F" w:rsidRPr="00C5265F" w:rsidRDefault="00C5265F" w:rsidP="00C526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5265F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629C70E2" w14:textId="77777777" w:rsidR="00C5265F" w:rsidRPr="00C5265F" w:rsidRDefault="00C5265F" w:rsidP="00C526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5265F">
              <w:rPr>
                <w:rFonts w:ascii="Arial" w:hAnsi="Arial" w:cs="Arial"/>
                <w:color w:val="FFFFFF"/>
                <w:sz w:val="18"/>
                <w:szCs w:val="18"/>
              </w:rPr>
              <w:t>Tunntarm K+</w:t>
            </w:r>
          </w:p>
          <w:p w14:paraId="26A369D1" w14:textId="77777777" w:rsidR="00C5265F" w:rsidRPr="00C5265F" w:rsidRDefault="00C5265F" w:rsidP="00C526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5265F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61F36FD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5265F" w:rsidRPr="00C5265F" w14:paraId="2731253D" w14:textId="77777777" w:rsidTr="00C5265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AA96061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1EE329AE" w14:textId="77777777" w:rsidR="00C5265F" w:rsidRPr="00C5265F" w:rsidRDefault="00C5265F" w:rsidP="00C526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BC2B3C8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777C2A4" w14:textId="77777777" w:rsidR="00C5265F" w:rsidRPr="00C5265F" w:rsidRDefault="00C5265F" w:rsidP="00C526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5872F640" w14:textId="77777777" w:rsidR="00C5265F" w:rsidRPr="00C5265F" w:rsidRDefault="00C5265F" w:rsidP="00C526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D5DEBF0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5265F" w:rsidRPr="00C5265F" w14:paraId="287A0221" w14:textId="77777777" w:rsidTr="00C5265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36E60D7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5C85DD1D" w14:textId="77777777" w:rsidR="00C5265F" w:rsidRPr="00C5265F" w:rsidRDefault="00C5265F" w:rsidP="00C526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680868B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BB63047" w14:textId="77777777" w:rsidR="00C5265F" w:rsidRPr="00C5265F" w:rsidRDefault="00C5265F" w:rsidP="00C526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766ECF4" w14:textId="77777777" w:rsidR="00C5265F" w:rsidRPr="00C5265F" w:rsidRDefault="00C5265F" w:rsidP="00C526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29D52B0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5265F" w:rsidRPr="00C5265F" w14:paraId="2C3130FF" w14:textId="77777777" w:rsidTr="00C5265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BB07DCF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6CD75586" w14:textId="77777777" w:rsidR="00C5265F" w:rsidRPr="00C5265F" w:rsidRDefault="00C5265F" w:rsidP="00C526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BF8E21A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606D2FE" w14:textId="77777777" w:rsidR="00C5265F" w:rsidRPr="00C5265F" w:rsidRDefault="00C5265F" w:rsidP="00C526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ED9220E" w14:textId="77777777" w:rsidR="00C5265F" w:rsidRPr="00C5265F" w:rsidRDefault="00C5265F" w:rsidP="00C526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AFC4D60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5265F" w:rsidRPr="00C5265F" w14:paraId="68732EFF" w14:textId="77777777" w:rsidTr="00C5265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631674C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6054C572" w14:textId="77777777" w:rsidR="00C5265F" w:rsidRPr="00C5265F" w:rsidRDefault="00C5265F" w:rsidP="00C526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F27838D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19EE8999" w14:textId="77777777" w:rsidR="00C5265F" w:rsidRPr="00C5265F" w:rsidRDefault="00C5265F" w:rsidP="00C526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6F217018" w14:textId="77777777" w:rsidR="00C5265F" w:rsidRPr="00C5265F" w:rsidRDefault="00C5265F" w:rsidP="00C5265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0D64DCA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5265F" w:rsidRPr="00C5265F" w14:paraId="4E592A10" w14:textId="77777777" w:rsidTr="00C5265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5DEED24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743C4542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739E43F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2F614B0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5846893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3AC9190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5265F" w:rsidRPr="00C5265F" w14:paraId="724FDC4D" w14:textId="77777777" w:rsidTr="00C5265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DAF7F1A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60ABF9BC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09893B6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86794F8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8CABE7D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4FABDCB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5265F" w:rsidRPr="00C5265F" w14:paraId="45E7E5DC" w14:textId="77777777" w:rsidTr="00C5265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CC361B7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nil"/>
            </w:tcBorders>
            <w:shd w:val="clear" w:color="auto" w:fill="8496B0"/>
          </w:tcPr>
          <w:p w14:paraId="6E88B179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D0D62E0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596DEDA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17F022DF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2767809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5265F" w:rsidRPr="00C5265F" w14:paraId="54913587" w14:textId="77777777" w:rsidTr="00C5265F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C69F4AC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37DC5CD3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1BE1EBB0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451B7B08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A4BAF4F" w14:textId="77777777" w:rsidR="00C5265F" w:rsidRPr="00C5265F" w:rsidRDefault="00C5265F" w:rsidP="00C5265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bookmarkEnd w:id="0"/>
    </w:tbl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C5265F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90AE6" w14:textId="77777777" w:rsidR="003E7D62" w:rsidRDefault="003E7D62">
      <w:r>
        <w:separator/>
      </w:r>
    </w:p>
  </w:endnote>
  <w:endnote w:type="continuationSeparator" w:id="0">
    <w:p w14:paraId="77F0BDE2" w14:textId="77777777" w:rsidR="003E7D62" w:rsidRDefault="003E7D62">
      <w:r>
        <w:continuationSeparator/>
      </w:r>
    </w:p>
  </w:endnote>
  <w:endnote w:type="continuationNotice" w:id="1">
    <w:p w14:paraId="56ACBA9B" w14:textId="77777777" w:rsidR="003E7D62" w:rsidRDefault="003E7D6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6FD57" w14:textId="77777777" w:rsidR="003E7D62" w:rsidRDefault="003E7D62"/>
  </w:footnote>
  <w:footnote w:type="continuationSeparator" w:id="0">
    <w:p w14:paraId="01324AB4" w14:textId="77777777" w:rsidR="003E7D62" w:rsidRDefault="003E7D62">
      <w:r>
        <w:continuationSeparator/>
      </w:r>
    </w:p>
  </w:footnote>
  <w:footnote w:type="continuationNotice" w:id="1">
    <w:p w14:paraId="241DE23C" w14:textId="77777777" w:rsidR="003E7D62" w:rsidRDefault="003E7D6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1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2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87B0D71C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F486847E" w:tentative="1">
      <w:start w:val="1"/>
      <w:numFmt w:val="lowerLetter"/>
      <w:lvlText w:val="%2."/>
      <w:lvlJc w:val="left"/>
      <w:pPr>
        <w:ind w:left="1080" w:hanging="360"/>
      </w:pPr>
    </w:lvl>
    <w:lvl w:ilvl="2" w:tplc="72DCE86E" w:tentative="1">
      <w:start w:val="1"/>
      <w:numFmt w:val="lowerRoman"/>
      <w:lvlText w:val="%3."/>
      <w:lvlJc w:val="right"/>
      <w:pPr>
        <w:ind w:left="1800" w:hanging="180"/>
      </w:pPr>
    </w:lvl>
    <w:lvl w:ilvl="3" w:tplc="58B6A738" w:tentative="1">
      <w:start w:val="1"/>
      <w:numFmt w:val="decimal"/>
      <w:lvlText w:val="%4."/>
      <w:lvlJc w:val="left"/>
      <w:pPr>
        <w:ind w:left="2520" w:hanging="360"/>
      </w:pPr>
    </w:lvl>
    <w:lvl w:ilvl="4" w:tplc="A7D63436" w:tentative="1">
      <w:start w:val="1"/>
      <w:numFmt w:val="lowerLetter"/>
      <w:lvlText w:val="%5."/>
      <w:lvlJc w:val="left"/>
      <w:pPr>
        <w:ind w:left="3240" w:hanging="360"/>
      </w:pPr>
    </w:lvl>
    <w:lvl w:ilvl="5" w:tplc="4B36E3E6" w:tentative="1">
      <w:start w:val="1"/>
      <w:numFmt w:val="lowerRoman"/>
      <w:lvlText w:val="%6."/>
      <w:lvlJc w:val="right"/>
      <w:pPr>
        <w:ind w:left="3960" w:hanging="180"/>
      </w:pPr>
    </w:lvl>
    <w:lvl w:ilvl="6" w:tplc="B2E0D3CE" w:tentative="1">
      <w:start w:val="1"/>
      <w:numFmt w:val="decimal"/>
      <w:lvlText w:val="%7."/>
      <w:lvlJc w:val="left"/>
      <w:pPr>
        <w:ind w:left="4680" w:hanging="360"/>
      </w:pPr>
    </w:lvl>
    <w:lvl w:ilvl="7" w:tplc="1C6016C8" w:tentative="1">
      <w:start w:val="1"/>
      <w:numFmt w:val="lowerLetter"/>
      <w:lvlText w:val="%8."/>
      <w:lvlJc w:val="left"/>
      <w:pPr>
        <w:ind w:left="5400" w:hanging="360"/>
      </w:pPr>
    </w:lvl>
    <w:lvl w:ilvl="8" w:tplc="6354229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E578D3D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43F8F67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F08C22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DC0155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FBC8E1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B0EC8F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EA6F8E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5F07A7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9F8B28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7BACF688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85EE9C42" w:tentative="1">
      <w:start w:val="1"/>
      <w:numFmt w:val="lowerLetter"/>
      <w:lvlText w:val="%2."/>
      <w:lvlJc w:val="left"/>
      <w:pPr>
        <w:ind w:left="1080" w:hanging="360"/>
      </w:pPr>
    </w:lvl>
    <w:lvl w:ilvl="2" w:tplc="3FF63F94" w:tentative="1">
      <w:start w:val="1"/>
      <w:numFmt w:val="lowerRoman"/>
      <w:lvlText w:val="%3."/>
      <w:lvlJc w:val="right"/>
      <w:pPr>
        <w:ind w:left="1800" w:hanging="180"/>
      </w:pPr>
    </w:lvl>
    <w:lvl w:ilvl="3" w:tplc="60F8861E" w:tentative="1">
      <w:start w:val="1"/>
      <w:numFmt w:val="decimal"/>
      <w:lvlText w:val="%4."/>
      <w:lvlJc w:val="left"/>
      <w:pPr>
        <w:ind w:left="2520" w:hanging="360"/>
      </w:pPr>
    </w:lvl>
    <w:lvl w:ilvl="4" w:tplc="A552BAC0" w:tentative="1">
      <w:start w:val="1"/>
      <w:numFmt w:val="lowerLetter"/>
      <w:lvlText w:val="%5."/>
      <w:lvlJc w:val="left"/>
      <w:pPr>
        <w:ind w:left="3240" w:hanging="360"/>
      </w:pPr>
    </w:lvl>
    <w:lvl w:ilvl="5" w:tplc="E264B7EE" w:tentative="1">
      <w:start w:val="1"/>
      <w:numFmt w:val="lowerRoman"/>
      <w:lvlText w:val="%6."/>
      <w:lvlJc w:val="right"/>
      <w:pPr>
        <w:ind w:left="3960" w:hanging="180"/>
      </w:pPr>
    </w:lvl>
    <w:lvl w:ilvl="6" w:tplc="ADF88ACC" w:tentative="1">
      <w:start w:val="1"/>
      <w:numFmt w:val="decimal"/>
      <w:lvlText w:val="%7."/>
      <w:lvlJc w:val="left"/>
      <w:pPr>
        <w:ind w:left="4680" w:hanging="360"/>
      </w:pPr>
    </w:lvl>
    <w:lvl w:ilvl="7" w:tplc="5BA2E556" w:tentative="1">
      <w:start w:val="1"/>
      <w:numFmt w:val="lowerLetter"/>
      <w:lvlText w:val="%8."/>
      <w:lvlJc w:val="left"/>
      <w:pPr>
        <w:ind w:left="5400" w:hanging="360"/>
      </w:pPr>
    </w:lvl>
    <w:lvl w:ilvl="8" w:tplc="D86C37C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28E2C74"/>
    <w:multiLevelType w:val="hybridMultilevel"/>
    <w:tmpl w:val="1F6CDD56"/>
    <w:lvl w:ilvl="0" w:tplc="47C6CE8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FBDCCD9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26BFF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57A3A6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642F11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B501F8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68EB21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368057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5CCDF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3AF0C71"/>
    <w:multiLevelType w:val="hybridMultilevel"/>
    <w:tmpl w:val="FB72D93C"/>
    <w:lvl w:ilvl="0" w:tplc="56FA3EB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643CD35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34E324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758491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C1EF20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210669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D0EDCC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1283E0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16E16E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35681935">
    <w:abstractNumId w:val="22"/>
  </w:num>
  <w:num w:numId="2" w16cid:durableId="1644894826">
    <w:abstractNumId w:val="16"/>
  </w:num>
  <w:num w:numId="3" w16cid:durableId="1160003706">
    <w:abstractNumId w:val="0"/>
  </w:num>
  <w:num w:numId="4" w16cid:durableId="54400854">
    <w:abstractNumId w:val="6"/>
  </w:num>
  <w:num w:numId="5" w16cid:durableId="544752792">
    <w:abstractNumId w:val="20"/>
  </w:num>
  <w:num w:numId="6" w16cid:durableId="458568774">
    <w:abstractNumId w:val="2"/>
  </w:num>
  <w:num w:numId="7" w16cid:durableId="1461536870">
    <w:abstractNumId w:val="13"/>
  </w:num>
  <w:num w:numId="8" w16cid:durableId="1940983105">
    <w:abstractNumId w:val="9"/>
  </w:num>
  <w:num w:numId="9" w16cid:durableId="1923290577">
    <w:abstractNumId w:val="1"/>
  </w:num>
  <w:num w:numId="10" w16cid:durableId="808091062">
    <w:abstractNumId w:val="1"/>
  </w:num>
  <w:num w:numId="11" w16cid:durableId="1224097373">
    <w:abstractNumId w:val="3"/>
  </w:num>
  <w:num w:numId="12" w16cid:durableId="1914966122">
    <w:abstractNumId w:val="4"/>
  </w:num>
  <w:num w:numId="13" w16cid:durableId="2088384437">
    <w:abstractNumId w:val="15"/>
  </w:num>
  <w:num w:numId="14" w16cid:durableId="222495786">
    <w:abstractNumId w:val="10"/>
  </w:num>
  <w:num w:numId="15" w16cid:durableId="1065421581">
    <w:abstractNumId w:val="7"/>
  </w:num>
  <w:num w:numId="16" w16cid:durableId="1527133070">
    <w:abstractNumId w:val="14"/>
  </w:num>
  <w:num w:numId="17" w16cid:durableId="813328070">
    <w:abstractNumId w:val="5"/>
  </w:num>
  <w:num w:numId="18" w16cid:durableId="154997336">
    <w:abstractNumId w:val="12"/>
  </w:num>
  <w:num w:numId="19" w16cid:durableId="1661352297">
    <w:abstractNumId w:val="21"/>
  </w:num>
  <w:num w:numId="20" w16cid:durableId="797725179">
    <w:abstractNumId w:val="17"/>
  </w:num>
  <w:num w:numId="21" w16cid:durableId="1103837787">
    <w:abstractNumId w:val="8"/>
  </w:num>
  <w:num w:numId="22" w16cid:durableId="62802290">
    <w:abstractNumId w:val="19"/>
  </w:num>
  <w:num w:numId="23" w16cid:durableId="1727297764">
    <w:abstractNumId w:val="11"/>
  </w:num>
  <w:num w:numId="24" w16cid:durableId="1578120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3751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0F18"/>
    <w:rsid w:val="001E357A"/>
    <w:rsid w:val="001F157A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66A8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37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E7D62"/>
    <w:rsid w:val="003F1013"/>
    <w:rsid w:val="003F1ACF"/>
    <w:rsid w:val="003F31AC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11F0"/>
    <w:rsid w:val="004876F6"/>
    <w:rsid w:val="00487FB3"/>
    <w:rsid w:val="0049236A"/>
    <w:rsid w:val="00492718"/>
    <w:rsid w:val="004A355D"/>
    <w:rsid w:val="004A4970"/>
    <w:rsid w:val="004B2183"/>
    <w:rsid w:val="004B2A01"/>
    <w:rsid w:val="004B3601"/>
    <w:rsid w:val="004C2559"/>
    <w:rsid w:val="004D1526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2941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46"/>
    <w:rsid w:val="007F1CFF"/>
    <w:rsid w:val="007F5DD5"/>
    <w:rsid w:val="00801071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ADB"/>
    <w:rsid w:val="00907DF0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0698"/>
    <w:rsid w:val="00971D93"/>
    <w:rsid w:val="00973F86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365"/>
    <w:rsid w:val="00B92C14"/>
    <w:rsid w:val="00BA0066"/>
    <w:rsid w:val="00BB69DB"/>
    <w:rsid w:val="00BC322E"/>
    <w:rsid w:val="00BC44CD"/>
    <w:rsid w:val="00BC48A6"/>
    <w:rsid w:val="00BE7978"/>
    <w:rsid w:val="00C056FF"/>
    <w:rsid w:val="00C07DDB"/>
    <w:rsid w:val="00C4115D"/>
    <w:rsid w:val="00C43BDD"/>
    <w:rsid w:val="00C47778"/>
    <w:rsid w:val="00C5011E"/>
    <w:rsid w:val="00C50EE5"/>
    <w:rsid w:val="00C5240A"/>
    <w:rsid w:val="00C5265F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4839"/>
    <w:rsid w:val="00CC52D9"/>
    <w:rsid w:val="00CD6647"/>
    <w:rsid w:val="00CE4B73"/>
    <w:rsid w:val="00CF70BB"/>
    <w:rsid w:val="00D074DB"/>
    <w:rsid w:val="00D11562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5336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1753E"/>
    <w:rsid w:val="00F22264"/>
    <w:rsid w:val="00F2564D"/>
    <w:rsid w:val="00F304DD"/>
    <w:rsid w:val="00F35B05"/>
    <w:rsid w:val="00F413D9"/>
    <w:rsid w:val="00F5135F"/>
    <w:rsid w:val="00F51F78"/>
    <w:rsid w:val="00F5739D"/>
    <w:rsid w:val="00F86F47"/>
    <w:rsid w:val="00F90B64"/>
    <w:rsid w:val="00FA17FA"/>
    <w:rsid w:val="00FB2F0F"/>
    <w:rsid w:val="00FB5086"/>
    <w:rsid w:val="00FB5411"/>
    <w:rsid w:val="00FB6392"/>
    <w:rsid w:val="00FD3C70"/>
    <w:rsid w:val="00FD6820"/>
    <w:rsid w:val="00FD7EAD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D4AD2631-473D-4D6F-8773-5347A747C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image" Target="media/image5.png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image" Target="media/image4.png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BT+30 s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81AF5350-6D49-47F7-91A6-9907C356A079}" type="presOf" srcId="{D813EA76-4FD3-4C15-BFBC-B1DF43B29666}" destId="{4784DBD1-3CBE-41A8-A2C7-CF088F838C79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3CF02FD1-1974-4A79-B2E1-47F6D35B364E}" type="presOf" srcId="{548E9FD9-7371-42E5-8C31-C03B33C90BF7}" destId="{6CE68A43-9C69-4212-AF24-9AFEE7CA1715}" srcOrd="0" destOrd="0" presId="urn:microsoft.com/office/officeart/2005/8/layout/hChevron3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878003EB-0D0E-4F22-9724-349670078C06}" type="presOf" srcId="{72C3C3E7-AFE7-48AF-A84A-F5F4B462ABCE}" destId="{AD4E5296-B06F-4F82-9CB5-F741BF6BFCC1}" srcOrd="0" destOrd="0" presId="urn:microsoft.com/office/officeart/2005/8/layout/hChevron3"/>
    <dgm:cxn modelId="{AAAEC1EC-8BBB-41AE-BA47-5DF9B5B1FCC3}" type="presOf" srcId="{7D55B2F1-F7F7-4A6B-AFB0-F846FDB634B5}" destId="{E13D0391-DAD9-4B61-AB66-3FA48A4F7006}" srcOrd="0" destOrd="0" presId="urn:microsoft.com/office/officeart/2005/8/layout/hChevron3"/>
    <dgm:cxn modelId="{94DDFBF4-626F-48B5-AF34-E41120126E19}" type="presOf" srcId="{B73EA016-5B5E-4372-8AFF-E16F061CFA05}" destId="{1F6A0B97-83F0-4189-B0CB-00156B0AC153}" srcOrd="0" destOrd="0" presId="urn:microsoft.com/office/officeart/2005/8/layout/hChevron3"/>
    <dgm:cxn modelId="{628E3231-D4FA-4473-B5AB-3E9BF9C24598}" type="presParOf" srcId="{1F6A0B97-83F0-4189-B0CB-00156B0AC153}" destId="{4784DBD1-3CBE-41A8-A2C7-CF088F838C79}" srcOrd="0" destOrd="0" presId="urn:microsoft.com/office/officeart/2005/8/layout/hChevron3"/>
    <dgm:cxn modelId="{777661E9-9C02-4364-8100-F1A1ADFE0397}" type="presParOf" srcId="{1F6A0B97-83F0-4189-B0CB-00156B0AC153}" destId="{37D14BC8-3203-463C-9804-9B3B86B621FF}" srcOrd="1" destOrd="0" presId="urn:microsoft.com/office/officeart/2005/8/layout/hChevron3"/>
    <dgm:cxn modelId="{016C8057-DDEE-452D-93CD-33BBC3907F1E}" type="presParOf" srcId="{1F6A0B97-83F0-4189-B0CB-00156B0AC153}" destId="{E13D0391-DAD9-4B61-AB66-3FA48A4F7006}" srcOrd="2" destOrd="0" presId="urn:microsoft.com/office/officeart/2005/8/layout/hChevron3"/>
    <dgm:cxn modelId="{037C3ADF-E638-4706-9840-C3397A4B02B4}" type="presParOf" srcId="{1F6A0B97-83F0-4189-B0CB-00156B0AC153}" destId="{F9271109-4339-4036-9126-150629D10456}" srcOrd="3" destOrd="0" presId="urn:microsoft.com/office/officeart/2005/8/layout/hChevron3"/>
    <dgm:cxn modelId="{60406412-2AC6-4CC6-9558-AA96DBED4CDA}" type="presParOf" srcId="{1F6A0B97-83F0-4189-B0CB-00156B0AC153}" destId="{AD4E5296-B06F-4F82-9CB5-F741BF6BFCC1}" srcOrd="4" destOrd="0" presId="urn:microsoft.com/office/officeart/2005/8/layout/hChevron3"/>
    <dgm:cxn modelId="{604BF99E-FE21-4941-A4EB-06FD929DB32B}" type="presParOf" srcId="{1F6A0B97-83F0-4189-B0CB-00156B0AC153}" destId="{99F7A086-6C98-4385-8FFE-3337C1F24694}" srcOrd="5" destOrd="0" presId="urn:microsoft.com/office/officeart/2005/8/layout/hChevron3"/>
    <dgm:cxn modelId="{AA4C8498-A7A2-4D94-969C-4C42CD19C333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BT+30 s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12</TotalTime>
  <Pages>2</Pages>
  <Words>390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2454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Tunntarm IBD (847800A)</dc:title>
  <dc:subject/>
  <dc:creator>patrik.jens.johansson@vgregion.se</dc:creator>
  <keywords/>
  <lastModifiedBy>Ulrica Sehlberg</lastModifiedBy>
  <revision>16</revision>
  <lastPrinted>2016-03-31T19:56:00.0000000Z</lastPrinted>
  <dcterms:created xsi:type="dcterms:W3CDTF">2022-05-18T13:24:00.0000000Z</dcterms:created>
  <dcterms:modified xsi:type="dcterms:W3CDTF">2026-01-21T09:02:00.0000000Z</dcterms:modified>
</coreProperties>
</file>