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0495E" w14:textId="77777777" w:rsidR="00D51E7C" w:rsidRDefault="00D51E7C" w:rsidP="00F35B05">
      <w:pPr>
        <w:pStyle w:val="Rubrik2"/>
        <w:sectPr w:rsidR="00D51E7C" w:rsidSect="00D51E7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208E60E" w14:textId="0DCED87F" w:rsidR="00D51E7C" w:rsidRPr="00D51E7C" w:rsidRDefault="00722FE7" w:rsidP="00722FE7">
      <w:pPr>
        <w:pStyle w:val="Rubrik1"/>
        <w:ind w:left="0"/>
        <w:rPr>
          <w:sz w:val="18"/>
          <w:szCs w:val="18"/>
        </w:rPr>
      </w:pPr>
      <w:r w:rsidRPr="00D51E7C">
        <w:t>DT Trombtopp (840207C)</w:t>
      </w:r>
    </w:p>
    <w:p w14:paraId="2DE06192" w14:textId="77777777" w:rsidR="00C06870" w:rsidRPr="00D51E7C" w:rsidRDefault="00C06870" w:rsidP="00722FE7">
      <w:pPr>
        <w:pStyle w:val="Rubrik2"/>
        <w:ind w:left="0"/>
      </w:pPr>
      <w:r w:rsidRPr="00D51E7C">
        <w:t>Syfte</w:t>
      </w:r>
    </w:p>
    <w:p w14:paraId="140BDF61" w14:textId="77777777" w:rsidR="00C06870" w:rsidRPr="00D51E7C" w:rsidRDefault="00C06870" w:rsidP="00C0687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51E7C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A6E6E6A" w14:textId="77777777" w:rsidR="00D51E7C" w:rsidRPr="00D51E7C" w:rsidRDefault="00D51E7C" w:rsidP="00D51E7C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798ED5B6" w14:textId="71E10A6A" w:rsidR="00D51E7C" w:rsidRPr="00D51E7C" w:rsidRDefault="00C06870" w:rsidP="00722FE7">
      <w:pPr>
        <w:pStyle w:val="Rubrik2"/>
        <w:ind w:left="0"/>
      </w:pPr>
      <w:r w:rsidRPr="17FA5B1C">
        <w:t>Förändringar sedan föregåen</w:t>
      </w:r>
      <w:r w:rsidR="1B85D240" w:rsidRPr="17FA5B1C">
        <w:t>d</w:t>
      </w:r>
      <w:r w:rsidRPr="17FA5B1C">
        <w:t>e</w:t>
      </w:r>
      <w:r w:rsidR="00D51E7C" w:rsidRPr="17FA5B1C">
        <w:t xml:space="preserve"> version</w:t>
      </w:r>
    </w:p>
    <w:p w14:paraId="77A99509" w14:textId="7641CDC0" w:rsidR="00D51E7C" w:rsidRPr="00D51E7C" w:rsidRDefault="00F54A1F" w:rsidP="00D51E7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Smärre förändringar under arkivering.</w:t>
      </w:r>
    </w:p>
    <w:p w14:paraId="3FC76617" w14:textId="77777777" w:rsidR="00D51E7C" w:rsidRPr="00D51E7C" w:rsidRDefault="00D51E7C" w:rsidP="00D51E7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7AD5AB3" w14:textId="77777777" w:rsidR="00D51E7C" w:rsidRPr="00D51E7C" w:rsidRDefault="00D51E7C" w:rsidP="00D51E7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07D7651" w14:textId="77777777" w:rsidR="00D51E7C" w:rsidRPr="00D51E7C" w:rsidRDefault="00D51E7C" w:rsidP="00722FE7">
      <w:pPr>
        <w:pStyle w:val="Rubrik2"/>
        <w:ind w:left="0"/>
      </w:pPr>
      <w:r w:rsidRPr="00D51E7C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D51E7C" w:rsidRPr="00D51E7C" w14:paraId="7C05958C" w14:textId="77777777" w:rsidTr="00E1135B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830F3D7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90766F6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Kartläggning av utbredning av DVT.</w:t>
            </w:r>
          </w:p>
        </w:tc>
      </w:tr>
      <w:tr w:rsidR="00D51E7C" w:rsidRPr="00D51E7C" w14:paraId="517B46F0" w14:textId="77777777" w:rsidTr="00E1135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47262C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90722D" w14:textId="197809A7" w:rsidR="00D51E7C" w:rsidRPr="00D51E7C" w:rsidRDefault="00607250" w:rsidP="00D51E7C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D51E7C" w:rsidRPr="00D51E7C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="00D51E7C" w:rsidRPr="00D51E7C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1978FC7F" w14:textId="0C837D9F" w:rsidR="00D51E7C" w:rsidRPr="00D51E7C" w:rsidRDefault="00D51E7C" w:rsidP="00D51E7C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PVK</w:t>
            </w:r>
          </w:p>
        </w:tc>
      </w:tr>
      <w:tr w:rsidR="00D51E7C" w:rsidRPr="00D51E7C" w14:paraId="024077D9" w14:textId="77777777" w:rsidTr="00E1135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5D44E0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27F720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D51E7C" w:rsidRPr="00D51E7C" w14:paraId="0C850952" w14:textId="77777777" w:rsidTr="00E1135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426A2A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EFBF26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Omnipaque 350 mg I/ml enligt OmniJect ”Buk venös”.</w:t>
            </w:r>
          </w:p>
        </w:tc>
      </w:tr>
      <w:tr w:rsidR="00D51E7C" w:rsidRPr="00D51E7C" w14:paraId="73555501" w14:textId="77777777" w:rsidTr="00E1135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C35392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69FE80" w14:textId="58154842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För övrig strålskyddsregler se kapitel 4.2 och 5.2 i</w:t>
            </w:r>
            <w:r w:rsidRPr="00D51E7C">
              <w:rPr>
                <w:rFonts w:ascii="Arial" w:hAnsi="Arial" w:cs="Arial"/>
                <w:sz w:val="18"/>
                <w:szCs w:val="18"/>
              </w:rPr>
              <w:br/>
            </w:r>
            <w:hyperlink r:id="rId18" w:history="1">
              <w:r w:rsidRPr="00D51E7C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D51E7C" w:rsidRPr="00D51E7C" w14:paraId="4DD8F26C" w14:textId="77777777" w:rsidTr="00E1135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BAB05C5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B091A86" w14:textId="77777777" w:rsidR="00D51E7C" w:rsidRPr="00D51E7C" w:rsidRDefault="00D51E7C" w:rsidP="00D51E7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74B7D38" w14:textId="77777777" w:rsidR="00D51E7C" w:rsidRPr="00D51E7C" w:rsidRDefault="00D51E7C" w:rsidP="00D51E7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760F8E74" w14:textId="77777777" w:rsidR="00D51E7C" w:rsidRPr="00D51E7C" w:rsidRDefault="00D51E7C" w:rsidP="00D51E7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16D903DC" w14:textId="77777777" w:rsidR="00D51E7C" w:rsidRPr="00D51E7C" w:rsidRDefault="00D51E7C" w:rsidP="00D51E7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E75D49C" w14:textId="77777777" w:rsidR="00D51E7C" w:rsidRPr="00D51E7C" w:rsidRDefault="00D51E7C" w:rsidP="00722FE7">
      <w:pPr>
        <w:pStyle w:val="Rubrik2"/>
        <w:ind w:left="0"/>
      </w:pPr>
      <w:r w:rsidRPr="00D51E7C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D51E7C" w:rsidRPr="00D51E7C" w14:paraId="11DBD8DE" w14:textId="77777777" w:rsidTr="00D51E7C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96A154D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56D4FAB2" wp14:editId="43A26B03">
                  <wp:extent cx="4037991" cy="809625"/>
                  <wp:effectExtent l="0" t="0" r="38735" b="0"/>
                  <wp:docPr id="2" name="Diagram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C00064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51E7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F01E97" wp14:editId="3ED27227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212090</wp:posOffset>
                      </wp:positionV>
                      <wp:extent cx="1351280" cy="1462405"/>
                      <wp:effectExtent l="19050" t="19050" r="20320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280" cy="146268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5358A523">
                    <v:rect id="Rektangel 3" style="position:absolute;margin-left:1.45pt;margin-top:16.7pt;width:106.4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75DACB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"/>
                  </w:pict>
                </mc:Fallback>
              </mc:AlternateContent>
            </w:r>
            <w:r w:rsidRPr="00D51E7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722034" wp14:editId="774A4327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228600</wp:posOffset>
                      </wp:positionV>
                      <wp:extent cx="410210" cy="143764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7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F8C7AD" w14:textId="77777777" w:rsidR="00D51E7C" w:rsidRPr="0066567D" w:rsidRDefault="00D51E7C" w:rsidP="008344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72203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40.3pt;margin-top:18pt;width:32.3pt;height:113.2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" adj="3082" fillcolor="red" stroked="f" strokeweight="1pt">
                      <v:textbox inset="1mm,1mm,1mm,1mm">
                        <w:txbxContent>
                          <w:p w14:paraId="26F8C7AD" w14:textId="77777777" w:rsidR="00D51E7C" w:rsidRPr="0066567D" w:rsidRDefault="00D51E7C" w:rsidP="008344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1E7C">
              <w:rPr>
                <w:noProof/>
                <w:szCs w:val="20"/>
              </w:rPr>
              <w:drawing>
                <wp:inline distT="0" distB="0" distL="0" distR="0" wp14:anchorId="76FF2E51" wp14:editId="36A0E312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603412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E7C" w:rsidRPr="00D51E7C" w14:paraId="7977BE15" w14:textId="77777777" w:rsidTr="00D51E7C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A1B7CA3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B8957B3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F649BD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51E7C" w:rsidRPr="00D51E7C" w14:paraId="2E96DF49" w14:textId="77777777" w:rsidTr="00D51E7C">
        <w:trPr>
          <w:trHeight w:val="227"/>
        </w:trPr>
        <w:tc>
          <w:tcPr>
            <w:tcW w:w="1950" w:type="dxa"/>
            <w:shd w:val="clear" w:color="auto" w:fill="FFFFFF"/>
          </w:tcPr>
          <w:p w14:paraId="01C43786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5F92C7F3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0D9EEE" w14:textId="77777777" w:rsidR="00D51E7C" w:rsidRPr="00D51E7C" w:rsidRDefault="00D51E7C" w:rsidP="00D51E7C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D51E7C" w:rsidRPr="00D51E7C" w14:paraId="6A4DD2F9" w14:textId="77777777" w:rsidTr="00D51E7C">
        <w:trPr>
          <w:trHeight w:val="227"/>
        </w:trPr>
        <w:tc>
          <w:tcPr>
            <w:tcW w:w="1950" w:type="dxa"/>
            <w:shd w:val="clear" w:color="auto" w:fill="FFFFFF"/>
          </w:tcPr>
          <w:p w14:paraId="6D00D0A7" w14:textId="77777777" w:rsidR="00D51E7C" w:rsidRPr="00D51E7C" w:rsidRDefault="00D51E7C" w:rsidP="00D51E7C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53518E67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D51E7C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7AD0E972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B98A710" w14:textId="77777777" w:rsidR="00D51E7C" w:rsidRPr="00D51E7C" w:rsidRDefault="00D51E7C" w:rsidP="00D51E7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6A38335" w14:textId="77777777" w:rsidR="00D51E7C" w:rsidRPr="00D51E7C" w:rsidRDefault="00D51E7C" w:rsidP="00D51E7C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27748C9" w14:textId="79F190D6" w:rsidR="00D51E7C" w:rsidRPr="00D51E7C" w:rsidRDefault="00D51E7C" w:rsidP="00D51E7C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D51E7C">
        <w:rPr>
          <w:rFonts w:ascii="Arial" w:hAnsi="Arial" w:cs="Arial"/>
          <w:b/>
          <w:sz w:val="18"/>
          <w:szCs w:val="18"/>
        </w:rPr>
        <w:br w:type="page"/>
      </w:r>
    </w:p>
    <w:p w14:paraId="6530396F" w14:textId="77777777" w:rsidR="00D51E7C" w:rsidRPr="00D51E7C" w:rsidRDefault="00D51E7C" w:rsidP="00722FE7">
      <w:pPr>
        <w:pStyle w:val="Rubrik2"/>
        <w:ind w:left="0"/>
      </w:pPr>
      <w:r w:rsidRPr="00D51E7C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D51E7C" w:rsidRPr="00D51E7C" w14:paraId="5E3D614D" w14:textId="77777777" w:rsidTr="00D51E7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6183F41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3F519D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2AEC4B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33F6F0" wp14:editId="45954761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2CA0DAE" w14:textId="77777777" w:rsidR="00D51E7C" w:rsidRPr="0066564D" w:rsidRDefault="00D51E7C" w:rsidP="008344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33F6F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65.8pt;margin-top:9.65pt;width:32.25pt;height:45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72CA0DAE" w14:textId="77777777" w:rsidR="00D51E7C" w:rsidRPr="0066564D" w:rsidRDefault="00D51E7C" w:rsidP="008344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51E7C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E02730" wp14:editId="544C12D6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E20A4E" w14:textId="77777777" w:rsidR="00D51E7C" w:rsidRPr="0066567D" w:rsidRDefault="00D51E7C" w:rsidP="008344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02730" id="Upp 24" o:spid="_x0000_s1028" type="#_x0000_t68" style="position:absolute;left:0;text-align:left;margin-left:20.25pt;margin-top:67.9pt;width:32.3pt;height:38.9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44E20A4E" w14:textId="77777777" w:rsidR="00D51E7C" w:rsidRPr="0066567D" w:rsidRDefault="00D51E7C" w:rsidP="008344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1E7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7B70A4" wp14:editId="6B9CEF55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0D08E549">
                    <v:line id="Rak 1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6.6pt,-.95pt" to="57.1pt,116.75pt" w14:anchorId="26BD5F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D51E7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969313" wp14:editId="7195423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1" name="Ra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654C215A">
                    <v:line id="Rak 10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.75pt,56.55pt" to="112.1pt,56.55pt" w14:anchorId="6AD994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D51E7C">
              <w:rPr>
                <w:noProof/>
                <w:szCs w:val="20"/>
              </w:rPr>
              <w:drawing>
                <wp:inline distT="0" distB="0" distL="0" distR="0" wp14:anchorId="061999F0" wp14:editId="1F3345F6">
                  <wp:extent cx="1420495" cy="1476612"/>
                  <wp:effectExtent l="0" t="0" r="8255" b="9525"/>
                  <wp:docPr id="26" name="Bildobjekt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5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4B7E79E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0FA392" wp14:editId="2C02CA2B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5A5DCE4" w14:textId="77777777" w:rsidR="00D51E7C" w:rsidRPr="0066567D" w:rsidRDefault="00D51E7C" w:rsidP="008344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FA392" id="Upp 19" o:spid="_x0000_s1029" type="#_x0000_t68" style="position:absolute;left:0;text-align:left;margin-left:86.25pt;margin-top:55.2pt;width:32.3pt;height:43.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05A5DCE4" w14:textId="77777777" w:rsidR="00D51E7C" w:rsidRPr="0066567D" w:rsidRDefault="00D51E7C" w:rsidP="008344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1E7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129AF5" wp14:editId="1ECF597C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25CC057C">
                    <v:line id="Rak 23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2.75pt,54.35pt" to="131.7pt,54.35pt" w14:anchorId="7BEF0D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>
                      <v:stroke joinstyle="miter"/>
                    </v:line>
                  </w:pict>
                </mc:Fallback>
              </mc:AlternateContent>
            </w:r>
            <w:r w:rsidRPr="00D51E7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A8B189" wp14:editId="49AF83D3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3" name="R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5A5E828F">
                    <v:line id="Rak 13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65.95pt,.1pt" to="66.3pt,109.6pt" w14:anchorId="5D9794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>
                      <v:stroke joinstyle="miter"/>
                    </v:line>
                  </w:pict>
                </mc:Fallback>
              </mc:AlternateContent>
            </w:r>
            <w:r w:rsidRPr="00D51E7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611230" wp14:editId="4003A1CA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22E833" w14:textId="77777777" w:rsidR="00D51E7C" w:rsidRPr="0066567D" w:rsidRDefault="00D51E7C" w:rsidP="008344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11230" id="Upp 22" o:spid="_x0000_s1030" type="#_x0000_t68" style="position:absolute;left:0;text-align:left;margin-left:28.7pt;margin-top:12.3pt;width:32.3pt;height:38.9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7922E833" w14:textId="77777777" w:rsidR="00D51E7C" w:rsidRPr="0066567D" w:rsidRDefault="00D51E7C" w:rsidP="008344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1E7C">
              <w:rPr>
                <w:noProof/>
                <w:szCs w:val="20"/>
              </w:rPr>
              <w:drawing>
                <wp:inline distT="0" distB="0" distL="0" distR="0" wp14:anchorId="6662A104" wp14:editId="70C80019">
                  <wp:extent cx="1670034" cy="1383485"/>
                  <wp:effectExtent l="0" t="0" r="6985" b="7620"/>
                  <wp:docPr id="18" name="Bildobjekt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E7C" w:rsidRPr="00D51E7C" w14:paraId="6298DC83" w14:textId="77777777" w:rsidTr="00D51E7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CABD0F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3CC7B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51E7C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88510A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99DBFB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51E7C" w:rsidRPr="00D51E7C" w14:paraId="763A2677" w14:textId="77777777" w:rsidTr="00D51E7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506D80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58E29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51E7C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BAB7962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C5C912D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51E7C" w:rsidRPr="00D51E7C" w14:paraId="5EF61ACD" w14:textId="77777777" w:rsidTr="00D51E7C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FE28922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3B864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51E7C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B5A268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8242D99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26F0A9C" w14:textId="77777777" w:rsidR="00D51E7C" w:rsidRPr="00D51E7C" w:rsidRDefault="00D51E7C" w:rsidP="00D51E7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8F6B7E0" w14:textId="77777777" w:rsidR="00D51E7C" w:rsidRPr="00D51E7C" w:rsidRDefault="00D51E7C" w:rsidP="00722FE7">
      <w:pPr>
        <w:pStyle w:val="Rubrik2"/>
        <w:ind w:left="0"/>
      </w:pPr>
      <w:r w:rsidRPr="00D51E7C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D51E7C" w:rsidRPr="00D51E7C" w14:paraId="687207AC" w14:textId="77777777" w:rsidTr="00E1135B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BF8BE80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0B12232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679AF02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53BA735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1C8A8109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884F583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FCB61C0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D51E7C" w:rsidRPr="00D51E7C" w14:paraId="0107488F" w14:textId="77777777" w:rsidTr="00E1135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9D3450" w14:textId="77777777" w:rsidR="00D51E7C" w:rsidRPr="00D51E7C" w:rsidRDefault="00D51E7C" w:rsidP="00D51E7C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CD14F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67B11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C444C" w14:textId="7C35A07D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B</w:t>
            </w:r>
            <w:r w:rsidR="003B0DDF">
              <w:rPr>
                <w:rFonts w:ascii="Arial" w:hAnsi="Arial" w:cs="Arial"/>
                <w:sz w:val="18"/>
                <w:szCs w:val="18"/>
              </w:rPr>
              <w:t>r40</w:t>
            </w:r>
            <w:r w:rsidRPr="00D51E7C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4DAAB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51E7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BA5C1C3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51E7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51E7C" w:rsidRPr="00D51E7C" w14:paraId="6FA95664" w14:textId="77777777" w:rsidTr="00E1135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F774CF3" w14:textId="77777777" w:rsidR="00D51E7C" w:rsidRPr="00D51E7C" w:rsidRDefault="00D51E7C" w:rsidP="00D51E7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FC631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1E7C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328D2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1E7C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1C873" w14:textId="39456CA2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B</w:t>
            </w:r>
            <w:r w:rsidR="003B0DDF">
              <w:rPr>
                <w:rFonts w:ascii="Arial" w:hAnsi="Arial" w:cs="Arial"/>
                <w:sz w:val="18"/>
                <w:szCs w:val="18"/>
              </w:rPr>
              <w:t>r40</w:t>
            </w:r>
            <w:r w:rsidRPr="00D51E7C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3942F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51E7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9F88F97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51E7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51E7C" w:rsidRPr="00D51E7C" w14:paraId="45A3EB4F" w14:textId="77777777" w:rsidTr="00E1135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E641F8E" w14:textId="77777777" w:rsidR="00D51E7C" w:rsidRPr="00D51E7C" w:rsidRDefault="00D51E7C" w:rsidP="00D51E7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B73B5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1E7C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2E0E4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1E7C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A414E" w14:textId="0EC9AB30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B</w:t>
            </w:r>
            <w:r w:rsidR="003B0DDF">
              <w:rPr>
                <w:rFonts w:ascii="Arial" w:hAnsi="Arial" w:cs="Arial"/>
                <w:sz w:val="18"/>
                <w:szCs w:val="18"/>
              </w:rPr>
              <w:t>r40</w:t>
            </w:r>
            <w:r w:rsidRPr="00D51E7C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802D5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51E7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EF199BD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51E7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51E7C" w:rsidRPr="00D51E7C" w14:paraId="70553826" w14:textId="77777777" w:rsidTr="00E1135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C871515" w14:textId="77777777" w:rsidR="00D51E7C" w:rsidRPr="00D51E7C" w:rsidRDefault="00D51E7C" w:rsidP="00D51E7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0A93D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1E7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93E23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1E7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1884D" w14:textId="39928CEB" w:rsidR="00D51E7C" w:rsidRPr="00D51E7C" w:rsidRDefault="003B0DDF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Br40</w:t>
            </w:r>
            <w:r w:rsidR="00D51E7C" w:rsidRPr="00D51E7C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6C5AA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51E7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D2A06D7" w14:textId="6112358A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51E7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607250">
              <w:rPr>
                <w:rFonts w:ascii="Arial" w:hAnsi="Arial" w:cs="Arial"/>
                <w:noProof/>
                <w:sz w:val="18"/>
                <w:szCs w:val="18"/>
              </w:rPr>
              <w:t>/PACS</w:t>
            </w:r>
          </w:p>
        </w:tc>
      </w:tr>
      <w:tr w:rsidR="00D51E7C" w:rsidRPr="00D51E7C" w14:paraId="2D186025" w14:textId="77777777" w:rsidTr="00E1135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58060A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EC6768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7B5FB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D36AC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C7522D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8858F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D51E7C" w:rsidRPr="00D51E7C" w14:paraId="38D0621D" w14:textId="77777777" w:rsidTr="00E1135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D30D4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6F023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72E42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64EA7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A42ABF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89F33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E7C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2D50C362" w14:textId="77777777" w:rsidR="00D51E7C" w:rsidRPr="00D51E7C" w:rsidRDefault="00D51E7C" w:rsidP="00D51E7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E646012" w14:textId="77777777" w:rsidR="00D51E7C" w:rsidRPr="00D51E7C" w:rsidRDefault="00D51E7C" w:rsidP="00722FE7">
      <w:pPr>
        <w:pStyle w:val="Rubrik2"/>
        <w:ind w:left="0"/>
      </w:pPr>
      <w:r w:rsidRPr="00D51E7C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D51E7C" w:rsidRPr="00D51E7C" w14:paraId="61498282" w14:textId="77777777" w:rsidTr="00D51E7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BC6415F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FC6A125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220D4CB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0904D1C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AEAEB16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51E7C" w:rsidRPr="00D51E7C" w14:paraId="60CAB2F3" w14:textId="77777777" w:rsidTr="00D51E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20A086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1E7C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6ABB12B6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51E7C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25C9CEBF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51E7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4A0D4E2D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B7CF78D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51E7C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0431C8F3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51E7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4F6B4F9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51E7C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07896BC2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51E7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DF7A6E7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51E7C" w:rsidRPr="00D51E7C" w14:paraId="383AB89F" w14:textId="77777777" w:rsidTr="00D51E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3FF59C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FBE39A3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FB6057E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4FDA677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1E7E818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8BF916D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51E7C" w:rsidRPr="00D51E7C" w14:paraId="2185F15A" w14:textId="77777777" w:rsidTr="00D51E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C9842D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0E09913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5D48DE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CC133C2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AEB5B6A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21EC55A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51E7C" w:rsidRPr="00D51E7C" w14:paraId="010E7009" w14:textId="77777777" w:rsidTr="00D51E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88D3A7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E2C6BDB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932A79E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7554A4A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E0FD651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09DCEAC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51E7C" w:rsidRPr="00D51E7C" w14:paraId="58D983A6" w14:textId="77777777" w:rsidTr="00D51E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1ECAAB1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0F5CFC3B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D451DB0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5F90DE9C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53B8FE08" w14:textId="77777777" w:rsidR="00D51E7C" w:rsidRPr="00D51E7C" w:rsidRDefault="00D51E7C" w:rsidP="00D51E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AF6604E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51E7C" w:rsidRPr="00D51E7C" w14:paraId="32F0301C" w14:textId="77777777" w:rsidTr="00D51E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B9C6620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A06A5E7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C17654F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896721A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EA4003A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4A96E10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51E7C" w:rsidRPr="00D51E7C" w14:paraId="082B20CD" w14:textId="77777777" w:rsidTr="00D51E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7262E9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6495C17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75E90DC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1E80BBC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E16ED88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0A36A20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51E7C" w:rsidRPr="00D51E7C" w14:paraId="08B50504" w14:textId="77777777" w:rsidTr="00D51E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95FD69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0A27940B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B6716E1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CE58803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C9F9F7F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2B6C520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51E7C" w:rsidRPr="00D51E7C" w14:paraId="1019A3EE" w14:textId="77777777" w:rsidTr="00D51E7C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38E1A42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D922B79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B9A7E1A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0E46750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5C46ED" w14:textId="77777777" w:rsidR="00D51E7C" w:rsidRPr="00D51E7C" w:rsidRDefault="00D51E7C" w:rsidP="00D51E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2B28CEB" w14:textId="77777777" w:rsidR="00D51E7C" w:rsidRPr="00D51E7C" w:rsidRDefault="00D51E7C" w:rsidP="00D51E7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51E7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D2B1D" w14:textId="77777777" w:rsidR="00B826E3" w:rsidRDefault="00B826E3">
      <w:r>
        <w:separator/>
      </w:r>
    </w:p>
  </w:endnote>
  <w:endnote w:type="continuationSeparator" w:id="0">
    <w:p w14:paraId="5EA7C03C" w14:textId="77777777" w:rsidR="00B826E3" w:rsidRDefault="00B826E3">
      <w:r>
        <w:continuationSeparator/>
      </w:r>
    </w:p>
  </w:endnote>
  <w:endnote w:type="continuationNotice" w:id="1">
    <w:p w14:paraId="1EB588E0" w14:textId="77777777" w:rsidR="00B826E3" w:rsidRDefault="00B826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E9E0E" w14:textId="77777777" w:rsidR="00B826E3" w:rsidRDefault="00B826E3"/>
  </w:footnote>
  <w:footnote w:type="continuationSeparator" w:id="0">
    <w:p w14:paraId="02788DEB" w14:textId="77777777" w:rsidR="00B826E3" w:rsidRDefault="00B826E3">
      <w:r>
        <w:continuationSeparator/>
      </w:r>
    </w:p>
  </w:footnote>
  <w:footnote w:type="continuationNotice" w:id="1">
    <w:p w14:paraId="3D9DBBA9" w14:textId="77777777" w:rsidR="00B826E3" w:rsidRDefault="00B826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ED86F6E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0E60970" w:tentative="1">
      <w:start w:val="1"/>
      <w:numFmt w:val="lowerLetter"/>
      <w:lvlText w:val="%2."/>
      <w:lvlJc w:val="left"/>
      <w:pPr>
        <w:ind w:left="1080" w:hanging="360"/>
      </w:pPr>
    </w:lvl>
    <w:lvl w:ilvl="2" w:tplc="507868EE" w:tentative="1">
      <w:start w:val="1"/>
      <w:numFmt w:val="lowerRoman"/>
      <w:lvlText w:val="%3."/>
      <w:lvlJc w:val="right"/>
      <w:pPr>
        <w:ind w:left="1800" w:hanging="180"/>
      </w:pPr>
    </w:lvl>
    <w:lvl w:ilvl="3" w:tplc="D3E45004" w:tentative="1">
      <w:start w:val="1"/>
      <w:numFmt w:val="decimal"/>
      <w:lvlText w:val="%4."/>
      <w:lvlJc w:val="left"/>
      <w:pPr>
        <w:ind w:left="2520" w:hanging="360"/>
      </w:pPr>
    </w:lvl>
    <w:lvl w:ilvl="4" w:tplc="059E010C" w:tentative="1">
      <w:start w:val="1"/>
      <w:numFmt w:val="lowerLetter"/>
      <w:lvlText w:val="%5."/>
      <w:lvlJc w:val="left"/>
      <w:pPr>
        <w:ind w:left="3240" w:hanging="360"/>
      </w:pPr>
    </w:lvl>
    <w:lvl w:ilvl="5" w:tplc="83421164" w:tentative="1">
      <w:start w:val="1"/>
      <w:numFmt w:val="lowerRoman"/>
      <w:lvlText w:val="%6."/>
      <w:lvlJc w:val="right"/>
      <w:pPr>
        <w:ind w:left="3960" w:hanging="180"/>
      </w:pPr>
    </w:lvl>
    <w:lvl w:ilvl="6" w:tplc="7E28344E" w:tentative="1">
      <w:start w:val="1"/>
      <w:numFmt w:val="decimal"/>
      <w:lvlText w:val="%7."/>
      <w:lvlJc w:val="left"/>
      <w:pPr>
        <w:ind w:left="4680" w:hanging="360"/>
      </w:pPr>
    </w:lvl>
    <w:lvl w:ilvl="7" w:tplc="1EE479FC" w:tentative="1">
      <w:start w:val="1"/>
      <w:numFmt w:val="lowerLetter"/>
      <w:lvlText w:val="%8."/>
      <w:lvlJc w:val="left"/>
      <w:pPr>
        <w:ind w:left="5400" w:hanging="360"/>
      </w:pPr>
    </w:lvl>
    <w:lvl w:ilvl="8" w:tplc="54ACC8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4C304C7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756AB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2A64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42D3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44B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F145E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A3EFC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48D7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12BC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7A1E473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59C5D7C" w:tentative="1">
      <w:start w:val="1"/>
      <w:numFmt w:val="lowerLetter"/>
      <w:lvlText w:val="%2."/>
      <w:lvlJc w:val="left"/>
      <w:pPr>
        <w:ind w:left="1080" w:hanging="360"/>
      </w:pPr>
    </w:lvl>
    <w:lvl w:ilvl="2" w:tplc="EDB4A4D2" w:tentative="1">
      <w:start w:val="1"/>
      <w:numFmt w:val="lowerRoman"/>
      <w:lvlText w:val="%3."/>
      <w:lvlJc w:val="right"/>
      <w:pPr>
        <w:ind w:left="1800" w:hanging="180"/>
      </w:pPr>
    </w:lvl>
    <w:lvl w:ilvl="3" w:tplc="BB5421A4" w:tentative="1">
      <w:start w:val="1"/>
      <w:numFmt w:val="decimal"/>
      <w:lvlText w:val="%4."/>
      <w:lvlJc w:val="left"/>
      <w:pPr>
        <w:ind w:left="2520" w:hanging="360"/>
      </w:pPr>
    </w:lvl>
    <w:lvl w:ilvl="4" w:tplc="F9549422" w:tentative="1">
      <w:start w:val="1"/>
      <w:numFmt w:val="lowerLetter"/>
      <w:lvlText w:val="%5."/>
      <w:lvlJc w:val="left"/>
      <w:pPr>
        <w:ind w:left="3240" w:hanging="360"/>
      </w:pPr>
    </w:lvl>
    <w:lvl w:ilvl="5" w:tplc="42B45E76" w:tentative="1">
      <w:start w:val="1"/>
      <w:numFmt w:val="lowerRoman"/>
      <w:lvlText w:val="%6."/>
      <w:lvlJc w:val="right"/>
      <w:pPr>
        <w:ind w:left="3960" w:hanging="180"/>
      </w:pPr>
    </w:lvl>
    <w:lvl w:ilvl="6" w:tplc="3EB05B6A" w:tentative="1">
      <w:start w:val="1"/>
      <w:numFmt w:val="decimal"/>
      <w:lvlText w:val="%7."/>
      <w:lvlJc w:val="left"/>
      <w:pPr>
        <w:ind w:left="4680" w:hanging="360"/>
      </w:pPr>
    </w:lvl>
    <w:lvl w:ilvl="7" w:tplc="68AC247E" w:tentative="1">
      <w:start w:val="1"/>
      <w:numFmt w:val="lowerLetter"/>
      <w:lvlText w:val="%8."/>
      <w:lvlJc w:val="left"/>
      <w:pPr>
        <w:ind w:left="5400" w:hanging="360"/>
      </w:pPr>
    </w:lvl>
    <w:lvl w:ilvl="8" w:tplc="6E5656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D370EAF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08875A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A2EEE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5C47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6CF1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702D5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1EAA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84A29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CE0C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01555101">
    <w:abstractNumId w:val="21"/>
  </w:num>
  <w:num w:numId="2" w16cid:durableId="246424566">
    <w:abstractNumId w:val="16"/>
  </w:num>
  <w:num w:numId="3" w16cid:durableId="679431609">
    <w:abstractNumId w:val="0"/>
  </w:num>
  <w:num w:numId="4" w16cid:durableId="1749765039">
    <w:abstractNumId w:val="6"/>
  </w:num>
  <w:num w:numId="5" w16cid:durableId="362753426">
    <w:abstractNumId w:val="19"/>
  </w:num>
  <w:num w:numId="6" w16cid:durableId="1149710148">
    <w:abstractNumId w:val="2"/>
  </w:num>
  <w:num w:numId="7" w16cid:durableId="948438980">
    <w:abstractNumId w:val="13"/>
  </w:num>
  <w:num w:numId="8" w16cid:durableId="1228347128">
    <w:abstractNumId w:val="9"/>
  </w:num>
  <w:num w:numId="9" w16cid:durableId="529877957">
    <w:abstractNumId w:val="1"/>
  </w:num>
  <w:num w:numId="10" w16cid:durableId="159007176">
    <w:abstractNumId w:val="1"/>
  </w:num>
  <w:num w:numId="11" w16cid:durableId="1131174158">
    <w:abstractNumId w:val="3"/>
  </w:num>
  <w:num w:numId="12" w16cid:durableId="474224400">
    <w:abstractNumId w:val="4"/>
  </w:num>
  <w:num w:numId="13" w16cid:durableId="1448962802">
    <w:abstractNumId w:val="15"/>
  </w:num>
  <w:num w:numId="14" w16cid:durableId="1429889592">
    <w:abstractNumId w:val="10"/>
  </w:num>
  <w:num w:numId="15" w16cid:durableId="222641993">
    <w:abstractNumId w:val="7"/>
  </w:num>
  <w:num w:numId="16" w16cid:durableId="541208183">
    <w:abstractNumId w:val="14"/>
  </w:num>
  <w:num w:numId="17" w16cid:durableId="692416736">
    <w:abstractNumId w:val="5"/>
  </w:num>
  <w:num w:numId="18" w16cid:durableId="89007652">
    <w:abstractNumId w:val="12"/>
  </w:num>
  <w:num w:numId="19" w16cid:durableId="1319260443">
    <w:abstractNumId w:val="20"/>
  </w:num>
  <w:num w:numId="20" w16cid:durableId="2127387873">
    <w:abstractNumId w:val="17"/>
  </w:num>
  <w:num w:numId="21" w16cid:durableId="1051226158">
    <w:abstractNumId w:val="8"/>
  </w:num>
  <w:num w:numId="22" w16cid:durableId="1194030095">
    <w:abstractNumId w:val="18"/>
  </w:num>
  <w:num w:numId="23" w16cid:durableId="11149065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4225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DDF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07250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2FE7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4474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2BD5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6E3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6870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0ED8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0E97"/>
    <w:rsid w:val="00D51529"/>
    <w:rsid w:val="00D51E7C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4A1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7FA5B1C"/>
    <w:rsid w:val="1B85D24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727" y="188864"/>
          <a:ext cx="960968" cy="431895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261" y="188864"/>
          <a:ext cx="960968" cy="431895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795" y="188864"/>
          <a:ext cx="960968" cy="431895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120 s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330" y="188820"/>
          <a:ext cx="961170" cy="431984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BT+10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066" y="212378"/>
          <a:ext cx="962171" cy="384868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>
        <dgm:presLayoutVars>
          <dgm:bulletEnabled val="1"/>
        </dgm:presLayoutVars>
      </dgm:prSet>
      <dgm:spPr/>
    </dgm:pt>
  </dgm:ptLst>
  <dgm:cxnLst>
    <dgm:cxn modelId="{7231D90D-B730-4087-A355-579A939333DB}" type="presOf" srcId="{D813EA76-4FD3-4C15-BFBC-B1DF43B29666}" destId="{4784DBD1-3CBE-41A8-A2C7-CF088F838C79}" srcOrd="0" destOrd="0" presId="urn:microsoft.com/office/officeart/2005/8/layout/hChevron3"/>
    <dgm:cxn modelId="{8178C923-ABB2-4019-A994-2EDF5BE8D67A}" type="presOf" srcId="{6C67DE66-C773-43B4-9C1E-E5B9D5014E97}" destId="{401F6F4E-BF8F-49CD-A023-570599D4F79C}" srcOrd="0" destOrd="0" presId="urn:microsoft.com/office/officeart/2005/8/layout/hChevron3"/>
    <dgm:cxn modelId="{C0314737-A649-4BF5-A183-A07A4E648A8D}" type="presOf" srcId="{72C3C3E7-AFE7-48AF-A84A-F5F4B462ABCE}" destId="{AD4E5296-B06F-4F82-9CB5-F741BF6BFCC1}" srcOrd="0" destOrd="0" presId="urn:microsoft.com/office/officeart/2005/8/layout/hChevron3"/>
    <dgm:cxn modelId="{52BEEF4E-AD99-42AF-A8BA-B67ADB98C4A4}" type="presOf" srcId="{548E9FD9-7371-42E5-8C31-C03B33C90BF7}" destId="{6CE68A43-9C69-4212-AF24-9AFEE7CA1715}" srcOrd="0" destOrd="0" presId="urn:microsoft.com/office/officeart/2005/8/layout/hChevron3"/>
    <dgm:cxn modelId="{F2972254-E488-4B0E-9C82-92D262C3B5E9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6EABEDD4-DF4D-4467-A805-84C635F3AFA1}" type="presOf" srcId="{B73EA016-5B5E-4372-8AFF-E16F061CFA05}" destId="{1F6A0B97-83F0-4189-B0CB-00156B0AC153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95E94537-4831-4494-AF68-AEBC4FB92796}" type="presParOf" srcId="{1F6A0B97-83F0-4189-B0CB-00156B0AC153}" destId="{4784DBD1-3CBE-41A8-A2C7-CF088F838C79}" srcOrd="0" destOrd="0" presId="urn:microsoft.com/office/officeart/2005/8/layout/hChevron3"/>
    <dgm:cxn modelId="{722E53FD-A238-4F3D-9278-CEABEDA9E988}" type="presParOf" srcId="{1F6A0B97-83F0-4189-B0CB-00156B0AC153}" destId="{37D14BC8-3203-463C-9804-9B3B86B621FF}" srcOrd="1" destOrd="0" presId="urn:microsoft.com/office/officeart/2005/8/layout/hChevron3"/>
    <dgm:cxn modelId="{ABD31E8A-6613-4F1B-A61A-A58A18CB04D3}" type="presParOf" srcId="{1F6A0B97-83F0-4189-B0CB-00156B0AC153}" destId="{E13D0391-DAD9-4B61-AB66-3FA48A4F7006}" srcOrd="2" destOrd="0" presId="urn:microsoft.com/office/officeart/2005/8/layout/hChevron3"/>
    <dgm:cxn modelId="{650655ED-367E-46F9-9577-3D2F9F93C1C6}" type="presParOf" srcId="{1F6A0B97-83F0-4189-B0CB-00156B0AC153}" destId="{F9271109-4339-4036-9126-150629D10456}" srcOrd="3" destOrd="0" presId="urn:microsoft.com/office/officeart/2005/8/layout/hChevron3"/>
    <dgm:cxn modelId="{ED40BD3C-FC90-430E-9C8D-F0AFA6E9E2D9}" type="presParOf" srcId="{1F6A0B97-83F0-4189-B0CB-00156B0AC153}" destId="{AD4E5296-B06F-4F82-9CB5-F741BF6BFCC1}" srcOrd="4" destOrd="0" presId="urn:microsoft.com/office/officeart/2005/8/layout/hChevron3"/>
    <dgm:cxn modelId="{3537C318-896D-4E75-A87C-BE1DC00CEFB4}" type="presParOf" srcId="{1F6A0B97-83F0-4189-B0CB-00156B0AC153}" destId="{99F7A086-6C98-4385-8FFE-3337C1F24694}" srcOrd="5" destOrd="0" presId="urn:microsoft.com/office/officeart/2005/8/layout/hChevron3"/>
    <dgm:cxn modelId="{4EC2C05E-88BA-44C6-98E6-2D8893C2B7B4}" type="presParOf" srcId="{1F6A0B97-83F0-4189-B0CB-00156B0AC153}" destId="{6CE68A43-9C69-4212-AF24-9AFEE7CA1715}" srcOrd="6" destOrd="0" presId="urn:microsoft.com/office/officeart/2005/8/layout/hChevron3"/>
    <dgm:cxn modelId="{71F77D05-E3A9-4BD3-A397-D0786CE89261}" type="presParOf" srcId="{1F6A0B97-83F0-4189-B0CB-00156B0AC153}" destId="{52B18C29-9B65-4540-BEEB-D505D2915404}" srcOrd="7" destOrd="0" presId="urn:microsoft.com/office/officeart/2005/8/layout/hChevron3"/>
    <dgm:cxn modelId="{DE4462F5-C4CC-47C0-8ADD-FC064AEE682E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72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72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26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985215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7805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120 s</a:t>
          </a:r>
        </a:p>
      </dsp:txBody>
      <dsp:txXfrm>
        <a:off x="1753754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345" y="188819"/>
          <a:ext cx="961176" cy="431986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BT+10 s</a:t>
          </a:r>
        </a:p>
      </dsp:txBody>
      <dsp:txXfrm>
        <a:off x="252233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086" y="212376"/>
          <a:ext cx="962177" cy="38487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3267522" y="212376"/>
        <a:ext cx="577306" cy="3848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190</Words>
  <Characters>1792</Characters>
  <Application>Microsoft Office Word</Application>
  <DocSecurity>0</DocSecurity>
  <Lines>14</Lines>
  <Paragraphs>3</Paragraphs>
  <ScaleCrop>false</ScaleCrop>
  <Manager/>
  <Company/>
  <LinksUpToDate>false</LinksUpToDate>
  <CharactersWithSpaces>1979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Trombtopp (840207C)</dc:title>
  <dc:subject/>
  <dc:creator>patrik.jens.johansson@vgregion.se</dc:creator>
  <keywords/>
  <lastModifiedBy>Ulrica Sehlberg</lastModifiedBy>
  <revision>11</revision>
  <lastPrinted>2016-03-31T10:56:00.0000000Z</lastPrinted>
  <dcterms:created xsi:type="dcterms:W3CDTF">2022-05-18T04:24:00.0000000Z</dcterms:created>
  <dcterms:modified xsi:type="dcterms:W3CDTF">2025-03-25T10:18:00.0000000Z</dcterms:modified>
</coreProperties>
</file>