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DF83" w14:textId="77777777" w:rsidR="00D25950" w:rsidRDefault="00D25950" w:rsidP="00F35B05">
      <w:pPr>
        <w:pStyle w:val="Rubrik2"/>
        <w:sectPr w:rsidR="00D25950" w:rsidSect="00D2595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31FDDAF" w14:textId="77777777" w:rsidR="00D25950" w:rsidRPr="00AB38B4" w:rsidRDefault="00D25950" w:rsidP="00596CDE">
      <w:pPr>
        <w:pStyle w:val="Rubrik1"/>
        <w:ind w:left="0"/>
      </w:pPr>
    </w:p>
    <w:p w14:paraId="68884841" w14:textId="2E37C59F" w:rsidR="00D25950" w:rsidRPr="00AB38B4" w:rsidRDefault="00AB38B4" w:rsidP="00AB38B4">
      <w:pPr>
        <w:pStyle w:val="Rubrik1"/>
        <w:ind w:left="0"/>
      </w:pPr>
      <w:r w:rsidRPr="00AB38B4">
        <w:t>DT Trauma thorax/buk barn (899800P)</w:t>
      </w:r>
    </w:p>
    <w:p w14:paraId="15379321" w14:textId="77777777" w:rsidR="00D25950" w:rsidRPr="00D25950" w:rsidRDefault="00D25950" w:rsidP="00D2595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01418FB" w14:textId="77777777" w:rsidR="00D25950" w:rsidRPr="00D25950" w:rsidRDefault="00D25950" w:rsidP="00AB38B4">
      <w:pPr>
        <w:pStyle w:val="Rubrik2"/>
        <w:ind w:left="0"/>
      </w:pPr>
      <w:r w:rsidRPr="00D25950">
        <w:t>Syfte</w:t>
      </w:r>
    </w:p>
    <w:p w14:paraId="6E0F0D4D" w14:textId="77777777" w:rsidR="00D25950" w:rsidRDefault="00D25950" w:rsidP="00D2595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2595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8B25AB8" w14:textId="77777777" w:rsidR="00952B32" w:rsidRPr="00D25950" w:rsidRDefault="00952B32" w:rsidP="00D2595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E84080" w14:textId="77777777" w:rsidR="00952B32" w:rsidRPr="00D25950" w:rsidRDefault="00952B32" w:rsidP="00952B32">
      <w:pPr>
        <w:pStyle w:val="Rubrik2"/>
        <w:ind w:left="0"/>
      </w:pPr>
      <w:r>
        <w:t>Förändringar sedan föregående version</w:t>
      </w:r>
    </w:p>
    <w:p w14:paraId="18FF5587" w14:textId="5AC510C9" w:rsidR="00952B32" w:rsidRPr="00D25950" w:rsidRDefault="00952B32" w:rsidP="00952B3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25950">
        <w:rPr>
          <w:rFonts w:ascii="Arial" w:hAnsi="Arial" w:cs="Arial"/>
          <w:sz w:val="18"/>
          <w:szCs w:val="18"/>
        </w:rPr>
        <w:t>Inga förändringar</w:t>
      </w:r>
      <w:r>
        <w:rPr>
          <w:rFonts w:ascii="Arial" w:hAnsi="Arial" w:cs="Arial"/>
          <w:sz w:val="18"/>
          <w:szCs w:val="18"/>
        </w:rPr>
        <w:t>.</w:t>
      </w:r>
    </w:p>
    <w:p w14:paraId="527E450C" w14:textId="77777777" w:rsidR="00D25950" w:rsidRPr="00D25950" w:rsidRDefault="00D25950" w:rsidP="00D2595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12BC3C9" w14:textId="77777777" w:rsidR="00D25950" w:rsidRPr="00D25950" w:rsidRDefault="00D25950" w:rsidP="00AB38B4">
      <w:pPr>
        <w:pStyle w:val="Rubrik2"/>
        <w:ind w:left="0"/>
      </w:pPr>
      <w:r w:rsidRPr="00D25950">
        <w:t>Inför undersökningen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25950" w:rsidRPr="00D25950" w14:paraId="1D27BA54" w14:textId="77777777" w:rsidTr="000B702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1702DB7A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63AA888C" w14:textId="77777777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204549AA" w14:textId="77777777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Samtidigt trauma mot thorax och buk.</w:t>
            </w:r>
          </w:p>
        </w:tc>
      </w:tr>
      <w:tr w:rsidR="00D25950" w:rsidRPr="00D25950" w14:paraId="37CDD189" w14:textId="77777777" w:rsidTr="000B702D">
        <w:trPr>
          <w:trHeight w:val="227"/>
        </w:trPr>
        <w:tc>
          <w:tcPr>
            <w:tcW w:w="1951" w:type="dxa"/>
            <w:shd w:val="clear" w:color="auto" w:fill="auto"/>
          </w:tcPr>
          <w:p w14:paraId="1823EB81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shd w:val="clear" w:color="auto" w:fill="auto"/>
          </w:tcPr>
          <w:p w14:paraId="350E762D" w14:textId="77777777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cytostatikabehandling.</w:t>
            </w:r>
          </w:p>
          <w:p w14:paraId="06D86CAD" w14:textId="77777777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PVK, blå räcker.</w:t>
            </w:r>
          </w:p>
        </w:tc>
      </w:tr>
      <w:tr w:rsidR="00D25950" w:rsidRPr="00D25950" w14:paraId="62CF4419" w14:textId="77777777" w:rsidTr="000B702D">
        <w:trPr>
          <w:trHeight w:val="227"/>
        </w:trPr>
        <w:tc>
          <w:tcPr>
            <w:tcW w:w="1951" w:type="dxa"/>
            <w:shd w:val="clear" w:color="auto" w:fill="auto"/>
          </w:tcPr>
          <w:p w14:paraId="6DEC407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shd w:val="clear" w:color="auto" w:fill="auto"/>
          </w:tcPr>
          <w:p w14:paraId="1B7140CA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25950" w:rsidRPr="00D25950" w14:paraId="28B6ECE6" w14:textId="77777777" w:rsidTr="000B702D">
        <w:trPr>
          <w:trHeight w:val="227"/>
        </w:trPr>
        <w:tc>
          <w:tcPr>
            <w:tcW w:w="1951" w:type="dxa"/>
            <w:shd w:val="clear" w:color="auto" w:fill="auto"/>
          </w:tcPr>
          <w:p w14:paraId="44744E3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shd w:val="clear" w:color="auto" w:fill="auto"/>
          </w:tcPr>
          <w:p w14:paraId="3CE8A935" w14:textId="77777777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 xml:space="preserve">Visipaque 320 mg I/ml används för alla barn, 1,7 ml/kg kroppsvikt. </w:t>
            </w:r>
          </w:p>
          <w:p w14:paraId="44B03650" w14:textId="37220013" w:rsidR="00D25950" w:rsidRPr="00D25950" w:rsidRDefault="0092602F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0–70</w:t>
            </w:r>
            <w:r w:rsidR="00D25950" w:rsidRPr="00D25950">
              <w:rPr>
                <w:rFonts w:ascii="Arial" w:hAnsi="Arial" w:cs="Arial"/>
                <w:sz w:val="18"/>
                <w:szCs w:val="18"/>
              </w:rPr>
              <w:t xml:space="preserve"> kg: maxdos 100 ml.</w:t>
            </w:r>
          </w:p>
          <w:p w14:paraId="37206FA8" w14:textId="77777777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72685CA4" w14:textId="522BB7C6" w:rsidR="00D25950" w:rsidRPr="00D25950" w:rsidRDefault="00D25950" w:rsidP="00D2595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 xml:space="preserve">Eftersträva en injektionstid på </w:t>
            </w:r>
            <w:r w:rsidR="0092602F" w:rsidRPr="00D25950">
              <w:rPr>
                <w:rFonts w:ascii="Arial" w:hAnsi="Arial" w:cs="Arial"/>
                <w:sz w:val="18"/>
                <w:szCs w:val="18"/>
              </w:rPr>
              <w:t>20–40</w:t>
            </w:r>
            <w:r w:rsidRPr="00D25950">
              <w:rPr>
                <w:rFonts w:ascii="Arial" w:hAnsi="Arial" w:cs="Arial"/>
                <w:sz w:val="18"/>
                <w:szCs w:val="18"/>
              </w:rPr>
              <w:t xml:space="preserve"> s.</w:t>
            </w:r>
          </w:p>
        </w:tc>
      </w:tr>
      <w:tr w:rsidR="00D25950" w:rsidRPr="00D25950" w14:paraId="56849C1B" w14:textId="77777777" w:rsidTr="000B702D">
        <w:trPr>
          <w:trHeight w:val="227"/>
        </w:trPr>
        <w:tc>
          <w:tcPr>
            <w:tcW w:w="1951" w:type="dxa"/>
            <w:shd w:val="clear" w:color="auto" w:fill="auto"/>
          </w:tcPr>
          <w:p w14:paraId="0CAB0DFF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shd w:val="clear" w:color="auto" w:fill="auto"/>
          </w:tcPr>
          <w:p w14:paraId="1944AC55" w14:textId="1F0A1D3F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92602F" w:rsidRPr="00D25950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D25950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7A93F14C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89CE833" w14:textId="5191705B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Pr="00D2595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</w:tbl>
    <w:p w14:paraId="38659EC3" w14:textId="77777777" w:rsidR="00D25950" w:rsidRPr="00D25950" w:rsidRDefault="00D25950" w:rsidP="00D2595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2D886859" w14:textId="77777777" w:rsidR="00D25950" w:rsidRPr="00D25950" w:rsidRDefault="00D25950" w:rsidP="00AB38B4">
      <w:pPr>
        <w:pStyle w:val="Rubrik2"/>
        <w:ind w:left="0"/>
      </w:pPr>
      <w:r w:rsidRPr="00D25950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25950" w:rsidRPr="00D25950" w14:paraId="4A827C7C" w14:textId="77777777" w:rsidTr="000B702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6517D913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5EEF9753" w14:textId="77777777" w:rsidR="00D25950" w:rsidRPr="00D25950" w:rsidRDefault="00D25950" w:rsidP="00D2595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88D3ACC" w14:textId="77777777" w:rsidR="00D25950" w:rsidRPr="00D25950" w:rsidRDefault="00D25950" w:rsidP="00D2595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4D157050" w14:textId="77777777" w:rsidR="00D25950" w:rsidRPr="00D25950" w:rsidRDefault="00D25950" w:rsidP="00D2595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  <w:tr w:rsidR="00D25950" w:rsidRPr="00D25950" w14:paraId="7E13C9ED" w14:textId="77777777" w:rsidTr="000B702D">
        <w:trPr>
          <w:trHeight w:val="227"/>
        </w:trPr>
        <w:tc>
          <w:tcPr>
            <w:tcW w:w="1951" w:type="dxa"/>
            <w:shd w:val="clear" w:color="auto" w:fill="auto"/>
            <w:tcMar>
              <w:top w:w="57" w:type="dxa"/>
            </w:tcMar>
          </w:tcPr>
          <w:p w14:paraId="0AEE8F9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087" w:type="dxa"/>
            <w:shd w:val="clear" w:color="auto" w:fill="auto"/>
            <w:tcMar>
              <w:top w:w="57" w:type="dxa"/>
            </w:tcMar>
          </w:tcPr>
          <w:p w14:paraId="7D068470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Jugulum – trochanter minor.</w:t>
            </w:r>
          </w:p>
        </w:tc>
      </w:tr>
      <w:tr w:rsidR="00D25950" w:rsidRPr="00D25950" w14:paraId="60D65D23" w14:textId="77777777" w:rsidTr="000B702D">
        <w:trPr>
          <w:trHeight w:val="227"/>
        </w:trPr>
        <w:tc>
          <w:tcPr>
            <w:tcW w:w="1951" w:type="dxa"/>
            <w:shd w:val="clear" w:color="auto" w:fill="auto"/>
          </w:tcPr>
          <w:p w14:paraId="5836721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 xml:space="preserve">Scanområde </w:t>
            </w:r>
          </w:p>
        </w:tc>
        <w:tc>
          <w:tcPr>
            <w:tcW w:w="7087" w:type="dxa"/>
            <w:shd w:val="clear" w:color="auto" w:fill="auto"/>
          </w:tcPr>
          <w:p w14:paraId="3BC308D0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25950">
              <w:rPr>
                <w:rFonts w:ascii="Arial" w:hAnsi="Arial" w:cs="Arial"/>
                <w:sz w:val="18"/>
                <w:szCs w:val="18"/>
              </w:rPr>
              <w:t xml:space="preserve"> Jugulum – symfysen.</w:t>
            </w:r>
          </w:p>
          <w:p w14:paraId="4435D919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D2595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</w:tr>
      <w:tr w:rsidR="00D25950" w:rsidRPr="00D25950" w14:paraId="06FB93CB" w14:textId="77777777" w:rsidTr="000B702D">
        <w:trPr>
          <w:trHeight w:val="227"/>
        </w:trPr>
        <w:tc>
          <w:tcPr>
            <w:tcW w:w="1951" w:type="dxa"/>
            <w:shd w:val="clear" w:color="auto" w:fill="auto"/>
          </w:tcPr>
          <w:p w14:paraId="1ABFE561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087" w:type="dxa"/>
            <w:shd w:val="clear" w:color="auto" w:fill="auto"/>
          </w:tcPr>
          <w:p w14:paraId="4ECF6FA9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Beräknas som injektionstid (för kontrasten) + 40 s.</w:t>
            </w:r>
          </w:p>
        </w:tc>
      </w:tr>
    </w:tbl>
    <w:p w14:paraId="538761D8" w14:textId="77777777" w:rsidR="00D25950" w:rsidRPr="00D25950" w:rsidRDefault="00D25950" w:rsidP="00D2595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BC176BC" w14:textId="77777777" w:rsidR="00D25950" w:rsidRPr="00D25950" w:rsidRDefault="00D25950" w:rsidP="0092602F">
      <w:pPr>
        <w:pStyle w:val="Rubrik2"/>
        <w:ind w:left="0"/>
      </w:pPr>
      <w:r w:rsidRPr="00D25950">
        <w:lastRenderedPageBreak/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25950" w:rsidRPr="00D25950" w14:paraId="360C4144" w14:textId="77777777" w:rsidTr="000B70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7F4C6EB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47FD6D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76131FF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6C7D93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7BE48A5C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99CEFE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4AC036C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25950" w:rsidRPr="00D25950" w14:paraId="7F77C8C4" w14:textId="77777777" w:rsidTr="000B70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30B149" w14:textId="77777777" w:rsidR="00D25950" w:rsidRPr="00D25950" w:rsidRDefault="00D25950" w:rsidP="00D2595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Thorax/buk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E005B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07DCB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6D3AC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03622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7D91E9A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25950" w:rsidRPr="00D25950" w14:paraId="139E2B83" w14:textId="77777777" w:rsidTr="000B702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5E0AB4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D6CD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53898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8D398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A46C9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44A5B5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25950" w:rsidRPr="00D25950" w14:paraId="0638D7EC" w14:textId="77777777" w:rsidTr="000B702D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F80872" w14:textId="77777777" w:rsidR="00D25950" w:rsidRPr="00D25950" w:rsidRDefault="00D25950" w:rsidP="00D2595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68DEAD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333D7B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A7F1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A3BF2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C5A7B4C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25950" w:rsidRPr="00D25950" w14:paraId="3B4BFAE9" w14:textId="77777777" w:rsidTr="000B702D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DC02CE2" w14:textId="77777777" w:rsidR="00D25950" w:rsidRPr="00D25950" w:rsidRDefault="00D25950" w:rsidP="00D2595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6086C420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D1EDA4A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3A91A7C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969B31A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4708E528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25950" w:rsidRPr="00D25950" w14:paraId="7DBFE50A" w14:textId="77777777" w:rsidTr="000B702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E58C24" w14:textId="77777777" w:rsidR="00D25950" w:rsidRPr="00D25950" w:rsidRDefault="00D25950" w:rsidP="00D2595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25950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D259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helrygg skelett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E369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02B5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AD00A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BF50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59344B7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25950" w:rsidRPr="00D25950" w14:paraId="74915913" w14:textId="77777777" w:rsidTr="000B702D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5C2A92F" w14:textId="77777777" w:rsidR="00D25950" w:rsidRPr="00D25950" w:rsidRDefault="00D25950" w:rsidP="00D2595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57E144AB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81430BB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399E634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B60/Bone/FC30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C528F0E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5646C8C7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25950" w:rsidRPr="00D25950" w14:paraId="0E239104" w14:textId="77777777" w:rsidTr="000B702D">
        <w:trPr>
          <w:trHeight w:val="227"/>
        </w:trPr>
        <w:tc>
          <w:tcPr>
            <w:tcW w:w="1980" w:type="dxa"/>
            <w:tcBorders>
              <w:top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13257E" w14:textId="77777777" w:rsidR="00D25950" w:rsidRPr="00D25950" w:rsidRDefault="00D25950" w:rsidP="00D2595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25950">
              <w:rPr>
                <w:rFonts w:ascii="Wingdings 3" w:hAnsi="Wingdings 3" w:cs="Arial"/>
                <w:sz w:val="18"/>
                <w:szCs w:val="18"/>
              </w:rPr>
              <w:sym w:font="Wingdings 3" w:char="F039"/>
            </w:r>
            <w:r w:rsidRPr="00D25950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Lungor K+</w:t>
            </w: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2025B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11DA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410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B32CF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9106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B6649A2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D25950" w:rsidRPr="00D25950" w14:paraId="4797F526" w14:textId="77777777" w:rsidTr="000B702D">
        <w:trPr>
          <w:trHeight w:val="227"/>
        </w:trPr>
        <w:tc>
          <w:tcPr>
            <w:tcW w:w="1980" w:type="dxa"/>
            <w:tcBorders>
              <w:top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57EECAC" w14:textId="77777777" w:rsidR="00D25950" w:rsidRPr="00D25950" w:rsidRDefault="00D25950" w:rsidP="00D2595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714A280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4EE4818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450995D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sz w:val="18"/>
                <w:szCs w:val="18"/>
                <w:lang w:val="en-US"/>
              </w:rPr>
              <w:t>B75/Lung/FC52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231833B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dashed" w:sz="4" w:space="0" w:color="auto"/>
            </w:tcBorders>
            <w:shd w:val="clear" w:color="auto" w:fill="FFFFFF"/>
            <w:vAlign w:val="center"/>
          </w:tcPr>
          <w:p w14:paraId="7283DBE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595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25950" w:rsidRPr="00D25950" w14:paraId="2F1ADC64" w14:textId="77777777" w:rsidTr="000B70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4908B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9E0E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54DBE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42D5F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D4398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6ECE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25950" w:rsidRPr="00D25950" w14:paraId="2DBEADFC" w14:textId="77777777" w:rsidTr="000B702D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5C1F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6E1DAF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581F7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7ADD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49AB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CF8218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595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725592B" w14:textId="77777777" w:rsidR="00D25950" w:rsidRPr="00D25950" w:rsidRDefault="00D25950" w:rsidP="00D2595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EDA7813" w14:textId="77777777" w:rsidR="00D25950" w:rsidRPr="00D25950" w:rsidRDefault="00D25950" w:rsidP="0092602F">
      <w:pPr>
        <w:pStyle w:val="Rubrik2"/>
        <w:ind w:left="0"/>
      </w:pPr>
      <w:r w:rsidRPr="00D25950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D25950" w:rsidRPr="00D25950" w14:paraId="20706A69" w14:textId="77777777" w:rsidTr="00D2595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E3D463F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6FBCB474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3563B09D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C7B5538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32812B8C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3E2A00A5" w14:textId="77777777" w:rsidTr="00D2595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13AEFBBD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2595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3AFC40FA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7A557CF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3CA7771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7F901D6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56C49171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4E0C8FAA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52F0510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6860BB47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Thorax/buk K+</w:t>
            </w:r>
          </w:p>
          <w:p w14:paraId="61FD6ECE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helrygg skelett</w:t>
            </w:r>
          </w:p>
          <w:p w14:paraId="5290B0C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13DA70E7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038525E0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C6792A7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C72134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F5A089F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C098B56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533385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90509C4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1548BD4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0AEA5F87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0ABE65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0536EF2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7806E9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51ECFFA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A1D63BE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4883329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81F7C25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271804A0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C5F677A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119E51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5F371F3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7676007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DBC3D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0F4B3AD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9D9989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0A0612D2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76239F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52417F20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Lungor K+</w:t>
            </w:r>
          </w:p>
          <w:p w14:paraId="35B6CBD6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2595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40B6A91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816A63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11DB370D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21DBB475" w14:textId="77777777" w:rsidR="00D25950" w:rsidRPr="00D25950" w:rsidRDefault="00D25950" w:rsidP="00D2595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4A6B1F7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3F902C55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0CBDB6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1D6A42A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264D02D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0931DEB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6EFBCD5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62BDF8B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C2B98C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2AF3D71B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019B43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DAE1FC5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C05BEE1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3789063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347E6DB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48701E93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051BE07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04592BE9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78FE200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5DE06E0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nil"/>
            </w:tcBorders>
            <w:shd w:val="clear" w:color="auto" w:fill="8496B0"/>
          </w:tcPr>
          <w:p w14:paraId="01BA6FEF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864CBE9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EF8A4D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999A8F3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6F37195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25950" w:rsidRPr="00D25950" w14:paraId="38006B7F" w14:textId="77777777" w:rsidTr="00D2595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BF647C2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622BCD91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457A29B0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A9E21FF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8B2468" w14:textId="77777777" w:rsidR="00D25950" w:rsidRPr="00D25950" w:rsidRDefault="00D25950" w:rsidP="00D2595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328A615" w14:textId="77777777" w:rsidR="00D25950" w:rsidRPr="00D25950" w:rsidRDefault="00D25950" w:rsidP="00D25950">
      <w:pPr>
        <w:spacing w:after="0" w:line="240" w:lineRule="auto"/>
        <w:ind w:left="0" w:right="0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2595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21BC5" w14:textId="77777777" w:rsidR="009D50DC" w:rsidRDefault="009D50DC">
      <w:r>
        <w:separator/>
      </w:r>
    </w:p>
  </w:endnote>
  <w:endnote w:type="continuationSeparator" w:id="0">
    <w:p w14:paraId="469AC03A" w14:textId="77777777" w:rsidR="009D50DC" w:rsidRDefault="009D50DC">
      <w:r>
        <w:continuationSeparator/>
      </w:r>
    </w:p>
  </w:endnote>
  <w:endnote w:type="continuationNotice" w:id="1">
    <w:p w14:paraId="12163176" w14:textId="77777777" w:rsidR="009D50DC" w:rsidRDefault="009D50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3BC4" w14:textId="77777777" w:rsidR="009D50DC" w:rsidRDefault="009D50DC"/>
  </w:footnote>
  <w:footnote w:type="continuationSeparator" w:id="0">
    <w:p w14:paraId="208D1C1F" w14:textId="77777777" w:rsidR="009D50DC" w:rsidRDefault="009D50DC">
      <w:r>
        <w:continuationSeparator/>
      </w:r>
    </w:p>
  </w:footnote>
  <w:footnote w:type="continuationNotice" w:id="1">
    <w:p w14:paraId="278F2F35" w14:textId="77777777" w:rsidR="009D50DC" w:rsidRDefault="009D50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B6BAB01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7704A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2830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F6222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A86B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B6A4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4B8AE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44C5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BE5B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18FCFC4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EFCE30BE" w:tentative="1">
      <w:start w:val="1"/>
      <w:numFmt w:val="lowerLetter"/>
      <w:lvlText w:val="%2."/>
      <w:lvlJc w:val="left"/>
      <w:pPr>
        <w:ind w:left="1080" w:hanging="360"/>
      </w:pPr>
    </w:lvl>
    <w:lvl w:ilvl="2" w:tplc="4FA02DC6" w:tentative="1">
      <w:start w:val="1"/>
      <w:numFmt w:val="lowerRoman"/>
      <w:lvlText w:val="%3."/>
      <w:lvlJc w:val="right"/>
      <w:pPr>
        <w:ind w:left="1800" w:hanging="180"/>
      </w:pPr>
    </w:lvl>
    <w:lvl w:ilvl="3" w:tplc="5E16CE98" w:tentative="1">
      <w:start w:val="1"/>
      <w:numFmt w:val="decimal"/>
      <w:lvlText w:val="%4."/>
      <w:lvlJc w:val="left"/>
      <w:pPr>
        <w:ind w:left="2520" w:hanging="360"/>
      </w:pPr>
    </w:lvl>
    <w:lvl w:ilvl="4" w:tplc="4300A1DC" w:tentative="1">
      <w:start w:val="1"/>
      <w:numFmt w:val="lowerLetter"/>
      <w:lvlText w:val="%5."/>
      <w:lvlJc w:val="left"/>
      <w:pPr>
        <w:ind w:left="3240" w:hanging="360"/>
      </w:pPr>
    </w:lvl>
    <w:lvl w:ilvl="5" w:tplc="FB046F3A" w:tentative="1">
      <w:start w:val="1"/>
      <w:numFmt w:val="lowerRoman"/>
      <w:lvlText w:val="%6."/>
      <w:lvlJc w:val="right"/>
      <w:pPr>
        <w:ind w:left="3960" w:hanging="180"/>
      </w:pPr>
    </w:lvl>
    <w:lvl w:ilvl="6" w:tplc="A2AAF018" w:tentative="1">
      <w:start w:val="1"/>
      <w:numFmt w:val="decimal"/>
      <w:lvlText w:val="%7."/>
      <w:lvlJc w:val="left"/>
      <w:pPr>
        <w:ind w:left="4680" w:hanging="360"/>
      </w:pPr>
    </w:lvl>
    <w:lvl w:ilvl="7" w:tplc="7B88714A" w:tentative="1">
      <w:start w:val="1"/>
      <w:numFmt w:val="lowerLetter"/>
      <w:lvlText w:val="%8."/>
      <w:lvlJc w:val="left"/>
      <w:pPr>
        <w:ind w:left="5400" w:hanging="360"/>
      </w:pPr>
    </w:lvl>
    <w:lvl w:ilvl="8" w:tplc="9A3A42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5DDC30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9BE92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ACC5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8287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56CE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CE75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740A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0C43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AAB4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6973684">
    <w:abstractNumId w:val="20"/>
  </w:num>
  <w:num w:numId="2" w16cid:durableId="831063580">
    <w:abstractNumId w:val="15"/>
  </w:num>
  <w:num w:numId="3" w16cid:durableId="769207271">
    <w:abstractNumId w:val="0"/>
  </w:num>
  <w:num w:numId="4" w16cid:durableId="581835421">
    <w:abstractNumId w:val="6"/>
  </w:num>
  <w:num w:numId="5" w16cid:durableId="1558859793">
    <w:abstractNumId w:val="18"/>
  </w:num>
  <w:num w:numId="6" w16cid:durableId="1969627548">
    <w:abstractNumId w:val="2"/>
  </w:num>
  <w:num w:numId="7" w16cid:durableId="91050653">
    <w:abstractNumId w:val="12"/>
  </w:num>
  <w:num w:numId="8" w16cid:durableId="88619161">
    <w:abstractNumId w:val="8"/>
  </w:num>
  <w:num w:numId="9" w16cid:durableId="1209368550">
    <w:abstractNumId w:val="1"/>
  </w:num>
  <w:num w:numId="10" w16cid:durableId="1459101150">
    <w:abstractNumId w:val="1"/>
  </w:num>
  <w:num w:numId="11" w16cid:durableId="221403623">
    <w:abstractNumId w:val="3"/>
  </w:num>
  <w:num w:numId="12" w16cid:durableId="1709646426">
    <w:abstractNumId w:val="4"/>
  </w:num>
  <w:num w:numId="13" w16cid:durableId="406415924">
    <w:abstractNumId w:val="14"/>
  </w:num>
  <w:num w:numId="14" w16cid:durableId="548419302">
    <w:abstractNumId w:val="9"/>
  </w:num>
  <w:num w:numId="15" w16cid:durableId="1580675206">
    <w:abstractNumId w:val="7"/>
  </w:num>
  <w:num w:numId="16" w16cid:durableId="2031953885">
    <w:abstractNumId w:val="13"/>
  </w:num>
  <w:num w:numId="17" w16cid:durableId="885482476">
    <w:abstractNumId w:val="5"/>
  </w:num>
  <w:num w:numId="18" w16cid:durableId="152649004">
    <w:abstractNumId w:val="11"/>
  </w:num>
  <w:num w:numId="19" w16cid:durableId="2104446157">
    <w:abstractNumId w:val="19"/>
  </w:num>
  <w:num w:numId="20" w16cid:durableId="1399207168">
    <w:abstractNumId w:val="16"/>
  </w:num>
  <w:num w:numId="21" w16cid:durableId="1955674961">
    <w:abstractNumId w:val="17"/>
  </w:num>
  <w:num w:numId="22" w16cid:durableId="1689792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368B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CD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02F"/>
    <w:rsid w:val="0093085B"/>
    <w:rsid w:val="00931C57"/>
    <w:rsid w:val="009347A5"/>
    <w:rsid w:val="00942257"/>
    <w:rsid w:val="009471BF"/>
    <w:rsid w:val="00950E4E"/>
    <w:rsid w:val="009529BD"/>
    <w:rsid w:val="00952B32"/>
    <w:rsid w:val="009533B4"/>
    <w:rsid w:val="00971D93"/>
    <w:rsid w:val="009B1F6B"/>
    <w:rsid w:val="009C0D12"/>
    <w:rsid w:val="009C192E"/>
    <w:rsid w:val="009D50D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8B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5950"/>
    <w:rsid w:val="00D27854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319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2010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Trauma thorax buk barn (899800P)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2022-05-18T04:24:00.0000000Z</dcterms:created>
  <dcterms:modified xsi:type="dcterms:W3CDTF">2026-03-04T15:04:00.0000000Z</dcterms:modified>
</coreProperties>
</file>