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B38D14" w14:textId="77777777" w:rsidR="00FE7090" w:rsidRDefault="00FE7090" w:rsidP="00F35B05">
      <w:pPr>
        <w:pStyle w:val="Rubrik2"/>
        <w:sectPr w:rsidR="00FE7090" w:rsidSect="00FE709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A63EEAC" w14:textId="77777777" w:rsidR="00784545" w:rsidRPr="00FE7090" w:rsidRDefault="00784545" w:rsidP="00784545">
      <w:pPr>
        <w:pStyle w:val="Rubrik1"/>
        <w:ind w:left="0"/>
        <w:rPr>
          <w:sz w:val="18"/>
          <w:szCs w:val="18"/>
        </w:rPr>
      </w:pPr>
      <w:r w:rsidRPr="00FE7090">
        <w:t>DT Trauma huvud/halsrygg (</w:t>
      </w:r>
      <w:proofErr w:type="gramStart"/>
      <w:r w:rsidRPr="00FE7090">
        <w:t>899000</w:t>
      </w:r>
      <w:proofErr w:type="gramEnd"/>
      <w:r w:rsidRPr="00FE7090">
        <w:t>)</w:t>
      </w:r>
    </w:p>
    <w:p w14:paraId="075E8FEF" w14:textId="77777777" w:rsidR="00FE7090" w:rsidRPr="00FE7090" w:rsidRDefault="00FE7090" w:rsidP="00FE7090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F3572D8" w14:textId="77777777" w:rsidR="00157A4D" w:rsidRPr="00FE7090" w:rsidRDefault="00157A4D" w:rsidP="00813AE9">
      <w:pPr>
        <w:pStyle w:val="Rubrik2"/>
        <w:ind w:left="0"/>
      </w:pPr>
      <w:r w:rsidRPr="00FE7090">
        <w:t>Syfte</w:t>
      </w:r>
    </w:p>
    <w:p w14:paraId="00839EDE" w14:textId="77777777" w:rsidR="00157A4D" w:rsidRPr="00FE7090" w:rsidRDefault="00157A4D" w:rsidP="00157A4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FE7090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7F8A81DA" w14:textId="77777777" w:rsidR="00FE7090" w:rsidRPr="00FE7090" w:rsidRDefault="00FE7090" w:rsidP="00FE7090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7FA4876C" w14:textId="547CEA65" w:rsidR="00FE7090" w:rsidRPr="00FE7090" w:rsidRDefault="00157A4D" w:rsidP="00813AE9">
      <w:pPr>
        <w:pStyle w:val="Rubrik2"/>
        <w:ind w:left="0"/>
      </w:pPr>
      <w:r>
        <w:t>Förändringar sedan föregående</w:t>
      </w:r>
      <w:r w:rsidR="00FE7090" w:rsidRPr="00FE7090">
        <w:t xml:space="preserve"> version</w:t>
      </w:r>
    </w:p>
    <w:p w14:paraId="65EC248E" w14:textId="38142261" w:rsidR="00FE7090" w:rsidRPr="00FE7090" w:rsidRDefault="00157A4D" w:rsidP="00FE709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Inga förändringar.</w:t>
      </w:r>
    </w:p>
    <w:p w14:paraId="5B89BC97" w14:textId="77777777" w:rsidR="00FE7090" w:rsidRPr="00FE7090" w:rsidRDefault="00FE7090" w:rsidP="00FE709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E14D561" w14:textId="77777777" w:rsidR="00FE7090" w:rsidRPr="00FE7090" w:rsidRDefault="00FE7090" w:rsidP="00813AE9">
      <w:pPr>
        <w:pStyle w:val="Rubrik2"/>
        <w:ind w:left="0"/>
      </w:pPr>
      <w:r w:rsidRPr="00FE7090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FE7090" w:rsidRPr="00FE7090" w14:paraId="3AF394D2" w14:textId="77777777" w:rsidTr="00BD7294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104AD2FE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E7090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218D0B34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E7090">
              <w:rPr>
                <w:rFonts w:ascii="Arial" w:hAnsi="Arial" w:cs="Arial"/>
                <w:sz w:val="18"/>
                <w:szCs w:val="18"/>
              </w:rPr>
              <w:t>Samtidigt trauma mot huvud och halsrygg.</w:t>
            </w:r>
          </w:p>
        </w:tc>
      </w:tr>
      <w:tr w:rsidR="00FE7090" w:rsidRPr="00FE7090" w14:paraId="7BA82DE6" w14:textId="77777777" w:rsidTr="00BD729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DA10858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E7090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5C9D975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E7090">
              <w:rPr>
                <w:rFonts w:ascii="Arial" w:hAnsi="Arial" w:cs="Arial"/>
                <w:sz w:val="18"/>
                <w:szCs w:val="18"/>
              </w:rPr>
              <w:t>Inga.</w:t>
            </w:r>
          </w:p>
        </w:tc>
      </w:tr>
      <w:tr w:rsidR="00FE7090" w:rsidRPr="00FE7090" w14:paraId="49AB96D8" w14:textId="77777777" w:rsidTr="00BD729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DF5CCEF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E7090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9C3DABE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E7090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FE7090" w:rsidRPr="00FE7090" w14:paraId="3C05AC95" w14:textId="77777777" w:rsidTr="00BD729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6C6C4EB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E7090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27D4D28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E7090">
              <w:rPr>
                <w:rFonts w:ascii="Arial" w:hAnsi="Arial" w:cs="Arial"/>
                <w:sz w:val="18"/>
                <w:szCs w:val="18"/>
              </w:rPr>
              <w:t xml:space="preserve">Ingen. </w:t>
            </w:r>
          </w:p>
        </w:tc>
      </w:tr>
      <w:tr w:rsidR="00FE7090" w:rsidRPr="00FE7090" w14:paraId="05346415" w14:textId="77777777" w:rsidTr="00BD729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0BA9AAF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E7090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1CCFB26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E7090">
              <w:rPr>
                <w:rFonts w:ascii="Arial" w:hAnsi="Arial" w:cs="Arial"/>
                <w:color w:val="000000"/>
                <w:sz w:val="18"/>
                <w:szCs w:val="18"/>
              </w:rPr>
              <w:t xml:space="preserve">Se kapitel 4.2 och 5.2 i </w:t>
            </w:r>
          </w:p>
          <w:p w14:paraId="3FCBB6E6" w14:textId="7D11F874" w:rsidR="00FE7090" w:rsidRPr="00FE7090" w:rsidRDefault="0000000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7" w:history="1">
              <w:r w:rsidR="00FE7090" w:rsidRPr="00FE7090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FE7090" w:rsidRPr="00FE7090" w14:paraId="5809CAA3" w14:textId="77777777" w:rsidTr="00BD729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45F03AE4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E7090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2C101EB0" w14:textId="77777777" w:rsidR="00FE7090" w:rsidRPr="00FE7090" w:rsidRDefault="00FE7090" w:rsidP="00FE7090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E7090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017601F6" w14:textId="77777777" w:rsidR="00FE7090" w:rsidRPr="00FE7090" w:rsidRDefault="00FE7090" w:rsidP="00FE7090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E7090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2735DA70" w14:textId="77777777" w:rsidR="00FE7090" w:rsidRPr="00FE7090" w:rsidRDefault="00FE7090" w:rsidP="00FE7090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E7090">
              <w:rPr>
                <w:rFonts w:ascii="Arial" w:hAnsi="Arial" w:cs="Arial"/>
                <w:sz w:val="18"/>
                <w:szCs w:val="18"/>
              </w:rPr>
              <w:t>Armarna längs sidorna, axlarna neddragna så långt som möjligt.</w:t>
            </w:r>
          </w:p>
        </w:tc>
      </w:tr>
    </w:tbl>
    <w:p w14:paraId="0AAFAD4A" w14:textId="77777777" w:rsidR="00FE7090" w:rsidRPr="00FE7090" w:rsidRDefault="00FE7090" w:rsidP="00FE709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097B86B" w14:textId="77777777" w:rsidR="00FE7090" w:rsidRPr="00FE7090" w:rsidRDefault="00FE7090" w:rsidP="00813AE9">
      <w:pPr>
        <w:pStyle w:val="Rubrik2"/>
        <w:ind w:left="0"/>
      </w:pPr>
      <w:r w:rsidRPr="00FE7090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708"/>
        <w:gridCol w:w="2380"/>
      </w:tblGrid>
      <w:tr w:rsidR="00FE7090" w:rsidRPr="00FE7090" w14:paraId="345B5560" w14:textId="77777777" w:rsidTr="00FE7090">
        <w:trPr>
          <w:trHeight w:val="520"/>
        </w:trPr>
        <w:tc>
          <w:tcPr>
            <w:tcW w:w="6658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278A8DC1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FE7090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77373E03" wp14:editId="1D52FE17">
                  <wp:extent cx="4037991" cy="809625"/>
                  <wp:effectExtent l="0" t="0" r="38735" b="0"/>
                  <wp:docPr id="27" name="Diagram 27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</w:tc>
        <w:tc>
          <w:tcPr>
            <w:tcW w:w="2380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96CF763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FE7090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3EA7BB8" wp14:editId="259900A3">
                      <wp:simplePos x="0" y="0"/>
                      <wp:positionH relativeFrom="column">
                        <wp:posOffset>861060</wp:posOffset>
                      </wp:positionH>
                      <wp:positionV relativeFrom="paragraph">
                        <wp:posOffset>635635</wp:posOffset>
                      </wp:positionV>
                      <wp:extent cx="410210" cy="976630"/>
                      <wp:effectExtent l="0" t="0" r="8890" b="0"/>
                      <wp:wrapNone/>
                      <wp:docPr id="26" name="Upp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97663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9D40D3E" w14:textId="77777777" w:rsidR="00FE7090" w:rsidRPr="0066567D" w:rsidRDefault="00FE7090" w:rsidP="00D0658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3EA7BB8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26" o:spid="_x0000_s1026" type="#_x0000_t68" style="position:absolute;left:0;text-align:left;margin-left:67.8pt;margin-top:50.05pt;width:32.3pt;height:76.9pt;rotation:18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" adj="4536" fillcolor="#c00000" stroked="f" strokeweight="1pt">
                      <v:textbox inset="1mm,1mm,1mm,1mm">
                        <w:txbxContent>
                          <w:p w14:paraId="59D40D3E" w14:textId="77777777" w:rsidR="00FE7090" w:rsidRPr="0066567D" w:rsidRDefault="00FE7090" w:rsidP="00D0658D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E709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9BA28EE" wp14:editId="75C129BE">
                      <wp:simplePos x="0" y="0"/>
                      <wp:positionH relativeFrom="column">
                        <wp:posOffset>24130</wp:posOffset>
                      </wp:positionH>
                      <wp:positionV relativeFrom="paragraph">
                        <wp:posOffset>641350</wp:posOffset>
                      </wp:positionV>
                      <wp:extent cx="1329690" cy="993775"/>
                      <wp:effectExtent l="19050" t="19050" r="22860" b="15875"/>
                      <wp:wrapNone/>
                      <wp:docPr id="25" name="Rektangel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29690" cy="993899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230C34D" id="Rektangel 25" o:spid="_x0000_s1026" style="position:absolute;margin-left:1.9pt;margin-top:50.5pt;width:104.7pt;height:78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" filled="f" strokecolor="#c00000" strokeweight="3pt"/>
                  </w:pict>
                </mc:Fallback>
              </mc:AlternateContent>
            </w:r>
            <w:r w:rsidRPr="00FE709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E6B64D3" wp14:editId="49079D70">
                      <wp:simplePos x="0" y="0"/>
                      <wp:positionH relativeFrom="column">
                        <wp:posOffset>24130</wp:posOffset>
                      </wp:positionH>
                      <wp:positionV relativeFrom="paragraph">
                        <wp:posOffset>83185</wp:posOffset>
                      </wp:positionV>
                      <wp:extent cx="1329690" cy="882650"/>
                      <wp:effectExtent l="19050" t="19050" r="22860" b="12700"/>
                      <wp:wrapNone/>
                      <wp:docPr id="8" name="Rektangel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29690" cy="88265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59AD678" id="Rektangel 8" o:spid="_x0000_s1026" style="position:absolute;margin-left:1.9pt;margin-top:6.55pt;width:104.7pt;height:69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" filled="f" strokecolor="red" strokeweight="3pt"/>
                  </w:pict>
                </mc:Fallback>
              </mc:AlternateContent>
            </w:r>
            <w:r w:rsidRPr="00FE7090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42FA0A9" wp14:editId="72335E77">
                      <wp:simplePos x="0" y="0"/>
                      <wp:positionH relativeFrom="column">
                        <wp:posOffset>135890</wp:posOffset>
                      </wp:positionH>
                      <wp:positionV relativeFrom="paragraph">
                        <wp:posOffset>80010</wp:posOffset>
                      </wp:positionV>
                      <wp:extent cx="410210" cy="876300"/>
                      <wp:effectExtent l="0" t="0" r="8890" b="0"/>
                      <wp:wrapNone/>
                      <wp:docPr id="14" name="Upp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87630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5A032EC" w14:textId="77777777" w:rsidR="00FE7090" w:rsidRPr="00D0658D" w:rsidRDefault="00FE7090" w:rsidP="00D0658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D0658D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42FA0A9" id="Upp 14" o:spid="_x0000_s1027" type="#_x0000_t68" style="position:absolute;left:0;text-align:left;margin-left:10.7pt;margin-top:6.3pt;width:32.3pt;height:69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" adj="5056" fillcolor="red" stroked="f" strokeweight="1pt">
                      <v:textbox inset="1mm,1mm,1mm,1mm">
                        <w:txbxContent>
                          <w:p w14:paraId="05A032EC" w14:textId="77777777" w:rsidR="00FE7090" w:rsidRPr="00D0658D" w:rsidRDefault="00FE7090" w:rsidP="00D0658D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D0658D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E7090">
              <w:rPr>
                <w:noProof/>
                <w:szCs w:val="20"/>
              </w:rPr>
              <w:drawing>
                <wp:inline distT="0" distB="0" distL="0" distR="0" wp14:anchorId="37BBEAB9" wp14:editId="3F289FD6">
                  <wp:extent cx="1374140" cy="2215515"/>
                  <wp:effectExtent l="0" t="0" r="0" b="0"/>
                  <wp:docPr id="24" name="Bildobjekt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84210758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4140" cy="22155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E7090" w:rsidRPr="00FE7090" w14:paraId="4FFEC77E" w14:textId="77777777" w:rsidTr="00FE7090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2EE7177F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E7090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727D31E2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E7090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7EFA7A2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FE7090" w:rsidRPr="00FE7090" w14:paraId="66C09468" w14:textId="77777777" w:rsidTr="00FE7090">
        <w:trPr>
          <w:trHeight w:val="227"/>
        </w:trPr>
        <w:tc>
          <w:tcPr>
            <w:tcW w:w="1950" w:type="dxa"/>
            <w:shd w:val="clear" w:color="auto" w:fill="FFFFFF"/>
          </w:tcPr>
          <w:p w14:paraId="7C381E36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E7090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0FEBFDF9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E7090">
              <w:rPr>
                <w:rFonts w:ascii="Arial" w:hAnsi="Arial" w:cs="Arial"/>
                <w:sz w:val="18"/>
                <w:szCs w:val="18"/>
              </w:rPr>
              <w:t>Sternum – skalltak.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B7AF2C6" w14:textId="77777777" w:rsidR="00FE7090" w:rsidRPr="00FE7090" w:rsidRDefault="00FE7090" w:rsidP="00FE7090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FE7090" w:rsidRPr="00FE7090" w14:paraId="6CC3350B" w14:textId="77777777" w:rsidTr="00FE7090">
        <w:trPr>
          <w:trHeight w:val="227"/>
        </w:trPr>
        <w:tc>
          <w:tcPr>
            <w:tcW w:w="1950" w:type="dxa"/>
            <w:shd w:val="clear" w:color="auto" w:fill="FFFFFF"/>
          </w:tcPr>
          <w:p w14:paraId="050A4B00" w14:textId="77777777" w:rsidR="00FE7090" w:rsidRPr="00FE7090" w:rsidRDefault="00FE7090" w:rsidP="00FE7090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FE7090">
              <w:rPr>
                <w:rFonts w:ascii="Arial" w:hAnsi="Arial" w:cs="Arial"/>
                <w:b/>
                <w:sz w:val="18"/>
                <w:szCs w:val="18"/>
              </w:rPr>
              <w:t>Hjärna K-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76EC0415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E7090">
              <w:rPr>
                <w:rFonts w:ascii="Wingdings" w:hAnsi="Wingdings" w:cs="Arial"/>
                <w:sz w:val="18"/>
                <w:szCs w:val="18"/>
              </w:rPr>
              <w:sym w:font="Wingdings" w:char="F0E1"/>
            </w:r>
            <w:r w:rsidRPr="00FE7090">
              <w:rPr>
                <w:rFonts w:ascii="Arial" w:hAnsi="Arial" w:cs="Arial"/>
                <w:sz w:val="18"/>
                <w:szCs w:val="18"/>
              </w:rPr>
              <w:t xml:space="preserve"> Bakre skallgrop – skalltak.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7658599" w14:textId="77777777" w:rsidR="00FE7090" w:rsidRPr="00FE7090" w:rsidRDefault="00FE7090" w:rsidP="00FE7090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FE7090" w:rsidRPr="00FE7090" w14:paraId="61E8B753" w14:textId="77777777" w:rsidTr="00FE7090">
        <w:trPr>
          <w:trHeight w:val="227"/>
        </w:trPr>
        <w:tc>
          <w:tcPr>
            <w:tcW w:w="1950" w:type="dxa"/>
            <w:shd w:val="clear" w:color="auto" w:fill="FFFFFF"/>
          </w:tcPr>
          <w:p w14:paraId="17D6C782" w14:textId="77777777" w:rsidR="00FE7090" w:rsidRPr="00FE7090" w:rsidRDefault="00FE7090" w:rsidP="00FE7090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FE7090">
              <w:rPr>
                <w:rFonts w:ascii="Arial" w:hAnsi="Arial" w:cs="Arial"/>
                <w:b/>
                <w:sz w:val="18"/>
                <w:szCs w:val="18"/>
              </w:rPr>
              <w:t>Halsrygg K-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25B077E8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E7090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FE7090">
              <w:rPr>
                <w:rFonts w:ascii="Arial" w:hAnsi="Arial" w:cs="Arial"/>
                <w:sz w:val="18"/>
                <w:szCs w:val="18"/>
              </w:rPr>
              <w:t xml:space="preserve"> Hörselgången – Th1.</w:t>
            </w:r>
          </w:p>
          <w:p w14:paraId="7DF4C32A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FE7090">
              <w:rPr>
                <w:rFonts w:ascii="Arial" w:hAnsi="Arial" w:cs="Arial"/>
                <w:i/>
                <w:sz w:val="18"/>
                <w:szCs w:val="18"/>
              </w:rPr>
              <w:t>Patienten ska andas lugnt och inte svälja.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1F011D4" w14:textId="77777777" w:rsidR="00FE7090" w:rsidRPr="00FE7090" w:rsidRDefault="00FE7090" w:rsidP="00FE7090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FE7090" w:rsidRPr="00FE7090" w14:paraId="1221568A" w14:textId="77777777" w:rsidTr="00FE7090">
        <w:trPr>
          <w:trHeight w:val="227"/>
        </w:trPr>
        <w:tc>
          <w:tcPr>
            <w:tcW w:w="6658" w:type="dxa"/>
            <w:gridSpan w:val="2"/>
            <w:tcBorders>
              <w:right w:val="single" w:sz="4" w:space="0" w:color="auto"/>
            </w:tcBorders>
            <w:shd w:val="clear" w:color="auto" w:fill="FFFFFF"/>
          </w:tcPr>
          <w:p w14:paraId="37CDC5AB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  <w:p w14:paraId="6C24F4C7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E7090">
              <w:rPr>
                <w:rFonts w:ascii="Arial" w:hAnsi="Arial" w:cs="Arial"/>
                <w:sz w:val="18"/>
                <w:szCs w:val="18"/>
              </w:rPr>
              <w:t>Efter scanning läggs hjärna och halsrygg på separata kort och reformateras som vanligt.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0CF7751" w14:textId="77777777" w:rsidR="00FE7090" w:rsidRPr="00FE7090" w:rsidRDefault="00FE7090" w:rsidP="00FE7090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694306D8" w14:textId="77777777" w:rsidR="00FE7090" w:rsidRPr="00FE7090" w:rsidRDefault="00FE7090" w:rsidP="00813AE9">
      <w:pPr>
        <w:pStyle w:val="Rubrik2"/>
        <w:ind w:left="0"/>
      </w:pPr>
      <w:r w:rsidRPr="00FE7090">
        <w:lastRenderedPageBreak/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552"/>
        <w:gridCol w:w="1275"/>
        <w:gridCol w:w="1105"/>
      </w:tblGrid>
      <w:tr w:rsidR="00FE7090" w:rsidRPr="00FE7090" w14:paraId="46E2155B" w14:textId="77777777" w:rsidTr="00BD729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B6A7B4A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E7090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F089229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7090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6DC054A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7090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1C3ABEC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FE7090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</w:p>
          <w:p w14:paraId="1AA72D84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7090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A89DDF3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E7090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6146136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E7090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FE7090" w:rsidRPr="00FE7090" w14:paraId="34D0CEC4" w14:textId="77777777" w:rsidTr="00BD729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A5A1B7F" w14:textId="77777777" w:rsidR="00FE7090" w:rsidRPr="00FE7090" w:rsidRDefault="00FE7090" w:rsidP="00FE7090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FE7090">
              <w:rPr>
                <w:rFonts w:ascii="Arial" w:hAnsi="Arial" w:cs="Arial"/>
                <w:b/>
                <w:sz w:val="18"/>
                <w:szCs w:val="18"/>
              </w:rPr>
              <w:t>Hjärna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DDDD65E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E7090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27597F5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E7090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4537A9A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sz w:val="18"/>
                <w:szCs w:val="18"/>
                <w:lang w:val="en-US"/>
              </w:rPr>
              <w:t>H32/Soft/FC26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19355AA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C35 W80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2C4A2DEE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FE7090" w:rsidRPr="00FE7090" w14:paraId="3CFC0CA4" w14:textId="77777777" w:rsidTr="00BD729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998FDBC" w14:textId="77777777" w:rsidR="00FE7090" w:rsidRPr="00FE7090" w:rsidRDefault="00FE7090" w:rsidP="00FE709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4AE88C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C7EEC5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sz w:val="18"/>
                <w:szCs w:val="18"/>
                <w:lang w:val="en-US"/>
              </w:rPr>
              <w:t>4/4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A1FBFFA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sz w:val="18"/>
                <w:szCs w:val="18"/>
                <w:lang w:val="en-US"/>
              </w:rPr>
              <w:t>H32/Soft/FC26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F14AD71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74E96CE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FE7090" w:rsidRPr="00FE7090" w14:paraId="40F26B04" w14:textId="77777777" w:rsidTr="00BD729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C7DC513" w14:textId="77777777" w:rsidR="00FE7090" w:rsidRPr="00FE7090" w:rsidRDefault="00FE7090" w:rsidP="00FE709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FE270B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42CB33B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sz w:val="18"/>
                <w:szCs w:val="18"/>
                <w:lang w:val="en-US"/>
              </w:rPr>
              <w:t>4/4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1E49701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sz w:val="18"/>
                <w:szCs w:val="18"/>
                <w:lang w:val="en-US"/>
              </w:rPr>
              <w:t>H32/Soft/FC26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981E085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68F4262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FE7090" w:rsidRPr="00FE7090" w14:paraId="41A7DC01" w14:textId="77777777" w:rsidTr="00BD7294">
        <w:trPr>
          <w:trHeight w:val="227"/>
        </w:trPr>
        <w:tc>
          <w:tcPr>
            <w:tcW w:w="1980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F0041E2" w14:textId="77777777" w:rsidR="00FE7090" w:rsidRPr="00FE7090" w:rsidRDefault="00FE7090" w:rsidP="00FE709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7EC553E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08EF2B6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55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701D2AA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sz w:val="18"/>
                <w:szCs w:val="18"/>
                <w:lang w:val="en-US"/>
              </w:rPr>
              <w:t>H32/Soft/FC26</w:t>
            </w:r>
          </w:p>
        </w:tc>
        <w:tc>
          <w:tcPr>
            <w:tcW w:w="1275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BFB6D1E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2796076E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FE7090" w:rsidRPr="00FE7090" w14:paraId="02A9A626" w14:textId="77777777" w:rsidTr="00BD7294">
        <w:trPr>
          <w:trHeight w:val="227"/>
        </w:trPr>
        <w:tc>
          <w:tcPr>
            <w:tcW w:w="1980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FAFF26B" w14:textId="77777777" w:rsidR="00FE7090" w:rsidRPr="00FE7090" w:rsidRDefault="00FE7090" w:rsidP="00FE709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FE7090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FE7090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</w:t>
            </w:r>
            <w:proofErr w:type="spellStart"/>
            <w:r w:rsidRPr="00FE7090">
              <w:rPr>
                <w:rFonts w:ascii="Arial" w:hAnsi="Arial" w:cs="Arial"/>
                <w:b/>
                <w:sz w:val="18"/>
                <w:szCs w:val="18"/>
                <w:lang w:val="en-US"/>
              </w:rPr>
              <w:t>neurokranium</w:t>
            </w:r>
            <w:proofErr w:type="spellEnd"/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F3EDD3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7F7BAA0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sz w:val="18"/>
                <w:szCs w:val="18"/>
                <w:lang w:val="en-US"/>
              </w:rPr>
              <w:t>1/1</w:t>
            </w:r>
          </w:p>
        </w:tc>
        <w:tc>
          <w:tcPr>
            <w:tcW w:w="255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5BF7972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sz w:val="18"/>
                <w:szCs w:val="18"/>
                <w:lang w:val="en-US"/>
              </w:rPr>
              <w:t>H60/</w:t>
            </w:r>
            <w:proofErr w:type="spellStart"/>
            <w:r w:rsidRPr="00FE7090">
              <w:rPr>
                <w:rFonts w:ascii="Arial" w:hAnsi="Arial" w:cs="Arial"/>
                <w:sz w:val="18"/>
                <w:szCs w:val="18"/>
                <w:lang w:val="en-US"/>
              </w:rPr>
              <w:t>Boneplus</w:t>
            </w:r>
            <w:proofErr w:type="spellEnd"/>
            <w:r w:rsidRPr="00FE7090">
              <w:rPr>
                <w:rFonts w:ascii="Arial" w:hAnsi="Arial" w:cs="Arial"/>
                <w:sz w:val="18"/>
                <w:szCs w:val="18"/>
                <w:lang w:val="en-US"/>
              </w:rPr>
              <w:t>/FC30</w:t>
            </w:r>
          </w:p>
        </w:tc>
        <w:tc>
          <w:tcPr>
            <w:tcW w:w="1275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DA2E4C7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5D2F8261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FE7090" w:rsidRPr="00FE7090" w14:paraId="149E3E07" w14:textId="77777777" w:rsidTr="00BD7294">
        <w:trPr>
          <w:trHeight w:val="227"/>
        </w:trPr>
        <w:tc>
          <w:tcPr>
            <w:tcW w:w="1980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157AA4A" w14:textId="77777777" w:rsidR="00FE7090" w:rsidRPr="00FE7090" w:rsidRDefault="00FE7090" w:rsidP="00FE709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B2CB259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CC2EC87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CF8DBF9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sz w:val="18"/>
                <w:szCs w:val="18"/>
                <w:lang w:val="en-US"/>
              </w:rPr>
              <w:t>H60/</w:t>
            </w:r>
            <w:proofErr w:type="spellStart"/>
            <w:r w:rsidRPr="00FE7090">
              <w:rPr>
                <w:rFonts w:ascii="Arial" w:hAnsi="Arial" w:cs="Arial"/>
                <w:sz w:val="18"/>
                <w:szCs w:val="18"/>
                <w:lang w:val="en-US"/>
              </w:rPr>
              <w:t>Boneplus</w:t>
            </w:r>
            <w:proofErr w:type="spellEnd"/>
            <w:r w:rsidRPr="00FE7090">
              <w:rPr>
                <w:rFonts w:ascii="Arial" w:hAnsi="Arial" w:cs="Arial"/>
                <w:sz w:val="18"/>
                <w:szCs w:val="18"/>
                <w:lang w:val="en-US"/>
              </w:rPr>
              <w:t>/FC30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21BACA2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6ABAA023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E709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</w:t>
            </w:r>
            <w:r w:rsidRPr="00FE7090">
              <w:rPr>
                <w:rFonts w:ascii="Arial" w:hAnsi="Arial" w:cs="Arial"/>
                <w:noProof/>
                <w:sz w:val="18"/>
                <w:szCs w:val="18"/>
              </w:rPr>
              <w:t>ngo.via</w:t>
            </w:r>
          </w:p>
        </w:tc>
      </w:tr>
      <w:tr w:rsidR="00FE7090" w:rsidRPr="00FE7090" w14:paraId="4AD6F271" w14:textId="77777777" w:rsidTr="00BD729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15BE47D2" w14:textId="77777777" w:rsidR="00FE7090" w:rsidRPr="00FE7090" w:rsidRDefault="00FE7090" w:rsidP="00FE7090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FE7090">
              <w:rPr>
                <w:rFonts w:ascii="Arial" w:hAnsi="Arial" w:cs="Arial"/>
                <w:b/>
                <w:sz w:val="18"/>
                <w:szCs w:val="18"/>
              </w:rPr>
              <w:t>Halsrygg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FD5FC62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E7090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F40252E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E7090">
              <w:rPr>
                <w:rFonts w:ascii="Arial" w:hAnsi="Arial" w:cs="Arial"/>
                <w:sz w:val="18"/>
                <w:szCs w:val="18"/>
              </w:rPr>
              <w:t>1/1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DF0691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sz w:val="18"/>
                <w:szCs w:val="18"/>
                <w:lang w:val="en-US"/>
              </w:rPr>
              <w:t>B60/</w:t>
            </w:r>
            <w:proofErr w:type="spellStart"/>
            <w:r w:rsidRPr="00FE7090">
              <w:rPr>
                <w:rFonts w:ascii="Arial" w:hAnsi="Arial" w:cs="Arial"/>
                <w:sz w:val="18"/>
                <w:szCs w:val="18"/>
                <w:lang w:val="en-US"/>
              </w:rPr>
              <w:t>Boneplus</w:t>
            </w:r>
            <w:proofErr w:type="spellEnd"/>
            <w:r w:rsidRPr="00FE7090">
              <w:rPr>
                <w:rFonts w:ascii="Arial" w:hAnsi="Arial" w:cs="Arial"/>
                <w:sz w:val="18"/>
                <w:szCs w:val="18"/>
                <w:lang w:val="en-US"/>
              </w:rPr>
              <w:t>/FC30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90BACA3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5FEAB963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FE7090" w:rsidRPr="00FE7090" w14:paraId="10517450" w14:textId="77777777" w:rsidTr="00BD729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31FACF9" w14:textId="77777777" w:rsidR="00FE7090" w:rsidRPr="00FE7090" w:rsidRDefault="00FE7090" w:rsidP="00FE709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13B90B7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52BA887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sz w:val="18"/>
                <w:szCs w:val="18"/>
              </w:rPr>
              <w:t>1/1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6ED1A09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sz w:val="18"/>
                <w:szCs w:val="18"/>
                <w:lang w:val="en-US"/>
              </w:rPr>
              <w:t>B60/</w:t>
            </w:r>
            <w:proofErr w:type="spellStart"/>
            <w:r w:rsidRPr="00FE7090">
              <w:rPr>
                <w:rFonts w:ascii="Arial" w:hAnsi="Arial" w:cs="Arial"/>
                <w:sz w:val="18"/>
                <w:szCs w:val="18"/>
                <w:lang w:val="en-US"/>
              </w:rPr>
              <w:t>Boneplus</w:t>
            </w:r>
            <w:proofErr w:type="spellEnd"/>
            <w:r w:rsidRPr="00FE7090">
              <w:rPr>
                <w:rFonts w:ascii="Arial" w:hAnsi="Arial" w:cs="Arial"/>
                <w:sz w:val="18"/>
                <w:szCs w:val="18"/>
                <w:lang w:val="en-US"/>
              </w:rPr>
              <w:t>/FC30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10CA0B0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C7D5C7A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FE7090" w:rsidRPr="00FE7090" w14:paraId="58DF734C" w14:textId="77777777" w:rsidTr="00BD729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FE7D930" w14:textId="77777777" w:rsidR="00FE7090" w:rsidRPr="00FE7090" w:rsidRDefault="00FE7090" w:rsidP="00FE709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C83BBCA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4C7F473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sz w:val="18"/>
                <w:szCs w:val="18"/>
              </w:rPr>
              <w:t>1/1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5F99EDF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sz w:val="18"/>
                <w:szCs w:val="18"/>
                <w:lang w:val="en-US"/>
              </w:rPr>
              <w:t>B60/</w:t>
            </w:r>
            <w:proofErr w:type="spellStart"/>
            <w:r w:rsidRPr="00FE7090">
              <w:rPr>
                <w:rFonts w:ascii="Arial" w:hAnsi="Arial" w:cs="Arial"/>
                <w:sz w:val="18"/>
                <w:szCs w:val="18"/>
                <w:lang w:val="en-US"/>
              </w:rPr>
              <w:t>Boneplus</w:t>
            </w:r>
            <w:proofErr w:type="spellEnd"/>
            <w:r w:rsidRPr="00FE7090">
              <w:rPr>
                <w:rFonts w:ascii="Arial" w:hAnsi="Arial" w:cs="Arial"/>
                <w:sz w:val="18"/>
                <w:szCs w:val="18"/>
                <w:lang w:val="en-US"/>
              </w:rPr>
              <w:t>/FC30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450823D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FA144F7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FE7090" w:rsidRPr="00FE7090" w14:paraId="58764773" w14:textId="77777777" w:rsidTr="00BD729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F5713F6" w14:textId="77777777" w:rsidR="00FE7090" w:rsidRPr="00FE7090" w:rsidRDefault="00FE7090" w:rsidP="00FE709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AA586AE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sz w:val="18"/>
                <w:szCs w:val="18"/>
                <w:lang w:val="en-US"/>
              </w:rPr>
              <w:t>VRID DX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B2C9188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sz w:val="18"/>
                <w:szCs w:val="18"/>
              </w:rPr>
              <w:t>1/1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7D803D1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sz w:val="18"/>
                <w:szCs w:val="18"/>
                <w:lang w:val="en-US"/>
              </w:rPr>
              <w:t>B60/</w:t>
            </w:r>
            <w:proofErr w:type="spellStart"/>
            <w:r w:rsidRPr="00FE7090">
              <w:rPr>
                <w:rFonts w:ascii="Arial" w:hAnsi="Arial" w:cs="Arial"/>
                <w:sz w:val="18"/>
                <w:szCs w:val="18"/>
                <w:lang w:val="en-US"/>
              </w:rPr>
              <w:t>Boneplus</w:t>
            </w:r>
            <w:proofErr w:type="spellEnd"/>
            <w:r w:rsidRPr="00FE7090">
              <w:rPr>
                <w:rFonts w:ascii="Arial" w:hAnsi="Arial" w:cs="Arial"/>
                <w:sz w:val="18"/>
                <w:szCs w:val="18"/>
                <w:lang w:val="en-US"/>
              </w:rPr>
              <w:t>/FC30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5175AF8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C09A11A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FE7090" w:rsidRPr="00FE7090" w14:paraId="1DDD4BF0" w14:textId="77777777" w:rsidTr="00BD729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C9FDAEC" w14:textId="77777777" w:rsidR="00FE7090" w:rsidRPr="00FE7090" w:rsidRDefault="00FE7090" w:rsidP="00FE709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B9E68E7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sz w:val="18"/>
                <w:szCs w:val="18"/>
                <w:lang w:val="en-US"/>
              </w:rPr>
              <w:t>VRID SIN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2B1F3C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sz w:val="18"/>
                <w:szCs w:val="18"/>
              </w:rPr>
              <w:t>1/1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C5A3F47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sz w:val="18"/>
                <w:szCs w:val="18"/>
                <w:lang w:val="en-US"/>
              </w:rPr>
              <w:t>B60/</w:t>
            </w:r>
            <w:proofErr w:type="spellStart"/>
            <w:r w:rsidRPr="00FE7090">
              <w:rPr>
                <w:rFonts w:ascii="Arial" w:hAnsi="Arial" w:cs="Arial"/>
                <w:sz w:val="18"/>
                <w:szCs w:val="18"/>
                <w:lang w:val="en-US"/>
              </w:rPr>
              <w:t>Boneplus</w:t>
            </w:r>
            <w:proofErr w:type="spellEnd"/>
            <w:r w:rsidRPr="00FE7090">
              <w:rPr>
                <w:rFonts w:ascii="Arial" w:hAnsi="Arial" w:cs="Arial"/>
                <w:sz w:val="18"/>
                <w:szCs w:val="18"/>
                <w:lang w:val="en-US"/>
              </w:rPr>
              <w:t>/FC30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D3A51A6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15B1265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FE7090" w:rsidRPr="00FE7090" w14:paraId="77968CF2" w14:textId="77777777" w:rsidTr="00BD729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DB70636" w14:textId="77777777" w:rsidR="00FE7090" w:rsidRPr="00FE7090" w:rsidRDefault="00FE7090" w:rsidP="00FE709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1762AAA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D4F59E1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837E754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sz w:val="18"/>
                <w:szCs w:val="18"/>
                <w:lang w:val="en-US"/>
              </w:rPr>
              <w:t>B60/</w:t>
            </w:r>
            <w:proofErr w:type="spellStart"/>
            <w:r w:rsidRPr="00FE7090">
              <w:rPr>
                <w:rFonts w:ascii="Arial" w:hAnsi="Arial" w:cs="Arial"/>
                <w:sz w:val="18"/>
                <w:szCs w:val="18"/>
                <w:lang w:val="en-US"/>
              </w:rPr>
              <w:t>Boneplus</w:t>
            </w:r>
            <w:proofErr w:type="spellEnd"/>
            <w:r w:rsidRPr="00FE7090">
              <w:rPr>
                <w:rFonts w:ascii="Arial" w:hAnsi="Arial" w:cs="Arial"/>
                <w:sz w:val="18"/>
                <w:szCs w:val="18"/>
                <w:lang w:val="en-US"/>
              </w:rPr>
              <w:t>/FC30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B257A5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E709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BD93A19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E7090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FE7090" w:rsidRPr="00FE7090" w14:paraId="32595B57" w14:textId="77777777" w:rsidTr="00BD729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5AA2522" w14:textId="77777777" w:rsidR="00FE7090" w:rsidRPr="00FE7090" w:rsidRDefault="00FE7090" w:rsidP="00FE709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5F880E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F360D9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5D71D8D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7090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8959752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E709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DDAEA3F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E7090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FE7090" w:rsidRPr="00FE7090" w14:paraId="5DE196AB" w14:textId="77777777" w:rsidTr="00BD729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911D406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E7090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BFFC598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E709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E4C22C7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E709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9DED582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E709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4B18BF5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E709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A530487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E7090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FE7090" w:rsidRPr="00FE7090" w14:paraId="38072FF4" w14:textId="77777777" w:rsidTr="00BD729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25E000E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E7090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B34DC12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E709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5EB8737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E709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7AF194F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E709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36A9462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E709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ACB65A5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E7090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06C76249" w14:textId="77777777" w:rsidR="00FE7090" w:rsidRPr="00FE7090" w:rsidRDefault="00FE7090" w:rsidP="00FE7090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A12384D" w14:textId="77777777" w:rsidR="00FE7090" w:rsidRPr="00FE7090" w:rsidRDefault="00FE7090" w:rsidP="00813AE9">
      <w:pPr>
        <w:pStyle w:val="Rubrik2"/>
        <w:ind w:left="0"/>
      </w:pPr>
      <w:r w:rsidRPr="00FE7090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FE7090" w:rsidRPr="00FE7090" w14:paraId="794F1A5A" w14:textId="77777777" w:rsidTr="00FE7090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1806BB24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5460D66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7B7CDA2B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7FCA94D6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19BCC144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E7090" w:rsidRPr="00FE7090" w14:paraId="1270E4F0" w14:textId="77777777" w:rsidTr="00FE709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AB2E7ED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E7090">
              <w:rPr>
                <w:rFonts w:ascii="Arial" w:hAnsi="Arial" w:cs="Arial"/>
                <w:b/>
                <w:sz w:val="18"/>
                <w:szCs w:val="18"/>
              </w:rPr>
              <w:t>Hjärna K-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6C786B67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E7090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62BD355E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E7090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0FB5472B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E7090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3878054D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FE7090">
              <w:rPr>
                <w:rFonts w:ascii="Arial" w:hAnsi="Arial" w:cs="Arial"/>
                <w:color w:val="FFFFFF"/>
                <w:sz w:val="18"/>
                <w:szCs w:val="18"/>
              </w:rPr>
              <w:t>neurokranium</w:t>
            </w:r>
            <w:proofErr w:type="spellEnd"/>
          </w:p>
          <w:p w14:paraId="6F703C27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E7090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3FC09490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5A101D78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E7090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37477789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E7090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4BC18EAC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E7090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5B8B3666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E7090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6B2BFB3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E7090" w:rsidRPr="00FE7090" w14:paraId="4AC8B4F6" w14:textId="77777777" w:rsidTr="00FE709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00B736D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E7090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257E4D5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0F276C1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0C28682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1AEEC24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EA5DC6B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C05EFAE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E7090" w:rsidRPr="00FE7090" w14:paraId="1A26B607" w14:textId="77777777" w:rsidTr="00FE709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0D3178A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D3AB844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0BBC5D9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EA1D1B3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0F69EE4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03A42A9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61BF8DB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E7090" w:rsidRPr="00FE7090" w14:paraId="052F7E10" w14:textId="77777777" w:rsidTr="00FE709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A21D8CF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F87707A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9F2D06F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333238B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BE75094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40B29BC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B4D07C2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E7090" w:rsidRPr="00FE7090" w14:paraId="51B906FC" w14:textId="77777777" w:rsidTr="00FE709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A03E489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52632280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402F7452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78E563C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2A8F43F1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552E500A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CC16127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E7090" w:rsidRPr="00FE7090" w14:paraId="71E3B0E8" w14:textId="77777777" w:rsidTr="00FE709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24DC817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D01EC54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DD4216B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E12C39D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0E72B49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F7473C6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18A4E1E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E7090" w:rsidRPr="00FE7090" w14:paraId="09FDC974" w14:textId="77777777" w:rsidTr="00FE709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706B695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797472C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192430B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322D197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9CF6A77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534448E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136AFA9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E7090" w:rsidRPr="00FE7090" w14:paraId="1E51B34B" w14:textId="77777777" w:rsidTr="00FE709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8261F8F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995A88A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D6F65B7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59DDE11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45D220C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3EFE11B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49B8BDF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E7090" w:rsidRPr="00FE7090" w14:paraId="48486666" w14:textId="77777777" w:rsidTr="00FE7090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F581073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307BDB34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1A95220D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6647FD20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2C69B80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1C8D3C49" w14:textId="77777777" w:rsidR="00FE7090" w:rsidRPr="00FE7090" w:rsidRDefault="00FE7090" w:rsidP="00FE7090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039"/>
        <w:gridCol w:w="1040"/>
        <w:gridCol w:w="1040"/>
        <w:gridCol w:w="566"/>
      </w:tblGrid>
      <w:tr w:rsidR="00FE7090" w:rsidRPr="00FE7090" w14:paraId="1634B02F" w14:textId="77777777" w:rsidTr="00FE7090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714E7F34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B72E10E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3130B6F8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4E81CB0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47A1688C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E7090" w:rsidRPr="00FE7090" w14:paraId="0BA52707" w14:textId="77777777" w:rsidTr="00FE709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7E57AF12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E7090">
              <w:rPr>
                <w:rFonts w:ascii="Arial" w:hAnsi="Arial" w:cs="Arial"/>
                <w:b/>
                <w:sz w:val="18"/>
                <w:szCs w:val="18"/>
              </w:rPr>
              <w:t>Halsrygg K-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4" w:space="0" w:color="auto"/>
              <w:right w:val="single" w:sz="24" w:space="0" w:color="F2F2F2"/>
            </w:tcBorders>
            <w:shd w:val="clear" w:color="auto" w:fill="8496B0"/>
            <w:vAlign w:val="center"/>
          </w:tcPr>
          <w:p w14:paraId="04E447FE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E7090">
              <w:rPr>
                <w:rFonts w:ascii="Arial" w:hAnsi="Arial" w:cs="Arial"/>
                <w:color w:val="FFFFFF"/>
                <w:sz w:val="18"/>
                <w:szCs w:val="18"/>
              </w:rPr>
              <w:t>Halsrygg K-</w:t>
            </w:r>
          </w:p>
          <w:p w14:paraId="44AA97E4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E7090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4" w:space="0" w:color="auto"/>
            </w:tcBorders>
            <w:shd w:val="clear" w:color="auto" w:fill="8496B0"/>
            <w:vAlign w:val="center"/>
          </w:tcPr>
          <w:p w14:paraId="5F91DDA4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E7090">
              <w:rPr>
                <w:rFonts w:ascii="Arial" w:hAnsi="Arial" w:cs="Arial"/>
                <w:color w:val="FFFFFF"/>
                <w:sz w:val="18"/>
                <w:szCs w:val="18"/>
              </w:rPr>
              <w:t>Halsrygg K-</w:t>
            </w:r>
          </w:p>
          <w:p w14:paraId="79F0D848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E7090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27A63E17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2FA8BC9E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E7090">
              <w:rPr>
                <w:rFonts w:ascii="Arial" w:hAnsi="Arial" w:cs="Arial"/>
                <w:color w:val="FFFFFF"/>
                <w:sz w:val="18"/>
                <w:szCs w:val="18"/>
              </w:rPr>
              <w:t>Halsrygg K-</w:t>
            </w:r>
          </w:p>
          <w:p w14:paraId="7758BF14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E7090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22A75F9F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E7090">
              <w:rPr>
                <w:rFonts w:ascii="Arial" w:hAnsi="Arial" w:cs="Arial"/>
                <w:color w:val="FFFFFF"/>
                <w:sz w:val="18"/>
                <w:szCs w:val="18"/>
              </w:rPr>
              <w:t>Halsrygg K-</w:t>
            </w:r>
          </w:p>
          <w:p w14:paraId="0A0C2C42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E7090">
              <w:rPr>
                <w:rFonts w:ascii="Arial" w:hAnsi="Arial" w:cs="Arial"/>
                <w:color w:val="FFFFFF"/>
                <w:sz w:val="18"/>
                <w:szCs w:val="18"/>
              </w:rPr>
              <w:t>VRID DX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100A9D1F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E7090">
              <w:rPr>
                <w:rFonts w:ascii="Arial" w:hAnsi="Arial" w:cs="Arial"/>
                <w:color w:val="FFFFFF"/>
                <w:sz w:val="18"/>
                <w:szCs w:val="18"/>
              </w:rPr>
              <w:t>Halsrygg K-</w:t>
            </w:r>
          </w:p>
          <w:p w14:paraId="023A6A22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E7090">
              <w:rPr>
                <w:rFonts w:ascii="Arial" w:hAnsi="Arial" w:cs="Arial"/>
                <w:color w:val="FFFFFF"/>
                <w:sz w:val="18"/>
                <w:szCs w:val="18"/>
              </w:rPr>
              <w:t>VRID SIN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160652DA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E7090" w:rsidRPr="00FE7090" w14:paraId="796105C9" w14:textId="77777777" w:rsidTr="00FE709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9D6FA01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E7090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single" w:sz="4" w:space="0" w:color="auto"/>
              <w:bottom w:val="single" w:sz="4" w:space="0" w:color="auto"/>
              <w:right w:val="single" w:sz="24" w:space="0" w:color="F2F2F2"/>
            </w:tcBorders>
            <w:shd w:val="clear" w:color="auto" w:fill="8496B0"/>
          </w:tcPr>
          <w:p w14:paraId="2741D6A0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24" w:space="0" w:color="F2F2F2"/>
              <w:bottom w:val="single" w:sz="4" w:space="0" w:color="auto"/>
            </w:tcBorders>
            <w:shd w:val="clear" w:color="auto" w:fill="8496B0"/>
          </w:tcPr>
          <w:p w14:paraId="23D37EEF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3B96341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A217293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703579EB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E932AC6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EDCD840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E7090" w:rsidRPr="00FE7090" w14:paraId="12B8EF54" w14:textId="77777777" w:rsidTr="00FE709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A27D7A6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bottom w:val="single" w:sz="4" w:space="0" w:color="auto"/>
              <w:right w:val="single" w:sz="24" w:space="0" w:color="F2F2F2"/>
            </w:tcBorders>
            <w:shd w:val="clear" w:color="auto" w:fill="8496B0"/>
          </w:tcPr>
          <w:p w14:paraId="0588B6E0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24" w:space="0" w:color="F2F2F2"/>
              <w:bottom w:val="single" w:sz="4" w:space="0" w:color="auto"/>
            </w:tcBorders>
            <w:shd w:val="clear" w:color="auto" w:fill="8496B0"/>
          </w:tcPr>
          <w:p w14:paraId="68DC725C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C1C1C18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D6EBB69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6C1853D4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C54DE0E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ED7AA9B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E7090" w:rsidRPr="00FE7090" w14:paraId="6823D4F7" w14:textId="77777777" w:rsidTr="00FE709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BC21606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bottom w:val="single" w:sz="4" w:space="0" w:color="auto"/>
              <w:right w:val="single" w:sz="24" w:space="0" w:color="F2F2F2"/>
            </w:tcBorders>
            <w:shd w:val="clear" w:color="auto" w:fill="8496B0"/>
          </w:tcPr>
          <w:p w14:paraId="3FD3B9F9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24" w:space="0" w:color="F2F2F2"/>
              <w:bottom w:val="single" w:sz="4" w:space="0" w:color="auto"/>
            </w:tcBorders>
            <w:shd w:val="clear" w:color="auto" w:fill="8496B0"/>
          </w:tcPr>
          <w:p w14:paraId="38925E79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23F19B4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9C9EEC0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42D905DB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AC26EB0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01D1E65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E7090" w:rsidRPr="00FE7090" w14:paraId="65951F2E" w14:textId="77777777" w:rsidTr="00FE709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1AE047C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bottom w:val="single" w:sz="4" w:space="0" w:color="auto"/>
              <w:right w:val="single" w:sz="24" w:space="0" w:color="F2F2F2"/>
            </w:tcBorders>
            <w:shd w:val="clear" w:color="auto" w:fill="8496B0"/>
            <w:vAlign w:val="center"/>
          </w:tcPr>
          <w:p w14:paraId="4BEEF372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24" w:space="0" w:color="F2F2F2"/>
              <w:bottom w:val="single" w:sz="4" w:space="0" w:color="auto"/>
            </w:tcBorders>
            <w:shd w:val="clear" w:color="auto" w:fill="8496B0"/>
            <w:vAlign w:val="center"/>
          </w:tcPr>
          <w:p w14:paraId="28FE338F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B0CB1F1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1133ED8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0A5ECB93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71B4777A" w14:textId="77777777" w:rsidR="00FE7090" w:rsidRPr="00FE7090" w:rsidRDefault="00FE7090" w:rsidP="00FE70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358828D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E7090" w:rsidRPr="00FE7090" w14:paraId="1C7582AC" w14:textId="77777777" w:rsidTr="00FE709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4DA1E40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bottom w:val="single" w:sz="4" w:space="0" w:color="auto"/>
              <w:right w:val="single" w:sz="24" w:space="0" w:color="F2F2F2"/>
            </w:tcBorders>
            <w:shd w:val="clear" w:color="auto" w:fill="8496B0"/>
          </w:tcPr>
          <w:p w14:paraId="5EC73E5C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24" w:space="0" w:color="F2F2F2"/>
              <w:bottom w:val="single" w:sz="4" w:space="0" w:color="auto"/>
            </w:tcBorders>
            <w:shd w:val="clear" w:color="auto" w:fill="8496B0"/>
          </w:tcPr>
          <w:p w14:paraId="1CB049B5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2086904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7B18424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402709B5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4AC3A2C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E408685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E7090" w:rsidRPr="00FE7090" w14:paraId="4FBE0978" w14:textId="77777777" w:rsidTr="00FE709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322B89B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bottom w:val="single" w:sz="4" w:space="0" w:color="auto"/>
              <w:right w:val="single" w:sz="24" w:space="0" w:color="F2F2F2"/>
            </w:tcBorders>
            <w:shd w:val="clear" w:color="auto" w:fill="8496B0"/>
          </w:tcPr>
          <w:p w14:paraId="4610EE05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24" w:space="0" w:color="F2F2F2"/>
              <w:bottom w:val="single" w:sz="4" w:space="0" w:color="auto"/>
            </w:tcBorders>
            <w:shd w:val="clear" w:color="auto" w:fill="8496B0"/>
          </w:tcPr>
          <w:p w14:paraId="12881C3F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AB05BFB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AC55D6A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709D6BF2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24304D8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01DBBE5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E7090" w:rsidRPr="00FE7090" w14:paraId="25A6D0B3" w14:textId="77777777" w:rsidTr="00FE709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87E3329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bottom w:val="single" w:sz="4" w:space="0" w:color="auto"/>
              <w:right w:val="single" w:sz="24" w:space="0" w:color="F2F2F2"/>
            </w:tcBorders>
            <w:shd w:val="clear" w:color="auto" w:fill="8496B0"/>
          </w:tcPr>
          <w:p w14:paraId="2C7D7B52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24" w:space="0" w:color="F2F2F2"/>
              <w:bottom w:val="single" w:sz="4" w:space="0" w:color="auto"/>
            </w:tcBorders>
            <w:shd w:val="clear" w:color="auto" w:fill="8496B0"/>
          </w:tcPr>
          <w:p w14:paraId="64F0C0F1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326DAAF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4A02C17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FC830E6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E08970E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A979E74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E7090" w:rsidRPr="00FE7090" w14:paraId="19C4EE2A" w14:textId="77777777" w:rsidTr="00FE7090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BA12B56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41084095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74A272C3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17198C7E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A2F75BF" w14:textId="77777777" w:rsidR="00FE7090" w:rsidRPr="00FE7090" w:rsidRDefault="00FE7090" w:rsidP="00FE709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32F18991" w14:textId="77777777" w:rsidR="00FE7090" w:rsidRPr="00FE7090" w:rsidRDefault="00FE7090" w:rsidP="00FE7090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E709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D120A3" w14:textId="77777777" w:rsidR="008B1C5A" w:rsidRDefault="008B1C5A">
      <w:r>
        <w:separator/>
      </w:r>
    </w:p>
  </w:endnote>
  <w:endnote w:type="continuationSeparator" w:id="0">
    <w:p w14:paraId="239F6E48" w14:textId="77777777" w:rsidR="008B1C5A" w:rsidRDefault="008B1C5A">
      <w:r>
        <w:continuationSeparator/>
      </w:r>
    </w:p>
  </w:endnote>
  <w:endnote w:type="continuationNotice" w:id="1">
    <w:p w14:paraId="2DB5DE7E" w14:textId="77777777" w:rsidR="008B1C5A" w:rsidRDefault="008B1C5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E2FEB8" w14:textId="77777777" w:rsidR="008B1C5A" w:rsidRDefault="008B1C5A"/>
  </w:footnote>
  <w:footnote w:type="continuationSeparator" w:id="0">
    <w:p w14:paraId="6D72C2B2" w14:textId="77777777" w:rsidR="008B1C5A" w:rsidRDefault="008B1C5A">
      <w:r>
        <w:continuationSeparator/>
      </w:r>
    </w:p>
  </w:footnote>
  <w:footnote w:type="continuationNotice" w:id="1">
    <w:p w14:paraId="3D9FDC01" w14:textId="77777777" w:rsidR="008B1C5A" w:rsidRDefault="008B1C5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EC2621D2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BCC20636" w:tentative="1">
      <w:start w:val="1"/>
      <w:numFmt w:val="lowerLetter"/>
      <w:lvlText w:val="%2."/>
      <w:lvlJc w:val="left"/>
      <w:pPr>
        <w:ind w:left="1080" w:hanging="360"/>
      </w:pPr>
    </w:lvl>
    <w:lvl w:ilvl="2" w:tplc="88AE1872" w:tentative="1">
      <w:start w:val="1"/>
      <w:numFmt w:val="lowerRoman"/>
      <w:lvlText w:val="%3."/>
      <w:lvlJc w:val="right"/>
      <w:pPr>
        <w:ind w:left="1800" w:hanging="180"/>
      </w:pPr>
    </w:lvl>
    <w:lvl w:ilvl="3" w:tplc="32D0E3D8" w:tentative="1">
      <w:start w:val="1"/>
      <w:numFmt w:val="decimal"/>
      <w:lvlText w:val="%4."/>
      <w:lvlJc w:val="left"/>
      <w:pPr>
        <w:ind w:left="2520" w:hanging="360"/>
      </w:pPr>
    </w:lvl>
    <w:lvl w:ilvl="4" w:tplc="84AAE380" w:tentative="1">
      <w:start w:val="1"/>
      <w:numFmt w:val="lowerLetter"/>
      <w:lvlText w:val="%5."/>
      <w:lvlJc w:val="left"/>
      <w:pPr>
        <w:ind w:left="3240" w:hanging="360"/>
      </w:pPr>
    </w:lvl>
    <w:lvl w:ilvl="5" w:tplc="32321482" w:tentative="1">
      <w:start w:val="1"/>
      <w:numFmt w:val="lowerRoman"/>
      <w:lvlText w:val="%6."/>
      <w:lvlJc w:val="right"/>
      <w:pPr>
        <w:ind w:left="3960" w:hanging="180"/>
      </w:pPr>
    </w:lvl>
    <w:lvl w:ilvl="6" w:tplc="FBEE7956" w:tentative="1">
      <w:start w:val="1"/>
      <w:numFmt w:val="decimal"/>
      <w:lvlText w:val="%7."/>
      <w:lvlJc w:val="left"/>
      <w:pPr>
        <w:ind w:left="4680" w:hanging="360"/>
      </w:pPr>
    </w:lvl>
    <w:lvl w:ilvl="7" w:tplc="52CCE47E" w:tentative="1">
      <w:start w:val="1"/>
      <w:numFmt w:val="lowerLetter"/>
      <w:lvlText w:val="%8."/>
      <w:lvlJc w:val="left"/>
      <w:pPr>
        <w:ind w:left="5400" w:hanging="360"/>
      </w:pPr>
    </w:lvl>
    <w:lvl w:ilvl="8" w:tplc="52BE9EC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93582678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55F289AC" w:tentative="1">
      <w:start w:val="1"/>
      <w:numFmt w:val="lowerLetter"/>
      <w:lvlText w:val="%2."/>
      <w:lvlJc w:val="left"/>
      <w:pPr>
        <w:ind w:left="1080" w:hanging="360"/>
      </w:pPr>
    </w:lvl>
    <w:lvl w:ilvl="2" w:tplc="F74808CE" w:tentative="1">
      <w:start w:val="1"/>
      <w:numFmt w:val="lowerRoman"/>
      <w:lvlText w:val="%3."/>
      <w:lvlJc w:val="right"/>
      <w:pPr>
        <w:ind w:left="1800" w:hanging="180"/>
      </w:pPr>
    </w:lvl>
    <w:lvl w:ilvl="3" w:tplc="47EEE100" w:tentative="1">
      <w:start w:val="1"/>
      <w:numFmt w:val="decimal"/>
      <w:lvlText w:val="%4."/>
      <w:lvlJc w:val="left"/>
      <w:pPr>
        <w:ind w:left="2520" w:hanging="360"/>
      </w:pPr>
    </w:lvl>
    <w:lvl w:ilvl="4" w:tplc="4614F4EE" w:tentative="1">
      <w:start w:val="1"/>
      <w:numFmt w:val="lowerLetter"/>
      <w:lvlText w:val="%5."/>
      <w:lvlJc w:val="left"/>
      <w:pPr>
        <w:ind w:left="3240" w:hanging="360"/>
      </w:pPr>
    </w:lvl>
    <w:lvl w:ilvl="5" w:tplc="E312ED3A" w:tentative="1">
      <w:start w:val="1"/>
      <w:numFmt w:val="lowerRoman"/>
      <w:lvlText w:val="%6."/>
      <w:lvlJc w:val="right"/>
      <w:pPr>
        <w:ind w:left="3960" w:hanging="180"/>
      </w:pPr>
    </w:lvl>
    <w:lvl w:ilvl="6" w:tplc="6E7061B0" w:tentative="1">
      <w:start w:val="1"/>
      <w:numFmt w:val="decimal"/>
      <w:lvlText w:val="%7."/>
      <w:lvlJc w:val="left"/>
      <w:pPr>
        <w:ind w:left="4680" w:hanging="360"/>
      </w:pPr>
    </w:lvl>
    <w:lvl w:ilvl="7" w:tplc="F6BE8C8A" w:tentative="1">
      <w:start w:val="1"/>
      <w:numFmt w:val="lowerLetter"/>
      <w:lvlText w:val="%8."/>
      <w:lvlJc w:val="left"/>
      <w:pPr>
        <w:ind w:left="5400" w:hanging="360"/>
      </w:pPr>
    </w:lvl>
    <w:lvl w:ilvl="8" w:tplc="128CF4C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1D3A9BBC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1B1A176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5AA876E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82A428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9E280C9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2904A2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AE2C5DE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70645E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8BA253A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60697055">
    <w:abstractNumId w:val="20"/>
  </w:num>
  <w:num w:numId="2" w16cid:durableId="1185365759">
    <w:abstractNumId w:val="15"/>
  </w:num>
  <w:num w:numId="3" w16cid:durableId="581456291">
    <w:abstractNumId w:val="0"/>
  </w:num>
  <w:num w:numId="4" w16cid:durableId="233318595">
    <w:abstractNumId w:val="6"/>
  </w:num>
  <w:num w:numId="5" w16cid:durableId="1178159833">
    <w:abstractNumId w:val="18"/>
  </w:num>
  <w:num w:numId="6" w16cid:durableId="1623806713">
    <w:abstractNumId w:val="2"/>
  </w:num>
  <w:num w:numId="7" w16cid:durableId="14116630">
    <w:abstractNumId w:val="12"/>
  </w:num>
  <w:num w:numId="8" w16cid:durableId="1569264465">
    <w:abstractNumId w:val="9"/>
  </w:num>
  <w:num w:numId="9" w16cid:durableId="990451423">
    <w:abstractNumId w:val="1"/>
  </w:num>
  <w:num w:numId="10" w16cid:durableId="482507262">
    <w:abstractNumId w:val="1"/>
  </w:num>
  <w:num w:numId="11" w16cid:durableId="1448935817">
    <w:abstractNumId w:val="3"/>
  </w:num>
  <w:num w:numId="12" w16cid:durableId="1197616901">
    <w:abstractNumId w:val="4"/>
  </w:num>
  <w:num w:numId="13" w16cid:durableId="1538853716">
    <w:abstractNumId w:val="14"/>
  </w:num>
  <w:num w:numId="14" w16cid:durableId="1319841867">
    <w:abstractNumId w:val="10"/>
  </w:num>
  <w:num w:numId="15" w16cid:durableId="784229858">
    <w:abstractNumId w:val="7"/>
  </w:num>
  <w:num w:numId="16" w16cid:durableId="302387808">
    <w:abstractNumId w:val="13"/>
  </w:num>
  <w:num w:numId="17" w16cid:durableId="1041899486">
    <w:abstractNumId w:val="5"/>
  </w:num>
  <w:num w:numId="18" w16cid:durableId="91125431">
    <w:abstractNumId w:val="11"/>
  </w:num>
  <w:num w:numId="19" w16cid:durableId="1736930384">
    <w:abstractNumId w:val="19"/>
  </w:num>
  <w:num w:numId="20" w16cid:durableId="1024746621">
    <w:abstractNumId w:val="16"/>
  </w:num>
  <w:num w:numId="21" w16cid:durableId="820193301">
    <w:abstractNumId w:val="8"/>
  </w:num>
  <w:num w:numId="22" w16cid:durableId="181371740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A4D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4545"/>
    <w:rsid w:val="0078609F"/>
    <w:rsid w:val="007917BA"/>
    <w:rsid w:val="007A5C6F"/>
    <w:rsid w:val="007D4241"/>
    <w:rsid w:val="007D4317"/>
    <w:rsid w:val="007D4EA3"/>
    <w:rsid w:val="007F1CFF"/>
    <w:rsid w:val="007F5DD5"/>
    <w:rsid w:val="00813AE9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1C5A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658D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7090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Data" Target="diagrams/data1.xml" Id="rId18" /><Relationship Type="http://schemas.openxmlformats.org/officeDocument/2006/relationships/diagramColors" Target="diagrams/colors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diagramQuickStyle" Target="diagrams/quickStyl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image" Target="media/image3.png" Id="rId23" /><Relationship Type="http://schemas.openxmlformats.org/officeDocument/2006/relationships/footnotes" Target="footnotes.xml" Id="rId10" /><Relationship Type="http://schemas.openxmlformats.org/officeDocument/2006/relationships/diagramLayout" Target="diagrams/layout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07/relationships/diagramDrawing" Target="diagrams/drawing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1217" y="188863"/>
          <a:ext cx="960974" cy="4318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757" y="188863"/>
          <a:ext cx="960974" cy="4318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8296" y="188863"/>
          <a:ext cx="960974" cy="431898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835" y="188819"/>
          <a:ext cx="961176" cy="431986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6C67DE66-C773-43B4-9C1E-E5B9D5014E97}">
      <dgm:prSet phldrT="[Text]" custT="1"/>
      <dgm:spPr>
        <a:xfrm>
          <a:off x="3075577" y="188813"/>
          <a:ext cx="961196" cy="431998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när bolus ses</a:t>
          </a:r>
        </a:p>
      </dgm:t>
    </dgm:pt>
    <dgm:pt modelId="{A3419CC3-CE4C-4EE6-9B69-33D6C3965788}" type="parTrans" cxnId="{E60241E5-26F8-4D5B-BAD8-5BBEBEC5A1B2}">
      <dgm:prSet/>
      <dgm:spPr/>
      <dgm:t>
        <a:bodyPr/>
        <a:lstStyle/>
        <a:p>
          <a:endParaRPr lang="sv-SE"/>
        </a:p>
      </dgm:t>
    </dgm:pt>
    <dgm:pt modelId="{9F6F9860-C39C-4218-B673-A69CCDC49BCD}" type="sibTrans" cxnId="{E60241E5-26F8-4D5B-BAD8-5BBEBEC5A1B2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5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5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5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5" custScaleX="99896" custScaleY="112242">
        <dgm:presLayoutVars>
          <dgm:bulletEnabled val="1"/>
        </dgm:presLayoutVars>
      </dgm:prSet>
      <dgm:spPr/>
    </dgm:pt>
    <dgm:pt modelId="{52B18C29-9B65-4540-BEEB-D505D2915404}" type="pres">
      <dgm:prSet presAssocID="{BE3BE368-04F2-4F58-8E1F-CDE9377C80AE}" presName="parSpace" presStyleCnt="0"/>
      <dgm:spPr/>
    </dgm:pt>
    <dgm:pt modelId="{401F6F4E-BF8F-49CD-A023-570599D4F79C}" type="pres">
      <dgm:prSet presAssocID="{6C67DE66-C773-43B4-9C1E-E5B9D5014E97}" presName="parTxOnly" presStyleLbl="node1" presStyleIdx="4" presStyleCnt="5" custScaleX="99898" custScaleY="112245">
        <dgm:presLayoutVars>
          <dgm:bulletEnabled val="1"/>
        </dgm:presLayoutVars>
      </dgm:prSet>
      <dgm:spPr/>
    </dgm:pt>
  </dgm:ptLst>
  <dgm:cxnLst>
    <dgm:cxn modelId="{4D66AF16-DB42-4BC5-A503-5B18E03FE32E}" type="presOf" srcId="{6C67DE66-C773-43B4-9C1E-E5B9D5014E97}" destId="{401F6F4E-BF8F-49CD-A023-570599D4F79C}" srcOrd="0" destOrd="0" presId="urn:microsoft.com/office/officeart/2005/8/layout/hChevron3"/>
    <dgm:cxn modelId="{3C92A25D-B237-485F-8D0C-541F72D2CD26}" type="presOf" srcId="{548E9FD9-7371-42E5-8C31-C03B33C90BF7}" destId="{6CE68A43-9C69-4212-AF24-9AFEE7CA1715}" srcOrd="0" destOrd="0" presId="urn:microsoft.com/office/officeart/2005/8/layout/hChevron3"/>
    <dgm:cxn modelId="{11CAE563-2898-485A-980B-2277AC78B050}" type="presOf" srcId="{72C3C3E7-AFE7-48AF-A84A-F5F4B462ABCE}" destId="{AD4E5296-B06F-4F82-9CB5-F741BF6BFCC1}" srcOrd="0" destOrd="0" presId="urn:microsoft.com/office/officeart/2005/8/layout/hChevron3"/>
    <dgm:cxn modelId="{989A1751-B77A-4C93-87F8-825BE1ADE570}" type="presOf" srcId="{D813EA76-4FD3-4C15-BFBC-B1DF43B29666}" destId="{4784DBD1-3CBE-41A8-A2C7-CF088F838C79}" srcOrd="0" destOrd="0" presId="urn:microsoft.com/office/officeart/2005/8/layout/hChevron3"/>
    <dgm:cxn modelId="{12DB429E-151C-429E-AB5E-D44B4979C7E5}" type="presOf" srcId="{7D55B2F1-F7F7-4A6B-AFB0-F846FDB634B5}" destId="{E13D0391-DAD9-4B61-AB66-3FA48A4F7006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E60241E5-26F8-4D5B-BAD8-5BBEBEC5A1B2}" srcId="{B73EA016-5B5E-4372-8AFF-E16F061CFA05}" destId="{6C67DE66-C773-43B4-9C1E-E5B9D5014E97}" srcOrd="4" destOrd="0" parTransId="{A3419CC3-CE4C-4EE6-9B69-33D6C3965788}" sibTransId="{9F6F9860-C39C-4218-B673-A69CCDC49BCD}"/>
    <dgm:cxn modelId="{9CD054FD-B6FC-455A-99ED-C7614336AF50}" type="presOf" srcId="{B73EA016-5B5E-4372-8AFF-E16F061CFA05}" destId="{1F6A0B97-83F0-4189-B0CB-00156B0AC153}" srcOrd="0" destOrd="0" presId="urn:microsoft.com/office/officeart/2005/8/layout/hChevron3"/>
    <dgm:cxn modelId="{AC63088E-A226-45E7-B558-43F395DB0673}" type="presParOf" srcId="{1F6A0B97-83F0-4189-B0CB-00156B0AC153}" destId="{4784DBD1-3CBE-41A8-A2C7-CF088F838C79}" srcOrd="0" destOrd="0" presId="urn:microsoft.com/office/officeart/2005/8/layout/hChevron3"/>
    <dgm:cxn modelId="{05CB9791-EEB3-4BB6-9473-B523D5A64ECA}" type="presParOf" srcId="{1F6A0B97-83F0-4189-B0CB-00156B0AC153}" destId="{37D14BC8-3203-463C-9804-9B3B86B621FF}" srcOrd="1" destOrd="0" presId="urn:microsoft.com/office/officeart/2005/8/layout/hChevron3"/>
    <dgm:cxn modelId="{7C3A80B7-E2B5-43B9-8F8C-6808F654823E}" type="presParOf" srcId="{1F6A0B97-83F0-4189-B0CB-00156B0AC153}" destId="{E13D0391-DAD9-4B61-AB66-3FA48A4F7006}" srcOrd="2" destOrd="0" presId="urn:microsoft.com/office/officeart/2005/8/layout/hChevron3"/>
    <dgm:cxn modelId="{C169DDDA-4C2E-401A-AECE-D7E9E5DBD8E7}" type="presParOf" srcId="{1F6A0B97-83F0-4189-B0CB-00156B0AC153}" destId="{F9271109-4339-4036-9126-150629D10456}" srcOrd="3" destOrd="0" presId="urn:microsoft.com/office/officeart/2005/8/layout/hChevron3"/>
    <dgm:cxn modelId="{3924AEFA-355B-48B9-9E66-B28CE0A6BA72}" type="presParOf" srcId="{1F6A0B97-83F0-4189-B0CB-00156B0AC153}" destId="{AD4E5296-B06F-4F82-9CB5-F741BF6BFCC1}" srcOrd="4" destOrd="0" presId="urn:microsoft.com/office/officeart/2005/8/layout/hChevron3"/>
    <dgm:cxn modelId="{B7F0A185-3C98-416E-9EB3-D1A8B440040F}" type="presParOf" srcId="{1F6A0B97-83F0-4189-B0CB-00156B0AC153}" destId="{99F7A086-6C98-4385-8FFE-3337C1F24694}" srcOrd="5" destOrd="0" presId="urn:microsoft.com/office/officeart/2005/8/layout/hChevron3"/>
    <dgm:cxn modelId="{AA3F44E6-3B6C-4451-9512-DEBCE96CC468}" type="presParOf" srcId="{1F6A0B97-83F0-4189-B0CB-00156B0AC153}" destId="{6CE68A43-9C69-4212-AF24-9AFEE7CA1715}" srcOrd="6" destOrd="0" presId="urn:microsoft.com/office/officeart/2005/8/layout/hChevron3"/>
    <dgm:cxn modelId="{4557FC0A-4BC7-49B9-B81C-5079C019E0C4}" type="presParOf" srcId="{1F6A0B97-83F0-4189-B0CB-00156B0AC153}" destId="{52B18C29-9B65-4540-BEEB-D505D2915404}" srcOrd="7" destOrd="0" presId="urn:microsoft.com/office/officeart/2005/8/layout/hChevron3"/>
    <dgm:cxn modelId="{6707A3CF-666B-4742-BC96-AE45250FD632}" type="presParOf" srcId="{1F6A0B97-83F0-4189-B0CB-00156B0AC153}" destId="{401F6F4E-BF8F-49CD-A023-570599D4F79C}" srcOrd="8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1217" y="188863"/>
          <a:ext cx="960974" cy="4318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1217" y="188863"/>
        <a:ext cx="853000" cy="431898"/>
      </dsp:txXfrm>
    </dsp:sp>
    <dsp:sp modelId="{E13D0391-DAD9-4B61-AB66-3FA48A4F7006}">
      <dsp:nvSpPr>
        <dsp:cNvPr id="0" name=""/>
        <dsp:cNvSpPr/>
      </dsp:nvSpPr>
      <dsp:spPr>
        <a:xfrm>
          <a:off x="769757" y="188863"/>
          <a:ext cx="960974" cy="4318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706" y="188863"/>
        <a:ext cx="529076" cy="431898"/>
      </dsp:txXfrm>
    </dsp:sp>
    <dsp:sp modelId="{AD4E5296-B06F-4F82-9CB5-F741BF6BFCC1}">
      <dsp:nvSpPr>
        <dsp:cNvPr id="0" name=""/>
        <dsp:cNvSpPr/>
      </dsp:nvSpPr>
      <dsp:spPr>
        <a:xfrm>
          <a:off x="1538296" y="188863"/>
          <a:ext cx="960974" cy="431898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</dsp:txBody>
      <dsp:txXfrm>
        <a:off x="1754245" y="188863"/>
        <a:ext cx="529076" cy="431898"/>
      </dsp:txXfrm>
    </dsp:sp>
    <dsp:sp modelId="{6CE68A43-9C69-4212-AF24-9AFEE7CA1715}">
      <dsp:nvSpPr>
        <dsp:cNvPr id="0" name=""/>
        <dsp:cNvSpPr/>
      </dsp:nvSpPr>
      <dsp:spPr>
        <a:xfrm>
          <a:off x="2306835" y="188819"/>
          <a:ext cx="961176" cy="431986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2522828" y="188819"/>
        <a:ext cx="529190" cy="431986"/>
      </dsp:txXfrm>
    </dsp:sp>
    <dsp:sp modelId="{401F6F4E-BF8F-49CD-A023-570599D4F79C}">
      <dsp:nvSpPr>
        <dsp:cNvPr id="0" name=""/>
        <dsp:cNvSpPr/>
      </dsp:nvSpPr>
      <dsp:spPr>
        <a:xfrm>
          <a:off x="3075577" y="188813"/>
          <a:ext cx="961196" cy="431998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när bolus ses</a:t>
          </a:r>
        </a:p>
      </dsp:txBody>
      <dsp:txXfrm>
        <a:off x="3291576" y="188813"/>
        <a:ext cx="529198" cy="43199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343</Words>
  <Characters>1819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2158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Trauma huvud halsrygg (899000)</dc:title>
  <dc:subject/>
  <dc:creator>patrik.jens.johansson@vgregion.se</dc:creator>
  <keywords/>
  <lastModifiedBy>Ulrica Sehlberg</lastModifiedBy>
  <revision>7</revision>
  <lastPrinted>2016-03-31T10:56:00.0000000Z</lastPrinted>
  <dcterms:created xsi:type="dcterms:W3CDTF">2022-05-18T04:24:00.0000000Z</dcterms:created>
  <dcterms:modified xsi:type="dcterms:W3CDTF">2024-06-12T09:05:00.0000000Z</dcterms:modified>
</coreProperties>
</file>