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2B534" w14:textId="77777777" w:rsidR="00346918" w:rsidRDefault="00346918" w:rsidP="00F35B05">
      <w:pPr>
        <w:pStyle w:val="Rubrik2"/>
        <w:sectPr w:rsidR="00346918" w:rsidSect="0034691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0CA8D12" w14:textId="7563F5A5" w:rsidR="00346918" w:rsidRPr="00760B0D" w:rsidRDefault="00F91E33" w:rsidP="00760B0D">
      <w:pPr>
        <w:pStyle w:val="Rubrik1"/>
        <w:ind w:left="0"/>
        <w:rPr>
          <w:sz w:val="18"/>
          <w:szCs w:val="18"/>
          <w:lang w:val="en-US"/>
        </w:rPr>
      </w:pPr>
      <w:r w:rsidRPr="00346918">
        <w:rPr>
          <w:lang w:val="en-US"/>
        </w:rPr>
        <w:t>DT Thorax/övre buk K+ (830800 &amp; 841800)</w:t>
      </w:r>
    </w:p>
    <w:p w14:paraId="3592B259" w14:textId="77777777" w:rsidR="00346918" w:rsidRPr="00346918" w:rsidRDefault="00346918" w:rsidP="00F91E33">
      <w:pPr>
        <w:pStyle w:val="Rubrik2"/>
        <w:ind w:left="0"/>
      </w:pPr>
      <w:r w:rsidRPr="00346918">
        <w:t>Syfte</w:t>
      </w:r>
    </w:p>
    <w:p w14:paraId="57D0CCC2" w14:textId="77777777" w:rsidR="00346918" w:rsidRDefault="00346918" w:rsidP="0034691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346918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7769B27" w14:textId="77777777" w:rsidR="00760B0D" w:rsidRPr="00346918" w:rsidRDefault="00760B0D" w:rsidP="0034691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5EBD687" w14:textId="77777777" w:rsidR="00760B0D" w:rsidRPr="00346918" w:rsidRDefault="00760B0D" w:rsidP="00760B0D">
      <w:pPr>
        <w:pStyle w:val="Rubrik2"/>
        <w:ind w:left="0"/>
      </w:pPr>
      <w:r>
        <w:t>Förändringar</w:t>
      </w:r>
      <w:r w:rsidRPr="00346918">
        <w:t xml:space="preserve"> i denna version</w:t>
      </w:r>
    </w:p>
    <w:p w14:paraId="5391CB77" w14:textId="4C8D174C" w:rsidR="00760B0D" w:rsidRPr="00346918" w:rsidRDefault="006C3695" w:rsidP="00760B0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004C12CF" w14:textId="77777777" w:rsidR="00346918" w:rsidRPr="00346918" w:rsidRDefault="00346918" w:rsidP="0034691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17A4AFF" w14:textId="77777777" w:rsidR="00346918" w:rsidRPr="00346918" w:rsidRDefault="00346918" w:rsidP="00F91E33">
      <w:pPr>
        <w:pStyle w:val="Rubrik2"/>
        <w:ind w:left="0"/>
      </w:pPr>
      <w:r w:rsidRPr="00346918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346918" w:rsidRPr="00346918" w14:paraId="627CE02D" w14:textId="77777777" w:rsidTr="000A488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B9BCA2A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2A797F2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Tumör, metastaser mm.</w:t>
            </w:r>
          </w:p>
        </w:tc>
      </w:tr>
      <w:tr w:rsidR="00346918" w:rsidRPr="00346918" w14:paraId="62FFFA1B" w14:textId="77777777" w:rsidTr="000A488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B10034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61AD47" w14:textId="7DECF15C" w:rsidR="00346918" w:rsidRPr="00346918" w:rsidRDefault="00346918" w:rsidP="0034691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346918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346918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3E411CF0" w14:textId="0891A5C6" w:rsidR="00346918" w:rsidRPr="00346918" w:rsidRDefault="00346918" w:rsidP="0034691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PVK</w:t>
            </w:r>
            <w:r w:rsidR="00C964CA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346918" w:rsidRPr="00346918" w14:paraId="57CED7D6" w14:textId="77777777" w:rsidTr="000A488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12ABAA6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4727CE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346918" w:rsidRPr="00346918" w14:paraId="7AB1DDA2" w14:textId="77777777" w:rsidTr="000A488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3B09F4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F9ADFB" w14:textId="77777777" w:rsidR="00346918" w:rsidRPr="00346918" w:rsidRDefault="00346918" w:rsidP="0034691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Bolus 1: Omnipaque 350 mg I/ml enligt OmniJect ”Thorax/buk split bolus 1”</w:t>
            </w:r>
          </w:p>
          <w:p w14:paraId="699455F1" w14:textId="77777777" w:rsidR="00346918" w:rsidRPr="00346918" w:rsidRDefault="00346918" w:rsidP="0034691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Bolus 2: Omnipaque 350 mg I/ml enligt OmniJect ”Thorax/buk split bolus 2”.</w:t>
            </w:r>
          </w:p>
        </w:tc>
      </w:tr>
      <w:tr w:rsidR="00346918" w:rsidRPr="00346918" w14:paraId="52D90508" w14:textId="77777777" w:rsidTr="000A488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907CF3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163BBD" w14:textId="09642D2F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3900E8" w:rsidRPr="00346918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346918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1DFE83C0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4811182B" w14:textId="60521BF1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346918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346918" w:rsidRPr="00346918" w14:paraId="2F664E49" w14:textId="77777777" w:rsidTr="000A488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AA2F4D2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897123B" w14:textId="77777777" w:rsidR="00346918" w:rsidRPr="00346918" w:rsidRDefault="00346918" w:rsidP="0034691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6A3112A" w14:textId="77777777" w:rsidR="00346918" w:rsidRPr="00346918" w:rsidRDefault="00346918" w:rsidP="0034691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58D646C8" w14:textId="77777777" w:rsidR="00346918" w:rsidRPr="00346918" w:rsidRDefault="00346918" w:rsidP="0034691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67180F78" w14:textId="77777777" w:rsidR="00346918" w:rsidRPr="00346918" w:rsidRDefault="00346918" w:rsidP="00F91E33">
      <w:pPr>
        <w:pStyle w:val="Rubrik2"/>
        <w:ind w:left="0"/>
      </w:pPr>
      <w:r w:rsidRPr="00346918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346918" w:rsidRPr="00346918" w14:paraId="78A77DA8" w14:textId="77777777" w:rsidTr="00346918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1165B65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86A9912" wp14:editId="3C7F2400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BCF247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494F361" wp14:editId="1149D936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104140</wp:posOffset>
                      </wp:positionV>
                      <wp:extent cx="410210" cy="1346835"/>
                      <wp:effectExtent l="0" t="0" r="8890" b="5715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468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40DA92" w14:textId="77777777" w:rsidR="00346918" w:rsidRPr="0066567D" w:rsidRDefault="00346918" w:rsidP="0044119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94F36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6.6pt;margin-top:8.2pt;width:32.3pt;height:106.0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" adj="3289" fillcolor="red" stroked="f" strokeweight="1pt">
                      <v:textbox inset="1mm,1mm,1mm,1mm">
                        <w:txbxContent>
                          <w:p w14:paraId="0E40DA92" w14:textId="77777777" w:rsidR="00346918" w:rsidRPr="0066567D" w:rsidRDefault="00346918" w:rsidP="0044119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4691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1EA197" wp14:editId="072A07CF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92075</wp:posOffset>
                      </wp:positionV>
                      <wp:extent cx="1383030" cy="1365250"/>
                      <wp:effectExtent l="19050" t="19050" r="26670" b="254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3030" cy="1365663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1A80414A" id="Rektangel 3" o:spid="_x0000_s1026" style="position:absolute;margin-left:17.35pt;margin-top:7.25pt;width:108.9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" filled="f" strokecolor="red" strokeweight="3pt"/>
                  </w:pict>
                </mc:Fallback>
              </mc:AlternateContent>
            </w:r>
            <w:r w:rsidRPr="00346918">
              <w:rPr>
                <w:noProof/>
                <w:szCs w:val="20"/>
              </w:rPr>
              <w:drawing>
                <wp:inline distT="0" distB="0" distL="0" distR="0" wp14:anchorId="727A3D87" wp14:editId="56976020">
                  <wp:extent cx="1408930" cy="2021940"/>
                  <wp:effectExtent l="0" t="0" r="127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681427" name=""/>
                          <pic:cNvPicPr/>
                        </pic:nvPicPr>
                        <pic:blipFill>
                          <a:blip r:embed="rId24"/>
                          <a:srcRect b="12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219" cy="2041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918" w:rsidRPr="00346918" w14:paraId="7F3C2888" w14:textId="77777777" w:rsidTr="00346918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4C8C9D93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98600DF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DC3724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46918" w:rsidRPr="00346918" w14:paraId="5176CABA" w14:textId="77777777" w:rsidTr="00346918">
        <w:trPr>
          <w:trHeight w:val="227"/>
        </w:trPr>
        <w:tc>
          <w:tcPr>
            <w:tcW w:w="1950" w:type="dxa"/>
            <w:shd w:val="clear" w:color="auto" w:fill="FFFFFF"/>
          </w:tcPr>
          <w:p w14:paraId="41EBDC0C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10658EE8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Jugulum – höftleder.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2805E4" w14:textId="77777777" w:rsidR="00346918" w:rsidRPr="00346918" w:rsidRDefault="00346918" w:rsidP="00346918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346918" w:rsidRPr="00346918" w14:paraId="68312FF9" w14:textId="77777777" w:rsidTr="00346918">
        <w:trPr>
          <w:trHeight w:val="227"/>
        </w:trPr>
        <w:tc>
          <w:tcPr>
            <w:tcW w:w="1950" w:type="dxa"/>
            <w:shd w:val="clear" w:color="auto" w:fill="FFFFFF"/>
          </w:tcPr>
          <w:p w14:paraId="554C25AC" w14:textId="77777777" w:rsidR="00346918" w:rsidRPr="00346918" w:rsidRDefault="00346918" w:rsidP="0034691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Thorax/övre buk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54E2B19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346918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346918">
              <w:rPr>
                <w:rFonts w:ascii="Arial" w:hAnsi="Arial" w:cs="Arial"/>
                <w:sz w:val="18"/>
                <w:szCs w:val="18"/>
              </w:rPr>
              <w:t xml:space="preserve"> Jugulum – crista iliaca.</w:t>
            </w:r>
          </w:p>
          <w:p w14:paraId="02D84257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D75B86E" w14:textId="77777777" w:rsidR="00346918" w:rsidRPr="00346918" w:rsidRDefault="00346918" w:rsidP="00346918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46918" w:rsidRPr="00346918" w14:paraId="4553C25C" w14:textId="77777777" w:rsidTr="00346918">
        <w:trPr>
          <w:trHeight w:val="227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20A5666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21A152F6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 xml:space="preserve">Efter scanning segmenteras serien i thorax och övre buk, som läggs på separata kort och reformateras som vanligt. </w:t>
            </w:r>
          </w:p>
          <w:p w14:paraId="44F85AEB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6C4C204" w14:textId="77777777" w:rsidR="00346918" w:rsidRPr="00346918" w:rsidRDefault="00346918" w:rsidP="00346918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934F1E0" w14:textId="3DE12274" w:rsidR="00346918" w:rsidRPr="00F91E33" w:rsidRDefault="00346918" w:rsidP="00F91E33">
      <w:pPr>
        <w:pStyle w:val="Rubrik2"/>
        <w:ind w:left="0"/>
        <w:rPr>
          <w:rFonts w:ascii="Arial" w:hAnsi="Arial" w:cs="Arial"/>
          <w:b/>
          <w:sz w:val="18"/>
          <w:szCs w:val="18"/>
        </w:rPr>
      </w:pPr>
      <w:r w:rsidRPr="00346918">
        <w:rPr>
          <w:rFonts w:ascii="Arial" w:hAnsi="Arial" w:cs="Arial"/>
          <w:b/>
        </w:rPr>
        <w:br w:type="page"/>
      </w:r>
      <w:r w:rsidRPr="00346918">
        <w:lastRenderedPageBreak/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993"/>
        <w:gridCol w:w="992"/>
        <w:gridCol w:w="2268"/>
        <w:gridCol w:w="1417"/>
        <w:gridCol w:w="1105"/>
      </w:tblGrid>
      <w:tr w:rsidR="00346918" w:rsidRPr="00346918" w14:paraId="54A70434" w14:textId="77777777" w:rsidTr="000A488E">
        <w:trPr>
          <w:trHeight w:val="227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F30277E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567F632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Proj.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05CCBE2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3067058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346918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910D89A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65276DD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346918" w:rsidRPr="00346918" w14:paraId="40858A0C" w14:textId="77777777" w:rsidTr="000A488E">
        <w:trPr>
          <w:trHeight w:val="227"/>
        </w:trPr>
        <w:tc>
          <w:tcPr>
            <w:tcW w:w="2263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6592BEA" w14:textId="77777777" w:rsidR="00346918" w:rsidRPr="00346918" w:rsidRDefault="00346918" w:rsidP="00346918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Thorax/övre buk K+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5F66E7F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9F9EAB6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3AE032A" w14:textId="26E71B1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B</w:t>
            </w:r>
            <w:r w:rsidR="0042146B">
              <w:rPr>
                <w:rFonts w:ascii="Arial" w:hAnsi="Arial" w:cs="Arial"/>
                <w:sz w:val="18"/>
                <w:szCs w:val="18"/>
              </w:rPr>
              <w:t>r40</w:t>
            </w:r>
            <w:r w:rsidRPr="00346918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5BC1AD4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46918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C5E162C" w14:textId="22881973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4691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A5013C">
              <w:rPr>
                <w:rFonts w:ascii="Arial" w:hAnsi="Arial" w:cs="Arial"/>
                <w:noProof/>
                <w:sz w:val="18"/>
                <w:szCs w:val="18"/>
              </w:rPr>
              <w:t>/</w:t>
            </w:r>
            <w:r w:rsidR="000A488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346918" w:rsidRPr="00346918" w14:paraId="2167A1F5" w14:textId="77777777" w:rsidTr="000A488E">
        <w:trPr>
          <w:trHeight w:val="227"/>
        </w:trPr>
        <w:tc>
          <w:tcPr>
            <w:tcW w:w="2263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E0DD622" w14:textId="57805146" w:rsidR="00346918" w:rsidRPr="00346918" w:rsidRDefault="00346918" w:rsidP="003469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346918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AB7592">
              <w:rPr>
                <w:rFonts w:ascii="Arial" w:hAnsi="Arial" w:cs="Arial"/>
                <w:b/>
                <w:sz w:val="18"/>
                <w:szCs w:val="18"/>
              </w:rPr>
              <w:t>Lungor</w:t>
            </w:r>
            <w:r w:rsidR="0053682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12654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987C5A">
              <w:rPr>
                <w:rFonts w:ascii="Arial" w:hAnsi="Arial" w:cs="Arial"/>
                <w:b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3DCC625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7AA5394" w14:textId="5830F4DB" w:rsidR="00346918" w:rsidRPr="00346918" w:rsidRDefault="00315A7C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</w:t>
            </w:r>
            <w:r w:rsidR="005A34D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C554250" w14:textId="50178943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B</w:t>
            </w:r>
            <w:r w:rsidR="005A34DE">
              <w:rPr>
                <w:rFonts w:ascii="Arial" w:hAnsi="Arial" w:cs="Arial"/>
                <w:sz w:val="18"/>
                <w:szCs w:val="18"/>
              </w:rPr>
              <w:t>l64</w:t>
            </w:r>
            <w:r w:rsidRPr="00346918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DDDBFF8" w14:textId="1F32118E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</w:t>
            </w:r>
            <w:r w:rsidR="00435C4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2F1A5CD2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346918" w:rsidRPr="00346918" w14:paraId="23DF63EB" w14:textId="77777777" w:rsidTr="000A488E">
        <w:trPr>
          <w:trHeight w:val="227"/>
        </w:trPr>
        <w:tc>
          <w:tcPr>
            <w:tcW w:w="2263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BCFA4A" w14:textId="77777777" w:rsidR="00346918" w:rsidRPr="00346918" w:rsidRDefault="00346918" w:rsidP="003469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46918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34691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99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AAAE5" w14:textId="6B74C7B1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AEE00" w14:textId="1FE5F32C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97BE5" w14:textId="7A9DFCD4" w:rsidR="00346918" w:rsidRPr="00346918" w:rsidRDefault="00346918" w:rsidP="008572A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2F0CF" w14:textId="35681AE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61D0F44" w14:textId="1A502753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346918" w:rsidRPr="00346918" w14:paraId="04925B1C" w14:textId="77777777" w:rsidTr="000A488E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C08FB66" w14:textId="77777777" w:rsidR="00346918" w:rsidRPr="00346918" w:rsidRDefault="00346918" w:rsidP="003469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14768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D21F8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D01FB" w14:textId="49D8343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B</w:t>
            </w:r>
            <w:r w:rsidR="0053682C">
              <w:rPr>
                <w:rFonts w:ascii="Arial" w:hAnsi="Arial" w:cs="Arial"/>
                <w:sz w:val="18"/>
                <w:szCs w:val="18"/>
              </w:rPr>
              <w:t>l64</w:t>
            </w:r>
            <w:r w:rsidRPr="00346918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1E0B0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22585FF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346918" w:rsidRPr="00346918" w14:paraId="441EB827" w14:textId="77777777" w:rsidTr="000A488E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DBE01FB" w14:textId="77777777" w:rsidR="00346918" w:rsidRPr="00346918" w:rsidRDefault="00346918" w:rsidP="003469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EFEF4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7D1C0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67702" w14:textId="16160E63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B</w:t>
            </w:r>
            <w:r w:rsidR="0053682C">
              <w:rPr>
                <w:rFonts w:ascii="Arial" w:hAnsi="Arial" w:cs="Arial"/>
                <w:sz w:val="18"/>
                <w:szCs w:val="18"/>
              </w:rPr>
              <w:t>l64</w:t>
            </w:r>
            <w:r w:rsidRPr="00346918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073C6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A1649EB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346918" w:rsidRPr="00346918" w14:paraId="748A2800" w14:textId="77777777" w:rsidTr="000A488E">
        <w:trPr>
          <w:trHeight w:val="227"/>
        </w:trPr>
        <w:tc>
          <w:tcPr>
            <w:tcW w:w="2263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8B8CB4" w14:textId="77777777" w:rsidR="00346918" w:rsidRPr="00346918" w:rsidRDefault="00346918" w:rsidP="003469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46918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34691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Övre buk K+</w:t>
            </w:r>
          </w:p>
        </w:tc>
        <w:tc>
          <w:tcPr>
            <w:tcW w:w="99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1BBBF" w14:textId="0F952F5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C4682" w14:textId="61690DF4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9C4F1" w14:textId="096C5648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5119D" w14:textId="032A6B42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AA1997E" w14:textId="25CBE82F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346918" w:rsidRPr="00346918" w14:paraId="03A9ABFD" w14:textId="77777777" w:rsidTr="000A488E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32D6ECC" w14:textId="77777777" w:rsidR="00346918" w:rsidRPr="00346918" w:rsidRDefault="00346918" w:rsidP="003469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09068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0A8D7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A2FBF" w14:textId="07B8F8D6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B</w:t>
            </w:r>
            <w:r w:rsidR="0053682C">
              <w:rPr>
                <w:rFonts w:ascii="Arial" w:hAnsi="Arial" w:cs="Arial"/>
                <w:sz w:val="18"/>
                <w:szCs w:val="18"/>
              </w:rPr>
              <w:t>r40</w:t>
            </w:r>
            <w:r w:rsidRPr="00346918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6A51B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9C8B3E1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346918" w:rsidRPr="00346918" w14:paraId="48582469" w14:textId="77777777" w:rsidTr="000A488E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F37B5F2" w14:textId="77777777" w:rsidR="00346918" w:rsidRPr="00346918" w:rsidRDefault="00346918" w:rsidP="0034691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BBEC2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1FB01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75018" w14:textId="3EA696CD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</w:rPr>
              <w:t>B</w:t>
            </w:r>
            <w:r w:rsidR="0053682C">
              <w:rPr>
                <w:rFonts w:ascii="Arial" w:hAnsi="Arial" w:cs="Arial"/>
                <w:sz w:val="18"/>
                <w:szCs w:val="18"/>
              </w:rPr>
              <w:t>r40</w:t>
            </w:r>
            <w:r w:rsidRPr="00346918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896F0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E435673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346918" w:rsidRPr="00346918" w14:paraId="679FAF25" w14:textId="77777777" w:rsidTr="000A488E">
        <w:trPr>
          <w:trHeight w:val="227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79B78B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342CF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A6EE04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06022A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E090E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E4B68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346918" w:rsidRPr="00346918" w14:paraId="78269C1C" w14:textId="77777777" w:rsidTr="000A488E">
        <w:trPr>
          <w:trHeight w:val="227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EFA87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DEFF2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B0E21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9BB2A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4E166C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EF0BF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6918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7C3FDE5F" w14:textId="77777777" w:rsidR="00346918" w:rsidRPr="00346918" w:rsidRDefault="00346918" w:rsidP="00346918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3942DA9F" w14:textId="77777777" w:rsidR="00346918" w:rsidRPr="00346918" w:rsidRDefault="00346918" w:rsidP="00F91E33">
      <w:pPr>
        <w:pStyle w:val="Rubrik2"/>
        <w:ind w:left="0"/>
      </w:pPr>
      <w:r w:rsidRPr="00346918">
        <w:rPr>
          <w:lang w:val="en-US"/>
        </w:rPr>
        <w:t xml:space="preserve">Hängning </w:t>
      </w:r>
      <w:r w:rsidRPr="00346918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346918" w:rsidRPr="00346918" w14:paraId="14480E58" w14:textId="77777777" w:rsidTr="0034691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4C9E632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090DD3C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084352B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AF87B73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9A4D9E6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6EBADAE0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B5B0BE1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EE37C45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5823527C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E203CB5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15C5C78B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F84E687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88CAA61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1770FCD8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4A0A762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02424E4C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4C2581B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70EB116E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6BB6C5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C4F4C8D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938A4C6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D161AF8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4156A2B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496D7CD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9E1A7B1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736C2464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08AAE4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8909F1B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F34A414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18761DE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1C249E2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5991A7A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9976B7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72EB008E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BD0F56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E020538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E8F3146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662350E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09A1FC4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3C19F8E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6130672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18DE8FDB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C8129D1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22E15DC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D097814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F508B54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7FFDFD4A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4DEAEFC0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FC79EF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6C4D3712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D4189B8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64D246C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87B0F24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4008BA1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3F97820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4825F41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8D3593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6F73E34E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46923E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3653328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C686F2E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D7E15E4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91AD877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5EF4B2F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82430E1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63577C7D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E410AF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760F267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D401151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DE5173D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8B9253A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1D5E009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5009B6C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662DDD2A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E4FA3B9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048C1A8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423A0E84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84BB88B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F37721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88A8C99" w14:textId="77777777" w:rsidR="00346918" w:rsidRPr="00346918" w:rsidRDefault="00346918" w:rsidP="0034691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346918" w:rsidRPr="00346918" w14:paraId="47C697A0" w14:textId="77777777" w:rsidTr="0034691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640721E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166CD01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FD36C9D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CFAA749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6F09D12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35EA1374" w14:textId="77777777" w:rsidTr="0034691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28B3B808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11A7DBC2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6FA65493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5B0786F5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4AD15313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5B6CD339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78F00AF2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2BE0CC91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46918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6A14AAD1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384CEECE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F928D2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46918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449FFEC5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8FD966B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3807252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1AE7966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D740E15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70EB434B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A7230FF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9CE9084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48ABE64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9B6E322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8348344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19CA179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7B9A6886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C819820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2B5B6A6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02CF2E4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76F06F3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96A3DF7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BD81496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57C61327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A8D90F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019C0260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913BBF8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651F018B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18B1EBD" w14:textId="77777777" w:rsidR="00346918" w:rsidRPr="00346918" w:rsidRDefault="00346918" w:rsidP="0034691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127326C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287D7669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D9A8AB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D2883D6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65668CE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BFF8C4B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5B5CA7A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A256AC3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3405E410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345D21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3E5A3AA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BC48128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C9BB18C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BF735C7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D6FF1D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7343B335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0AFC33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7D7A07D1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D8ACE38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1160665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500388B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485FCE6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46918" w:rsidRPr="00346918" w14:paraId="6ACCF784" w14:textId="77777777" w:rsidTr="00346918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73EE62D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31111CF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0E4F44A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A7C764D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D34362" w14:textId="77777777" w:rsidR="00346918" w:rsidRPr="00346918" w:rsidRDefault="00346918" w:rsidP="0034691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44078E4" w14:textId="77777777" w:rsidR="00346918" w:rsidRPr="00346918" w:rsidRDefault="00346918" w:rsidP="0034691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4691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8E4BC" w14:textId="77777777" w:rsidR="00363B23" w:rsidRDefault="00363B23">
      <w:r>
        <w:separator/>
      </w:r>
    </w:p>
  </w:endnote>
  <w:endnote w:type="continuationSeparator" w:id="0">
    <w:p w14:paraId="5A4C69A5" w14:textId="77777777" w:rsidR="00363B23" w:rsidRDefault="00363B23">
      <w:r>
        <w:continuationSeparator/>
      </w:r>
    </w:p>
  </w:endnote>
  <w:endnote w:type="continuationNotice" w:id="1">
    <w:p w14:paraId="332C368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C47BC" w14:textId="77777777" w:rsidR="00363B23" w:rsidRDefault="00363B23"/>
  </w:footnote>
  <w:footnote w:type="continuationSeparator" w:id="0">
    <w:p w14:paraId="6F1140BF" w14:textId="77777777" w:rsidR="00363B23" w:rsidRDefault="00363B23">
      <w:r>
        <w:continuationSeparator/>
      </w:r>
    </w:p>
  </w:footnote>
  <w:footnote w:type="continuationNotice" w:id="1">
    <w:p w14:paraId="56658416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5B5A015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9D4C0E2" w:tentative="1">
      <w:start w:val="1"/>
      <w:numFmt w:val="lowerLetter"/>
      <w:lvlText w:val="%2."/>
      <w:lvlJc w:val="left"/>
      <w:pPr>
        <w:ind w:left="1080" w:hanging="360"/>
      </w:pPr>
    </w:lvl>
    <w:lvl w:ilvl="2" w:tplc="344470D2" w:tentative="1">
      <w:start w:val="1"/>
      <w:numFmt w:val="lowerRoman"/>
      <w:lvlText w:val="%3."/>
      <w:lvlJc w:val="right"/>
      <w:pPr>
        <w:ind w:left="1800" w:hanging="180"/>
      </w:pPr>
    </w:lvl>
    <w:lvl w:ilvl="3" w:tplc="C674F5C0" w:tentative="1">
      <w:start w:val="1"/>
      <w:numFmt w:val="decimal"/>
      <w:lvlText w:val="%4."/>
      <w:lvlJc w:val="left"/>
      <w:pPr>
        <w:ind w:left="2520" w:hanging="360"/>
      </w:pPr>
    </w:lvl>
    <w:lvl w:ilvl="4" w:tplc="8A86B354" w:tentative="1">
      <w:start w:val="1"/>
      <w:numFmt w:val="lowerLetter"/>
      <w:lvlText w:val="%5."/>
      <w:lvlJc w:val="left"/>
      <w:pPr>
        <w:ind w:left="3240" w:hanging="360"/>
      </w:pPr>
    </w:lvl>
    <w:lvl w:ilvl="5" w:tplc="4C9A0502" w:tentative="1">
      <w:start w:val="1"/>
      <w:numFmt w:val="lowerRoman"/>
      <w:lvlText w:val="%6."/>
      <w:lvlJc w:val="right"/>
      <w:pPr>
        <w:ind w:left="3960" w:hanging="180"/>
      </w:pPr>
    </w:lvl>
    <w:lvl w:ilvl="6" w:tplc="55F8635A" w:tentative="1">
      <w:start w:val="1"/>
      <w:numFmt w:val="decimal"/>
      <w:lvlText w:val="%7."/>
      <w:lvlJc w:val="left"/>
      <w:pPr>
        <w:ind w:left="4680" w:hanging="360"/>
      </w:pPr>
    </w:lvl>
    <w:lvl w:ilvl="7" w:tplc="D3BC793A" w:tentative="1">
      <w:start w:val="1"/>
      <w:numFmt w:val="lowerLetter"/>
      <w:lvlText w:val="%8."/>
      <w:lvlJc w:val="left"/>
      <w:pPr>
        <w:ind w:left="5400" w:hanging="360"/>
      </w:pPr>
    </w:lvl>
    <w:lvl w:ilvl="8" w:tplc="25628B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D3E6C2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D3B202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2405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576BF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6C51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4290B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2094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52E6E8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C1C5C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6C44E19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6C6453E" w:tentative="1">
      <w:start w:val="1"/>
      <w:numFmt w:val="lowerLetter"/>
      <w:lvlText w:val="%2."/>
      <w:lvlJc w:val="left"/>
      <w:pPr>
        <w:ind w:left="1080" w:hanging="360"/>
      </w:pPr>
    </w:lvl>
    <w:lvl w:ilvl="2" w:tplc="BDCE1376" w:tentative="1">
      <w:start w:val="1"/>
      <w:numFmt w:val="lowerRoman"/>
      <w:lvlText w:val="%3."/>
      <w:lvlJc w:val="right"/>
      <w:pPr>
        <w:ind w:left="1800" w:hanging="180"/>
      </w:pPr>
    </w:lvl>
    <w:lvl w:ilvl="3" w:tplc="1D5220D4" w:tentative="1">
      <w:start w:val="1"/>
      <w:numFmt w:val="decimal"/>
      <w:lvlText w:val="%4."/>
      <w:lvlJc w:val="left"/>
      <w:pPr>
        <w:ind w:left="2520" w:hanging="360"/>
      </w:pPr>
    </w:lvl>
    <w:lvl w:ilvl="4" w:tplc="E0EEA790" w:tentative="1">
      <w:start w:val="1"/>
      <w:numFmt w:val="lowerLetter"/>
      <w:lvlText w:val="%5."/>
      <w:lvlJc w:val="left"/>
      <w:pPr>
        <w:ind w:left="3240" w:hanging="360"/>
      </w:pPr>
    </w:lvl>
    <w:lvl w:ilvl="5" w:tplc="CFACA74A" w:tentative="1">
      <w:start w:val="1"/>
      <w:numFmt w:val="lowerRoman"/>
      <w:lvlText w:val="%6."/>
      <w:lvlJc w:val="right"/>
      <w:pPr>
        <w:ind w:left="3960" w:hanging="180"/>
      </w:pPr>
    </w:lvl>
    <w:lvl w:ilvl="6" w:tplc="6AC213E6" w:tentative="1">
      <w:start w:val="1"/>
      <w:numFmt w:val="decimal"/>
      <w:lvlText w:val="%7."/>
      <w:lvlJc w:val="left"/>
      <w:pPr>
        <w:ind w:left="4680" w:hanging="360"/>
      </w:pPr>
    </w:lvl>
    <w:lvl w:ilvl="7" w:tplc="9D92857E" w:tentative="1">
      <w:start w:val="1"/>
      <w:numFmt w:val="lowerLetter"/>
      <w:lvlText w:val="%8."/>
      <w:lvlJc w:val="left"/>
      <w:pPr>
        <w:ind w:left="5400" w:hanging="360"/>
      </w:pPr>
    </w:lvl>
    <w:lvl w:ilvl="8" w:tplc="D9D078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5E7055E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242606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1C20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D9238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121C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9270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4E2D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2240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90B7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02183588">
    <w:abstractNumId w:val="21"/>
  </w:num>
  <w:num w:numId="2" w16cid:durableId="283469475">
    <w:abstractNumId w:val="16"/>
  </w:num>
  <w:num w:numId="3" w16cid:durableId="1324352178">
    <w:abstractNumId w:val="0"/>
  </w:num>
  <w:num w:numId="4" w16cid:durableId="121967904">
    <w:abstractNumId w:val="6"/>
  </w:num>
  <w:num w:numId="5" w16cid:durableId="1301619695">
    <w:abstractNumId w:val="19"/>
  </w:num>
  <w:num w:numId="6" w16cid:durableId="928586085">
    <w:abstractNumId w:val="2"/>
  </w:num>
  <w:num w:numId="7" w16cid:durableId="270429961">
    <w:abstractNumId w:val="13"/>
  </w:num>
  <w:num w:numId="8" w16cid:durableId="513307253">
    <w:abstractNumId w:val="9"/>
  </w:num>
  <w:num w:numId="9" w16cid:durableId="1846704273">
    <w:abstractNumId w:val="1"/>
  </w:num>
  <w:num w:numId="10" w16cid:durableId="55662218">
    <w:abstractNumId w:val="1"/>
  </w:num>
  <w:num w:numId="11" w16cid:durableId="872419365">
    <w:abstractNumId w:val="3"/>
  </w:num>
  <w:num w:numId="12" w16cid:durableId="1097944307">
    <w:abstractNumId w:val="4"/>
  </w:num>
  <w:num w:numId="13" w16cid:durableId="1507672191">
    <w:abstractNumId w:val="15"/>
  </w:num>
  <w:num w:numId="14" w16cid:durableId="24911169">
    <w:abstractNumId w:val="10"/>
  </w:num>
  <w:num w:numId="15" w16cid:durableId="220139776">
    <w:abstractNumId w:val="7"/>
  </w:num>
  <w:num w:numId="16" w16cid:durableId="436369925">
    <w:abstractNumId w:val="14"/>
  </w:num>
  <w:num w:numId="17" w16cid:durableId="1876965533">
    <w:abstractNumId w:val="5"/>
  </w:num>
  <w:num w:numId="18" w16cid:durableId="1479687130">
    <w:abstractNumId w:val="12"/>
  </w:num>
  <w:num w:numId="19" w16cid:durableId="1719403264">
    <w:abstractNumId w:val="20"/>
  </w:num>
  <w:num w:numId="20" w16cid:durableId="868298870">
    <w:abstractNumId w:val="17"/>
  </w:num>
  <w:num w:numId="21" w16cid:durableId="1695308028">
    <w:abstractNumId w:val="8"/>
  </w:num>
  <w:num w:numId="22" w16cid:durableId="2011565639">
    <w:abstractNumId w:val="18"/>
  </w:num>
  <w:num w:numId="23" w16cid:durableId="15637573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5A67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88E"/>
    <w:rsid w:val="000A4C35"/>
    <w:rsid w:val="000A611A"/>
    <w:rsid w:val="000B12D9"/>
    <w:rsid w:val="000B4536"/>
    <w:rsid w:val="000B7715"/>
    <w:rsid w:val="000D4C03"/>
    <w:rsid w:val="000E463B"/>
    <w:rsid w:val="000E5A7E"/>
    <w:rsid w:val="000F3546"/>
    <w:rsid w:val="000F43A3"/>
    <w:rsid w:val="000F7681"/>
    <w:rsid w:val="00103031"/>
    <w:rsid w:val="001032B6"/>
    <w:rsid w:val="001044FE"/>
    <w:rsid w:val="001129E5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058E"/>
    <w:rsid w:val="00181FDC"/>
    <w:rsid w:val="001860B9"/>
    <w:rsid w:val="00186F2B"/>
    <w:rsid w:val="001874D6"/>
    <w:rsid w:val="00192827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0EAE"/>
    <w:rsid w:val="00262F3D"/>
    <w:rsid w:val="00263281"/>
    <w:rsid w:val="002651D6"/>
    <w:rsid w:val="0026551F"/>
    <w:rsid w:val="0027187B"/>
    <w:rsid w:val="00275468"/>
    <w:rsid w:val="00280A85"/>
    <w:rsid w:val="00284119"/>
    <w:rsid w:val="00290B5C"/>
    <w:rsid w:val="00294791"/>
    <w:rsid w:val="002B0B30"/>
    <w:rsid w:val="002B0C78"/>
    <w:rsid w:val="002C0C02"/>
    <w:rsid w:val="002C1277"/>
    <w:rsid w:val="002C4C7C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1E0F"/>
    <w:rsid w:val="003066D0"/>
    <w:rsid w:val="00311401"/>
    <w:rsid w:val="00315A7C"/>
    <w:rsid w:val="003203D7"/>
    <w:rsid w:val="00320F86"/>
    <w:rsid w:val="00324171"/>
    <w:rsid w:val="00326C24"/>
    <w:rsid w:val="00337F99"/>
    <w:rsid w:val="003407E8"/>
    <w:rsid w:val="0034307B"/>
    <w:rsid w:val="00345EB1"/>
    <w:rsid w:val="00346918"/>
    <w:rsid w:val="00350CC4"/>
    <w:rsid w:val="00360E0D"/>
    <w:rsid w:val="0036357D"/>
    <w:rsid w:val="00363B23"/>
    <w:rsid w:val="0036594C"/>
    <w:rsid w:val="00367D19"/>
    <w:rsid w:val="00371BED"/>
    <w:rsid w:val="0037451F"/>
    <w:rsid w:val="00384019"/>
    <w:rsid w:val="003854F1"/>
    <w:rsid w:val="003900E8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146B"/>
    <w:rsid w:val="004230F7"/>
    <w:rsid w:val="0043167E"/>
    <w:rsid w:val="0043409A"/>
    <w:rsid w:val="00435C4A"/>
    <w:rsid w:val="00441199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65D"/>
    <w:rsid w:val="004C24FD"/>
    <w:rsid w:val="004C2559"/>
    <w:rsid w:val="004D48AC"/>
    <w:rsid w:val="004D7BA3"/>
    <w:rsid w:val="004F4518"/>
    <w:rsid w:val="004F4C62"/>
    <w:rsid w:val="00501433"/>
    <w:rsid w:val="00501DD0"/>
    <w:rsid w:val="00511CC4"/>
    <w:rsid w:val="00531E60"/>
    <w:rsid w:val="0053682C"/>
    <w:rsid w:val="00536A5A"/>
    <w:rsid w:val="00541D07"/>
    <w:rsid w:val="00544BAB"/>
    <w:rsid w:val="00545F31"/>
    <w:rsid w:val="005578FA"/>
    <w:rsid w:val="00563682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34DE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7798"/>
    <w:rsid w:val="0060596B"/>
    <w:rsid w:val="00606D97"/>
    <w:rsid w:val="00614E64"/>
    <w:rsid w:val="00617710"/>
    <w:rsid w:val="00617EE6"/>
    <w:rsid w:val="0062184C"/>
    <w:rsid w:val="00623724"/>
    <w:rsid w:val="00627BEA"/>
    <w:rsid w:val="00630E79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3695"/>
    <w:rsid w:val="006C5048"/>
    <w:rsid w:val="006C6A4B"/>
    <w:rsid w:val="006C779F"/>
    <w:rsid w:val="006D01F5"/>
    <w:rsid w:val="006D0CFB"/>
    <w:rsid w:val="006D30C0"/>
    <w:rsid w:val="006D7535"/>
    <w:rsid w:val="006E119F"/>
    <w:rsid w:val="006E450B"/>
    <w:rsid w:val="006F068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0B0D"/>
    <w:rsid w:val="00762EE0"/>
    <w:rsid w:val="00765C41"/>
    <w:rsid w:val="00771100"/>
    <w:rsid w:val="007759DD"/>
    <w:rsid w:val="007838F4"/>
    <w:rsid w:val="0078609F"/>
    <w:rsid w:val="007917BA"/>
    <w:rsid w:val="007A5C6F"/>
    <w:rsid w:val="007C7ED5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2A7"/>
    <w:rsid w:val="00857848"/>
    <w:rsid w:val="008654B6"/>
    <w:rsid w:val="0087139C"/>
    <w:rsid w:val="00874BE4"/>
    <w:rsid w:val="00880E83"/>
    <w:rsid w:val="00892F28"/>
    <w:rsid w:val="008A0C5F"/>
    <w:rsid w:val="008A3DEA"/>
    <w:rsid w:val="008A4EB9"/>
    <w:rsid w:val="008A74C0"/>
    <w:rsid w:val="008B1694"/>
    <w:rsid w:val="008C4B27"/>
    <w:rsid w:val="008C5BE0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7C5A"/>
    <w:rsid w:val="009B1F6B"/>
    <w:rsid w:val="009B2E12"/>
    <w:rsid w:val="009C0D12"/>
    <w:rsid w:val="009C192E"/>
    <w:rsid w:val="009D6819"/>
    <w:rsid w:val="009D6D1C"/>
    <w:rsid w:val="009E0CF9"/>
    <w:rsid w:val="009E531B"/>
    <w:rsid w:val="009E6C56"/>
    <w:rsid w:val="009E7888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13C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7592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C00"/>
    <w:rsid w:val="00BC322E"/>
    <w:rsid w:val="00BC44CD"/>
    <w:rsid w:val="00BC48A6"/>
    <w:rsid w:val="00BE7978"/>
    <w:rsid w:val="00C07DDB"/>
    <w:rsid w:val="00C32B4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3596"/>
    <w:rsid w:val="00C964CA"/>
    <w:rsid w:val="00C97BD3"/>
    <w:rsid w:val="00CA108A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3639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467C"/>
    <w:rsid w:val="00DB5ABD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7989"/>
    <w:rsid w:val="00ED49C3"/>
    <w:rsid w:val="00ED6CE8"/>
    <w:rsid w:val="00ED7AA6"/>
    <w:rsid w:val="00EE2A56"/>
    <w:rsid w:val="00EE3818"/>
    <w:rsid w:val="00F0045C"/>
    <w:rsid w:val="00F12654"/>
    <w:rsid w:val="00F22264"/>
    <w:rsid w:val="00F2564D"/>
    <w:rsid w:val="00F35B05"/>
    <w:rsid w:val="00F413D9"/>
    <w:rsid w:val="00F5135F"/>
    <w:rsid w:val="00F51F78"/>
    <w:rsid w:val="00F632BC"/>
    <w:rsid w:val="00F86F47"/>
    <w:rsid w:val="00F90B64"/>
    <w:rsid w:val="00F91E33"/>
    <w:rsid w:val="00FB2F0F"/>
    <w:rsid w:val="00FB5086"/>
    <w:rsid w:val="00FB5411"/>
    <w:rsid w:val="00FB6392"/>
    <w:rsid w:val="00FC7058"/>
    <w:rsid w:val="00FD3C70"/>
    <w:rsid w:val="00FD6820"/>
    <w:rsid w:val="00FE12D8"/>
    <w:rsid w:val="00FE7626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C9F5F9D7-0BAC-4A7A-9C54-67F89879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</a:t>
          </a:r>
          <a:b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3C161931-9181-43C6-AA9C-61D0656550E0}" type="presOf" srcId="{7D55B2F1-F7F7-4A6B-AFB0-F846FDB634B5}" destId="{E13D0391-DAD9-4B61-AB66-3FA48A4F7006}" srcOrd="0" destOrd="0" presId="urn:microsoft.com/office/officeart/2005/8/layout/hChevron3"/>
    <dgm:cxn modelId="{B8F8A03D-4E24-4683-AF52-DAA6CA8C4576}" type="presOf" srcId="{72C3C3E7-AFE7-48AF-A84A-F5F4B462ABCE}" destId="{AD4E5296-B06F-4F82-9CB5-F741BF6BFCC1}" srcOrd="0" destOrd="0" presId="urn:microsoft.com/office/officeart/2005/8/layout/hChevron3"/>
    <dgm:cxn modelId="{61F9C062-FF3E-4B19-B768-937481579287}" type="presOf" srcId="{B73EA016-5B5E-4372-8AFF-E16F061CFA05}" destId="{1F6A0B97-83F0-4189-B0CB-00156B0AC153}" srcOrd="0" destOrd="0" presId="urn:microsoft.com/office/officeart/2005/8/layout/hChevron3"/>
    <dgm:cxn modelId="{D058D18D-626F-43C1-AE86-32F3C1FB4FB9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7FFBEAFF-EBD1-412B-AFBF-3B70403CF061}" type="presOf" srcId="{548E9FD9-7371-42E5-8C31-C03B33C90BF7}" destId="{6CE68A43-9C69-4212-AF24-9AFEE7CA1715}" srcOrd="0" destOrd="0" presId="urn:microsoft.com/office/officeart/2005/8/layout/hChevron3"/>
    <dgm:cxn modelId="{23EA46FE-2CAE-49CF-8F40-08C4D03D0862}" type="presParOf" srcId="{1F6A0B97-83F0-4189-B0CB-00156B0AC153}" destId="{4784DBD1-3CBE-41A8-A2C7-CF088F838C79}" srcOrd="0" destOrd="0" presId="urn:microsoft.com/office/officeart/2005/8/layout/hChevron3"/>
    <dgm:cxn modelId="{44BCAC3F-EA5D-4C46-AEA9-862CDA1B8DB4}" type="presParOf" srcId="{1F6A0B97-83F0-4189-B0CB-00156B0AC153}" destId="{37D14BC8-3203-463C-9804-9B3B86B621FF}" srcOrd="1" destOrd="0" presId="urn:microsoft.com/office/officeart/2005/8/layout/hChevron3"/>
    <dgm:cxn modelId="{B04C04A1-2001-449B-88B7-4B3F64B4F374}" type="presParOf" srcId="{1F6A0B97-83F0-4189-B0CB-00156B0AC153}" destId="{E13D0391-DAD9-4B61-AB66-3FA48A4F7006}" srcOrd="2" destOrd="0" presId="urn:microsoft.com/office/officeart/2005/8/layout/hChevron3"/>
    <dgm:cxn modelId="{E9DF0A3E-62F5-4A45-975B-FB6D25648F68}" type="presParOf" srcId="{1F6A0B97-83F0-4189-B0CB-00156B0AC153}" destId="{F9271109-4339-4036-9126-150629D10456}" srcOrd="3" destOrd="0" presId="urn:microsoft.com/office/officeart/2005/8/layout/hChevron3"/>
    <dgm:cxn modelId="{77F12E87-8D23-4074-A8FE-9A606C55B5D2}" type="presParOf" srcId="{1F6A0B97-83F0-4189-B0CB-00156B0AC153}" destId="{AD4E5296-B06F-4F82-9CB5-F741BF6BFCC1}" srcOrd="4" destOrd="0" presId="urn:microsoft.com/office/officeart/2005/8/layout/hChevron3"/>
    <dgm:cxn modelId="{CFF6315C-E60C-4A3E-9FA3-237082963C96}" type="presParOf" srcId="{1F6A0B97-83F0-4189-B0CB-00156B0AC153}" destId="{99F7A086-6C98-4385-8FFE-3337C1F24694}" srcOrd="5" destOrd="0" presId="urn:microsoft.com/office/officeart/2005/8/layout/hChevron3"/>
    <dgm:cxn modelId="{999693F2-56A1-4CC2-B8BB-F7B425B5CA22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</a:t>
          </a:r>
          <a:b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2</Pages>
  <Words>245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2313</CharactersWithSpaces>
  <SharedDoc>false</SharedDoc>
  <HyperlinkBase/>
  <HLinks>
    <vt:vector size="12" baseType="variant"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https://mellanarkiv-offentlig.vgregion.se/alfresco/s/archive/stream/public/v1/source/available/SOFIA/NU10095-1819752655-350/SURROGATE/Intraven%c3%b6s jodkontrast %e2%80%93 Rutiner inf%c3%b6r och efter unders%c3%b6kning.pdf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övre buk K+ (830800, 841800)</dc:title>
  <dc:subject/>
  <dc:creator>patrik.jens.johansson@vgregion.se</dc:creator>
  <keywords/>
  <lastModifiedBy>Ulrica Sehlberg</lastModifiedBy>
  <revision>28</revision>
  <lastPrinted>2016-03-31T19:56:00.0000000Z</lastPrinted>
  <dcterms:created xsi:type="dcterms:W3CDTF">2022-05-18T13:24:00.0000000Z</dcterms:created>
  <dcterms:modified xsi:type="dcterms:W3CDTF">2026-01-30T09:49:00.0000000Z</dcterms:modified>
</coreProperties>
</file>