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445C" w14:textId="77777777" w:rsidR="00DC4E79" w:rsidRDefault="00DC4E79" w:rsidP="00F35B05">
      <w:pPr>
        <w:pStyle w:val="Rubrik2"/>
        <w:sectPr w:rsidR="00DC4E79" w:rsidSect="00DC4E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8F666C0" w14:textId="77777777" w:rsidR="00DC4E79" w:rsidRPr="00DC4E79" w:rsidRDefault="00DC4E79" w:rsidP="00DC4E79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FD09F34" w14:textId="2858E4D6" w:rsidR="00DC4E79" w:rsidRPr="00DC4E79" w:rsidRDefault="000A6457" w:rsidP="000A6457">
      <w:pPr>
        <w:pStyle w:val="Rubrik1"/>
        <w:ind w:left="0"/>
        <w:rPr>
          <w:sz w:val="18"/>
          <w:szCs w:val="18"/>
        </w:rPr>
      </w:pPr>
      <w:r w:rsidRPr="00DC4E79">
        <w:t>DT Thorax K+ barn (830800P)</w:t>
      </w:r>
    </w:p>
    <w:p w14:paraId="4B17709E" w14:textId="77777777" w:rsidR="00DC4E79" w:rsidRPr="00DC4E79" w:rsidRDefault="00DC4E79" w:rsidP="00DC4E7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D484120" w14:textId="77777777" w:rsidR="00DC4E79" w:rsidRPr="00DC4E79" w:rsidRDefault="00DC4E79" w:rsidP="000A6457">
      <w:pPr>
        <w:pStyle w:val="Rubrik2"/>
        <w:ind w:left="0"/>
      </w:pPr>
      <w:r w:rsidRPr="00DC4E79">
        <w:t>Syfte</w:t>
      </w:r>
    </w:p>
    <w:p w14:paraId="37F75FC3" w14:textId="77777777" w:rsidR="00DC4E79" w:rsidRDefault="00DC4E79" w:rsidP="00DC4E7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C4E7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7973B94" w14:textId="77777777" w:rsidR="00A71BC9" w:rsidRPr="00DC4E79" w:rsidRDefault="00A71BC9" w:rsidP="00A71BC9">
      <w:pPr>
        <w:pStyle w:val="Rubrik2"/>
        <w:ind w:left="0"/>
      </w:pPr>
      <w:r>
        <w:t>Förändringar sedan föregående version</w:t>
      </w:r>
    </w:p>
    <w:p w14:paraId="2FD590E8" w14:textId="0CCB320F" w:rsidR="00A71BC9" w:rsidRPr="00DC4E79" w:rsidRDefault="00A71BC9" w:rsidP="00A71BC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C4E79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4FC8E12F" w14:textId="77777777" w:rsidR="00A71BC9" w:rsidRPr="00DC4E79" w:rsidRDefault="00A71BC9" w:rsidP="00DC4E7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218E56" w14:textId="77777777" w:rsidR="00DC4E79" w:rsidRPr="00DC4E79" w:rsidRDefault="00DC4E79" w:rsidP="00DC4E7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A5E528F" w14:textId="77777777" w:rsidR="00DC4E79" w:rsidRPr="00DC4E79" w:rsidRDefault="00DC4E79" w:rsidP="000A6457">
      <w:pPr>
        <w:pStyle w:val="Rubrik2"/>
        <w:ind w:left="0"/>
      </w:pPr>
      <w:r w:rsidRPr="00DC4E79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C4E79" w:rsidRPr="00DC4E79" w14:paraId="61837200" w14:textId="77777777" w:rsidTr="003C52A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7F91FF34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1EF86421" w14:textId="77777777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3A2611BE" w14:textId="77777777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Tumör, metastaser mm.</w:t>
            </w:r>
          </w:p>
        </w:tc>
      </w:tr>
      <w:tr w:rsidR="00DC4E79" w:rsidRPr="00DC4E79" w14:paraId="7D05F9DB" w14:textId="77777777" w:rsidTr="003C52A4">
        <w:trPr>
          <w:trHeight w:val="227"/>
        </w:trPr>
        <w:tc>
          <w:tcPr>
            <w:tcW w:w="1951" w:type="dxa"/>
            <w:shd w:val="clear" w:color="auto" w:fill="auto"/>
          </w:tcPr>
          <w:p w14:paraId="0AB94AE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017A94A0" w14:textId="77777777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cytostatikabehandling.</w:t>
            </w:r>
          </w:p>
          <w:p w14:paraId="56A46D67" w14:textId="77777777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DC4E79" w:rsidRPr="00DC4E79" w14:paraId="6B75EFC5" w14:textId="77777777" w:rsidTr="003C52A4">
        <w:trPr>
          <w:trHeight w:val="227"/>
        </w:trPr>
        <w:tc>
          <w:tcPr>
            <w:tcW w:w="1951" w:type="dxa"/>
            <w:shd w:val="clear" w:color="auto" w:fill="auto"/>
          </w:tcPr>
          <w:p w14:paraId="694F525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2318049E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C4E79" w:rsidRPr="00DC4E79" w14:paraId="206520F1" w14:textId="77777777" w:rsidTr="003C52A4">
        <w:trPr>
          <w:trHeight w:val="227"/>
        </w:trPr>
        <w:tc>
          <w:tcPr>
            <w:tcW w:w="1951" w:type="dxa"/>
            <w:shd w:val="clear" w:color="auto" w:fill="auto"/>
          </w:tcPr>
          <w:p w14:paraId="267C589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0B608F93" w14:textId="77777777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1270BCA4" w14:textId="1CBA1AC6" w:rsidR="00DC4E79" w:rsidRPr="00DC4E79" w:rsidRDefault="000A6457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0–70</w:t>
            </w:r>
            <w:r w:rsidR="00DC4E79" w:rsidRPr="00DC4E79">
              <w:rPr>
                <w:rFonts w:ascii="Arial" w:hAnsi="Arial" w:cs="Arial"/>
                <w:sz w:val="18"/>
                <w:szCs w:val="18"/>
              </w:rPr>
              <w:t xml:space="preserve"> kg: maxdos 100 ml.</w:t>
            </w:r>
          </w:p>
          <w:p w14:paraId="0A01A8F0" w14:textId="77777777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7CBAABFE" w14:textId="218B9F2C" w:rsidR="00DC4E79" w:rsidRPr="00DC4E79" w:rsidRDefault="00DC4E79" w:rsidP="00DC4E7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0A6457" w:rsidRPr="00DC4E79">
              <w:rPr>
                <w:rFonts w:ascii="Arial" w:hAnsi="Arial" w:cs="Arial"/>
                <w:sz w:val="18"/>
                <w:szCs w:val="18"/>
              </w:rPr>
              <w:t>20–40</w:t>
            </w:r>
            <w:r w:rsidRPr="00DC4E79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DC4E79" w:rsidRPr="00DC4E79" w14:paraId="11F4A479" w14:textId="77777777" w:rsidTr="003C52A4">
        <w:trPr>
          <w:trHeight w:val="227"/>
        </w:trPr>
        <w:tc>
          <w:tcPr>
            <w:tcW w:w="1951" w:type="dxa"/>
            <w:shd w:val="clear" w:color="auto" w:fill="auto"/>
          </w:tcPr>
          <w:p w14:paraId="62AD8628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360086BF" w14:textId="5E78A62B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0A6457" w:rsidRPr="00DC4E79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DC4E79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I andra och tredje trimestern finns risk att fostret hamnar i strålfältet.</w:t>
            </w:r>
          </w:p>
          <w:p w14:paraId="4D3E1B89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62B341EA" w14:textId="6FCDC2B1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DC4E79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71567019" w14:textId="77777777" w:rsidR="00DC4E79" w:rsidRPr="00DC4E79" w:rsidRDefault="00DC4E79" w:rsidP="00DC4E7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C176D7D" w14:textId="77777777" w:rsidR="00DC4E79" w:rsidRPr="00DC4E79" w:rsidRDefault="00DC4E79" w:rsidP="000A6457">
      <w:pPr>
        <w:pStyle w:val="Rubrik2"/>
        <w:ind w:left="0"/>
      </w:pPr>
      <w:r w:rsidRPr="00DC4E79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C4E79" w:rsidRPr="00DC4E79" w14:paraId="7E702933" w14:textId="77777777" w:rsidTr="003C52A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9D0185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4F43C4AF" w14:textId="77777777" w:rsidR="00DC4E79" w:rsidRPr="00DC4E79" w:rsidRDefault="00DC4E79" w:rsidP="00DC4E7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5DD550C" w14:textId="77777777" w:rsidR="00DC4E79" w:rsidRPr="00DC4E79" w:rsidRDefault="00DC4E79" w:rsidP="00DC4E7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714A7A4" w14:textId="77777777" w:rsidR="00DC4E79" w:rsidRPr="00DC4E79" w:rsidRDefault="00DC4E79" w:rsidP="00DC4E7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  <w:tr w:rsidR="00DC4E79" w:rsidRPr="00DC4E79" w14:paraId="686E3AD9" w14:textId="77777777" w:rsidTr="003C52A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2FE9759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2A505F8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</w:tr>
      <w:tr w:rsidR="00DC4E79" w:rsidRPr="00DC4E79" w14:paraId="67AF07C5" w14:textId="77777777" w:rsidTr="003C52A4">
        <w:trPr>
          <w:trHeight w:val="227"/>
        </w:trPr>
        <w:tc>
          <w:tcPr>
            <w:tcW w:w="1951" w:type="dxa"/>
            <w:shd w:val="clear" w:color="auto" w:fill="auto"/>
          </w:tcPr>
          <w:p w14:paraId="67D4917D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60DE4F8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C4E79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4B9D2C08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DC4E79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DC4E79" w:rsidRPr="00DC4E79" w14:paraId="3BF45BD6" w14:textId="77777777" w:rsidTr="003C52A4">
        <w:trPr>
          <w:trHeight w:val="227"/>
        </w:trPr>
        <w:tc>
          <w:tcPr>
            <w:tcW w:w="1951" w:type="dxa"/>
            <w:shd w:val="clear" w:color="auto" w:fill="auto"/>
          </w:tcPr>
          <w:p w14:paraId="40C9FABD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1FA50D43" w14:textId="77777777" w:rsidR="00DC4E79" w:rsidRPr="00DC4E79" w:rsidRDefault="00DC4E79" w:rsidP="00DC4E7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 xml:space="preserve">Beräknas som injektionstid (för kontrasten) + 10 s. </w:t>
            </w:r>
          </w:p>
          <w:p w14:paraId="19FA8CB3" w14:textId="77777777" w:rsidR="00DC4E79" w:rsidRPr="00DC4E79" w:rsidRDefault="00DC4E79" w:rsidP="00DC4E7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Vid abscessfrågeställning: injektionstid + 40 s.</w:t>
            </w:r>
          </w:p>
        </w:tc>
      </w:tr>
    </w:tbl>
    <w:p w14:paraId="2873EC0C" w14:textId="77777777" w:rsidR="00DC4E79" w:rsidRPr="00DC4E79" w:rsidRDefault="00DC4E79" w:rsidP="00DC4E7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B30E14" w14:textId="0879DC07" w:rsidR="00DC4E79" w:rsidRPr="00DC4E79" w:rsidRDefault="00DC4E79" w:rsidP="000A645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DC4E79">
        <w:rPr>
          <w:rFonts w:ascii="Arial" w:hAnsi="Arial" w:cs="Arial"/>
          <w:b/>
          <w:sz w:val="18"/>
          <w:szCs w:val="18"/>
        </w:rPr>
        <w:br w:type="page"/>
      </w:r>
    </w:p>
    <w:p w14:paraId="412FC12D" w14:textId="77777777" w:rsidR="00DC4E79" w:rsidRPr="00DC4E79" w:rsidRDefault="00DC4E79" w:rsidP="000A6457">
      <w:pPr>
        <w:pStyle w:val="Rubrik2"/>
        <w:ind w:left="0"/>
      </w:pPr>
      <w:r w:rsidRPr="00DC4E79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DC4E79" w:rsidRPr="00DC4E79" w14:paraId="70F88C11" w14:textId="77777777" w:rsidTr="003C52A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012B6C0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F9C562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1160E14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626E810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DC4E79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DA17CA4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37565B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C4E79" w:rsidRPr="00DC4E79" w14:paraId="3025923E" w14:textId="77777777" w:rsidTr="003C52A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224C0F" w14:textId="77777777" w:rsidR="00DC4E79" w:rsidRPr="00DC4E79" w:rsidRDefault="00DC4E79" w:rsidP="00DC4E79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C93DE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1A33C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00ABE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8DB9C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66DDF8A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C4E79" w:rsidRPr="00DC4E79" w14:paraId="3157F060" w14:textId="77777777" w:rsidTr="003C52A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681796" w14:textId="77777777" w:rsidR="00DC4E79" w:rsidRPr="00DC4E79" w:rsidRDefault="00DC4E79" w:rsidP="00DC4E7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DC4E7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D9EC6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0DE23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68DC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9D374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A1B98C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C4E79" w:rsidRPr="00DC4E79" w14:paraId="7AF4E614" w14:textId="77777777" w:rsidTr="003C52A4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5AD556A" w14:textId="77777777" w:rsidR="00DC4E79" w:rsidRPr="00DC4E79" w:rsidRDefault="00DC4E79" w:rsidP="00DC4E7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B28260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C405F90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C9EE41D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79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6A20D58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</w:rPr>
              <w:t>C5</w:t>
            </w: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1E6B685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C4E79" w:rsidRPr="00DC4E79" w14:paraId="7C63FCAB" w14:textId="77777777" w:rsidTr="003C52A4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2B7E56" w14:textId="77777777" w:rsidR="00DC4E79" w:rsidRPr="00DC4E79" w:rsidRDefault="00DC4E79" w:rsidP="00DC4E7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4E79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DC4E7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A607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38A0D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3DFE1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07555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712195E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C4E79" w:rsidRPr="00DC4E79" w14:paraId="1A0F5B7F" w14:textId="77777777" w:rsidTr="003C52A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2E11DF0" w14:textId="77777777" w:rsidR="00DC4E79" w:rsidRPr="00DC4E79" w:rsidRDefault="00DC4E79" w:rsidP="00DC4E7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656BB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A15E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7342E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9ACE4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BA7B0B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C4E79" w:rsidRPr="00DC4E79" w14:paraId="1936654A" w14:textId="77777777" w:rsidTr="003C52A4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A35CC69" w14:textId="77777777" w:rsidR="00DC4E79" w:rsidRPr="00DC4E79" w:rsidRDefault="00DC4E79" w:rsidP="00DC4E7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FB79A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37884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35D88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814BA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401A1B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C4E79" w:rsidRPr="00DC4E79" w14:paraId="76968806" w14:textId="77777777" w:rsidTr="003C52A4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D87570" w14:textId="77777777" w:rsidR="00DC4E79" w:rsidRPr="00DC4E79" w:rsidRDefault="00DC4E79" w:rsidP="00DC4E7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1E344F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C9A6BF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0EC461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9092A8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B571392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C4E79" w:rsidRPr="00DC4E79" w14:paraId="2A061C4D" w14:textId="77777777" w:rsidTr="003C52A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D5308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70F55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3F6E9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429FA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B33C9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E894D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DC4E79" w:rsidRPr="00DC4E79" w14:paraId="771C3883" w14:textId="77777777" w:rsidTr="003C52A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87AD5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D1471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635CD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AD1F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5B811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314A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4E79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10B0DE5F" w14:textId="77777777" w:rsidR="00DC4E79" w:rsidRPr="00DC4E79" w:rsidRDefault="00DC4E79" w:rsidP="00DC4E7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6C4FA1D3" w14:textId="77777777" w:rsidR="00DC4E79" w:rsidRPr="00DC4E79" w:rsidRDefault="00DC4E79" w:rsidP="000A6457">
      <w:pPr>
        <w:pStyle w:val="Rubrik2"/>
        <w:ind w:left="0"/>
      </w:pPr>
      <w:r w:rsidRPr="00DC4E79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DC4E79" w:rsidRPr="00DC4E79" w14:paraId="68B5D65B" w14:textId="77777777" w:rsidTr="00DC4E7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6000826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A45743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5895195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00B798D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342E771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3EC9B096" w14:textId="77777777" w:rsidTr="00DC4E7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2ED4816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C4E79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3F34478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26966638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2DC35C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0507FF6B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EDE638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49DA3C3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EA048A1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60F2BB2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F0C1206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C4E79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7D1C3928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1B987186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884A79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9DF7F2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3DDFA5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B9A9E2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B74780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73ED1D6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0504DD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0BBE1929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47CFF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802DA20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076E6D4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82076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3625FE5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05AE09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F23A9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716AE630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D7EF9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510634D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0BE7830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157C9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15A6F33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568BB2F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E1FB1A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58B1C67A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0DC629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477DD27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56BD4DF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D22F3A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E6A9118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94D3B6F" w14:textId="77777777" w:rsidR="00DC4E79" w:rsidRPr="00DC4E79" w:rsidRDefault="00DC4E79" w:rsidP="00DC4E7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EDD28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7EBF4FC5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181CD3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1690B6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BA6997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7186A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482C89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AE13227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4DC65A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7D5F6934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643A1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C166CFB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5FE275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7F4CFE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B95F5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88CBB12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F1693F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5E81A04B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53EF7E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F179B80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7B55877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0F9456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7BA8F8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B219B57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513C44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C4E79" w:rsidRPr="00DC4E79" w14:paraId="7B3BC245" w14:textId="77777777" w:rsidTr="00DC4E79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DEF41CE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EBC3D2C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683A9D0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4164876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E69DAE" w14:textId="77777777" w:rsidR="00DC4E79" w:rsidRPr="00DC4E79" w:rsidRDefault="00DC4E79" w:rsidP="00DC4E7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E98DBC2" w14:textId="77777777" w:rsidR="00DC4E79" w:rsidRPr="00DC4E79" w:rsidRDefault="00DC4E79" w:rsidP="00DC4E7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93383B6" w14:textId="77777777" w:rsidR="00DC4E79" w:rsidRPr="00DC4E79" w:rsidRDefault="00DC4E79" w:rsidP="00DC4E79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C4E7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9F1A33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A00BD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CEAE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8255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3CBD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08BB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9A94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ACD3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723E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3548571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F9C53DA" w:tentative="1">
      <w:start w:val="1"/>
      <w:numFmt w:val="lowerLetter"/>
      <w:lvlText w:val="%2."/>
      <w:lvlJc w:val="left"/>
      <w:pPr>
        <w:ind w:left="1080" w:hanging="360"/>
      </w:pPr>
    </w:lvl>
    <w:lvl w:ilvl="2" w:tplc="4F82829A" w:tentative="1">
      <w:start w:val="1"/>
      <w:numFmt w:val="lowerRoman"/>
      <w:lvlText w:val="%3."/>
      <w:lvlJc w:val="right"/>
      <w:pPr>
        <w:ind w:left="1800" w:hanging="180"/>
      </w:pPr>
    </w:lvl>
    <w:lvl w:ilvl="3" w:tplc="E2BE45D8" w:tentative="1">
      <w:start w:val="1"/>
      <w:numFmt w:val="decimal"/>
      <w:lvlText w:val="%4."/>
      <w:lvlJc w:val="left"/>
      <w:pPr>
        <w:ind w:left="2520" w:hanging="360"/>
      </w:pPr>
    </w:lvl>
    <w:lvl w:ilvl="4" w:tplc="CD4EB064" w:tentative="1">
      <w:start w:val="1"/>
      <w:numFmt w:val="lowerLetter"/>
      <w:lvlText w:val="%5."/>
      <w:lvlJc w:val="left"/>
      <w:pPr>
        <w:ind w:left="3240" w:hanging="360"/>
      </w:pPr>
    </w:lvl>
    <w:lvl w:ilvl="5" w:tplc="8C4249FA" w:tentative="1">
      <w:start w:val="1"/>
      <w:numFmt w:val="lowerRoman"/>
      <w:lvlText w:val="%6."/>
      <w:lvlJc w:val="right"/>
      <w:pPr>
        <w:ind w:left="3960" w:hanging="180"/>
      </w:pPr>
    </w:lvl>
    <w:lvl w:ilvl="6" w:tplc="899A3960" w:tentative="1">
      <w:start w:val="1"/>
      <w:numFmt w:val="decimal"/>
      <w:lvlText w:val="%7."/>
      <w:lvlJc w:val="left"/>
      <w:pPr>
        <w:ind w:left="4680" w:hanging="360"/>
      </w:pPr>
    </w:lvl>
    <w:lvl w:ilvl="7" w:tplc="66287C44" w:tentative="1">
      <w:start w:val="1"/>
      <w:numFmt w:val="lowerLetter"/>
      <w:lvlText w:val="%8."/>
      <w:lvlJc w:val="left"/>
      <w:pPr>
        <w:ind w:left="5400" w:hanging="360"/>
      </w:pPr>
    </w:lvl>
    <w:lvl w:ilvl="8" w:tplc="A1AA67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F29E2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0E82B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16C5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A485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EC5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B669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4464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6A24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1ECA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6816015">
    <w:abstractNumId w:val="20"/>
  </w:num>
  <w:num w:numId="2" w16cid:durableId="424157156">
    <w:abstractNumId w:val="15"/>
  </w:num>
  <w:num w:numId="3" w16cid:durableId="1725179352">
    <w:abstractNumId w:val="0"/>
  </w:num>
  <w:num w:numId="4" w16cid:durableId="1137601865">
    <w:abstractNumId w:val="6"/>
  </w:num>
  <w:num w:numId="5" w16cid:durableId="1972512138">
    <w:abstractNumId w:val="18"/>
  </w:num>
  <w:num w:numId="6" w16cid:durableId="61416992">
    <w:abstractNumId w:val="2"/>
  </w:num>
  <w:num w:numId="7" w16cid:durableId="662128308">
    <w:abstractNumId w:val="12"/>
  </w:num>
  <w:num w:numId="8" w16cid:durableId="532422692">
    <w:abstractNumId w:val="8"/>
  </w:num>
  <w:num w:numId="9" w16cid:durableId="1290091354">
    <w:abstractNumId w:val="1"/>
  </w:num>
  <w:num w:numId="10" w16cid:durableId="2123646745">
    <w:abstractNumId w:val="1"/>
  </w:num>
  <w:num w:numId="11" w16cid:durableId="1723556935">
    <w:abstractNumId w:val="3"/>
  </w:num>
  <w:num w:numId="12" w16cid:durableId="1980333902">
    <w:abstractNumId w:val="4"/>
  </w:num>
  <w:num w:numId="13" w16cid:durableId="688914532">
    <w:abstractNumId w:val="14"/>
  </w:num>
  <w:num w:numId="14" w16cid:durableId="1773276756">
    <w:abstractNumId w:val="9"/>
  </w:num>
  <w:num w:numId="15" w16cid:durableId="440145130">
    <w:abstractNumId w:val="7"/>
  </w:num>
  <w:num w:numId="16" w16cid:durableId="912350424">
    <w:abstractNumId w:val="13"/>
  </w:num>
  <w:num w:numId="17" w16cid:durableId="1305240235">
    <w:abstractNumId w:val="5"/>
  </w:num>
  <w:num w:numId="18" w16cid:durableId="1212501799">
    <w:abstractNumId w:val="11"/>
  </w:num>
  <w:num w:numId="19" w16cid:durableId="1240750537">
    <w:abstractNumId w:val="19"/>
  </w:num>
  <w:num w:numId="20" w16cid:durableId="868614454">
    <w:abstractNumId w:val="16"/>
  </w:num>
  <w:num w:numId="21" w16cid:durableId="727607958">
    <w:abstractNumId w:val="17"/>
  </w:num>
  <w:num w:numId="22" w16cid:durableId="15326447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A6457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842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BC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4E7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15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240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K+ barn (830800P)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2022-05-18T04:24:00.0000000Z</dcterms:created>
  <dcterms:modified xsi:type="dcterms:W3CDTF">2026-03-05T08:20:00.0000000Z</dcterms:modified>
</coreProperties>
</file>