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5E646" w14:textId="77777777" w:rsidR="00AE2401" w:rsidRDefault="00AE2401" w:rsidP="00F35B05">
      <w:pPr>
        <w:pStyle w:val="Rubrik2"/>
        <w:sectPr w:rsidR="00AE2401" w:rsidSect="00AE24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9CE366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DF1805" w14:textId="6154BF34" w:rsidR="00AE2401" w:rsidRPr="000C70FA" w:rsidRDefault="000C70FA" w:rsidP="000C70FA">
      <w:pPr>
        <w:pStyle w:val="Rubrik1"/>
        <w:ind w:left="0"/>
      </w:pPr>
      <w:r w:rsidRPr="000C70FA">
        <w:t>DT Thorax K+ (830800)</w:t>
      </w:r>
    </w:p>
    <w:p w14:paraId="19BB132D" w14:textId="77777777" w:rsidR="00AE2401" w:rsidRP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DB645D" w14:textId="77777777" w:rsidR="00AE2401" w:rsidRPr="00AE2401" w:rsidRDefault="00AE2401" w:rsidP="000C70FA">
      <w:pPr>
        <w:pStyle w:val="Rubrik2"/>
        <w:ind w:left="0"/>
      </w:pPr>
      <w:r w:rsidRPr="00AE2401">
        <w:t>Syfte</w:t>
      </w:r>
    </w:p>
    <w:p w14:paraId="53A61468" w14:textId="77777777" w:rsid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E240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E0F2FC0" w14:textId="77777777" w:rsidR="00F069F5" w:rsidRPr="00AE2401" w:rsidRDefault="00F069F5" w:rsidP="00F069F5">
      <w:pPr>
        <w:pStyle w:val="Rubrik2"/>
        <w:ind w:left="0"/>
      </w:pPr>
      <w:r>
        <w:t>Förändringar</w:t>
      </w:r>
      <w:r w:rsidRPr="00AE2401">
        <w:t xml:space="preserve"> i denna version</w:t>
      </w:r>
    </w:p>
    <w:p w14:paraId="37A7BD14" w14:textId="183F1A82" w:rsidR="00F069F5" w:rsidRPr="00AE2401" w:rsidRDefault="00F069F5" w:rsidP="00F069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Justerad version under punkt arkivering.</w:t>
      </w:r>
    </w:p>
    <w:p w14:paraId="76CF0374" w14:textId="77777777" w:rsidR="00F069F5" w:rsidRPr="00AE2401" w:rsidRDefault="00F069F5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69C4B5" w14:textId="77777777" w:rsidR="00AE2401" w:rsidRPr="00AE2401" w:rsidRDefault="00AE2401" w:rsidP="00AE240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AC0EF2" w14:textId="77777777" w:rsidR="00AE2401" w:rsidRPr="00AE2401" w:rsidRDefault="00AE2401" w:rsidP="000C70FA">
      <w:pPr>
        <w:pStyle w:val="Rubrik2"/>
        <w:ind w:left="0"/>
      </w:pPr>
      <w:r w:rsidRPr="00AE2401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E2401" w:rsidRPr="00AE2401" w14:paraId="4584BCA3" w14:textId="77777777" w:rsidTr="002D2A0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C646C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59663F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AE2401" w:rsidRPr="00AE2401" w14:paraId="0B168D54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4599E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2CE5FD" w14:textId="7B27ED32" w:rsidR="00AE2401" w:rsidRPr="00AE2401" w:rsidRDefault="0055737D" w:rsidP="00AE240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AE2401" w:rsidRPr="00AE240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AE2401" w:rsidRPr="00AE240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A7FFCEB" w14:textId="3AE596F6" w:rsidR="00AE2401" w:rsidRPr="00AE2401" w:rsidRDefault="00AE2401" w:rsidP="00AE240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PVK</w:t>
            </w:r>
            <w:r w:rsidR="0055737D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AE2401" w:rsidRPr="00AE2401" w14:paraId="18C012BF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388DB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A1297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E2401" w:rsidRPr="00AE2401" w14:paraId="6BEF71F9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9BE76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0A29B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Omnipaque 350 mg I/ml enligt OmniJect ”Thorax”.</w:t>
            </w:r>
          </w:p>
        </w:tc>
      </w:tr>
      <w:tr w:rsidR="00AE2401" w:rsidRPr="00AE2401" w14:paraId="65500CF8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BF4608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927293A" w14:textId="5971F340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C70FA" w:rsidRPr="00AE240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AE2401"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7E65734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5046980" w14:textId="077A3660" w:rsidR="00AE2401" w:rsidRPr="00AE2401" w:rsidRDefault="0055737D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AE2401" w:rsidRPr="00AE240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E2401" w:rsidRPr="00AE2401" w14:paraId="4572EAF7" w14:textId="77777777" w:rsidTr="002D2A0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B0E6C2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357B06C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617BEB4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7FBE451" w14:textId="77777777" w:rsidR="00AE2401" w:rsidRPr="00AE2401" w:rsidRDefault="00AE2401" w:rsidP="00AE240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4ACE304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78DEFC3" w14:textId="77777777" w:rsidR="00AE2401" w:rsidRPr="00AE2401" w:rsidRDefault="00AE2401" w:rsidP="000C70FA">
      <w:pPr>
        <w:pStyle w:val="Rubrik2"/>
        <w:ind w:left="0"/>
      </w:pPr>
      <w:r w:rsidRPr="00AE2401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E2401" w:rsidRPr="00AE2401" w14:paraId="7B914603" w14:textId="77777777" w:rsidTr="00AE240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B33E77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CFEF31" wp14:editId="0F18152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412C8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9EF3CCD" wp14:editId="59FC4596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187960</wp:posOffset>
                      </wp:positionV>
                      <wp:extent cx="1450975" cy="1338580"/>
                      <wp:effectExtent l="19050" t="19050" r="158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577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C8C042" id="Rektangel 3" o:spid="_x0000_s1026" style="position:absolute;margin-left:14.5pt;margin-top:14.8pt;width:114.2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" filled="f" strokecolor="red" strokeweight="3pt"/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E065F6A" wp14:editId="158729C5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1044A38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E065F6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" adj="3366" fillcolor="red" stroked="f" strokeweight="1pt">
                      <v:textbox inset="1mm,1mm,1mm,1mm">
                        <w:txbxContent>
                          <w:p w14:paraId="51044A38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7D5A303F" wp14:editId="07F9DE3F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4520379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401" w:rsidRPr="00AE2401" w14:paraId="4DA85C9D" w14:textId="77777777" w:rsidTr="00AE240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F37EC9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F7CD88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8C04F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4A35FBFE" w14:textId="77777777" w:rsidTr="00AE2401">
        <w:trPr>
          <w:trHeight w:val="227"/>
        </w:trPr>
        <w:tc>
          <w:tcPr>
            <w:tcW w:w="1950" w:type="dxa"/>
            <w:shd w:val="clear" w:color="auto" w:fill="FFFFFF"/>
          </w:tcPr>
          <w:p w14:paraId="4EF5D2C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7A494D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EE761D" w14:textId="77777777" w:rsidR="00AE2401" w:rsidRPr="00AE2401" w:rsidRDefault="00AE2401" w:rsidP="00AE240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E2401" w:rsidRPr="00AE2401" w14:paraId="5A088754" w14:textId="77777777" w:rsidTr="00AE2401">
        <w:trPr>
          <w:trHeight w:val="227"/>
        </w:trPr>
        <w:tc>
          <w:tcPr>
            <w:tcW w:w="1950" w:type="dxa"/>
            <w:shd w:val="clear" w:color="auto" w:fill="FFFFFF"/>
          </w:tcPr>
          <w:p w14:paraId="141127BA" w14:textId="77777777" w:rsidR="00AE2401" w:rsidRPr="00AE2401" w:rsidRDefault="00AE2401" w:rsidP="00AE240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12DC5F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E2401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E2401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0411565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82978B5" w14:textId="77777777" w:rsidR="00AE2401" w:rsidRPr="00AE2401" w:rsidRDefault="00AE2401" w:rsidP="00AE240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6D41250" w14:textId="77777777" w:rsidR="00AE2401" w:rsidRPr="00AE2401" w:rsidRDefault="00AE2401" w:rsidP="000C70FA">
      <w:pPr>
        <w:pStyle w:val="Rubrik2"/>
        <w:ind w:left="0"/>
      </w:pPr>
      <w:r w:rsidRPr="00AE2401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E2401" w:rsidRPr="00AE2401" w14:paraId="1E0D81AC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CF706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1854D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7ACC9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7CFC605" wp14:editId="18EC6AF6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8F3648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CFC605" id="Pil: uppåt 24" o:spid="_x0000_s1027" type="#_x0000_t68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68F3648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0D01B3C" wp14:editId="0AB1ABA9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173EA8" w14:textId="77777777" w:rsidR="00AE2401" w:rsidRPr="0066564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D01B3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E173EA8" w14:textId="77777777" w:rsidR="00AE2401" w:rsidRPr="0066564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D132438" wp14:editId="42617087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DF4978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F26D25F" wp14:editId="7F614C7E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0BF58E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52C070A3" wp14:editId="3BAE0896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B08721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1E8C477F" wp14:editId="069FA749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2755D7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C477F" id="Pil: uppåt 26" o:spid="_x0000_s1029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82755D7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5E14E52" wp14:editId="1F867F7A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EEB2CBB" id="Rak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5D51D14" wp14:editId="5BC92CC1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491186B" w14:textId="77777777" w:rsidR="00AE2401" w:rsidRPr="0066567D" w:rsidRDefault="00AE2401" w:rsidP="001F406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51D14" id="Pil: uppåt 22" o:spid="_x0000_s1030" type="#_x0000_t68" style="position:absolute;left:0;text-align:left;margin-left:24.65pt;margin-top: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ujzuG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491186B" w14:textId="77777777" w:rsidR="00AE2401" w:rsidRPr="0066567D" w:rsidRDefault="00AE2401" w:rsidP="001F406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FC6D38F" wp14:editId="19AF00E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9CF4A8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E2401">
              <w:rPr>
                <w:noProof/>
                <w:szCs w:val="20"/>
              </w:rPr>
              <w:drawing>
                <wp:inline distT="0" distB="0" distL="0" distR="0" wp14:anchorId="69C32DC1" wp14:editId="7FBF4503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6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2401" w:rsidRPr="00AE2401" w14:paraId="09D12F62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34687F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998EC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E073C7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A66DDB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68BE151F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913830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9588A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FA760C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37A4E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7FB9FAE8" w14:textId="77777777" w:rsidTr="00AE240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F3D32F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D9B68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3C2FB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001F3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0CF71DC" w14:textId="77777777" w:rsidR="00AE2401" w:rsidRPr="00AE2401" w:rsidRDefault="00AE2401" w:rsidP="000C70FA">
      <w:pPr>
        <w:pStyle w:val="Rubrik2"/>
        <w:ind w:left="0"/>
      </w:pPr>
      <w:r w:rsidRPr="00AE2401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E2401" w:rsidRPr="00AE2401" w14:paraId="43B05689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4FCDE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9AED9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B9A599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6B6FC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3AC56E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8D959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E2401" w:rsidRPr="00AE2401" w14:paraId="20F468FC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EF4A4B4" w14:textId="77777777" w:rsidR="00AE2401" w:rsidRPr="00AE2401" w:rsidRDefault="00AE2401" w:rsidP="00AE240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5F6C8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D42AE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7F877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B962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3C0E1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E2401" w:rsidRPr="00AE2401" w14:paraId="2CB60344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B6C57F9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77CFC9" w14:textId="61F52946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B342E" w14:textId="70CCCA34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BD7A3D" w14:textId="1E31F72F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5737D">
              <w:rPr>
                <w:rFonts w:ascii="Arial" w:hAnsi="Arial" w:cs="Arial"/>
                <w:sz w:val="18"/>
                <w:szCs w:val="18"/>
              </w:rPr>
              <w:t>r40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075278" w14:textId="20964A63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F3BD68" w14:textId="303346CC" w:rsidR="00AE2401" w:rsidRPr="00AE2401" w:rsidRDefault="003B439D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E2401" w:rsidRPr="00AE2401" w14:paraId="1A5AD167" w14:textId="77777777" w:rsidTr="002D2A0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231941D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E2401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0BFEC5" w14:textId="21BB85E6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98411" w14:textId="1BCDF2D7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C3201" w14:textId="65B989BB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67222F" w14:textId="42565EBC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974C66" w14:textId="61BC7260" w:rsidR="00AE2401" w:rsidRPr="00AE2401" w:rsidRDefault="0007348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58501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0613D983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202912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D46A6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0313F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20B733" w14:textId="5666066D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2117A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494A89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73C557CB" w14:textId="77777777" w:rsidTr="002D2A0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28C1C6E" w14:textId="77777777" w:rsidR="00AE2401" w:rsidRPr="00AE2401" w:rsidRDefault="00AE2401" w:rsidP="00AE240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2B776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8FD91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95107" w14:textId="70682E42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</w:rPr>
              <w:t>B</w:t>
            </w:r>
            <w:r w:rsidR="00585018">
              <w:rPr>
                <w:rFonts w:ascii="Arial" w:hAnsi="Arial" w:cs="Arial"/>
                <w:sz w:val="18"/>
                <w:szCs w:val="18"/>
              </w:rPr>
              <w:t>l64</w:t>
            </w:r>
            <w:r w:rsidRPr="00AE240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F6606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7DDD1C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5C186C3D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77C66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02C59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314D7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232DA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9A7C2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9A28B4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E2401" w:rsidRPr="00AE2401" w14:paraId="0B7D33CB" w14:textId="77777777" w:rsidTr="002D2A0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D3AC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C3A26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3939C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6A7FA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AF1264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614413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E240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2DD43E7" w14:textId="77777777" w:rsidR="00AE2401" w:rsidRPr="00AE2401" w:rsidRDefault="00AE2401" w:rsidP="000C70FA">
      <w:pPr>
        <w:pStyle w:val="Rubrik2"/>
        <w:ind w:left="0"/>
      </w:pPr>
      <w:r w:rsidRPr="00AE2401">
        <w:rPr>
          <w:lang w:val="en-US"/>
        </w:rPr>
        <w:t xml:space="preserve">Hängning </w:t>
      </w:r>
      <w:r w:rsidRPr="00AE2401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E2401" w:rsidRPr="00AE2401" w14:paraId="6CC070C4" w14:textId="77777777" w:rsidTr="00AE240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D82DF9D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C97D0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CCF2E9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3B530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5EC7E9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2B586B3E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B3053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E240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7DBEC1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AFE0C4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F2996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990A09F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C6EE46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53C374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2226B8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D84CD41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AC2DF9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E240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08D82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1C2B951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16E9A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C0EE4D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6CF97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9AB5EB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5E52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A1096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F24EB8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1845A7C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4C3569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A9E6F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0D97A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807F7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A609B6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CF6807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D6B76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357FED78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4174B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126CBD9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8670EFD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B6BA8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1DC25A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DB5C84C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D1B7A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7CBBEF8D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C5DFF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D2E22F5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FFE020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4624A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9F8422E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40FA4B2" w14:textId="77777777" w:rsidR="00AE2401" w:rsidRPr="00AE2401" w:rsidRDefault="00AE2401" w:rsidP="00AE240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2E0D2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8E9713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E1F89F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80BC41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66EF93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5B1EFA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4C0238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A20C40B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0DC27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6B4F4DF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A8669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74065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723475D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7590E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C43D643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7FAFF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8E789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26361FC2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22FBE2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25E406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A96244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2BAB5C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59CE67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F50011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458CC5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E2401" w:rsidRPr="00AE2401" w14:paraId="4B825C7B" w14:textId="77777777" w:rsidTr="00AE240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6D262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75E57E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95E09D0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7AB3771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7AE3CE" w14:textId="77777777" w:rsidR="00AE2401" w:rsidRPr="00AE2401" w:rsidRDefault="00AE2401" w:rsidP="00AE240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22C441" w14:textId="77777777" w:rsidR="00AE2401" w:rsidRPr="00AE2401" w:rsidRDefault="00AE2401" w:rsidP="00AE240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24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EECFDA" w14:textId="77777777" w:rsidR="007A3538" w:rsidRDefault="007A3538">
      <w:r>
        <w:separator/>
      </w:r>
    </w:p>
  </w:endnote>
  <w:endnote w:type="continuationSeparator" w:id="0">
    <w:p w14:paraId="640C6DEB" w14:textId="77777777" w:rsidR="007A3538" w:rsidRDefault="007A3538">
      <w:r>
        <w:continuationSeparator/>
      </w:r>
    </w:p>
  </w:endnote>
  <w:endnote w:type="continuationNotice" w:id="1">
    <w:p w14:paraId="2E176B17" w14:textId="77777777" w:rsidR="007A3538" w:rsidRDefault="007A35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A6563" w14:textId="77777777" w:rsidR="007A3538" w:rsidRDefault="007A3538"/>
  </w:footnote>
  <w:footnote w:type="continuationSeparator" w:id="0">
    <w:p w14:paraId="431005A5" w14:textId="77777777" w:rsidR="007A3538" w:rsidRDefault="007A3538">
      <w:r>
        <w:continuationSeparator/>
      </w:r>
    </w:p>
  </w:footnote>
  <w:footnote w:type="continuationNotice" w:id="1">
    <w:p w14:paraId="41B460A8" w14:textId="77777777" w:rsidR="007A3538" w:rsidRDefault="007A35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D5266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BAEE180" w:tentative="1">
      <w:start w:val="1"/>
      <w:numFmt w:val="lowerLetter"/>
      <w:lvlText w:val="%2."/>
      <w:lvlJc w:val="left"/>
      <w:pPr>
        <w:ind w:left="1080" w:hanging="360"/>
      </w:pPr>
    </w:lvl>
    <w:lvl w:ilvl="2" w:tplc="8164369C" w:tentative="1">
      <w:start w:val="1"/>
      <w:numFmt w:val="lowerRoman"/>
      <w:lvlText w:val="%3."/>
      <w:lvlJc w:val="right"/>
      <w:pPr>
        <w:ind w:left="1800" w:hanging="180"/>
      </w:pPr>
    </w:lvl>
    <w:lvl w:ilvl="3" w:tplc="55A4F7EC" w:tentative="1">
      <w:start w:val="1"/>
      <w:numFmt w:val="decimal"/>
      <w:lvlText w:val="%4."/>
      <w:lvlJc w:val="left"/>
      <w:pPr>
        <w:ind w:left="2520" w:hanging="360"/>
      </w:pPr>
    </w:lvl>
    <w:lvl w:ilvl="4" w:tplc="ADCC05C8" w:tentative="1">
      <w:start w:val="1"/>
      <w:numFmt w:val="lowerLetter"/>
      <w:lvlText w:val="%5."/>
      <w:lvlJc w:val="left"/>
      <w:pPr>
        <w:ind w:left="3240" w:hanging="360"/>
      </w:pPr>
    </w:lvl>
    <w:lvl w:ilvl="5" w:tplc="131EE414" w:tentative="1">
      <w:start w:val="1"/>
      <w:numFmt w:val="lowerRoman"/>
      <w:lvlText w:val="%6."/>
      <w:lvlJc w:val="right"/>
      <w:pPr>
        <w:ind w:left="3960" w:hanging="180"/>
      </w:pPr>
    </w:lvl>
    <w:lvl w:ilvl="6" w:tplc="5DC0133A" w:tentative="1">
      <w:start w:val="1"/>
      <w:numFmt w:val="decimal"/>
      <w:lvlText w:val="%7."/>
      <w:lvlJc w:val="left"/>
      <w:pPr>
        <w:ind w:left="4680" w:hanging="360"/>
      </w:pPr>
    </w:lvl>
    <w:lvl w:ilvl="7" w:tplc="F5B0E6BA" w:tentative="1">
      <w:start w:val="1"/>
      <w:numFmt w:val="lowerLetter"/>
      <w:lvlText w:val="%8."/>
      <w:lvlJc w:val="left"/>
      <w:pPr>
        <w:ind w:left="5400" w:hanging="360"/>
      </w:pPr>
    </w:lvl>
    <w:lvl w:ilvl="8" w:tplc="326E02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2E463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BE426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CDC810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38DF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2967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488F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7E9FA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2A9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5E47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13836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FAC168" w:tentative="1">
      <w:start w:val="1"/>
      <w:numFmt w:val="lowerLetter"/>
      <w:lvlText w:val="%2."/>
      <w:lvlJc w:val="left"/>
      <w:pPr>
        <w:ind w:left="1080" w:hanging="360"/>
      </w:pPr>
    </w:lvl>
    <w:lvl w:ilvl="2" w:tplc="480A04FE" w:tentative="1">
      <w:start w:val="1"/>
      <w:numFmt w:val="lowerRoman"/>
      <w:lvlText w:val="%3."/>
      <w:lvlJc w:val="right"/>
      <w:pPr>
        <w:ind w:left="1800" w:hanging="180"/>
      </w:pPr>
    </w:lvl>
    <w:lvl w:ilvl="3" w:tplc="FC18C4E8" w:tentative="1">
      <w:start w:val="1"/>
      <w:numFmt w:val="decimal"/>
      <w:lvlText w:val="%4."/>
      <w:lvlJc w:val="left"/>
      <w:pPr>
        <w:ind w:left="2520" w:hanging="360"/>
      </w:pPr>
    </w:lvl>
    <w:lvl w:ilvl="4" w:tplc="AD40DACA" w:tentative="1">
      <w:start w:val="1"/>
      <w:numFmt w:val="lowerLetter"/>
      <w:lvlText w:val="%5."/>
      <w:lvlJc w:val="left"/>
      <w:pPr>
        <w:ind w:left="3240" w:hanging="360"/>
      </w:pPr>
    </w:lvl>
    <w:lvl w:ilvl="5" w:tplc="335E274A" w:tentative="1">
      <w:start w:val="1"/>
      <w:numFmt w:val="lowerRoman"/>
      <w:lvlText w:val="%6."/>
      <w:lvlJc w:val="right"/>
      <w:pPr>
        <w:ind w:left="3960" w:hanging="180"/>
      </w:pPr>
    </w:lvl>
    <w:lvl w:ilvl="6" w:tplc="B87C2036" w:tentative="1">
      <w:start w:val="1"/>
      <w:numFmt w:val="decimal"/>
      <w:lvlText w:val="%7."/>
      <w:lvlJc w:val="left"/>
      <w:pPr>
        <w:ind w:left="4680" w:hanging="360"/>
      </w:pPr>
    </w:lvl>
    <w:lvl w:ilvl="7" w:tplc="1C4CF25A" w:tentative="1">
      <w:start w:val="1"/>
      <w:numFmt w:val="lowerLetter"/>
      <w:lvlText w:val="%8."/>
      <w:lvlJc w:val="left"/>
      <w:pPr>
        <w:ind w:left="5400" w:hanging="360"/>
      </w:pPr>
    </w:lvl>
    <w:lvl w:ilvl="8" w:tplc="17800D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0548F6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06E0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48F6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38DB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11A77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67A339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A44FB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2EC6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38F6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9054978">
    <w:abstractNumId w:val="21"/>
  </w:num>
  <w:num w:numId="2" w16cid:durableId="671638569">
    <w:abstractNumId w:val="16"/>
  </w:num>
  <w:num w:numId="3" w16cid:durableId="1395272637">
    <w:abstractNumId w:val="0"/>
  </w:num>
  <w:num w:numId="4" w16cid:durableId="1073505644">
    <w:abstractNumId w:val="6"/>
  </w:num>
  <w:num w:numId="5" w16cid:durableId="312804546">
    <w:abstractNumId w:val="19"/>
  </w:num>
  <w:num w:numId="6" w16cid:durableId="1043095210">
    <w:abstractNumId w:val="2"/>
  </w:num>
  <w:num w:numId="7" w16cid:durableId="1045181899">
    <w:abstractNumId w:val="13"/>
  </w:num>
  <w:num w:numId="8" w16cid:durableId="240140387">
    <w:abstractNumId w:val="9"/>
  </w:num>
  <w:num w:numId="9" w16cid:durableId="1932542656">
    <w:abstractNumId w:val="1"/>
  </w:num>
  <w:num w:numId="10" w16cid:durableId="543758498">
    <w:abstractNumId w:val="1"/>
  </w:num>
  <w:num w:numId="11" w16cid:durableId="2094467724">
    <w:abstractNumId w:val="3"/>
  </w:num>
  <w:num w:numId="12" w16cid:durableId="186216602">
    <w:abstractNumId w:val="4"/>
  </w:num>
  <w:num w:numId="13" w16cid:durableId="1391613531">
    <w:abstractNumId w:val="15"/>
  </w:num>
  <w:num w:numId="14" w16cid:durableId="2037344104">
    <w:abstractNumId w:val="10"/>
  </w:num>
  <w:num w:numId="15" w16cid:durableId="1460028297">
    <w:abstractNumId w:val="7"/>
  </w:num>
  <w:num w:numId="16" w16cid:durableId="1964653538">
    <w:abstractNumId w:val="14"/>
  </w:num>
  <w:num w:numId="17" w16cid:durableId="313723120">
    <w:abstractNumId w:val="5"/>
  </w:num>
  <w:num w:numId="18" w16cid:durableId="1441802695">
    <w:abstractNumId w:val="12"/>
  </w:num>
  <w:num w:numId="19" w16cid:durableId="1197156520">
    <w:abstractNumId w:val="20"/>
  </w:num>
  <w:num w:numId="20" w16cid:durableId="2079745478">
    <w:abstractNumId w:val="17"/>
  </w:num>
  <w:num w:numId="21" w16cid:durableId="961687870">
    <w:abstractNumId w:val="8"/>
  </w:num>
  <w:num w:numId="22" w16cid:durableId="1708406576">
    <w:abstractNumId w:val="18"/>
  </w:num>
  <w:num w:numId="23" w16cid:durableId="2076582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48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0F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827"/>
    <w:rsid w:val="0019632A"/>
    <w:rsid w:val="001A4E7C"/>
    <w:rsid w:val="001A6A4F"/>
    <w:rsid w:val="001B762C"/>
    <w:rsid w:val="001C4D0A"/>
    <w:rsid w:val="001C5FEF"/>
    <w:rsid w:val="001F4064"/>
    <w:rsid w:val="00211487"/>
    <w:rsid w:val="00211D91"/>
    <w:rsid w:val="00217DEC"/>
    <w:rsid w:val="0023436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439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70F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37D"/>
    <w:rsid w:val="005578FA"/>
    <w:rsid w:val="00565129"/>
    <w:rsid w:val="00565CD0"/>
    <w:rsid w:val="00567820"/>
    <w:rsid w:val="005770AD"/>
    <w:rsid w:val="00581414"/>
    <w:rsid w:val="00582490"/>
    <w:rsid w:val="005826FA"/>
    <w:rsid w:val="0058501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538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401"/>
    <w:rsid w:val="00AE5BC7"/>
    <w:rsid w:val="00AF5AAF"/>
    <w:rsid w:val="00B046D8"/>
    <w:rsid w:val="00B13F4C"/>
    <w:rsid w:val="00B16219"/>
    <w:rsid w:val="00B16C59"/>
    <w:rsid w:val="00B23DE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F6A"/>
    <w:rsid w:val="00EB6714"/>
    <w:rsid w:val="00EC0A68"/>
    <w:rsid w:val="00EC5006"/>
    <w:rsid w:val="00ED49C3"/>
    <w:rsid w:val="00ED6CE8"/>
    <w:rsid w:val="00ED7AA6"/>
    <w:rsid w:val="00EE2A56"/>
    <w:rsid w:val="00EE3818"/>
    <w:rsid w:val="00F069F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F57E25D-8A10-4A6F-93A2-3E5722026C59}" type="presOf" srcId="{548E9FD9-7371-42E5-8C31-C03B33C90BF7}" destId="{6CE68A43-9C69-4212-AF24-9AFEE7CA1715}" srcOrd="0" destOrd="0" presId="urn:microsoft.com/office/officeart/2005/8/layout/hChevron3"/>
    <dgm:cxn modelId="{983AFB68-D2AE-4CF8-803C-29D4E6E4FDAC}" type="presOf" srcId="{7D55B2F1-F7F7-4A6B-AFB0-F846FDB634B5}" destId="{E13D0391-DAD9-4B61-AB66-3FA48A4F7006}" srcOrd="0" destOrd="0" presId="urn:microsoft.com/office/officeart/2005/8/layout/hChevron3"/>
    <dgm:cxn modelId="{C07DE77F-6B50-4299-9186-2A655936798D}" type="presOf" srcId="{72C3C3E7-AFE7-48AF-A84A-F5F4B462ABCE}" destId="{AD4E5296-B06F-4F82-9CB5-F741BF6BFCC1}" srcOrd="0" destOrd="0" presId="urn:microsoft.com/office/officeart/2005/8/layout/hChevron3"/>
    <dgm:cxn modelId="{9EF84082-190C-4568-BE43-266529A74A06}" type="presOf" srcId="{B73EA016-5B5E-4372-8AFF-E16F061CFA05}" destId="{1F6A0B97-83F0-4189-B0CB-00156B0AC153}" srcOrd="0" destOrd="0" presId="urn:microsoft.com/office/officeart/2005/8/layout/hChevron3"/>
    <dgm:cxn modelId="{006CF1A7-6CE3-44FC-99AC-4B66633A000C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DACEB8B-51A2-46DF-AE47-E3FCC004256B}" type="presParOf" srcId="{1F6A0B97-83F0-4189-B0CB-00156B0AC153}" destId="{4784DBD1-3CBE-41A8-A2C7-CF088F838C79}" srcOrd="0" destOrd="0" presId="urn:microsoft.com/office/officeart/2005/8/layout/hChevron3"/>
    <dgm:cxn modelId="{320ABF72-E432-43E0-A813-5D072DB7A35F}" type="presParOf" srcId="{1F6A0B97-83F0-4189-B0CB-00156B0AC153}" destId="{37D14BC8-3203-463C-9804-9B3B86B621FF}" srcOrd="1" destOrd="0" presId="urn:microsoft.com/office/officeart/2005/8/layout/hChevron3"/>
    <dgm:cxn modelId="{6388B9BE-A77D-4421-A25F-23A967C8125C}" type="presParOf" srcId="{1F6A0B97-83F0-4189-B0CB-00156B0AC153}" destId="{E13D0391-DAD9-4B61-AB66-3FA48A4F7006}" srcOrd="2" destOrd="0" presId="urn:microsoft.com/office/officeart/2005/8/layout/hChevron3"/>
    <dgm:cxn modelId="{F61B1C38-B394-4615-ACE2-013C2DE9C14C}" type="presParOf" srcId="{1F6A0B97-83F0-4189-B0CB-00156B0AC153}" destId="{F9271109-4339-4036-9126-150629D10456}" srcOrd="3" destOrd="0" presId="urn:microsoft.com/office/officeart/2005/8/layout/hChevron3"/>
    <dgm:cxn modelId="{215F5974-984A-49BA-BA8B-2138508581C5}" type="presParOf" srcId="{1F6A0B97-83F0-4189-B0CB-00156B0AC153}" destId="{AD4E5296-B06F-4F82-9CB5-F741BF6BFCC1}" srcOrd="4" destOrd="0" presId="urn:microsoft.com/office/officeart/2005/8/layout/hChevron3"/>
    <dgm:cxn modelId="{BF0A2394-28C0-4A5A-B2EE-934940B3DE81}" type="presParOf" srcId="{1F6A0B97-83F0-4189-B0CB-00156B0AC153}" destId="{99F7A086-6C98-4385-8FFE-3337C1F24694}" srcOrd="5" destOrd="0" presId="urn:microsoft.com/office/officeart/2005/8/layout/hChevron3"/>
    <dgm:cxn modelId="{2C7E35F3-9248-47B2-8A94-76413C5A8C3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221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(830800)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2022-05-18T04:23:00.0000000Z</dcterms:created>
  <dcterms:modified xsi:type="dcterms:W3CDTF">2025-06-17T06:28:00.0000000Z</dcterms:modified>
</coreProperties>
</file>