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5E646" w14:textId="77777777" w:rsidR="00AE2401" w:rsidRDefault="00AE2401" w:rsidP="00F35B05">
      <w:pPr>
        <w:pStyle w:val="Rubrik2"/>
        <w:sectPr w:rsidR="00AE2401" w:rsidSect="00AE240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89CE366" w14:textId="77777777" w:rsidR="00AE2401" w:rsidRPr="00AE2401" w:rsidRDefault="00AE2401" w:rsidP="00AE2401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9DF1805" w14:textId="6154BF34" w:rsidR="00AE2401" w:rsidRPr="000C70FA" w:rsidRDefault="000C70FA" w:rsidP="000C70FA">
      <w:pPr>
        <w:pStyle w:val="Rubrik1"/>
        <w:ind w:left="0"/>
      </w:pPr>
      <w:r w:rsidRPr="000C70FA">
        <w:t>DT Thorax K+ (830800)</w:t>
      </w:r>
    </w:p>
    <w:p w14:paraId="19BB132D" w14:textId="77777777" w:rsidR="00AE2401" w:rsidRPr="00AE2401" w:rsidRDefault="00AE2401" w:rsidP="00AE2401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8DB645D" w14:textId="77777777" w:rsidR="00AE2401" w:rsidRPr="00AE2401" w:rsidRDefault="00AE2401" w:rsidP="000C70FA">
      <w:pPr>
        <w:pStyle w:val="Rubrik2"/>
        <w:ind w:left="0"/>
      </w:pPr>
      <w:r w:rsidRPr="00AE2401">
        <w:t>Syfte</w:t>
      </w:r>
    </w:p>
    <w:p w14:paraId="53A61468" w14:textId="77777777" w:rsidR="00AE2401" w:rsidRDefault="00AE2401" w:rsidP="00AE2401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AE2401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4E0F2FC0" w14:textId="77777777" w:rsidR="00F069F5" w:rsidRPr="00AE2401" w:rsidRDefault="00F069F5" w:rsidP="00F069F5">
      <w:pPr>
        <w:pStyle w:val="Rubrik2"/>
        <w:ind w:left="0"/>
      </w:pPr>
      <w:r>
        <w:t>Förändringar</w:t>
      </w:r>
      <w:r w:rsidRPr="00AE2401">
        <w:t xml:space="preserve"> i denna version</w:t>
      </w:r>
    </w:p>
    <w:p w14:paraId="37A7BD14" w14:textId="183F1A82" w:rsidR="00F069F5" w:rsidRPr="00AE2401" w:rsidRDefault="00F069F5" w:rsidP="00F069F5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Justerad version under punkt arkivering.</w:t>
      </w:r>
    </w:p>
    <w:p w14:paraId="76CF0374" w14:textId="77777777" w:rsidR="00F069F5" w:rsidRPr="00AE2401" w:rsidRDefault="00F069F5" w:rsidP="00AE2401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569C4B5" w14:textId="77777777" w:rsidR="00AE2401" w:rsidRPr="00AE2401" w:rsidRDefault="00AE2401" w:rsidP="00AE2401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5AC0EF2" w14:textId="77777777" w:rsidR="00AE2401" w:rsidRPr="00AE2401" w:rsidRDefault="00AE2401" w:rsidP="000C70FA">
      <w:pPr>
        <w:pStyle w:val="Rubrik2"/>
        <w:ind w:left="0"/>
      </w:pPr>
      <w:r w:rsidRPr="00AE2401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AE2401" w:rsidRPr="00AE2401" w14:paraId="4584BCA3" w14:textId="77777777" w:rsidTr="002D2A0E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14C646CA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E2401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159663F0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AE2401">
              <w:rPr>
                <w:rFonts w:ascii="Arial" w:hAnsi="Arial" w:cs="Arial"/>
                <w:sz w:val="18"/>
                <w:szCs w:val="18"/>
              </w:rPr>
              <w:t>Tumör, metastaser mm.</w:t>
            </w:r>
          </w:p>
        </w:tc>
      </w:tr>
      <w:tr w:rsidR="00AE2401" w:rsidRPr="00AE2401" w14:paraId="0B168D54" w14:textId="77777777" w:rsidTr="002D2A0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04599E0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E2401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92CE5FD" w14:textId="7B27ED32" w:rsidR="00AE2401" w:rsidRPr="00AE2401" w:rsidRDefault="00AE2401" w:rsidP="00AE2401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Pr="00AE2401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</w:hyperlink>
            <w:r w:rsidRPr="00AE2401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14:paraId="2A7FFCEB" w14:textId="76A12A5F" w:rsidR="00AE2401" w:rsidRPr="00AE2401" w:rsidRDefault="00AE2401" w:rsidP="00AE2401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2401">
              <w:rPr>
                <w:rFonts w:ascii="Arial" w:hAnsi="Arial" w:cs="Arial"/>
                <w:sz w:val="18"/>
                <w:szCs w:val="18"/>
              </w:rPr>
              <w:t>PVK</w:t>
            </w:r>
            <w:r w:rsidR="00860174">
              <w:rPr>
                <w:rFonts w:ascii="Arial" w:hAnsi="Arial" w:cs="Arial"/>
                <w:sz w:val="18"/>
                <w:szCs w:val="18"/>
              </w:rPr>
              <w:t>, helst rosa.</w:t>
            </w:r>
          </w:p>
        </w:tc>
      </w:tr>
      <w:tr w:rsidR="00AE2401" w:rsidRPr="00AE2401" w14:paraId="18C012BF" w14:textId="77777777" w:rsidTr="002D2A0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B388DB4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E2401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3A12974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AE2401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AE2401" w:rsidRPr="00AE2401" w14:paraId="6BEF71F9" w14:textId="77777777" w:rsidTr="002D2A0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B9BE76E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E2401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70A29B9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AE2401">
              <w:rPr>
                <w:rFonts w:ascii="Arial" w:hAnsi="Arial" w:cs="Arial"/>
                <w:sz w:val="18"/>
                <w:szCs w:val="18"/>
              </w:rPr>
              <w:t>Omnipaque 350 mg I/ml enligt OmniJect ”Thorax”.</w:t>
            </w:r>
          </w:p>
        </w:tc>
      </w:tr>
      <w:tr w:rsidR="00AE2401" w:rsidRPr="00AE2401" w14:paraId="65500CF8" w14:textId="77777777" w:rsidTr="002D2A0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BF46081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E2401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927293A" w14:textId="5971F340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2401">
              <w:rPr>
                <w:rFonts w:ascii="Arial" w:hAnsi="Arial" w:cs="Arial"/>
                <w:color w:val="000000"/>
                <w:sz w:val="18"/>
                <w:szCs w:val="18"/>
              </w:rPr>
              <w:t xml:space="preserve">Kvinnor mellan </w:t>
            </w:r>
            <w:r w:rsidR="000C70FA" w:rsidRPr="00AE2401">
              <w:rPr>
                <w:rFonts w:ascii="Arial" w:hAnsi="Arial" w:cs="Arial"/>
                <w:color w:val="000000"/>
                <w:sz w:val="18"/>
                <w:szCs w:val="18"/>
              </w:rPr>
              <w:t>15–50</w:t>
            </w:r>
            <w:r w:rsidRPr="00AE2401">
              <w:rPr>
                <w:rFonts w:ascii="Arial" w:hAnsi="Arial" w:cs="Arial"/>
                <w:color w:val="000000"/>
                <w:sz w:val="18"/>
                <w:szCs w:val="18"/>
              </w:rPr>
              <w:t xml:space="preserve"> år ska tillfrågas om eventuell graviditet. </w:t>
            </w:r>
            <w:r w:rsidRPr="00AE2401">
              <w:rPr>
                <w:rFonts w:ascii="Arial" w:hAnsi="Arial" w:cs="Arial"/>
                <w:sz w:val="18"/>
                <w:szCs w:val="18"/>
              </w:rPr>
              <w:t>I andra och tredje trimestern finns risk att fostret hamnar i strålfältet.</w:t>
            </w:r>
          </w:p>
          <w:p w14:paraId="7E657347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2401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15046980" w14:textId="077A3660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hyperlink r:id="rId18" w:history="1">
              <w:r w:rsidRPr="00AE2401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AE2401" w:rsidRPr="00AE2401" w14:paraId="4572EAF7" w14:textId="77777777" w:rsidTr="002D2A0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4B0E6C25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E2401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0357B06C" w14:textId="77777777" w:rsidR="00AE2401" w:rsidRPr="00AE2401" w:rsidRDefault="00AE2401" w:rsidP="00AE2401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2401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5617BEB4" w14:textId="77777777" w:rsidR="00AE2401" w:rsidRPr="00AE2401" w:rsidRDefault="00AE2401" w:rsidP="00AE2401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2401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67FBE451" w14:textId="77777777" w:rsidR="00AE2401" w:rsidRPr="00AE2401" w:rsidRDefault="00AE2401" w:rsidP="00AE2401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2401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64ACE304" w14:textId="77777777" w:rsidR="00AE2401" w:rsidRPr="00AE2401" w:rsidRDefault="00AE2401" w:rsidP="00AE2401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578DEFC3" w14:textId="77777777" w:rsidR="00AE2401" w:rsidRPr="00AE2401" w:rsidRDefault="00AE2401" w:rsidP="000C70FA">
      <w:pPr>
        <w:pStyle w:val="Rubrik2"/>
        <w:ind w:left="0"/>
      </w:pPr>
      <w:r w:rsidRPr="00AE2401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3999"/>
        <w:gridCol w:w="3089"/>
      </w:tblGrid>
      <w:tr w:rsidR="00AE2401" w:rsidRPr="00AE2401" w14:paraId="7B914603" w14:textId="77777777" w:rsidTr="00AE2401">
        <w:trPr>
          <w:trHeight w:val="520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B33E779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AE2401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47CFEF31" wp14:editId="0F181521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  <w:tc>
          <w:tcPr>
            <w:tcW w:w="3089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14412C8" w14:textId="77777777" w:rsidR="00AE2401" w:rsidRPr="00AE2401" w:rsidRDefault="00AE240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AE240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9EF3CCD" wp14:editId="59FC4596">
                      <wp:simplePos x="0" y="0"/>
                      <wp:positionH relativeFrom="column">
                        <wp:posOffset>184150</wp:posOffset>
                      </wp:positionH>
                      <wp:positionV relativeFrom="paragraph">
                        <wp:posOffset>187960</wp:posOffset>
                      </wp:positionV>
                      <wp:extent cx="1450975" cy="1338580"/>
                      <wp:effectExtent l="19050" t="19050" r="15875" b="13970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1577" cy="133858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C8C042" id="Rektangel 3" o:spid="_x0000_s1026" style="position:absolute;margin-left:14.5pt;margin-top:14.8pt;width:114.25pt;height:10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" filled="f" strokecolor="red" strokeweight="3pt"/>
                  </w:pict>
                </mc:Fallback>
              </mc:AlternateContent>
            </w:r>
            <w:r w:rsidRPr="00AE2401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3E065F6A" wp14:editId="158729C5">
                      <wp:simplePos x="0" y="0"/>
                      <wp:positionH relativeFrom="column">
                        <wp:posOffset>748665</wp:posOffset>
                      </wp:positionH>
                      <wp:positionV relativeFrom="paragraph">
                        <wp:posOffset>202565</wp:posOffset>
                      </wp:positionV>
                      <wp:extent cx="410210" cy="1316355"/>
                      <wp:effectExtent l="0" t="0" r="8890" b="0"/>
                      <wp:wrapNone/>
                      <wp:docPr id="17" name="Pil: uppå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31635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1044A38" w14:textId="77777777" w:rsidR="00AE2401" w:rsidRPr="0066567D" w:rsidRDefault="00AE2401" w:rsidP="001F406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065F6A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Pil: uppåt 17" o:spid="_x0000_s1026" type="#_x0000_t68" style="position:absolute;left:0;text-align:left;margin-left:58.95pt;margin-top:15.95pt;width:32.3pt;height:103.65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" adj="3366" fillcolor="red" stroked="f" strokeweight="1pt">
                      <v:textbox inset="1mm,1mm,1mm,1mm">
                        <w:txbxContent>
                          <w:p w14:paraId="51044A38" w14:textId="77777777" w:rsidR="00AE2401" w:rsidRPr="0066567D" w:rsidRDefault="00AE2401" w:rsidP="001F4064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E2401">
              <w:rPr>
                <w:noProof/>
                <w:szCs w:val="20"/>
              </w:rPr>
              <w:drawing>
                <wp:inline distT="0" distB="0" distL="0" distR="0" wp14:anchorId="7D5A303F" wp14:editId="07F9DE3F">
                  <wp:extent cx="1477670" cy="1796040"/>
                  <wp:effectExtent l="0" t="0" r="8255" b="0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4520379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309" cy="1804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2401" w:rsidRPr="00AE2401" w14:paraId="4DA85C9D" w14:textId="77777777" w:rsidTr="00AE2401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0F37EC9C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E2401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6F7CD889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AE2401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38C04FE" w14:textId="77777777" w:rsidR="00AE2401" w:rsidRPr="00AE2401" w:rsidRDefault="00AE240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AE2401" w:rsidRPr="00AE2401" w14:paraId="4A35FBFE" w14:textId="77777777" w:rsidTr="00AE2401">
        <w:trPr>
          <w:trHeight w:val="227"/>
        </w:trPr>
        <w:tc>
          <w:tcPr>
            <w:tcW w:w="1950" w:type="dxa"/>
            <w:shd w:val="clear" w:color="auto" w:fill="FFFFFF"/>
          </w:tcPr>
          <w:p w14:paraId="4EF5D2CB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E2401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47A494D4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AE2401">
              <w:rPr>
                <w:rFonts w:ascii="Arial" w:hAnsi="Arial" w:cs="Arial"/>
                <w:sz w:val="18"/>
                <w:szCs w:val="18"/>
              </w:rPr>
              <w:t>Jugulum – lungbaser.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FEE761D" w14:textId="77777777" w:rsidR="00AE2401" w:rsidRPr="00AE2401" w:rsidRDefault="00AE2401" w:rsidP="00AE2401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AE2401" w:rsidRPr="00AE2401" w14:paraId="5A088754" w14:textId="77777777" w:rsidTr="00AE2401">
        <w:trPr>
          <w:trHeight w:val="227"/>
        </w:trPr>
        <w:tc>
          <w:tcPr>
            <w:tcW w:w="1950" w:type="dxa"/>
            <w:shd w:val="clear" w:color="auto" w:fill="FFFFFF"/>
          </w:tcPr>
          <w:p w14:paraId="141127BA" w14:textId="77777777" w:rsidR="00AE2401" w:rsidRPr="00AE2401" w:rsidRDefault="00AE2401" w:rsidP="00AE2401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AE2401">
              <w:rPr>
                <w:rFonts w:ascii="Arial" w:hAnsi="Arial" w:cs="Arial"/>
                <w:b/>
                <w:sz w:val="18"/>
                <w:szCs w:val="18"/>
              </w:rPr>
              <w:t>Thorax K+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712DC5FC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AE2401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AE2401">
              <w:rPr>
                <w:rFonts w:ascii="Arial" w:hAnsi="Arial" w:cs="Arial"/>
                <w:sz w:val="18"/>
                <w:szCs w:val="18"/>
              </w:rPr>
              <w:t xml:space="preserve"> Jugulum – lungbaser.</w:t>
            </w:r>
          </w:p>
          <w:p w14:paraId="04115654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AE2401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282978B5" w14:textId="77777777" w:rsidR="00AE2401" w:rsidRPr="00AE2401" w:rsidRDefault="00AE2401" w:rsidP="00AE2401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46D41250" w14:textId="77777777" w:rsidR="00AE2401" w:rsidRPr="00AE2401" w:rsidRDefault="00AE2401" w:rsidP="000C70FA">
      <w:pPr>
        <w:pStyle w:val="Rubrik2"/>
        <w:ind w:left="0"/>
      </w:pPr>
      <w:r w:rsidRPr="00AE2401">
        <w:lastRenderedPageBreak/>
        <w:t>Reformatering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835"/>
        <w:gridCol w:w="2410"/>
        <w:gridCol w:w="2664"/>
      </w:tblGrid>
      <w:tr w:rsidR="00AE2401" w:rsidRPr="00AE2401" w14:paraId="1E0D81AC" w14:textId="77777777" w:rsidTr="00AE2401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0CF7069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E2401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1854D2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AE2401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7ACC9C" w14:textId="77777777" w:rsidR="00AE2401" w:rsidRPr="00AE2401" w:rsidRDefault="00AE240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E2401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17CFC605" wp14:editId="18EC6AF6">
                      <wp:simplePos x="0" y="0"/>
                      <wp:positionH relativeFrom="column">
                        <wp:posOffset>250190</wp:posOffset>
                      </wp:positionH>
                      <wp:positionV relativeFrom="paragraph">
                        <wp:posOffset>473075</wp:posOffset>
                      </wp:positionV>
                      <wp:extent cx="410210" cy="494665"/>
                      <wp:effectExtent l="0" t="4128" r="4763" b="4762"/>
                      <wp:wrapNone/>
                      <wp:docPr id="24" name="Pil: uppå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68F3648" w14:textId="77777777" w:rsidR="00AE2401" w:rsidRPr="0066567D" w:rsidRDefault="00AE2401" w:rsidP="001F406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CFC605" id="Pil: uppåt 24" o:spid="_x0000_s1027" type="#_x0000_t68" style="position:absolute;left:0;text-align:left;margin-left:19.7pt;margin-top:37.25pt;width:32.3pt;height:38.95pt;rotation:90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/zbVQ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" adj="8956" fillcolor="red" stroked="f" strokeweight="1pt">
                      <v:textbox style="layout-flow:vertical;mso-layout-flow-alt:bottom-to-top" inset="1mm,1mm,1mm,1mm">
                        <w:txbxContent>
                          <w:p w14:paraId="168F3648" w14:textId="77777777" w:rsidR="00AE2401" w:rsidRPr="0066567D" w:rsidRDefault="00AE2401" w:rsidP="001F4064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E2401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40D01B3C" wp14:editId="0AB1ABA9">
                      <wp:simplePos x="0" y="0"/>
                      <wp:positionH relativeFrom="margin">
                        <wp:posOffset>935355</wp:posOffset>
                      </wp:positionH>
                      <wp:positionV relativeFrom="paragraph">
                        <wp:posOffset>135255</wp:posOffset>
                      </wp:positionV>
                      <wp:extent cx="409575" cy="575945"/>
                      <wp:effectExtent l="0" t="0" r="9525" b="0"/>
                      <wp:wrapNone/>
                      <wp:docPr id="20" name="Pil: nedå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E173EA8" w14:textId="77777777" w:rsidR="00AE2401" w:rsidRPr="0066564D" w:rsidRDefault="00AE2401" w:rsidP="001F406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D01B3C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Pil: nedåt 20" o:spid="_x0000_s1028" type="#_x0000_t67" style="position:absolute;left:0;text-align:left;margin-left:73.65pt;margin-top:10.65pt;width:32.25pt;height:45.3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" adj="13920" fillcolor="red" stroked="f" strokeweight="1pt">
                      <v:textbox style="layout-flow:vertical" inset="1mm,1mm,1mm,1mm">
                        <w:txbxContent>
                          <w:p w14:paraId="2E173EA8" w14:textId="77777777" w:rsidR="00AE2401" w:rsidRPr="0066564D" w:rsidRDefault="00AE2401" w:rsidP="001F4064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AE240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5D132438" wp14:editId="42617087">
                      <wp:simplePos x="0" y="0"/>
                      <wp:positionH relativeFrom="column">
                        <wp:posOffset>706755</wp:posOffset>
                      </wp:positionH>
                      <wp:positionV relativeFrom="paragraph">
                        <wp:posOffset>-13335</wp:posOffset>
                      </wp:positionV>
                      <wp:extent cx="5715" cy="1317625"/>
                      <wp:effectExtent l="19050" t="19050" r="32385" b="34925"/>
                      <wp:wrapNone/>
                      <wp:docPr id="16" name="Rak koppling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938" cy="1318161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DF4978" id="Rak 16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65pt,-1.05pt" to="56.1pt,10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AE240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2F26D25F" wp14:editId="7F614C7E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125095</wp:posOffset>
                      </wp:positionV>
                      <wp:extent cx="1460500" cy="5715"/>
                      <wp:effectExtent l="19050" t="19050" r="6350" b="32385"/>
                      <wp:wrapNone/>
                      <wp:docPr id="1275050996" name="Rak koppling 12750509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460665" cy="5938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0BF58E" id="Rak 13" o:spid="_x0000_s1026" style="position:absolute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45pt,9.85pt" to="113.5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AE2401">
              <w:rPr>
                <w:noProof/>
                <w:szCs w:val="20"/>
              </w:rPr>
              <w:drawing>
                <wp:inline distT="0" distB="0" distL="0" distR="0" wp14:anchorId="52C070A3" wp14:editId="3BAE0896">
                  <wp:extent cx="1422243" cy="1268540"/>
                  <wp:effectExtent l="0" t="0" r="6985" b="8255"/>
                  <wp:docPr id="27" name="Bildobjekt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1990973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4645" cy="1270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4B087216" w14:textId="77777777" w:rsidR="00AE2401" w:rsidRPr="00AE2401" w:rsidRDefault="00AE240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E2401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1E8C477F" wp14:editId="069FA749">
                      <wp:simplePos x="0" y="0"/>
                      <wp:positionH relativeFrom="column">
                        <wp:posOffset>1103630</wp:posOffset>
                      </wp:positionH>
                      <wp:positionV relativeFrom="paragraph">
                        <wp:posOffset>557530</wp:posOffset>
                      </wp:positionV>
                      <wp:extent cx="410210" cy="552450"/>
                      <wp:effectExtent l="0" t="0" r="8890" b="0"/>
                      <wp:wrapNone/>
                      <wp:docPr id="26" name="Pil: uppåt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82755D7" w14:textId="77777777" w:rsidR="00AE2401" w:rsidRPr="0066567D" w:rsidRDefault="00AE2401" w:rsidP="001F406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8C477F" id="Pil: uppåt 26" o:spid="_x0000_s1029" type="#_x0000_t68" style="position:absolute;left:0;text-align:left;margin-left:86.9pt;margin-top:43.9pt;width:32.3pt;height:43.5pt;rotation:180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" adj="8019" fillcolor="red" stroked="f" strokeweight="1pt">
                      <v:textbox style="layout-flow:vertical;mso-layout-flow-alt:bottom-to-top" inset="1mm,1mm,1mm,1mm">
                        <w:txbxContent>
                          <w:p w14:paraId="382755D7" w14:textId="77777777" w:rsidR="00AE2401" w:rsidRPr="0066567D" w:rsidRDefault="00AE2401" w:rsidP="001F4064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E240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35E14E52" wp14:editId="1F867F7A">
                      <wp:simplePos x="0" y="0"/>
                      <wp:positionH relativeFrom="column">
                        <wp:posOffset>770255</wp:posOffset>
                      </wp:positionH>
                      <wp:positionV relativeFrom="paragraph">
                        <wp:posOffset>18415</wp:posOffset>
                      </wp:positionV>
                      <wp:extent cx="6985" cy="1271270"/>
                      <wp:effectExtent l="19050" t="19050" r="31115" b="24130"/>
                      <wp:wrapNone/>
                      <wp:docPr id="19" name="Rak koppling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286" cy="1271682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EB2CBB" id="Rak 19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65pt,1.45pt" to="61.2pt,10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AE2401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05D51D14" wp14:editId="5BC92CC1">
                      <wp:simplePos x="0" y="0"/>
                      <wp:positionH relativeFrom="column">
                        <wp:posOffset>313055</wp:posOffset>
                      </wp:positionH>
                      <wp:positionV relativeFrom="paragraph">
                        <wp:posOffset>11430</wp:posOffset>
                      </wp:positionV>
                      <wp:extent cx="410210" cy="494665"/>
                      <wp:effectExtent l="0" t="4128" r="4763" b="4762"/>
                      <wp:wrapNone/>
                      <wp:docPr id="22" name="Pil: uppå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491186B" w14:textId="77777777" w:rsidR="00AE2401" w:rsidRPr="0066567D" w:rsidRDefault="00AE2401" w:rsidP="001F406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D51D14" id="Pil: uppåt 22" o:spid="_x0000_s1030" type="#_x0000_t68" style="position:absolute;left:0;text-align:left;margin-left:24.65pt;margin-top:.9pt;width:32.3pt;height:38.95pt;rotation:9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O4YVQ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" adj="8956" fillcolor="red" stroked="f" strokeweight="1pt">
                      <v:textbox style="layout-flow:vertical;mso-layout-flow-alt:bottom-to-top" inset="1mm,1mm,1mm,1mm">
                        <w:txbxContent>
                          <w:p w14:paraId="3491186B" w14:textId="77777777" w:rsidR="00AE2401" w:rsidRPr="0066567D" w:rsidRDefault="00AE2401" w:rsidP="001F4064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E240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4FC6D38F" wp14:editId="19AF00EC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548005</wp:posOffset>
                      </wp:positionV>
                      <wp:extent cx="1707515" cy="0"/>
                      <wp:effectExtent l="19050" t="19050" r="6985" b="19050"/>
                      <wp:wrapNone/>
                      <wp:docPr id="28" name="Rak koppling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0751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9CF4A8" id="Rak 28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55pt,43.15pt" to="131.9pt,4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AE2401">
              <w:rPr>
                <w:noProof/>
                <w:szCs w:val="20"/>
              </w:rPr>
              <w:drawing>
                <wp:inline distT="0" distB="0" distL="0" distR="0" wp14:anchorId="69C32DC1" wp14:editId="7FBF4503">
                  <wp:extent cx="1567610" cy="1278194"/>
                  <wp:effectExtent l="0" t="0" r="0" b="0"/>
                  <wp:docPr id="29" name="Bildobjekt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751719" name=""/>
                          <pic:cNvPicPr/>
                        </pic:nvPicPr>
                        <pic:blipFill>
                          <a:blip r:embed="rId26"/>
                          <a:srcRect l="15596" r="153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1387" cy="13057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2401" w:rsidRPr="00AE2401" w14:paraId="09D12F62" w14:textId="77777777" w:rsidTr="00AE2401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734687F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E2401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998EC8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AE2401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 (t. ex. efter axlarna). DFOV ska omfatta hela thorax med 5-10 cm marginal på vardera sidan om kroppen.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073C71" w14:textId="77777777" w:rsidR="00AE2401" w:rsidRPr="00AE2401" w:rsidRDefault="00AE240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6A66DDB" w14:textId="77777777" w:rsidR="00AE2401" w:rsidRPr="00AE2401" w:rsidRDefault="00AE240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AE2401" w:rsidRPr="00AE2401" w14:paraId="68BE151F" w14:textId="77777777" w:rsidTr="00AE2401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9138301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E2401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9588A1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AE2401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FA760C1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6337A4E7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AE2401" w:rsidRPr="00AE2401" w14:paraId="7FB9FAE8" w14:textId="77777777" w:rsidTr="00AE2401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F3D32FB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E2401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D9B687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AE2401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03C2FBC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0001F34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30CF71DC" w14:textId="77777777" w:rsidR="00AE2401" w:rsidRPr="00AE2401" w:rsidRDefault="00AE2401" w:rsidP="000C70FA">
      <w:pPr>
        <w:pStyle w:val="Rubrik2"/>
        <w:ind w:left="0"/>
      </w:pPr>
      <w:r w:rsidRPr="00AE2401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122"/>
        <w:gridCol w:w="1134"/>
        <w:gridCol w:w="992"/>
        <w:gridCol w:w="2268"/>
        <w:gridCol w:w="1417"/>
        <w:gridCol w:w="1105"/>
      </w:tblGrid>
      <w:tr w:rsidR="00AE2401" w:rsidRPr="00AE2401" w14:paraId="43B05689" w14:textId="77777777" w:rsidTr="002D2A0E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14FCDE7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E2401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D9AED9D" w14:textId="77777777" w:rsidR="00AE2401" w:rsidRPr="00AE2401" w:rsidRDefault="00AE240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2401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B9A5995" w14:textId="77777777" w:rsidR="00AE2401" w:rsidRPr="00AE2401" w:rsidRDefault="00AE240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2401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B6B6FC9" w14:textId="77777777" w:rsidR="00AE2401" w:rsidRPr="00AE2401" w:rsidRDefault="00AE240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2401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r w:rsidRPr="00AE2401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3AC56E0" w14:textId="77777777" w:rsidR="00AE2401" w:rsidRPr="00AE2401" w:rsidRDefault="00AE240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AE2401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58D9596" w14:textId="77777777" w:rsidR="00AE2401" w:rsidRPr="00AE2401" w:rsidRDefault="00AE240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AE2401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AE2401" w:rsidRPr="00AE2401" w14:paraId="20F468FC" w14:textId="77777777" w:rsidTr="002D2A0E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4A4B4" w14:textId="77777777" w:rsidR="00AE2401" w:rsidRPr="00AE2401" w:rsidRDefault="00AE2401" w:rsidP="00AE2401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AE2401">
              <w:rPr>
                <w:rFonts w:ascii="Arial" w:hAnsi="Arial" w:cs="Arial"/>
                <w:b/>
                <w:sz w:val="18"/>
                <w:szCs w:val="18"/>
              </w:rPr>
              <w:t>Thorax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5F6C8C" w14:textId="77777777" w:rsidR="00AE2401" w:rsidRPr="00AE2401" w:rsidRDefault="00AE240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D42AEC" w14:textId="77777777" w:rsidR="00AE2401" w:rsidRPr="00AE2401" w:rsidRDefault="00AE240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7F8770" w14:textId="77777777" w:rsidR="00AE2401" w:rsidRPr="00AE2401" w:rsidRDefault="00AE240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7B9626" w14:textId="77777777" w:rsidR="00AE2401" w:rsidRPr="00AE2401" w:rsidRDefault="00AE240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3E3C0E11" w14:textId="77777777" w:rsidR="00AE2401" w:rsidRPr="00AE2401" w:rsidRDefault="00AE240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AE2401" w:rsidRPr="00AE2401" w14:paraId="2CB60344" w14:textId="77777777" w:rsidTr="002D2A0E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B6C57F9" w14:textId="77777777" w:rsidR="00AE2401" w:rsidRPr="00AE2401" w:rsidRDefault="00AE2401" w:rsidP="00AE240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AE2401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AE2401">
              <w:rPr>
                <w:rFonts w:ascii="Arial" w:hAnsi="Arial" w:cs="Arial"/>
                <w:b/>
                <w:sz w:val="18"/>
                <w:szCs w:val="18"/>
              </w:rPr>
              <w:t xml:space="preserve">  Mediastinum K+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77CFC9" w14:textId="61F52946" w:rsidR="00AE2401" w:rsidRPr="00AE2401" w:rsidRDefault="003B439D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6B342E" w14:textId="70CCCA34" w:rsidR="00AE2401" w:rsidRPr="00AE2401" w:rsidRDefault="003B439D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2401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BD7A3D" w14:textId="1E31F72F" w:rsidR="00AE2401" w:rsidRPr="00AE2401" w:rsidRDefault="003B439D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2401">
              <w:rPr>
                <w:rFonts w:ascii="Arial" w:hAnsi="Arial" w:cs="Arial"/>
                <w:sz w:val="18"/>
                <w:szCs w:val="18"/>
              </w:rPr>
              <w:t>B</w:t>
            </w:r>
            <w:r w:rsidR="0055737D">
              <w:rPr>
                <w:rFonts w:ascii="Arial" w:hAnsi="Arial" w:cs="Arial"/>
                <w:sz w:val="18"/>
                <w:szCs w:val="18"/>
              </w:rPr>
              <w:t>r40</w:t>
            </w:r>
            <w:r w:rsidRPr="00AE2401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075278" w14:textId="20964A63" w:rsidR="00AE2401" w:rsidRPr="00AE2401" w:rsidRDefault="003B439D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E2401">
              <w:rPr>
                <w:rFonts w:ascii="Arial" w:hAnsi="Arial" w:cs="Arial"/>
                <w:noProof/>
                <w:sz w:val="18"/>
                <w:szCs w:val="18"/>
              </w:rPr>
              <w:t xml:space="preserve">C50 </w:t>
            </w:r>
            <w:r w:rsidRPr="00AE240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7F3BD68" w14:textId="303346CC" w:rsidR="00AE2401" w:rsidRPr="00AE2401" w:rsidRDefault="003B439D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E240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/PACS</w:t>
            </w:r>
          </w:p>
        </w:tc>
      </w:tr>
      <w:tr w:rsidR="00AE2401" w:rsidRPr="00AE2401" w14:paraId="1A5AD167" w14:textId="77777777" w:rsidTr="002D2A0E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31941D" w14:textId="77777777" w:rsidR="00AE2401" w:rsidRPr="00AE2401" w:rsidRDefault="00AE2401" w:rsidP="00AE240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AE2401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AE2401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AE2401">
              <w:rPr>
                <w:rFonts w:ascii="Arial" w:hAnsi="Arial" w:cs="Arial"/>
                <w:b/>
                <w:sz w:val="18"/>
                <w:szCs w:val="18"/>
                <w:lang w:val="en-US"/>
              </w:rPr>
              <w:t>Lungor K+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0BFEC5" w14:textId="21BB85E6" w:rsidR="00AE2401" w:rsidRPr="00AE2401" w:rsidRDefault="0007348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398411" w14:textId="1BCDF2D7" w:rsidR="00AE2401" w:rsidRPr="00AE2401" w:rsidRDefault="0007348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2401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8C3201" w14:textId="65B989BB" w:rsidR="00AE2401" w:rsidRPr="00AE2401" w:rsidRDefault="0007348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2401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="00585018">
              <w:rPr>
                <w:rFonts w:ascii="Arial" w:hAnsi="Arial" w:cs="Arial"/>
                <w:sz w:val="18"/>
                <w:szCs w:val="18"/>
                <w:lang w:val="en-US"/>
              </w:rPr>
              <w:t>l64</w:t>
            </w:r>
            <w:r w:rsidRPr="00AE2401">
              <w:rPr>
                <w:rFonts w:ascii="Arial" w:hAnsi="Arial" w:cs="Arial"/>
                <w:sz w:val="18"/>
                <w:szCs w:val="18"/>
                <w:lang w:val="en-US"/>
              </w:rPr>
              <w:t>/Lung/FC52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67222F" w14:textId="42565EBC" w:rsidR="00AE2401" w:rsidRPr="00AE2401" w:rsidRDefault="0007348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AE240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6F974C66" w14:textId="61BC7260" w:rsidR="00AE2401" w:rsidRPr="00AE2401" w:rsidRDefault="0007348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  <w:r w:rsidR="00585018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/</w:t>
            </w: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AE2401" w:rsidRPr="00AE2401" w14:paraId="0613D983" w14:textId="77777777" w:rsidTr="002D2A0E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9202912" w14:textId="77777777" w:rsidR="00AE2401" w:rsidRPr="00AE2401" w:rsidRDefault="00AE2401" w:rsidP="00AE240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D46A69" w14:textId="77777777" w:rsidR="00AE2401" w:rsidRPr="00AE2401" w:rsidRDefault="00AE240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2401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0313F0" w14:textId="77777777" w:rsidR="00AE2401" w:rsidRPr="00AE2401" w:rsidRDefault="00AE240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2401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20B733" w14:textId="5666066D" w:rsidR="00AE2401" w:rsidRPr="00AE2401" w:rsidRDefault="00AE240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2401">
              <w:rPr>
                <w:rFonts w:ascii="Arial" w:hAnsi="Arial" w:cs="Arial"/>
                <w:sz w:val="18"/>
                <w:szCs w:val="18"/>
              </w:rPr>
              <w:t>B</w:t>
            </w:r>
            <w:r w:rsidR="00585018">
              <w:rPr>
                <w:rFonts w:ascii="Arial" w:hAnsi="Arial" w:cs="Arial"/>
                <w:sz w:val="18"/>
                <w:szCs w:val="18"/>
              </w:rPr>
              <w:t>l64</w:t>
            </w:r>
            <w:r w:rsidRPr="00AE2401">
              <w:rPr>
                <w:rFonts w:ascii="Arial" w:hAnsi="Arial" w:cs="Arial"/>
                <w:sz w:val="18"/>
                <w:szCs w:val="18"/>
              </w:rPr>
              <w:t>/Standard/FC52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2117A3" w14:textId="77777777" w:rsidR="00AE2401" w:rsidRPr="00AE2401" w:rsidRDefault="00AE240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AE240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494A892" w14:textId="77777777" w:rsidR="00AE2401" w:rsidRPr="00AE2401" w:rsidRDefault="00AE240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AE240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AE2401" w:rsidRPr="00AE2401" w14:paraId="73C557CB" w14:textId="77777777" w:rsidTr="002D2A0E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28C1C6E" w14:textId="77777777" w:rsidR="00AE2401" w:rsidRPr="00AE2401" w:rsidRDefault="00AE2401" w:rsidP="00AE240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2B7763" w14:textId="77777777" w:rsidR="00AE2401" w:rsidRPr="00AE2401" w:rsidRDefault="00AE240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2401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8FD91E" w14:textId="77777777" w:rsidR="00AE2401" w:rsidRPr="00AE2401" w:rsidRDefault="00AE240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2401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895107" w14:textId="70682E42" w:rsidR="00AE2401" w:rsidRPr="00AE2401" w:rsidRDefault="00AE240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2401">
              <w:rPr>
                <w:rFonts w:ascii="Arial" w:hAnsi="Arial" w:cs="Arial"/>
                <w:sz w:val="18"/>
                <w:szCs w:val="18"/>
              </w:rPr>
              <w:t>B</w:t>
            </w:r>
            <w:r w:rsidR="00585018">
              <w:rPr>
                <w:rFonts w:ascii="Arial" w:hAnsi="Arial" w:cs="Arial"/>
                <w:sz w:val="18"/>
                <w:szCs w:val="18"/>
              </w:rPr>
              <w:t>l64</w:t>
            </w:r>
            <w:r w:rsidRPr="00AE2401">
              <w:rPr>
                <w:rFonts w:ascii="Arial" w:hAnsi="Arial" w:cs="Arial"/>
                <w:sz w:val="18"/>
                <w:szCs w:val="18"/>
              </w:rPr>
              <w:t>/Standard/FC52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F6606C" w14:textId="77777777" w:rsidR="00AE2401" w:rsidRPr="00AE2401" w:rsidRDefault="00AE240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AE240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7DDD1C5" w14:textId="77777777" w:rsidR="00AE2401" w:rsidRPr="00AE2401" w:rsidRDefault="00AE240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AE240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AE2401" w:rsidRPr="00AE2401" w14:paraId="5C186C3D" w14:textId="77777777" w:rsidTr="002D2A0E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77C665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AE2401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02C596" w14:textId="77777777" w:rsidR="00AE2401" w:rsidRPr="00AE2401" w:rsidRDefault="00AE240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2401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6314D7" w14:textId="77777777" w:rsidR="00AE2401" w:rsidRPr="00AE2401" w:rsidRDefault="00AE240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2401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232DA3" w14:textId="77777777" w:rsidR="00AE2401" w:rsidRPr="00AE2401" w:rsidRDefault="00AE240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2401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9A7C2A" w14:textId="77777777" w:rsidR="00AE2401" w:rsidRPr="00AE2401" w:rsidRDefault="00AE240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2401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9A28B4" w14:textId="77777777" w:rsidR="00AE2401" w:rsidRPr="00AE2401" w:rsidRDefault="00AE240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2401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="00AE2401" w:rsidRPr="00AE2401" w14:paraId="0B7D33CB" w14:textId="77777777" w:rsidTr="002D2A0E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FD3AC0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AE2401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C3A261" w14:textId="77777777" w:rsidR="00AE2401" w:rsidRPr="00AE2401" w:rsidRDefault="00AE240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2401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3939C9" w14:textId="77777777" w:rsidR="00AE2401" w:rsidRPr="00AE2401" w:rsidRDefault="00AE240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2401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6A7FA2" w14:textId="77777777" w:rsidR="00AE2401" w:rsidRPr="00AE2401" w:rsidRDefault="00AE240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2401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AF1264" w14:textId="77777777" w:rsidR="00AE2401" w:rsidRPr="00AE2401" w:rsidRDefault="00AE240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2401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614413" w14:textId="77777777" w:rsidR="00AE2401" w:rsidRPr="00AE2401" w:rsidRDefault="00AE240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2401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14:paraId="62DD43E7" w14:textId="77777777" w:rsidR="00AE2401" w:rsidRPr="00AE2401" w:rsidRDefault="00AE2401" w:rsidP="000C70FA">
      <w:pPr>
        <w:pStyle w:val="Rubrik2"/>
        <w:ind w:left="0"/>
      </w:pPr>
      <w:r w:rsidRPr="00AE2401">
        <w:rPr>
          <w:lang w:val="en-US"/>
        </w:rPr>
        <w:t xml:space="preserve">Hängning </w:t>
      </w:r>
      <w:r w:rsidRPr="00AE2401">
        <w:t>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AE2401" w:rsidRPr="00AE2401" w14:paraId="6CC070C4" w14:textId="77777777" w:rsidTr="00AE2401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5D82DF9D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00C97D0E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4CCF2E98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433B5303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55EC7E91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E2401" w:rsidRPr="00AE2401" w14:paraId="2B586B3E" w14:textId="77777777" w:rsidTr="00AE240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DB30537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E2401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47DBEC1E" w14:textId="77777777" w:rsidR="00AE2401" w:rsidRPr="00AE2401" w:rsidRDefault="00AE240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E2401">
              <w:rPr>
                <w:rFonts w:ascii="Arial" w:hAnsi="Arial" w:cs="Arial"/>
                <w:color w:val="FFFFFF"/>
                <w:sz w:val="18"/>
                <w:szCs w:val="18"/>
              </w:rPr>
              <w:t>Mediastinum K+</w:t>
            </w:r>
          </w:p>
          <w:p w14:paraId="5AFE0C45" w14:textId="77777777" w:rsidR="00AE2401" w:rsidRPr="00AE2401" w:rsidRDefault="00AE240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E2401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5F2996F2" w14:textId="77777777" w:rsidR="00AE2401" w:rsidRPr="00AE2401" w:rsidRDefault="00AE240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E2401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5990A09F" w14:textId="77777777" w:rsidR="00AE2401" w:rsidRPr="00AE2401" w:rsidRDefault="00AE240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E2401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1C6EE462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653C374D" w14:textId="77777777" w:rsidR="00AE2401" w:rsidRPr="00AE2401" w:rsidRDefault="00AE240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E2401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52226B8C" w14:textId="77777777" w:rsidR="00AE2401" w:rsidRPr="00AE2401" w:rsidRDefault="00AE240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E2401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0D84CD41" w14:textId="77777777" w:rsidR="00AE2401" w:rsidRPr="00AE2401" w:rsidRDefault="00AE240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E2401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3AC2DF9A" w14:textId="77777777" w:rsidR="00AE2401" w:rsidRPr="00AE2401" w:rsidRDefault="00AE240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E2401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108D822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E2401" w:rsidRPr="00AE2401" w14:paraId="41C2B951" w14:textId="77777777" w:rsidTr="00AE240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A16E9A9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5C0EE4D0" w14:textId="77777777" w:rsidR="00AE2401" w:rsidRPr="00AE2401" w:rsidRDefault="00AE240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426CF979" w14:textId="77777777" w:rsidR="00AE2401" w:rsidRPr="00AE2401" w:rsidRDefault="00AE240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9AB5EBC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E5E52F2" w14:textId="77777777" w:rsidR="00AE2401" w:rsidRPr="00AE2401" w:rsidRDefault="00AE240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3A10966" w14:textId="77777777" w:rsidR="00AE2401" w:rsidRPr="00AE2401" w:rsidRDefault="00AE240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3F24EB8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E2401" w:rsidRPr="00AE2401" w14:paraId="1845A7C2" w14:textId="77777777" w:rsidTr="00AE240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64C3569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14A9E6F2" w14:textId="77777777" w:rsidR="00AE2401" w:rsidRPr="00AE2401" w:rsidRDefault="00AE240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550D97AC" w14:textId="77777777" w:rsidR="00AE2401" w:rsidRPr="00AE2401" w:rsidRDefault="00AE240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5807F73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DA609B6" w14:textId="77777777" w:rsidR="00AE2401" w:rsidRPr="00AE2401" w:rsidRDefault="00AE240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55CF6807" w14:textId="77777777" w:rsidR="00AE2401" w:rsidRPr="00AE2401" w:rsidRDefault="00AE240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0D6B760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E2401" w:rsidRPr="00AE2401" w14:paraId="357FED78" w14:textId="77777777" w:rsidTr="00AE240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34174B3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126CBD9" w14:textId="77777777" w:rsidR="00AE2401" w:rsidRPr="00AE2401" w:rsidRDefault="00AE240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8670EFD" w14:textId="77777777" w:rsidR="00AE2401" w:rsidRPr="00AE2401" w:rsidRDefault="00AE240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4B6BA80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11DC25A" w14:textId="77777777" w:rsidR="00AE2401" w:rsidRPr="00AE2401" w:rsidRDefault="00AE240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DB5C84C" w14:textId="77777777" w:rsidR="00AE2401" w:rsidRPr="00AE2401" w:rsidRDefault="00AE240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1D1B7AC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E2401" w:rsidRPr="00AE2401" w14:paraId="7CBBEF8D" w14:textId="77777777" w:rsidTr="00AE240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7C5DFFA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4D2E22F5" w14:textId="77777777" w:rsidR="00AE2401" w:rsidRPr="00AE2401" w:rsidRDefault="00AE240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7DFFE020" w14:textId="77777777" w:rsidR="00AE2401" w:rsidRPr="00AE2401" w:rsidRDefault="00AE240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C4624A2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09F8422E" w14:textId="77777777" w:rsidR="00AE2401" w:rsidRPr="00AE2401" w:rsidRDefault="00AE240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140FA4B2" w14:textId="77777777" w:rsidR="00AE2401" w:rsidRPr="00AE2401" w:rsidRDefault="00AE2401" w:rsidP="00AE24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72E0D2B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E2401" w:rsidRPr="00AE2401" w14:paraId="48E97132" w14:textId="77777777" w:rsidTr="00AE240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0E1F89F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080BC41B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466EF934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A5B1EFA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4C0238E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5A20C40B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60DC272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E2401" w:rsidRPr="00AE2401" w14:paraId="46B4F4DF" w14:textId="77777777" w:rsidTr="00AE240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EA86694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5D740651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4723475D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F7590E1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C43D643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17FAFF7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A8E7895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E2401" w:rsidRPr="00AE2401" w14:paraId="26361FC2" w14:textId="77777777" w:rsidTr="00AE240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722FBE2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0425E406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3CA96244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92BAB5C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B59CE67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2F500110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B458CC5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E2401" w:rsidRPr="00AE2401" w14:paraId="4B825C7B" w14:textId="77777777" w:rsidTr="00AE2401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56D262E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475E57E0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095E09D0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77AB3771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E7AE3CE" w14:textId="77777777" w:rsidR="00AE2401" w:rsidRPr="00AE2401" w:rsidRDefault="00AE2401" w:rsidP="00AE240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6322C441" w14:textId="77777777" w:rsidR="00AE2401" w:rsidRPr="00AE2401" w:rsidRDefault="00AE2401" w:rsidP="00AE2401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AE2401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1074C" w14:textId="77777777" w:rsidR="007A3538" w:rsidRDefault="007A3538">
      <w:r>
        <w:separator/>
      </w:r>
    </w:p>
  </w:endnote>
  <w:endnote w:type="continuationSeparator" w:id="0">
    <w:p w14:paraId="6C0B1BFC" w14:textId="77777777" w:rsidR="007A3538" w:rsidRDefault="007A3538">
      <w:r>
        <w:continuationSeparator/>
      </w:r>
    </w:p>
  </w:endnote>
  <w:endnote w:type="continuationNotice" w:id="1">
    <w:p w14:paraId="3233A17F" w14:textId="77777777" w:rsidR="007A3538" w:rsidRDefault="007A353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2C805" w14:textId="77777777" w:rsidR="007A3538" w:rsidRDefault="007A3538"/>
  </w:footnote>
  <w:footnote w:type="continuationSeparator" w:id="0">
    <w:p w14:paraId="7DBE226D" w14:textId="77777777" w:rsidR="007A3538" w:rsidRDefault="007A3538">
      <w:r>
        <w:continuationSeparator/>
      </w:r>
    </w:p>
  </w:footnote>
  <w:footnote w:type="continuationNotice" w:id="1">
    <w:p w14:paraId="4461796A" w14:textId="77777777" w:rsidR="007A3538" w:rsidRDefault="007A353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1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2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CD5266C6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3BAEE180" w:tentative="1">
      <w:start w:val="1"/>
      <w:numFmt w:val="lowerLetter"/>
      <w:lvlText w:val="%2."/>
      <w:lvlJc w:val="left"/>
      <w:pPr>
        <w:ind w:left="1080" w:hanging="360"/>
      </w:pPr>
    </w:lvl>
    <w:lvl w:ilvl="2" w:tplc="8164369C" w:tentative="1">
      <w:start w:val="1"/>
      <w:numFmt w:val="lowerRoman"/>
      <w:lvlText w:val="%3."/>
      <w:lvlJc w:val="right"/>
      <w:pPr>
        <w:ind w:left="1800" w:hanging="180"/>
      </w:pPr>
    </w:lvl>
    <w:lvl w:ilvl="3" w:tplc="55A4F7EC" w:tentative="1">
      <w:start w:val="1"/>
      <w:numFmt w:val="decimal"/>
      <w:lvlText w:val="%4."/>
      <w:lvlJc w:val="left"/>
      <w:pPr>
        <w:ind w:left="2520" w:hanging="360"/>
      </w:pPr>
    </w:lvl>
    <w:lvl w:ilvl="4" w:tplc="ADCC05C8" w:tentative="1">
      <w:start w:val="1"/>
      <w:numFmt w:val="lowerLetter"/>
      <w:lvlText w:val="%5."/>
      <w:lvlJc w:val="left"/>
      <w:pPr>
        <w:ind w:left="3240" w:hanging="360"/>
      </w:pPr>
    </w:lvl>
    <w:lvl w:ilvl="5" w:tplc="131EE414" w:tentative="1">
      <w:start w:val="1"/>
      <w:numFmt w:val="lowerRoman"/>
      <w:lvlText w:val="%6."/>
      <w:lvlJc w:val="right"/>
      <w:pPr>
        <w:ind w:left="3960" w:hanging="180"/>
      </w:pPr>
    </w:lvl>
    <w:lvl w:ilvl="6" w:tplc="5DC0133A" w:tentative="1">
      <w:start w:val="1"/>
      <w:numFmt w:val="decimal"/>
      <w:lvlText w:val="%7."/>
      <w:lvlJc w:val="left"/>
      <w:pPr>
        <w:ind w:left="4680" w:hanging="360"/>
      </w:pPr>
    </w:lvl>
    <w:lvl w:ilvl="7" w:tplc="F5B0E6BA" w:tentative="1">
      <w:start w:val="1"/>
      <w:numFmt w:val="lowerLetter"/>
      <w:lvlText w:val="%8."/>
      <w:lvlJc w:val="left"/>
      <w:pPr>
        <w:ind w:left="5400" w:hanging="360"/>
      </w:pPr>
    </w:lvl>
    <w:lvl w:ilvl="8" w:tplc="326E026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62E463D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2BE4263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CDC810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538DFE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A82967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7488FC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B7E9FA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FC2A9C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75E47A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C1383614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F1FAC168" w:tentative="1">
      <w:start w:val="1"/>
      <w:numFmt w:val="lowerLetter"/>
      <w:lvlText w:val="%2."/>
      <w:lvlJc w:val="left"/>
      <w:pPr>
        <w:ind w:left="1080" w:hanging="360"/>
      </w:pPr>
    </w:lvl>
    <w:lvl w:ilvl="2" w:tplc="480A04FE" w:tentative="1">
      <w:start w:val="1"/>
      <w:numFmt w:val="lowerRoman"/>
      <w:lvlText w:val="%3."/>
      <w:lvlJc w:val="right"/>
      <w:pPr>
        <w:ind w:left="1800" w:hanging="180"/>
      </w:pPr>
    </w:lvl>
    <w:lvl w:ilvl="3" w:tplc="FC18C4E8" w:tentative="1">
      <w:start w:val="1"/>
      <w:numFmt w:val="decimal"/>
      <w:lvlText w:val="%4."/>
      <w:lvlJc w:val="left"/>
      <w:pPr>
        <w:ind w:left="2520" w:hanging="360"/>
      </w:pPr>
    </w:lvl>
    <w:lvl w:ilvl="4" w:tplc="AD40DACA" w:tentative="1">
      <w:start w:val="1"/>
      <w:numFmt w:val="lowerLetter"/>
      <w:lvlText w:val="%5."/>
      <w:lvlJc w:val="left"/>
      <w:pPr>
        <w:ind w:left="3240" w:hanging="360"/>
      </w:pPr>
    </w:lvl>
    <w:lvl w:ilvl="5" w:tplc="335E274A" w:tentative="1">
      <w:start w:val="1"/>
      <w:numFmt w:val="lowerRoman"/>
      <w:lvlText w:val="%6."/>
      <w:lvlJc w:val="right"/>
      <w:pPr>
        <w:ind w:left="3960" w:hanging="180"/>
      </w:pPr>
    </w:lvl>
    <w:lvl w:ilvl="6" w:tplc="B87C2036" w:tentative="1">
      <w:start w:val="1"/>
      <w:numFmt w:val="decimal"/>
      <w:lvlText w:val="%7."/>
      <w:lvlJc w:val="left"/>
      <w:pPr>
        <w:ind w:left="4680" w:hanging="360"/>
      </w:pPr>
    </w:lvl>
    <w:lvl w:ilvl="7" w:tplc="1C4CF25A" w:tentative="1">
      <w:start w:val="1"/>
      <w:numFmt w:val="lowerLetter"/>
      <w:lvlText w:val="%8."/>
      <w:lvlJc w:val="left"/>
      <w:pPr>
        <w:ind w:left="5400" w:hanging="360"/>
      </w:pPr>
    </w:lvl>
    <w:lvl w:ilvl="8" w:tplc="17800D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F0548F6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1D06E0F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848F67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238DB7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11A775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67A339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A44FB7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E2EC61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138F68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89054978">
    <w:abstractNumId w:val="21"/>
  </w:num>
  <w:num w:numId="2" w16cid:durableId="671638569">
    <w:abstractNumId w:val="16"/>
  </w:num>
  <w:num w:numId="3" w16cid:durableId="1395272637">
    <w:abstractNumId w:val="0"/>
  </w:num>
  <w:num w:numId="4" w16cid:durableId="1073505644">
    <w:abstractNumId w:val="6"/>
  </w:num>
  <w:num w:numId="5" w16cid:durableId="312804546">
    <w:abstractNumId w:val="19"/>
  </w:num>
  <w:num w:numId="6" w16cid:durableId="1043095210">
    <w:abstractNumId w:val="2"/>
  </w:num>
  <w:num w:numId="7" w16cid:durableId="1045181899">
    <w:abstractNumId w:val="13"/>
  </w:num>
  <w:num w:numId="8" w16cid:durableId="240140387">
    <w:abstractNumId w:val="9"/>
  </w:num>
  <w:num w:numId="9" w16cid:durableId="1932542656">
    <w:abstractNumId w:val="1"/>
  </w:num>
  <w:num w:numId="10" w16cid:durableId="543758498">
    <w:abstractNumId w:val="1"/>
  </w:num>
  <w:num w:numId="11" w16cid:durableId="2094467724">
    <w:abstractNumId w:val="3"/>
  </w:num>
  <w:num w:numId="12" w16cid:durableId="186216602">
    <w:abstractNumId w:val="4"/>
  </w:num>
  <w:num w:numId="13" w16cid:durableId="1391613531">
    <w:abstractNumId w:val="15"/>
  </w:num>
  <w:num w:numId="14" w16cid:durableId="2037344104">
    <w:abstractNumId w:val="10"/>
  </w:num>
  <w:num w:numId="15" w16cid:durableId="1460028297">
    <w:abstractNumId w:val="7"/>
  </w:num>
  <w:num w:numId="16" w16cid:durableId="1964653538">
    <w:abstractNumId w:val="14"/>
  </w:num>
  <w:num w:numId="17" w16cid:durableId="313723120">
    <w:abstractNumId w:val="5"/>
  </w:num>
  <w:num w:numId="18" w16cid:durableId="1441802695">
    <w:abstractNumId w:val="12"/>
  </w:num>
  <w:num w:numId="19" w16cid:durableId="1197156520">
    <w:abstractNumId w:val="20"/>
  </w:num>
  <w:num w:numId="20" w16cid:durableId="2079745478">
    <w:abstractNumId w:val="17"/>
  </w:num>
  <w:num w:numId="21" w16cid:durableId="961687870">
    <w:abstractNumId w:val="8"/>
  </w:num>
  <w:num w:numId="22" w16cid:durableId="1708406576">
    <w:abstractNumId w:val="18"/>
  </w:num>
  <w:num w:numId="23" w16cid:durableId="20765823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3481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C70FA"/>
    <w:rsid w:val="000D616A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2827"/>
    <w:rsid w:val="0019632A"/>
    <w:rsid w:val="001A4E7C"/>
    <w:rsid w:val="001A6A4F"/>
    <w:rsid w:val="001B762C"/>
    <w:rsid w:val="001C4D0A"/>
    <w:rsid w:val="001C5FEF"/>
    <w:rsid w:val="001F4064"/>
    <w:rsid w:val="00211487"/>
    <w:rsid w:val="00211D91"/>
    <w:rsid w:val="00217DEC"/>
    <w:rsid w:val="00234367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5468"/>
    <w:rsid w:val="00280A85"/>
    <w:rsid w:val="00284119"/>
    <w:rsid w:val="00290B5C"/>
    <w:rsid w:val="00294791"/>
    <w:rsid w:val="002B0B30"/>
    <w:rsid w:val="002B0C78"/>
    <w:rsid w:val="002B7C79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B439D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5470F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37D"/>
    <w:rsid w:val="005578FA"/>
    <w:rsid w:val="00565129"/>
    <w:rsid w:val="00565CD0"/>
    <w:rsid w:val="00567820"/>
    <w:rsid w:val="005770AD"/>
    <w:rsid w:val="00581414"/>
    <w:rsid w:val="00582490"/>
    <w:rsid w:val="005826FA"/>
    <w:rsid w:val="00585018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538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0174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2401"/>
    <w:rsid w:val="00AE5BC7"/>
    <w:rsid w:val="00AF5AAF"/>
    <w:rsid w:val="00B046D8"/>
    <w:rsid w:val="00B13F4C"/>
    <w:rsid w:val="00B156D7"/>
    <w:rsid w:val="00B16219"/>
    <w:rsid w:val="00B16C59"/>
    <w:rsid w:val="00B23DE2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DF29AE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A4F6A"/>
    <w:rsid w:val="00EB6714"/>
    <w:rsid w:val="00EC0A68"/>
    <w:rsid w:val="00EC5006"/>
    <w:rsid w:val="00ED49C3"/>
    <w:rsid w:val="00ED6CE8"/>
    <w:rsid w:val="00ED7AA6"/>
    <w:rsid w:val="00EE2A56"/>
    <w:rsid w:val="00EE3818"/>
    <w:rsid w:val="00F069F5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image" Target="media/image5.png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image" Target="media/image4.png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40 s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4F57E25D-8A10-4A6F-93A2-3E5722026C59}" type="presOf" srcId="{548E9FD9-7371-42E5-8C31-C03B33C90BF7}" destId="{6CE68A43-9C69-4212-AF24-9AFEE7CA1715}" srcOrd="0" destOrd="0" presId="urn:microsoft.com/office/officeart/2005/8/layout/hChevron3"/>
    <dgm:cxn modelId="{983AFB68-D2AE-4CF8-803C-29D4E6E4FDAC}" type="presOf" srcId="{7D55B2F1-F7F7-4A6B-AFB0-F846FDB634B5}" destId="{E13D0391-DAD9-4B61-AB66-3FA48A4F7006}" srcOrd="0" destOrd="0" presId="urn:microsoft.com/office/officeart/2005/8/layout/hChevron3"/>
    <dgm:cxn modelId="{C07DE77F-6B50-4299-9186-2A655936798D}" type="presOf" srcId="{72C3C3E7-AFE7-48AF-A84A-F5F4B462ABCE}" destId="{AD4E5296-B06F-4F82-9CB5-F741BF6BFCC1}" srcOrd="0" destOrd="0" presId="urn:microsoft.com/office/officeart/2005/8/layout/hChevron3"/>
    <dgm:cxn modelId="{9EF84082-190C-4568-BE43-266529A74A06}" type="presOf" srcId="{B73EA016-5B5E-4372-8AFF-E16F061CFA05}" destId="{1F6A0B97-83F0-4189-B0CB-00156B0AC153}" srcOrd="0" destOrd="0" presId="urn:microsoft.com/office/officeart/2005/8/layout/hChevron3"/>
    <dgm:cxn modelId="{006CF1A7-6CE3-44FC-99AC-4B66633A000C}" type="presOf" srcId="{D813EA76-4FD3-4C15-BFBC-B1DF43B29666}" destId="{4784DBD1-3CBE-41A8-A2C7-CF088F838C79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6DACEB8B-51A2-46DF-AE47-E3FCC004256B}" type="presParOf" srcId="{1F6A0B97-83F0-4189-B0CB-00156B0AC153}" destId="{4784DBD1-3CBE-41A8-A2C7-CF088F838C79}" srcOrd="0" destOrd="0" presId="urn:microsoft.com/office/officeart/2005/8/layout/hChevron3"/>
    <dgm:cxn modelId="{320ABF72-E432-43E0-A813-5D072DB7A35F}" type="presParOf" srcId="{1F6A0B97-83F0-4189-B0CB-00156B0AC153}" destId="{37D14BC8-3203-463C-9804-9B3B86B621FF}" srcOrd="1" destOrd="0" presId="urn:microsoft.com/office/officeart/2005/8/layout/hChevron3"/>
    <dgm:cxn modelId="{6388B9BE-A77D-4421-A25F-23A967C8125C}" type="presParOf" srcId="{1F6A0B97-83F0-4189-B0CB-00156B0AC153}" destId="{E13D0391-DAD9-4B61-AB66-3FA48A4F7006}" srcOrd="2" destOrd="0" presId="urn:microsoft.com/office/officeart/2005/8/layout/hChevron3"/>
    <dgm:cxn modelId="{F61B1C38-B394-4615-ACE2-013C2DE9C14C}" type="presParOf" srcId="{1F6A0B97-83F0-4189-B0CB-00156B0AC153}" destId="{F9271109-4339-4036-9126-150629D10456}" srcOrd="3" destOrd="0" presId="urn:microsoft.com/office/officeart/2005/8/layout/hChevron3"/>
    <dgm:cxn modelId="{215F5974-984A-49BA-BA8B-2138508581C5}" type="presParOf" srcId="{1F6A0B97-83F0-4189-B0CB-00156B0AC153}" destId="{AD4E5296-B06F-4F82-9CB5-F741BF6BFCC1}" srcOrd="4" destOrd="0" presId="urn:microsoft.com/office/officeart/2005/8/layout/hChevron3"/>
    <dgm:cxn modelId="{BF0A2394-28C0-4A5A-B2EE-934940B3DE81}" type="presParOf" srcId="{1F6A0B97-83F0-4189-B0CB-00156B0AC153}" destId="{99F7A086-6C98-4385-8FFE-3337C1F24694}" srcOrd="5" destOrd="0" presId="urn:microsoft.com/office/officeart/2005/8/layout/hChevron3"/>
    <dgm:cxn modelId="{2C7E35F3-9248-47B2-8A94-76413C5A8C3A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40 s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9</TotalTime>
  <Pages>2</Pages>
  <Words>221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2181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Thorax K+ (830800)</dc:title>
  <dc:subject/>
  <dc:creator>patrik.jens.johansson@vgregion.se</dc:creator>
  <keywords/>
  <lastModifiedBy>Ulrica Sehlberg</lastModifiedBy>
  <revision>14</revision>
  <lastPrinted>2016-03-31T10:56:00.0000000Z</lastPrinted>
  <dcterms:created xsi:type="dcterms:W3CDTF">2022-05-18T04:23:00.0000000Z</dcterms:created>
  <dcterms:modified xsi:type="dcterms:W3CDTF">2026-01-30T10:00:00.0000000Z</dcterms:modified>
</coreProperties>
</file>