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7FE7E" w14:textId="77777777" w:rsidR="00B00C74" w:rsidRDefault="00B00C74" w:rsidP="00F35B05">
      <w:pPr>
        <w:pStyle w:val="Rubrik2"/>
        <w:sectPr w:rsidR="00B00C74" w:rsidSect="00B00C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464D71" w14:textId="15A55E67" w:rsidR="00B00C74" w:rsidRPr="00CD211F" w:rsidRDefault="00096E4F" w:rsidP="00CD211F">
      <w:pPr>
        <w:pStyle w:val="Rubrik1"/>
        <w:ind w:left="0"/>
      </w:pPr>
      <w:r w:rsidRPr="00096E4F">
        <w:t>DT Thorax K- lågdos (830706)</w:t>
      </w:r>
    </w:p>
    <w:p w14:paraId="5F65B687" w14:textId="77777777" w:rsidR="00B00C74" w:rsidRPr="00B00C74" w:rsidRDefault="00B00C74" w:rsidP="00096E4F">
      <w:pPr>
        <w:pStyle w:val="Rubrik2"/>
        <w:ind w:left="0"/>
      </w:pPr>
      <w:r w:rsidRPr="00B00C74">
        <w:t>Syfte</w:t>
      </w:r>
    </w:p>
    <w:p w14:paraId="5C184829" w14:textId="77777777" w:rsidR="00B00C74" w:rsidRDefault="00B00C74" w:rsidP="00B00C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00C7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3BEC424" w14:textId="77777777" w:rsidR="00CD211F" w:rsidRPr="00B00C74" w:rsidRDefault="00CD211F" w:rsidP="00B00C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27A445" w14:textId="77777777" w:rsidR="00CD211F" w:rsidRPr="00B00C74" w:rsidRDefault="00CD211F" w:rsidP="00CD211F">
      <w:pPr>
        <w:pStyle w:val="Rubrik2"/>
        <w:ind w:left="0"/>
      </w:pPr>
      <w:r>
        <w:t>Förändringar</w:t>
      </w:r>
      <w:r w:rsidRPr="00B00C74">
        <w:t xml:space="preserve"> i denna version</w:t>
      </w:r>
    </w:p>
    <w:p w14:paraId="04D5D23F" w14:textId="0E40F17E" w:rsidR="00CD211F" w:rsidRPr="00B00C74" w:rsidRDefault="00BF1284" w:rsidP="00CD211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kernel, Siemens.</w:t>
      </w:r>
    </w:p>
    <w:p w14:paraId="2A95350C" w14:textId="77777777" w:rsidR="00B00C74" w:rsidRPr="00B00C74" w:rsidRDefault="00B00C74" w:rsidP="00B00C7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20D345" w14:textId="77777777" w:rsidR="00B00C74" w:rsidRPr="00B00C74" w:rsidRDefault="00B00C74" w:rsidP="00096E4F">
      <w:pPr>
        <w:pStyle w:val="Rubrik2"/>
        <w:ind w:left="0"/>
      </w:pPr>
      <w:r w:rsidRPr="00B00C7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00C74" w:rsidRPr="00B00C74" w14:paraId="2E2F41A9" w14:textId="77777777" w:rsidTr="006271F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B55C39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43DB40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Kontroll av lungnoduler.</w:t>
            </w:r>
          </w:p>
        </w:tc>
      </w:tr>
      <w:tr w:rsidR="00B00C74" w:rsidRPr="00B00C74" w14:paraId="59D26324" w14:textId="77777777" w:rsidTr="006271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F6CC2E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03EE1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B00C74" w:rsidRPr="00B00C74" w14:paraId="0A840A33" w14:textId="77777777" w:rsidTr="006271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732340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036D46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00C74" w:rsidRPr="00B00C74" w14:paraId="587A3B1B" w14:textId="77777777" w:rsidTr="006271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687EBF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75423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00C74" w:rsidRPr="00B00C74" w14:paraId="2E4AADDE" w14:textId="77777777" w:rsidTr="006271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43A4FB3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C107E83" w14:textId="13E291DD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96E4F" w:rsidRPr="00B00C7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B00C7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B00C74"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0FD2446E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097E577" w14:textId="793BAC7D" w:rsidR="00B00C74" w:rsidRPr="00B00C74" w:rsidRDefault="00BF128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B00C74" w:rsidRPr="00B00C7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00C74" w:rsidRPr="00B00C74" w14:paraId="1B45FAA7" w14:textId="77777777" w:rsidTr="006271F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1FCFAD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130A243" w14:textId="77777777" w:rsidR="00B00C74" w:rsidRPr="00B00C74" w:rsidRDefault="00B00C74" w:rsidP="00B00C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1CDC41A" w14:textId="77777777" w:rsidR="00B00C74" w:rsidRPr="00B00C74" w:rsidRDefault="00B00C74" w:rsidP="00B00C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DE8E92B" w14:textId="77777777" w:rsidR="00B00C74" w:rsidRPr="00B00C74" w:rsidRDefault="00B00C74" w:rsidP="00B00C7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6AD9F06" w14:textId="77777777" w:rsidR="00B00C74" w:rsidRPr="00B00C74" w:rsidRDefault="00B00C74" w:rsidP="00B00C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BA9886" w14:textId="77777777" w:rsidR="00B00C74" w:rsidRPr="00B00C74" w:rsidRDefault="00B00C74" w:rsidP="00096E4F">
      <w:pPr>
        <w:pStyle w:val="Rubrik2"/>
        <w:ind w:left="0"/>
      </w:pPr>
      <w:r w:rsidRPr="00B00C7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B00C74" w:rsidRPr="00B00C74" w14:paraId="5CDA9CE4" w14:textId="77777777" w:rsidTr="00B00C74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A7A235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961B91" wp14:editId="64AC5AA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ABD36B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00C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1F5FE3" wp14:editId="25AE546B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191770</wp:posOffset>
                      </wp:positionV>
                      <wp:extent cx="1450975" cy="1338580"/>
                      <wp:effectExtent l="19050" t="19050" r="158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577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7AD83C" id="Rektangel 3" o:spid="_x0000_s1026" style="position:absolute;margin-left:14.5pt;margin-top:15.1pt;width:114.2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" filled="f" strokecolor="red" strokeweight="3pt"/>
                  </w:pict>
                </mc:Fallback>
              </mc:AlternateContent>
            </w:r>
            <w:r w:rsidRPr="00B00C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BE95541" wp14:editId="317863EC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EDB599" w14:textId="77777777" w:rsidR="00B00C74" w:rsidRPr="0066567D" w:rsidRDefault="00B00C74" w:rsidP="00364EB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BE9554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" adj="3366" fillcolor="red" stroked="f" strokeweight="1pt">
                      <v:textbox inset="1mm,1mm,1mm,1mm">
                        <w:txbxContent>
                          <w:p w14:paraId="01EDB599" w14:textId="77777777" w:rsidR="00B00C74" w:rsidRPr="0066567D" w:rsidRDefault="00B00C74" w:rsidP="00364EB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w:drawing>
                <wp:inline distT="0" distB="0" distL="0" distR="0" wp14:anchorId="729E2F3F" wp14:editId="39876DE9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1909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0C74" w:rsidRPr="00B00C74" w14:paraId="1EBE54C0" w14:textId="77777777" w:rsidTr="00B00C7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9C1BBAE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849EEC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5A5010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00C74" w:rsidRPr="00B00C74" w14:paraId="7ED8BC20" w14:textId="77777777" w:rsidTr="00B00C74">
        <w:trPr>
          <w:trHeight w:val="227"/>
        </w:trPr>
        <w:tc>
          <w:tcPr>
            <w:tcW w:w="1950" w:type="dxa"/>
            <w:shd w:val="clear" w:color="auto" w:fill="FFFFFF"/>
          </w:tcPr>
          <w:p w14:paraId="06C6028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55C828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098FA6" w14:textId="77777777" w:rsidR="00B00C74" w:rsidRPr="00B00C74" w:rsidRDefault="00B00C74" w:rsidP="00B00C7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B00C74" w:rsidRPr="00B00C74" w14:paraId="191898DD" w14:textId="77777777" w:rsidTr="00B00C74">
        <w:trPr>
          <w:trHeight w:val="227"/>
        </w:trPr>
        <w:tc>
          <w:tcPr>
            <w:tcW w:w="1950" w:type="dxa"/>
            <w:shd w:val="clear" w:color="auto" w:fill="FFFFFF"/>
          </w:tcPr>
          <w:p w14:paraId="5BB61C52" w14:textId="77777777" w:rsidR="00B00C74" w:rsidRPr="00B00C74" w:rsidRDefault="00B00C74" w:rsidP="00B00C7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Thorax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4696A0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00C7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00C74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0B1477A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B3E88F3" w14:textId="77777777" w:rsidR="00B00C74" w:rsidRPr="00B00C74" w:rsidRDefault="00B00C74" w:rsidP="00B00C7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FAD0DCE" w14:textId="77777777" w:rsidR="00B00C74" w:rsidRPr="00B00C74" w:rsidRDefault="00B00C74" w:rsidP="00B00C7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600AF5C" w14:textId="3384D39B" w:rsidR="00B00C74" w:rsidRPr="00096E4F" w:rsidRDefault="00B00C74" w:rsidP="00096E4F">
      <w:pPr>
        <w:pStyle w:val="Rubrik2"/>
        <w:ind w:left="0"/>
        <w:rPr>
          <w:rFonts w:ascii="Arial" w:hAnsi="Arial" w:cs="Arial"/>
          <w:b/>
          <w:sz w:val="18"/>
          <w:szCs w:val="18"/>
        </w:rPr>
      </w:pPr>
      <w:r w:rsidRPr="00B00C74">
        <w:rPr>
          <w:rFonts w:ascii="Arial" w:hAnsi="Arial" w:cs="Arial"/>
          <w:b/>
          <w:sz w:val="18"/>
          <w:szCs w:val="18"/>
        </w:rPr>
        <w:br w:type="page"/>
      </w:r>
      <w:r w:rsidRPr="00B00C74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B00C74" w:rsidRPr="00B00C74" w14:paraId="3F80C904" w14:textId="77777777" w:rsidTr="00B00C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5429D3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D54F7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56F4A2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B905E63" wp14:editId="0C81AE2C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7B2780" w14:textId="77777777" w:rsidR="00B00C74" w:rsidRPr="0066567D" w:rsidRDefault="00B00C74" w:rsidP="00364EB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905E63" id="Pil: uppåt 24" o:spid="_x0000_s1027" type="#_x0000_t68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E7B2780" w14:textId="77777777" w:rsidR="00B00C74" w:rsidRPr="0066567D" w:rsidRDefault="00B00C74" w:rsidP="00364EB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00C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60375EB" wp14:editId="2DCFB175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BF1BDE" w14:textId="77777777" w:rsidR="00B00C74" w:rsidRPr="0066564D" w:rsidRDefault="00B00C74" w:rsidP="00364EB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60375E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5DBF1BDE" w14:textId="77777777" w:rsidR="00B00C74" w:rsidRPr="0066564D" w:rsidRDefault="00B00C74" w:rsidP="00364EB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3D79D5D" wp14:editId="51BCB3AE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9D727A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F45EB35" wp14:editId="485D37A8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76A127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w:drawing>
                <wp:inline distT="0" distB="0" distL="0" distR="0" wp14:anchorId="3B2CF4FC" wp14:editId="46BF2FED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AF3A154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F9E82C5" wp14:editId="6F0B9A14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CB4086" w14:textId="77777777" w:rsidR="00B00C74" w:rsidRPr="0066567D" w:rsidRDefault="00B00C74" w:rsidP="00364EB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9E82C5" id="Pil: uppåt 26" o:spid="_x0000_s1029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2ACB4086" w14:textId="77777777" w:rsidR="00B00C74" w:rsidRPr="0066567D" w:rsidRDefault="00B00C74" w:rsidP="00364EB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B22DB4A" wp14:editId="7343809E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2B2187" id="Rak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B00C7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FAA2C53" wp14:editId="3E7360F7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9FFFC3" w14:textId="77777777" w:rsidR="00B00C74" w:rsidRPr="0066567D" w:rsidRDefault="00B00C74" w:rsidP="00364EB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AA2C53" id="Pil: uppåt 22" o:spid="_x0000_s1030" type="#_x0000_t68" style="position:absolute;left:0;text-align:left;margin-left:24.65pt;margin-top: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D9FFFC3" w14:textId="77777777" w:rsidR="00B00C74" w:rsidRPr="0066567D" w:rsidRDefault="00B00C74" w:rsidP="00364EB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B5BC476" wp14:editId="3A8CCFD0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9659C0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B00C74">
              <w:rPr>
                <w:noProof/>
                <w:szCs w:val="20"/>
              </w:rPr>
              <w:drawing>
                <wp:inline distT="0" distB="0" distL="0" distR="0" wp14:anchorId="470D3C99" wp14:editId="61DA91D9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0C74" w:rsidRPr="00B00C74" w14:paraId="1B23C4C8" w14:textId="77777777" w:rsidTr="00B00C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AC6C7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C97B5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8E0408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3DAD08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00C74" w:rsidRPr="00B00C74" w14:paraId="115EEC00" w14:textId="77777777" w:rsidTr="00B00C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640DAF6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1CF2F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EA1171E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5008E46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00C74" w:rsidRPr="00B00C74" w14:paraId="25511496" w14:textId="77777777" w:rsidTr="00B00C7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19063F1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6C0E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33728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BC854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886558D" w14:textId="77777777" w:rsidR="00B00C74" w:rsidRPr="00B00C74" w:rsidRDefault="00B00C74" w:rsidP="00096E4F">
      <w:pPr>
        <w:pStyle w:val="Rubrik2"/>
        <w:ind w:left="0"/>
      </w:pPr>
      <w:r w:rsidRPr="00B00C7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B00C74" w:rsidRPr="00B00C74" w14:paraId="19590935" w14:textId="77777777" w:rsidTr="006271F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8CED4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7845BE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18484A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09A168C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B00C7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5FE6A1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41F8C60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00C74" w:rsidRPr="00B00C74" w14:paraId="65B2DA7C" w14:textId="77777777" w:rsidTr="006271F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C2F0ED" w14:textId="77777777" w:rsidR="00B00C74" w:rsidRPr="00B00C74" w:rsidRDefault="00B00C74" w:rsidP="00B00C7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Thorax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A17030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9D534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54F7B7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B020C9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EE6C225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00C74" w:rsidRPr="00B00C74" w14:paraId="4C987B3C" w14:textId="77777777" w:rsidTr="006271F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74A71C" w14:textId="77777777" w:rsidR="00B00C74" w:rsidRPr="00B00C74" w:rsidRDefault="00B00C74" w:rsidP="00B00C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B00C74">
              <w:rPr>
                <w:rFonts w:ascii="Arial" w:hAnsi="Arial" w:cs="Arial"/>
                <w:b/>
                <w:sz w:val="18"/>
                <w:szCs w:val="18"/>
              </w:rPr>
              <w:t xml:space="preserve">  Mediastinum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3B8B67" w14:textId="4351CBE7" w:rsidR="00B00C74" w:rsidRPr="00B00C74" w:rsidRDefault="003E3581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5FCB08" w14:textId="5B40A23E" w:rsidR="00B00C74" w:rsidRPr="00B00C74" w:rsidRDefault="003E3581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FCB8DD" w14:textId="694BCA1C" w:rsidR="00B00C74" w:rsidRPr="00B00C74" w:rsidRDefault="003E3581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B00C7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CD0A6" w14:textId="2C65C1A2" w:rsidR="00B00C74" w:rsidRPr="00B00C74" w:rsidRDefault="003E3581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ED4C65" w14:textId="7EAAD958" w:rsidR="00B00C74" w:rsidRPr="00B00C74" w:rsidRDefault="003E3581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B00C74" w:rsidRPr="00B00C74" w14:paraId="1AAE32F1" w14:textId="77777777" w:rsidTr="006271F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2036BF" w14:textId="77777777" w:rsidR="00B00C74" w:rsidRPr="00B00C74" w:rsidRDefault="00B00C74" w:rsidP="00B00C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00C7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B00C74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B00C74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E114FB" w14:textId="27C7B075" w:rsidR="00B00C74" w:rsidRPr="00B00C74" w:rsidRDefault="0077248A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EEA1A0" w14:textId="3FACD084" w:rsidR="00B00C74" w:rsidRPr="00B00C74" w:rsidRDefault="0077248A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B32B2" w14:textId="640810C6" w:rsidR="00B00C74" w:rsidRPr="00B00C74" w:rsidRDefault="0077248A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94B0A7" w14:textId="0620C897" w:rsidR="00B00C74" w:rsidRPr="00B00C74" w:rsidRDefault="0077248A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B49D647" w14:textId="1E5E4CD6" w:rsidR="00B00C74" w:rsidRPr="00B00C74" w:rsidRDefault="0077248A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B00C74" w:rsidRPr="00B00C74" w14:paraId="0E8D745C" w14:textId="77777777" w:rsidTr="006271F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E51687" w14:textId="77777777" w:rsidR="00B00C74" w:rsidRPr="00B00C74" w:rsidRDefault="00B00C74" w:rsidP="00B00C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9DFDC1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1C9E3E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EF9526" w14:textId="7667144D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B</w:t>
            </w:r>
            <w:r w:rsidR="0077248A">
              <w:rPr>
                <w:rFonts w:ascii="Arial" w:hAnsi="Arial" w:cs="Arial"/>
                <w:sz w:val="18"/>
                <w:szCs w:val="18"/>
              </w:rPr>
              <w:t>l64</w:t>
            </w:r>
            <w:r w:rsidRPr="00B00C74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39D0D5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50D694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00C74" w:rsidRPr="00B00C74" w14:paraId="650D2E76" w14:textId="77777777" w:rsidTr="006271F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3B5A88A" w14:textId="77777777" w:rsidR="00B00C74" w:rsidRPr="00B00C74" w:rsidRDefault="00B00C74" w:rsidP="00B00C7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0F9C09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E1E04F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6704C6" w14:textId="2BD9A763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</w:rPr>
              <w:t>B</w:t>
            </w:r>
            <w:r w:rsidR="0077248A">
              <w:rPr>
                <w:rFonts w:ascii="Arial" w:hAnsi="Arial" w:cs="Arial"/>
                <w:sz w:val="18"/>
                <w:szCs w:val="18"/>
              </w:rPr>
              <w:t>l64</w:t>
            </w:r>
            <w:r w:rsidRPr="00B00C74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2F041B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BD7A65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00C74" w:rsidRPr="00B00C74" w14:paraId="2A358E44" w14:textId="77777777" w:rsidTr="006271F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A3B67C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9C919C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8AC9F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73D137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2E10CF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47A944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B00C74" w:rsidRPr="00B00C74" w14:paraId="0BBFFB62" w14:textId="77777777" w:rsidTr="006271F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9F843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A0370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CDE58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9A89BE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A32B92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CB4918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00C7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00A9793" w14:textId="77777777" w:rsidR="00B00C74" w:rsidRPr="00B00C74" w:rsidRDefault="00B00C74" w:rsidP="00096E4F">
      <w:pPr>
        <w:pStyle w:val="Rubrik2"/>
        <w:ind w:left="0"/>
      </w:pPr>
      <w:r w:rsidRPr="00B00C74">
        <w:rPr>
          <w:lang w:val="en-US"/>
        </w:rPr>
        <w:t xml:space="preserve">Hängning </w:t>
      </w:r>
      <w:r w:rsidRPr="00B00C74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B00C74" w:rsidRPr="00B00C74" w14:paraId="0D778575" w14:textId="77777777" w:rsidTr="00B00C7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165C3B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12DB43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6727CC5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1296CD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D40E40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0E6DFB65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47887C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00C7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C4BD29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03DBBB83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FB5486A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8A7CA5A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0A88E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73203B2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14C482FB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1E19D51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75D06D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00C7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DD2F5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0CB830C8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51FC8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052832A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7EC935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F9E62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7FE145F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604394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0D27A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196215E3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3411B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5988801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7A63EC5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C2CC1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F1C042A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D8A47D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2B121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44AD7378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EE6B6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9B7757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3E452F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F0EA3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5677DC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A40DCA9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5E108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49789C42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33ADA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29A4240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2EC75E2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73106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D492D32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B577F40" w14:textId="77777777" w:rsidR="00B00C74" w:rsidRPr="00B00C74" w:rsidRDefault="00B00C74" w:rsidP="00B00C7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B99AE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74B87F75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0F720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977A5E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83E6EF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330B1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73C33C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B9B9117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1A0EDA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06B407CC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FEA988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8BAB45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DA4BFE6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62BC0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D48B2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6EBF205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B09E4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4E7EF822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9BCAF7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AC645D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3730AD9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73FF52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016DA7D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7C89DE4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5DFB50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00C74" w:rsidRPr="00B00C74" w14:paraId="094026DE" w14:textId="77777777" w:rsidTr="00B00C7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021055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23980DF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311A561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7026731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3D6B0B" w14:textId="77777777" w:rsidR="00B00C74" w:rsidRPr="00B00C74" w:rsidRDefault="00B00C74" w:rsidP="00B00C7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D1FCA05" w14:textId="77777777" w:rsidR="00B00C74" w:rsidRPr="00B00C74" w:rsidRDefault="00B00C74" w:rsidP="00B00C7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00C7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FF324" w14:textId="77777777" w:rsidR="00961692" w:rsidRDefault="00961692">
      <w:r>
        <w:separator/>
      </w:r>
    </w:p>
  </w:endnote>
  <w:endnote w:type="continuationSeparator" w:id="0">
    <w:p w14:paraId="0BF7F183" w14:textId="77777777" w:rsidR="00961692" w:rsidRDefault="00961692">
      <w:r>
        <w:continuationSeparator/>
      </w:r>
    </w:p>
  </w:endnote>
  <w:endnote w:type="continuationNotice" w:id="1">
    <w:p w14:paraId="068C3AC1" w14:textId="77777777" w:rsidR="00961692" w:rsidRDefault="009616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42689C" w14:textId="77777777" w:rsidR="00961692" w:rsidRDefault="00961692"/>
  </w:footnote>
  <w:footnote w:type="continuationSeparator" w:id="0">
    <w:p w14:paraId="3541F642" w14:textId="77777777" w:rsidR="00961692" w:rsidRDefault="00961692">
      <w:r>
        <w:continuationSeparator/>
      </w:r>
    </w:p>
  </w:footnote>
  <w:footnote w:type="continuationNotice" w:id="1">
    <w:p w14:paraId="60242FC0" w14:textId="77777777" w:rsidR="00961692" w:rsidRDefault="009616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B0E4D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A4E82B8" w:tentative="1">
      <w:start w:val="1"/>
      <w:numFmt w:val="lowerLetter"/>
      <w:lvlText w:val="%2."/>
      <w:lvlJc w:val="left"/>
      <w:pPr>
        <w:ind w:left="1080" w:hanging="360"/>
      </w:pPr>
    </w:lvl>
    <w:lvl w:ilvl="2" w:tplc="611C095A" w:tentative="1">
      <w:start w:val="1"/>
      <w:numFmt w:val="lowerRoman"/>
      <w:lvlText w:val="%3."/>
      <w:lvlJc w:val="right"/>
      <w:pPr>
        <w:ind w:left="1800" w:hanging="180"/>
      </w:pPr>
    </w:lvl>
    <w:lvl w:ilvl="3" w:tplc="2CBA4ED2" w:tentative="1">
      <w:start w:val="1"/>
      <w:numFmt w:val="decimal"/>
      <w:lvlText w:val="%4."/>
      <w:lvlJc w:val="left"/>
      <w:pPr>
        <w:ind w:left="2520" w:hanging="360"/>
      </w:pPr>
    </w:lvl>
    <w:lvl w:ilvl="4" w:tplc="5A3C07C2" w:tentative="1">
      <w:start w:val="1"/>
      <w:numFmt w:val="lowerLetter"/>
      <w:lvlText w:val="%5."/>
      <w:lvlJc w:val="left"/>
      <w:pPr>
        <w:ind w:left="3240" w:hanging="360"/>
      </w:pPr>
    </w:lvl>
    <w:lvl w:ilvl="5" w:tplc="15E8C432" w:tentative="1">
      <w:start w:val="1"/>
      <w:numFmt w:val="lowerRoman"/>
      <w:lvlText w:val="%6."/>
      <w:lvlJc w:val="right"/>
      <w:pPr>
        <w:ind w:left="3960" w:hanging="180"/>
      </w:pPr>
    </w:lvl>
    <w:lvl w:ilvl="6" w:tplc="348EA86C" w:tentative="1">
      <w:start w:val="1"/>
      <w:numFmt w:val="decimal"/>
      <w:lvlText w:val="%7."/>
      <w:lvlJc w:val="left"/>
      <w:pPr>
        <w:ind w:left="4680" w:hanging="360"/>
      </w:pPr>
    </w:lvl>
    <w:lvl w:ilvl="7" w:tplc="DAD495B0" w:tentative="1">
      <w:start w:val="1"/>
      <w:numFmt w:val="lowerLetter"/>
      <w:lvlText w:val="%8."/>
      <w:lvlJc w:val="left"/>
      <w:pPr>
        <w:ind w:left="5400" w:hanging="360"/>
      </w:pPr>
    </w:lvl>
    <w:lvl w:ilvl="8" w:tplc="FED85B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8884DD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59296EC" w:tentative="1">
      <w:start w:val="1"/>
      <w:numFmt w:val="lowerLetter"/>
      <w:lvlText w:val="%2."/>
      <w:lvlJc w:val="left"/>
      <w:pPr>
        <w:ind w:left="1080" w:hanging="360"/>
      </w:pPr>
    </w:lvl>
    <w:lvl w:ilvl="2" w:tplc="49CA2A22" w:tentative="1">
      <w:start w:val="1"/>
      <w:numFmt w:val="lowerRoman"/>
      <w:lvlText w:val="%3."/>
      <w:lvlJc w:val="right"/>
      <w:pPr>
        <w:ind w:left="1800" w:hanging="180"/>
      </w:pPr>
    </w:lvl>
    <w:lvl w:ilvl="3" w:tplc="E4A4EF38" w:tentative="1">
      <w:start w:val="1"/>
      <w:numFmt w:val="decimal"/>
      <w:lvlText w:val="%4."/>
      <w:lvlJc w:val="left"/>
      <w:pPr>
        <w:ind w:left="2520" w:hanging="360"/>
      </w:pPr>
    </w:lvl>
    <w:lvl w:ilvl="4" w:tplc="C9BA9CFE" w:tentative="1">
      <w:start w:val="1"/>
      <w:numFmt w:val="lowerLetter"/>
      <w:lvlText w:val="%5."/>
      <w:lvlJc w:val="left"/>
      <w:pPr>
        <w:ind w:left="3240" w:hanging="360"/>
      </w:pPr>
    </w:lvl>
    <w:lvl w:ilvl="5" w:tplc="29FAE140" w:tentative="1">
      <w:start w:val="1"/>
      <w:numFmt w:val="lowerRoman"/>
      <w:lvlText w:val="%6."/>
      <w:lvlJc w:val="right"/>
      <w:pPr>
        <w:ind w:left="3960" w:hanging="180"/>
      </w:pPr>
    </w:lvl>
    <w:lvl w:ilvl="6" w:tplc="00D8DCBE" w:tentative="1">
      <w:start w:val="1"/>
      <w:numFmt w:val="decimal"/>
      <w:lvlText w:val="%7."/>
      <w:lvlJc w:val="left"/>
      <w:pPr>
        <w:ind w:left="4680" w:hanging="360"/>
      </w:pPr>
    </w:lvl>
    <w:lvl w:ilvl="7" w:tplc="F6AA7244" w:tentative="1">
      <w:start w:val="1"/>
      <w:numFmt w:val="lowerLetter"/>
      <w:lvlText w:val="%8."/>
      <w:lvlJc w:val="left"/>
      <w:pPr>
        <w:ind w:left="5400" w:hanging="360"/>
      </w:pPr>
    </w:lvl>
    <w:lvl w:ilvl="8" w:tplc="205E05A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E82749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02AB6D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4B8DE3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B7CCF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34EB4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840CAF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4B62A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6AC3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D6C52A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2780282">
    <w:abstractNumId w:val="20"/>
  </w:num>
  <w:num w:numId="2" w16cid:durableId="897276961">
    <w:abstractNumId w:val="15"/>
  </w:num>
  <w:num w:numId="3" w16cid:durableId="1336375079">
    <w:abstractNumId w:val="0"/>
  </w:num>
  <w:num w:numId="4" w16cid:durableId="93014187">
    <w:abstractNumId w:val="6"/>
  </w:num>
  <w:num w:numId="5" w16cid:durableId="1321075416">
    <w:abstractNumId w:val="18"/>
  </w:num>
  <w:num w:numId="6" w16cid:durableId="1541820592">
    <w:abstractNumId w:val="2"/>
  </w:num>
  <w:num w:numId="7" w16cid:durableId="55784220">
    <w:abstractNumId w:val="12"/>
  </w:num>
  <w:num w:numId="8" w16cid:durableId="1218739655">
    <w:abstractNumId w:val="9"/>
  </w:num>
  <w:num w:numId="9" w16cid:durableId="1212814216">
    <w:abstractNumId w:val="1"/>
  </w:num>
  <w:num w:numId="10" w16cid:durableId="1628123418">
    <w:abstractNumId w:val="1"/>
  </w:num>
  <w:num w:numId="11" w16cid:durableId="53356060">
    <w:abstractNumId w:val="3"/>
  </w:num>
  <w:num w:numId="12" w16cid:durableId="1014117281">
    <w:abstractNumId w:val="4"/>
  </w:num>
  <w:num w:numId="13" w16cid:durableId="929435674">
    <w:abstractNumId w:val="14"/>
  </w:num>
  <w:num w:numId="14" w16cid:durableId="1064376267">
    <w:abstractNumId w:val="10"/>
  </w:num>
  <w:num w:numId="15" w16cid:durableId="1344940424">
    <w:abstractNumId w:val="7"/>
  </w:num>
  <w:num w:numId="16" w16cid:durableId="1396003040">
    <w:abstractNumId w:val="13"/>
  </w:num>
  <w:num w:numId="17" w16cid:durableId="1754936843">
    <w:abstractNumId w:val="5"/>
  </w:num>
  <w:num w:numId="18" w16cid:durableId="2142843910">
    <w:abstractNumId w:val="11"/>
  </w:num>
  <w:num w:numId="19" w16cid:durableId="1985161001">
    <w:abstractNumId w:val="19"/>
  </w:num>
  <w:num w:numId="20" w16cid:durableId="1975914528">
    <w:abstractNumId w:val="16"/>
  </w:num>
  <w:num w:numId="21" w16cid:durableId="1470127895">
    <w:abstractNumId w:val="8"/>
  </w:num>
  <w:num w:numId="22" w16cid:durableId="13895710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07F"/>
    <w:rsid w:val="00084024"/>
    <w:rsid w:val="0009062C"/>
    <w:rsid w:val="00095368"/>
    <w:rsid w:val="000954C4"/>
    <w:rsid w:val="00096E4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EB0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603"/>
    <w:rsid w:val="003D099E"/>
    <w:rsid w:val="003D21A2"/>
    <w:rsid w:val="003D29D2"/>
    <w:rsid w:val="003E0705"/>
    <w:rsid w:val="003E2FF7"/>
    <w:rsid w:val="003E3581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48A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692"/>
    <w:rsid w:val="00971D93"/>
    <w:rsid w:val="009914D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3E9"/>
    <w:rsid w:val="00AD73EC"/>
    <w:rsid w:val="00AE5BC7"/>
    <w:rsid w:val="00AF5AAF"/>
    <w:rsid w:val="00B00C7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28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11F"/>
    <w:rsid w:val="00CD6647"/>
    <w:rsid w:val="00CE4B73"/>
    <w:rsid w:val="00CF1AB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A3EFF0B-CFDF-4264-9143-32A4FB6CA1BA}" type="presOf" srcId="{72C3C3E7-AFE7-48AF-A84A-F5F4B462ABCE}" destId="{AD4E5296-B06F-4F82-9CB5-F741BF6BFCC1}" srcOrd="0" destOrd="0" presId="urn:microsoft.com/office/officeart/2005/8/layout/hChevron3"/>
    <dgm:cxn modelId="{38ED2A2E-2417-4A42-93A9-8D42B7D9FD33}" type="presOf" srcId="{548E9FD9-7371-42E5-8C31-C03B33C90BF7}" destId="{6CE68A43-9C69-4212-AF24-9AFEE7CA1715}" srcOrd="0" destOrd="0" presId="urn:microsoft.com/office/officeart/2005/8/layout/hChevron3"/>
    <dgm:cxn modelId="{388B833A-5C92-447E-ADD8-31D61E5092E4}" type="presOf" srcId="{D813EA76-4FD3-4C15-BFBC-B1DF43B29666}" destId="{4784DBD1-3CBE-41A8-A2C7-CF088F838C79}" srcOrd="0" destOrd="0" presId="urn:microsoft.com/office/officeart/2005/8/layout/hChevron3"/>
    <dgm:cxn modelId="{DD8FF05C-F4A5-42B3-A5C6-EAFD64CBBD45}" type="presOf" srcId="{7D55B2F1-F7F7-4A6B-AFB0-F846FDB634B5}" destId="{E13D0391-DAD9-4B61-AB66-3FA48A4F7006}" srcOrd="0" destOrd="0" presId="urn:microsoft.com/office/officeart/2005/8/layout/hChevron3"/>
    <dgm:cxn modelId="{ECEB6D89-5BC7-48DF-8FB0-4C25ED2F0F14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9355313-3DED-4A82-8EC9-BA61F169B454}" type="presParOf" srcId="{1F6A0B97-83F0-4189-B0CB-00156B0AC153}" destId="{4784DBD1-3CBE-41A8-A2C7-CF088F838C79}" srcOrd="0" destOrd="0" presId="urn:microsoft.com/office/officeart/2005/8/layout/hChevron3"/>
    <dgm:cxn modelId="{A5DA3E64-78A9-4385-B651-9616E45045E0}" type="presParOf" srcId="{1F6A0B97-83F0-4189-B0CB-00156B0AC153}" destId="{37D14BC8-3203-463C-9804-9B3B86B621FF}" srcOrd="1" destOrd="0" presId="urn:microsoft.com/office/officeart/2005/8/layout/hChevron3"/>
    <dgm:cxn modelId="{224A4327-C0E1-4D19-B04D-580BA2CD6413}" type="presParOf" srcId="{1F6A0B97-83F0-4189-B0CB-00156B0AC153}" destId="{E13D0391-DAD9-4B61-AB66-3FA48A4F7006}" srcOrd="2" destOrd="0" presId="urn:microsoft.com/office/officeart/2005/8/layout/hChevron3"/>
    <dgm:cxn modelId="{CC8AB874-B0B5-4E82-87BE-430A841E5DBA}" type="presParOf" srcId="{1F6A0B97-83F0-4189-B0CB-00156B0AC153}" destId="{F9271109-4339-4036-9126-150629D10456}" srcOrd="3" destOrd="0" presId="urn:microsoft.com/office/officeart/2005/8/layout/hChevron3"/>
    <dgm:cxn modelId="{0621915C-F261-48DC-8755-27BF255D8F4B}" type="presParOf" srcId="{1F6A0B97-83F0-4189-B0CB-00156B0AC153}" destId="{AD4E5296-B06F-4F82-9CB5-F741BF6BFCC1}" srcOrd="4" destOrd="0" presId="urn:microsoft.com/office/officeart/2005/8/layout/hChevron3"/>
    <dgm:cxn modelId="{FE7EC524-5760-43AD-819A-8D7E91EB3241}" type="presParOf" srcId="{1F6A0B97-83F0-4189-B0CB-00156B0AC153}" destId="{99F7A086-6C98-4385-8FFE-3337C1F24694}" srcOrd="5" destOrd="0" presId="urn:microsoft.com/office/officeart/2005/8/layout/hChevron3"/>
    <dgm:cxn modelId="{1B4BA157-6B7A-4F97-B819-6094B863317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212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K- lågdos (830706)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2022-05-18T04:23:00.0000000Z</dcterms:created>
  <dcterms:modified xsi:type="dcterms:W3CDTF">2025-04-08T13:07:00.0000000Z</dcterms:modified>
</coreProperties>
</file>