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7FE7E" w14:textId="77777777" w:rsidR="00B00C74" w:rsidRDefault="00B00C74" w:rsidP="00F35B05">
      <w:pPr>
        <w:pStyle w:val="Rubrik2"/>
        <w:sectPr w:rsidR="00B00C74" w:rsidSect="00B00C7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4464D71" w14:textId="15A55E67" w:rsidR="00B00C74" w:rsidRPr="00CD211F" w:rsidRDefault="00096E4F" w:rsidP="00CD211F">
      <w:pPr>
        <w:pStyle w:val="Rubrik1"/>
        <w:ind w:left="0"/>
      </w:pPr>
      <w:r w:rsidRPr="00096E4F">
        <w:t>DT Thorax K- lågdos (830706)</w:t>
      </w:r>
    </w:p>
    <w:p w14:paraId="5F65B687" w14:textId="77777777" w:rsidR="00B00C74" w:rsidRPr="00B00C74" w:rsidRDefault="00B00C74" w:rsidP="00096E4F">
      <w:pPr>
        <w:pStyle w:val="Rubrik2"/>
        <w:ind w:left="0"/>
      </w:pPr>
      <w:r w:rsidRPr="00B00C74">
        <w:t>Syfte</w:t>
      </w:r>
    </w:p>
    <w:p w14:paraId="5C184829" w14:textId="77777777" w:rsidR="00B00C74" w:rsidRDefault="00B00C74" w:rsidP="00B00C7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B00C74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3BEC424" w14:textId="77777777" w:rsidR="00CD211F" w:rsidRPr="00B00C74" w:rsidRDefault="00CD211F" w:rsidP="00B00C7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D27A445" w14:textId="77777777" w:rsidR="00CD211F" w:rsidRPr="00B00C74" w:rsidRDefault="00CD211F" w:rsidP="00CD211F">
      <w:pPr>
        <w:pStyle w:val="Rubrik2"/>
        <w:ind w:left="0"/>
      </w:pPr>
      <w:r>
        <w:t>Förändringar</w:t>
      </w:r>
      <w:r w:rsidRPr="00B00C74">
        <w:t xml:space="preserve"> i denna version</w:t>
      </w:r>
    </w:p>
    <w:p w14:paraId="04D5D23F" w14:textId="0E40F17E" w:rsidR="00CD211F" w:rsidRPr="00B00C74" w:rsidRDefault="00BF1284" w:rsidP="00CD211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bytt kernel, Siemens.</w:t>
      </w:r>
    </w:p>
    <w:p w14:paraId="2A95350C" w14:textId="77777777" w:rsidR="00B00C74" w:rsidRPr="00B00C74" w:rsidRDefault="00B00C74" w:rsidP="00B00C7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920D345" w14:textId="77777777" w:rsidR="00B00C74" w:rsidRPr="00B00C74" w:rsidRDefault="00B00C74" w:rsidP="00096E4F">
      <w:pPr>
        <w:pStyle w:val="Rubrik2"/>
        <w:ind w:left="0"/>
      </w:pPr>
      <w:r w:rsidRPr="00B00C74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B00C74" w:rsidRPr="00B00C74" w14:paraId="2E2F41A9" w14:textId="77777777" w:rsidTr="006271F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3B55C39A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43DB400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00C74">
              <w:rPr>
                <w:rFonts w:ascii="Arial" w:hAnsi="Arial" w:cs="Arial"/>
                <w:sz w:val="18"/>
                <w:szCs w:val="18"/>
              </w:rPr>
              <w:t>Kontroll av lungnoduler.</w:t>
            </w:r>
          </w:p>
        </w:tc>
      </w:tr>
      <w:tr w:rsidR="00B00C74" w:rsidRPr="00B00C74" w14:paraId="59D26324" w14:textId="77777777" w:rsidTr="006271F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F6CC2E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03EE1B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00C74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B00C74" w:rsidRPr="00B00C74" w14:paraId="0A840A33" w14:textId="77777777" w:rsidTr="006271F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32340A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036D46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00C7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B00C74" w:rsidRPr="00B00C74" w14:paraId="587A3B1B" w14:textId="77777777" w:rsidTr="006271F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87EBFF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54239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00C7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B00C74" w:rsidRPr="00B00C74" w14:paraId="2E4AADDE" w14:textId="77777777" w:rsidTr="006271F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3A4FB3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107E83" w14:textId="13E291DD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74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096E4F" w:rsidRPr="00B00C74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B00C74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  <w:r w:rsidRPr="00B00C74">
              <w:rPr>
                <w:rFonts w:ascii="Arial" w:hAnsi="Arial" w:cs="Arial"/>
                <w:sz w:val="18"/>
                <w:szCs w:val="18"/>
              </w:rPr>
              <w:t>I andra och tredje trimestern finns risk att fostret hamnar i strålfältet.</w:t>
            </w:r>
          </w:p>
          <w:p w14:paraId="0FD2446E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74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1097E577" w14:textId="793BAC7D" w:rsidR="00B00C74" w:rsidRPr="00B00C74" w:rsidRDefault="00BF1284" w:rsidP="00B00C7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B00C74" w:rsidRPr="00B00C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B00C74" w:rsidRPr="00B00C74" w14:paraId="1B45FAA7" w14:textId="77777777" w:rsidTr="006271F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01FCFADD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130A243" w14:textId="77777777" w:rsidR="00B00C74" w:rsidRPr="00B00C74" w:rsidRDefault="00B00C74" w:rsidP="00B00C7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0C74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1CDC41A" w14:textId="77777777" w:rsidR="00B00C74" w:rsidRPr="00B00C74" w:rsidRDefault="00B00C74" w:rsidP="00B00C7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0C74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6DE8E92B" w14:textId="77777777" w:rsidR="00B00C74" w:rsidRPr="00B00C74" w:rsidRDefault="00B00C74" w:rsidP="00B00C7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0C74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66AD9F06" w14:textId="77777777" w:rsidR="00B00C74" w:rsidRPr="00B00C74" w:rsidRDefault="00B00C74" w:rsidP="00B00C7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DBA9886" w14:textId="77777777" w:rsidR="00B00C74" w:rsidRPr="00B00C74" w:rsidRDefault="00B00C74" w:rsidP="00096E4F">
      <w:pPr>
        <w:pStyle w:val="Rubrik2"/>
        <w:ind w:left="0"/>
      </w:pPr>
      <w:r w:rsidRPr="00B00C74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B00C74" w:rsidRPr="00B00C74" w14:paraId="5CDA9CE4" w14:textId="77777777" w:rsidTr="00B00C74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A7A235F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7961B91" wp14:editId="64AC5AAC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AABD36B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00C7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1F5FE3" wp14:editId="25AE546B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191770</wp:posOffset>
                      </wp:positionV>
                      <wp:extent cx="1450975" cy="1338580"/>
                      <wp:effectExtent l="19050" t="19050" r="15875" b="1397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1577" cy="133858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AD83C" id="Rektangel 3" o:spid="_x0000_s1026" style="position:absolute;margin-left:14.5pt;margin-top:15.1pt;width:114.25pt;height:10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" filled="f" strokecolor="red" strokeweight="3pt"/>
                  </w:pict>
                </mc:Fallback>
              </mc:AlternateContent>
            </w:r>
            <w:r w:rsidRPr="00B00C7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BE95541" wp14:editId="317863EC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202565</wp:posOffset>
                      </wp:positionV>
                      <wp:extent cx="410210" cy="1316355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163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EDB599" w14:textId="77777777" w:rsidR="00B00C74" w:rsidRPr="0066567D" w:rsidRDefault="00B00C74" w:rsidP="00364EB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E9554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8.95pt;margin-top:15.95pt;width:32.3pt;height:103.6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" adj="3366" fillcolor="red" stroked="f" strokeweight="1pt">
                      <v:textbox inset="1mm,1mm,1mm,1mm">
                        <w:txbxContent>
                          <w:p w14:paraId="01EDB599" w14:textId="77777777" w:rsidR="00B00C74" w:rsidRPr="0066567D" w:rsidRDefault="00B00C74" w:rsidP="00364EB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0C74">
              <w:rPr>
                <w:noProof/>
                <w:szCs w:val="20"/>
              </w:rPr>
              <w:drawing>
                <wp:inline distT="0" distB="0" distL="0" distR="0" wp14:anchorId="729E2F3F" wp14:editId="39876DE9">
                  <wp:extent cx="1477670" cy="1796040"/>
                  <wp:effectExtent l="0" t="0" r="825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07190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309" cy="180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C74" w:rsidRPr="00B00C74" w14:paraId="1EBE54C0" w14:textId="77777777" w:rsidTr="00B00C74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49C1BBAE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849EEC9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5A5010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00C74" w:rsidRPr="00B00C74" w14:paraId="7ED8BC20" w14:textId="77777777" w:rsidTr="00B00C74">
        <w:trPr>
          <w:trHeight w:val="227"/>
        </w:trPr>
        <w:tc>
          <w:tcPr>
            <w:tcW w:w="1950" w:type="dxa"/>
            <w:shd w:val="clear" w:color="auto" w:fill="FFFFFF"/>
          </w:tcPr>
          <w:p w14:paraId="06C6028D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55C828F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00C74">
              <w:rPr>
                <w:rFonts w:ascii="Arial" w:hAnsi="Arial" w:cs="Arial"/>
                <w:sz w:val="18"/>
                <w:szCs w:val="18"/>
              </w:rPr>
              <w:t>Jugulum – lungbaser.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098FA6" w14:textId="77777777" w:rsidR="00B00C74" w:rsidRPr="00B00C74" w:rsidRDefault="00B00C74" w:rsidP="00B00C7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B00C74" w:rsidRPr="00B00C74" w14:paraId="191898DD" w14:textId="77777777" w:rsidTr="00B00C74">
        <w:trPr>
          <w:trHeight w:val="227"/>
        </w:trPr>
        <w:tc>
          <w:tcPr>
            <w:tcW w:w="1950" w:type="dxa"/>
            <w:shd w:val="clear" w:color="auto" w:fill="FFFFFF"/>
          </w:tcPr>
          <w:p w14:paraId="5BB61C52" w14:textId="77777777" w:rsidR="00B00C74" w:rsidRPr="00B00C74" w:rsidRDefault="00B00C74" w:rsidP="00B00C7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Thorax K- (lågdos)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4696A00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B00C7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B00C74">
              <w:rPr>
                <w:rFonts w:ascii="Arial" w:hAnsi="Arial" w:cs="Arial"/>
                <w:sz w:val="18"/>
                <w:szCs w:val="18"/>
              </w:rPr>
              <w:t xml:space="preserve"> Jugulum – lungbaser.</w:t>
            </w:r>
          </w:p>
          <w:p w14:paraId="0B1477A4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00C7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B3E88F3" w14:textId="77777777" w:rsidR="00B00C74" w:rsidRPr="00B00C74" w:rsidRDefault="00B00C74" w:rsidP="00B00C7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FAD0DCE" w14:textId="77777777" w:rsidR="00B00C74" w:rsidRPr="00B00C74" w:rsidRDefault="00B00C74" w:rsidP="00B00C74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600AF5C" w14:textId="3384D39B" w:rsidR="00B00C74" w:rsidRPr="00096E4F" w:rsidRDefault="00B00C74" w:rsidP="00096E4F">
      <w:pPr>
        <w:pStyle w:val="Rubrik2"/>
        <w:ind w:left="0"/>
        <w:rPr>
          <w:rFonts w:ascii="Arial" w:hAnsi="Arial" w:cs="Arial"/>
          <w:b/>
          <w:sz w:val="18"/>
          <w:szCs w:val="18"/>
        </w:rPr>
      </w:pPr>
      <w:r w:rsidRPr="00B00C74">
        <w:rPr>
          <w:rFonts w:ascii="Arial" w:hAnsi="Arial" w:cs="Arial"/>
          <w:b/>
          <w:sz w:val="18"/>
          <w:szCs w:val="18"/>
        </w:rPr>
        <w:br w:type="page"/>
      </w:r>
      <w:r w:rsidRPr="00B00C74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2664"/>
      </w:tblGrid>
      <w:tr w:rsidR="00B00C74" w:rsidRPr="00B00C74" w14:paraId="3F80C904" w14:textId="77777777" w:rsidTr="00B00C7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35429D3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D54F7A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56F4A2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00C74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B905E63" wp14:editId="0C81AE2C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473075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7B2780" w14:textId="77777777" w:rsidR="00B00C74" w:rsidRPr="0066567D" w:rsidRDefault="00B00C74" w:rsidP="00364EB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05E63" id="Pil: uppåt 24" o:spid="_x0000_s1027" type="#_x0000_t68" style="position:absolute;left:0;text-align:left;margin-left:19.7pt;margin-top:37.2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zb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4E7B2780" w14:textId="77777777" w:rsidR="00B00C74" w:rsidRPr="0066567D" w:rsidRDefault="00B00C74" w:rsidP="00364EB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0C7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60375EB" wp14:editId="2DCFB175">
                      <wp:simplePos x="0" y="0"/>
                      <wp:positionH relativeFrom="margin">
                        <wp:posOffset>935355</wp:posOffset>
                      </wp:positionH>
                      <wp:positionV relativeFrom="paragraph">
                        <wp:posOffset>135255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BF1BDE" w14:textId="77777777" w:rsidR="00B00C74" w:rsidRPr="0066564D" w:rsidRDefault="00B00C74" w:rsidP="00364EB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0375E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8" type="#_x0000_t67" style="position:absolute;left:0;text-align:left;margin-left:73.65pt;margin-top:10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5DBF1BDE" w14:textId="77777777" w:rsidR="00B00C74" w:rsidRPr="0066564D" w:rsidRDefault="00B00C74" w:rsidP="00364EB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B00C7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3D79D5D" wp14:editId="51BCB3AE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-13335</wp:posOffset>
                      </wp:positionV>
                      <wp:extent cx="5715" cy="1317625"/>
                      <wp:effectExtent l="19050" t="19050" r="32385" b="34925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38" cy="131816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9D727A" id="Rak 1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5pt,-1.05pt" to="56.1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B00C7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F45EB35" wp14:editId="485D37A8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125095</wp:posOffset>
                      </wp:positionV>
                      <wp:extent cx="1460500" cy="5715"/>
                      <wp:effectExtent l="19050" t="19050" r="6350" b="32385"/>
                      <wp:wrapNone/>
                      <wp:docPr id="1275050996" name="Rak koppling 1275050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60665" cy="593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76A127" id="Rak 13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9.85pt" to="113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B00C74">
              <w:rPr>
                <w:noProof/>
                <w:szCs w:val="20"/>
              </w:rPr>
              <w:drawing>
                <wp:inline distT="0" distB="0" distL="0" distR="0" wp14:anchorId="3B2CF4FC" wp14:editId="46BF2FED">
                  <wp:extent cx="1422243" cy="1268540"/>
                  <wp:effectExtent l="0" t="0" r="6985" b="8255"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99097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645" cy="127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AF3A154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2F9E82C5" wp14:editId="6F0B9A14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557530</wp:posOffset>
                      </wp:positionV>
                      <wp:extent cx="410210" cy="552450"/>
                      <wp:effectExtent l="0" t="0" r="8890" b="0"/>
                      <wp:wrapNone/>
                      <wp:docPr id="26" name="Pil: uppå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ACB4086" w14:textId="77777777" w:rsidR="00B00C74" w:rsidRPr="0066567D" w:rsidRDefault="00B00C74" w:rsidP="00364EB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E82C5" id="Pil: uppåt 26" o:spid="_x0000_s1029" type="#_x0000_t68" style="position:absolute;left:0;text-align:left;margin-left:86.9pt;margin-top:43.9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2ACB4086" w14:textId="77777777" w:rsidR="00B00C74" w:rsidRPr="0066567D" w:rsidRDefault="00B00C74" w:rsidP="00364EB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0C7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B22DB4A" wp14:editId="7343809E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18415</wp:posOffset>
                      </wp:positionV>
                      <wp:extent cx="6985" cy="1271270"/>
                      <wp:effectExtent l="19050" t="19050" r="31115" b="24130"/>
                      <wp:wrapNone/>
                      <wp:docPr id="19" name="Rak koppling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286" cy="127168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2B2187" id="Rak 1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65pt,1.45pt" to="61.2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B00C7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FAA2C53" wp14:editId="3E7360F7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11430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9FFFC3" w14:textId="77777777" w:rsidR="00B00C74" w:rsidRPr="0066567D" w:rsidRDefault="00B00C74" w:rsidP="00364EB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A2C53" id="Pil: uppåt 22" o:spid="_x0000_s1030" type="#_x0000_t68" style="position:absolute;left:0;text-align:left;margin-left:24.65pt;margin-top:.9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" adj="8956" fillcolor="red" stroked="f" strokeweight="1pt">
                      <v:textbox style="layout-flow:vertical;mso-layout-flow-alt:bottom-to-top" inset="1mm,1mm,1mm,1mm">
                        <w:txbxContent>
                          <w:p w14:paraId="3D9FFFC3" w14:textId="77777777" w:rsidR="00B00C74" w:rsidRPr="0066567D" w:rsidRDefault="00B00C74" w:rsidP="00364EB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0C7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6B5BC476" wp14:editId="3A8CCFD0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548005</wp:posOffset>
                      </wp:positionV>
                      <wp:extent cx="1707515" cy="0"/>
                      <wp:effectExtent l="19050" t="19050" r="6985" b="19050"/>
                      <wp:wrapNone/>
                      <wp:docPr id="28" name="Rak koppling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9659C0" id="Rak 2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43.15pt" to="131.9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B00C74">
              <w:rPr>
                <w:noProof/>
                <w:szCs w:val="20"/>
              </w:rPr>
              <w:drawing>
                <wp:inline distT="0" distB="0" distL="0" distR="0" wp14:anchorId="470D3C99" wp14:editId="61DA91D9">
                  <wp:extent cx="1567610" cy="1278194"/>
                  <wp:effectExtent l="0" t="0" r="0" b="0"/>
                  <wp:docPr id="29" name="Bildobjekt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51719" name=""/>
                          <pic:cNvPicPr/>
                        </pic:nvPicPr>
                        <pic:blipFill>
                          <a:blip r:embed="rId25"/>
                          <a:srcRect l="15596" r="15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387" cy="1305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C74" w:rsidRPr="00B00C74" w14:paraId="1B23C4C8" w14:textId="77777777" w:rsidTr="00B00C7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AC6C74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97B5A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00C74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8E0408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3DAD08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00C74" w:rsidRPr="00B00C74" w14:paraId="115EEC00" w14:textId="77777777" w:rsidTr="00B00C7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40DAF6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CF2F2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00C74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EA1171E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5008E46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00C74" w:rsidRPr="00B00C74" w14:paraId="25511496" w14:textId="77777777" w:rsidTr="00B00C7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19063F1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6C0E9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00C74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337280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2BC8542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886558D" w14:textId="77777777" w:rsidR="00B00C74" w:rsidRPr="00B00C74" w:rsidRDefault="00B00C74" w:rsidP="00096E4F">
      <w:pPr>
        <w:pStyle w:val="Rubrik2"/>
        <w:ind w:left="0"/>
      </w:pPr>
      <w:r w:rsidRPr="00B00C74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B00C74" w:rsidRPr="00B00C74" w14:paraId="19590935" w14:textId="77777777" w:rsidTr="006271FA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48CED4B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D7845BE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A18484A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09A168C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B00C74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25FE6A1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41F8C60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B00C74" w:rsidRPr="00B00C74" w14:paraId="65B2DA7C" w14:textId="77777777" w:rsidTr="006271FA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C2F0ED" w14:textId="77777777" w:rsidR="00B00C74" w:rsidRPr="00B00C74" w:rsidRDefault="00B00C74" w:rsidP="00B00C7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Thorax K- (lågdos)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17030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9D534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4F7B7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020C9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EE6C225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00C74" w:rsidRPr="00B00C74" w14:paraId="4C987B3C" w14:textId="77777777" w:rsidTr="006271FA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974A71C" w14:textId="77777777" w:rsidR="00B00C74" w:rsidRPr="00B00C74" w:rsidRDefault="00B00C74" w:rsidP="00B00C7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B00C74">
              <w:rPr>
                <w:rFonts w:ascii="Arial" w:hAnsi="Arial" w:cs="Arial"/>
                <w:b/>
                <w:sz w:val="18"/>
                <w:szCs w:val="18"/>
              </w:rPr>
              <w:t xml:space="preserve">  Mediastinum K-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B8B67" w14:textId="4351CBE7" w:rsidR="00B00C74" w:rsidRPr="00B00C74" w:rsidRDefault="003E3581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FCB08" w14:textId="5B40A23E" w:rsidR="00B00C74" w:rsidRPr="00B00C74" w:rsidRDefault="003E3581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CB8DD" w14:textId="694BCA1C" w:rsidR="00B00C74" w:rsidRPr="00B00C74" w:rsidRDefault="003E3581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0C7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B00C7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CD0A6" w14:textId="2C65C1A2" w:rsidR="00B00C74" w:rsidRPr="00B00C74" w:rsidRDefault="003E3581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00C74">
              <w:rPr>
                <w:rFonts w:ascii="Arial" w:hAnsi="Arial" w:cs="Arial"/>
                <w:noProof/>
                <w:sz w:val="18"/>
                <w:szCs w:val="18"/>
              </w:rPr>
              <w:t xml:space="preserve">C50 </w:t>
            </w:r>
            <w:r w:rsidRPr="00B00C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AED4C65" w14:textId="7EAAD958" w:rsidR="00B00C74" w:rsidRPr="00B00C74" w:rsidRDefault="003E3581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00C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="00B00C74" w:rsidRPr="00B00C74" w14:paraId="1AAE32F1" w14:textId="77777777" w:rsidTr="006271FA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2036BF" w14:textId="77777777" w:rsidR="00B00C74" w:rsidRPr="00B00C74" w:rsidRDefault="00B00C74" w:rsidP="00B00C7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00C74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B00C7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B00C74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114FB" w14:textId="27C7B075" w:rsidR="00B00C74" w:rsidRPr="00B00C74" w:rsidRDefault="0077248A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EA1A0" w14:textId="3FACD084" w:rsidR="00B00C74" w:rsidRPr="00B00C74" w:rsidRDefault="0077248A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B32B2" w14:textId="640810C6" w:rsidR="00B00C74" w:rsidRPr="00B00C74" w:rsidRDefault="0077248A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/Lung/FC52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4B0A7" w14:textId="0620C897" w:rsidR="00B00C74" w:rsidRPr="00B00C74" w:rsidRDefault="0077248A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B49D647" w14:textId="1E5E4CD6" w:rsidR="00B00C74" w:rsidRPr="00B00C74" w:rsidRDefault="0077248A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="00B00C74" w:rsidRPr="00B00C74" w14:paraId="0E8D745C" w14:textId="77777777" w:rsidTr="006271FA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7E51687" w14:textId="77777777" w:rsidR="00B00C74" w:rsidRPr="00B00C74" w:rsidRDefault="00B00C74" w:rsidP="00B00C7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DFDC1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C9E3E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F9526" w14:textId="7667144D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</w:rPr>
              <w:t>B</w:t>
            </w:r>
            <w:r w:rsidR="0077248A">
              <w:rPr>
                <w:rFonts w:ascii="Arial" w:hAnsi="Arial" w:cs="Arial"/>
                <w:sz w:val="18"/>
                <w:szCs w:val="18"/>
              </w:rPr>
              <w:t>l64</w:t>
            </w:r>
            <w:r w:rsidRPr="00B00C74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9D0D5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50D694D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00C74" w:rsidRPr="00B00C74" w14:paraId="650D2E76" w14:textId="77777777" w:rsidTr="006271FA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3B5A88A" w14:textId="77777777" w:rsidR="00B00C74" w:rsidRPr="00B00C74" w:rsidRDefault="00B00C74" w:rsidP="00B00C7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F9C09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1E04F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704C6" w14:textId="2BD9A763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</w:rPr>
              <w:t>B</w:t>
            </w:r>
            <w:r w:rsidR="0077248A">
              <w:rPr>
                <w:rFonts w:ascii="Arial" w:hAnsi="Arial" w:cs="Arial"/>
                <w:sz w:val="18"/>
                <w:szCs w:val="18"/>
              </w:rPr>
              <w:t>l64</w:t>
            </w:r>
            <w:r w:rsidRPr="00B00C74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F041B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9BD7A65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00C74" w:rsidRPr="00B00C74" w14:paraId="2A358E44" w14:textId="77777777" w:rsidTr="006271FA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A3B67C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C919C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AC9FD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73D137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E10CF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7A944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B00C74" w:rsidRPr="00B00C74" w14:paraId="0BBFFB62" w14:textId="77777777" w:rsidTr="006271FA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9F8438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0370D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CDE58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9A89BE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A32B92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CB4918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0C74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400A9793" w14:textId="77777777" w:rsidR="00B00C74" w:rsidRPr="00B00C74" w:rsidRDefault="00B00C74" w:rsidP="00096E4F">
      <w:pPr>
        <w:pStyle w:val="Rubrik2"/>
        <w:ind w:left="0"/>
      </w:pPr>
      <w:r w:rsidRPr="00B00C74">
        <w:rPr>
          <w:lang w:val="en-US"/>
        </w:rPr>
        <w:t xml:space="preserve">Hängning </w:t>
      </w:r>
      <w:r w:rsidRPr="00B00C74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B00C74" w:rsidRPr="00B00C74" w14:paraId="0D778575" w14:textId="77777777" w:rsidTr="00B00C7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165C3BB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812DB43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6727CC5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1296CD4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D40E400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0C74" w:rsidRPr="00B00C74" w14:paraId="0E6DFB65" w14:textId="77777777" w:rsidTr="00B00C7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47887C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0C7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C4BD29D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0C74">
              <w:rPr>
                <w:rFonts w:ascii="Arial" w:hAnsi="Arial" w:cs="Arial"/>
                <w:color w:val="FFFFFF"/>
                <w:sz w:val="18"/>
                <w:szCs w:val="18"/>
              </w:rPr>
              <w:t>Mediastinum K-</w:t>
            </w:r>
          </w:p>
          <w:p w14:paraId="03DBBB83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0C7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FB5486A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0C74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08A7CA5A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0C7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80A88E2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373203B2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0C74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14C482FB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0C7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51E19D51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0C74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575D06DD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0C7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6DD2F58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0C74" w:rsidRPr="00B00C74" w14:paraId="0CB830C8" w14:textId="77777777" w:rsidTr="00B00C7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C51FC8D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052832A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87EC935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2F9E620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7FE145F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9604394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0D27AF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0C74" w:rsidRPr="00B00C74" w14:paraId="196215E3" w14:textId="77777777" w:rsidTr="00B00C7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3411B8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5988801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7A63EC5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FC2CC14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F1C042A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0D8A47D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22B1219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0C74" w:rsidRPr="00B00C74" w14:paraId="44AD7378" w14:textId="77777777" w:rsidTr="00B00C7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EE6B69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F9B7757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A3E452F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1F0EA3B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25677DC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A40DCA9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55E108B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0C74" w:rsidRPr="00B00C74" w14:paraId="49789C42" w14:textId="77777777" w:rsidTr="00B00C7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33ADAA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29A4240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02EC75E2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4731068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D492D32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4B577F40" w14:textId="77777777" w:rsidR="00B00C74" w:rsidRPr="00B00C74" w:rsidRDefault="00B00C74" w:rsidP="00B00C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6B99AE8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0C74" w:rsidRPr="00B00C74" w14:paraId="74B87F75" w14:textId="77777777" w:rsidTr="00B00C7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0F720F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2977A5E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83E6EF2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E330B10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73C33CA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B9B9117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A1A0EDA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0C74" w:rsidRPr="00B00C74" w14:paraId="06B407CC" w14:textId="77777777" w:rsidTr="00B00C7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FEA988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8BAB454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DA4BFE6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462BC09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AD48B2D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6EBF205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4B09E42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0C74" w:rsidRPr="00B00C74" w14:paraId="4E7EF822" w14:textId="77777777" w:rsidTr="00B00C7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9BCAF7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AC645DD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3730AD9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F73FF52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016DA7D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7C89DE4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65DFB50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0C74" w:rsidRPr="00B00C74" w14:paraId="094026DE" w14:textId="77777777" w:rsidTr="00B00C7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8021055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23980DF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311A561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7026731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3D6B0B" w14:textId="77777777" w:rsidR="00B00C74" w:rsidRPr="00B00C74" w:rsidRDefault="00B00C74" w:rsidP="00B00C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D1FCA05" w14:textId="77777777" w:rsidR="00B00C74" w:rsidRPr="00B00C74" w:rsidRDefault="00B00C74" w:rsidP="00B00C7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00C7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FF324" w14:textId="77777777" w:rsidR="00961692" w:rsidRDefault="00961692">
      <w:r>
        <w:separator/>
      </w:r>
    </w:p>
  </w:endnote>
  <w:endnote w:type="continuationSeparator" w:id="0">
    <w:p w14:paraId="0BF7F183" w14:textId="77777777" w:rsidR="00961692" w:rsidRDefault="00961692">
      <w:r>
        <w:continuationSeparator/>
      </w:r>
    </w:p>
  </w:endnote>
  <w:endnote w:type="continuationNotice" w:id="1">
    <w:p w14:paraId="068C3AC1" w14:textId="77777777" w:rsidR="00961692" w:rsidRDefault="009616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2689C" w14:textId="77777777" w:rsidR="00961692" w:rsidRDefault="00961692"/>
  </w:footnote>
  <w:footnote w:type="continuationSeparator" w:id="0">
    <w:p w14:paraId="3541F642" w14:textId="77777777" w:rsidR="00961692" w:rsidRDefault="00961692">
      <w:r>
        <w:continuationSeparator/>
      </w:r>
    </w:p>
  </w:footnote>
  <w:footnote w:type="continuationNotice" w:id="1">
    <w:p w14:paraId="60242FC0" w14:textId="77777777" w:rsidR="00961692" w:rsidRDefault="009616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7B0E4D1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DA4E82B8" w:tentative="1">
      <w:start w:val="1"/>
      <w:numFmt w:val="lowerLetter"/>
      <w:lvlText w:val="%2."/>
      <w:lvlJc w:val="left"/>
      <w:pPr>
        <w:ind w:left="1080" w:hanging="360"/>
      </w:pPr>
    </w:lvl>
    <w:lvl w:ilvl="2" w:tplc="611C095A" w:tentative="1">
      <w:start w:val="1"/>
      <w:numFmt w:val="lowerRoman"/>
      <w:lvlText w:val="%3."/>
      <w:lvlJc w:val="right"/>
      <w:pPr>
        <w:ind w:left="1800" w:hanging="180"/>
      </w:pPr>
    </w:lvl>
    <w:lvl w:ilvl="3" w:tplc="2CBA4ED2" w:tentative="1">
      <w:start w:val="1"/>
      <w:numFmt w:val="decimal"/>
      <w:lvlText w:val="%4."/>
      <w:lvlJc w:val="left"/>
      <w:pPr>
        <w:ind w:left="2520" w:hanging="360"/>
      </w:pPr>
    </w:lvl>
    <w:lvl w:ilvl="4" w:tplc="5A3C07C2" w:tentative="1">
      <w:start w:val="1"/>
      <w:numFmt w:val="lowerLetter"/>
      <w:lvlText w:val="%5."/>
      <w:lvlJc w:val="left"/>
      <w:pPr>
        <w:ind w:left="3240" w:hanging="360"/>
      </w:pPr>
    </w:lvl>
    <w:lvl w:ilvl="5" w:tplc="15E8C432" w:tentative="1">
      <w:start w:val="1"/>
      <w:numFmt w:val="lowerRoman"/>
      <w:lvlText w:val="%6."/>
      <w:lvlJc w:val="right"/>
      <w:pPr>
        <w:ind w:left="3960" w:hanging="180"/>
      </w:pPr>
    </w:lvl>
    <w:lvl w:ilvl="6" w:tplc="348EA86C" w:tentative="1">
      <w:start w:val="1"/>
      <w:numFmt w:val="decimal"/>
      <w:lvlText w:val="%7."/>
      <w:lvlJc w:val="left"/>
      <w:pPr>
        <w:ind w:left="4680" w:hanging="360"/>
      </w:pPr>
    </w:lvl>
    <w:lvl w:ilvl="7" w:tplc="DAD495B0" w:tentative="1">
      <w:start w:val="1"/>
      <w:numFmt w:val="lowerLetter"/>
      <w:lvlText w:val="%8."/>
      <w:lvlJc w:val="left"/>
      <w:pPr>
        <w:ind w:left="5400" w:hanging="360"/>
      </w:pPr>
    </w:lvl>
    <w:lvl w:ilvl="8" w:tplc="FED85B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E8884DD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E59296EC" w:tentative="1">
      <w:start w:val="1"/>
      <w:numFmt w:val="lowerLetter"/>
      <w:lvlText w:val="%2."/>
      <w:lvlJc w:val="left"/>
      <w:pPr>
        <w:ind w:left="1080" w:hanging="360"/>
      </w:pPr>
    </w:lvl>
    <w:lvl w:ilvl="2" w:tplc="49CA2A22" w:tentative="1">
      <w:start w:val="1"/>
      <w:numFmt w:val="lowerRoman"/>
      <w:lvlText w:val="%3."/>
      <w:lvlJc w:val="right"/>
      <w:pPr>
        <w:ind w:left="1800" w:hanging="180"/>
      </w:pPr>
    </w:lvl>
    <w:lvl w:ilvl="3" w:tplc="E4A4EF38" w:tentative="1">
      <w:start w:val="1"/>
      <w:numFmt w:val="decimal"/>
      <w:lvlText w:val="%4."/>
      <w:lvlJc w:val="left"/>
      <w:pPr>
        <w:ind w:left="2520" w:hanging="360"/>
      </w:pPr>
    </w:lvl>
    <w:lvl w:ilvl="4" w:tplc="C9BA9CFE" w:tentative="1">
      <w:start w:val="1"/>
      <w:numFmt w:val="lowerLetter"/>
      <w:lvlText w:val="%5."/>
      <w:lvlJc w:val="left"/>
      <w:pPr>
        <w:ind w:left="3240" w:hanging="360"/>
      </w:pPr>
    </w:lvl>
    <w:lvl w:ilvl="5" w:tplc="29FAE140" w:tentative="1">
      <w:start w:val="1"/>
      <w:numFmt w:val="lowerRoman"/>
      <w:lvlText w:val="%6."/>
      <w:lvlJc w:val="right"/>
      <w:pPr>
        <w:ind w:left="3960" w:hanging="180"/>
      </w:pPr>
    </w:lvl>
    <w:lvl w:ilvl="6" w:tplc="00D8DCBE" w:tentative="1">
      <w:start w:val="1"/>
      <w:numFmt w:val="decimal"/>
      <w:lvlText w:val="%7."/>
      <w:lvlJc w:val="left"/>
      <w:pPr>
        <w:ind w:left="4680" w:hanging="360"/>
      </w:pPr>
    </w:lvl>
    <w:lvl w:ilvl="7" w:tplc="F6AA7244" w:tentative="1">
      <w:start w:val="1"/>
      <w:numFmt w:val="lowerLetter"/>
      <w:lvlText w:val="%8."/>
      <w:lvlJc w:val="left"/>
      <w:pPr>
        <w:ind w:left="5400" w:hanging="360"/>
      </w:pPr>
    </w:lvl>
    <w:lvl w:ilvl="8" w:tplc="205E05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EE82749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02AB6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4B8DE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7CCF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A34EB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40CAF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B62A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6AC3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D6C52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42780282">
    <w:abstractNumId w:val="20"/>
  </w:num>
  <w:num w:numId="2" w16cid:durableId="897276961">
    <w:abstractNumId w:val="15"/>
  </w:num>
  <w:num w:numId="3" w16cid:durableId="1336375079">
    <w:abstractNumId w:val="0"/>
  </w:num>
  <w:num w:numId="4" w16cid:durableId="93014187">
    <w:abstractNumId w:val="6"/>
  </w:num>
  <w:num w:numId="5" w16cid:durableId="1321075416">
    <w:abstractNumId w:val="18"/>
  </w:num>
  <w:num w:numId="6" w16cid:durableId="1541820592">
    <w:abstractNumId w:val="2"/>
  </w:num>
  <w:num w:numId="7" w16cid:durableId="55784220">
    <w:abstractNumId w:val="12"/>
  </w:num>
  <w:num w:numId="8" w16cid:durableId="1218739655">
    <w:abstractNumId w:val="9"/>
  </w:num>
  <w:num w:numId="9" w16cid:durableId="1212814216">
    <w:abstractNumId w:val="1"/>
  </w:num>
  <w:num w:numId="10" w16cid:durableId="1628123418">
    <w:abstractNumId w:val="1"/>
  </w:num>
  <w:num w:numId="11" w16cid:durableId="53356060">
    <w:abstractNumId w:val="3"/>
  </w:num>
  <w:num w:numId="12" w16cid:durableId="1014117281">
    <w:abstractNumId w:val="4"/>
  </w:num>
  <w:num w:numId="13" w16cid:durableId="929435674">
    <w:abstractNumId w:val="14"/>
  </w:num>
  <w:num w:numId="14" w16cid:durableId="1064376267">
    <w:abstractNumId w:val="10"/>
  </w:num>
  <w:num w:numId="15" w16cid:durableId="1344940424">
    <w:abstractNumId w:val="7"/>
  </w:num>
  <w:num w:numId="16" w16cid:durableId="1396003040">
    <w:abstractNumId w:val="13"/>
  </w:num>
  <w:num w:numId="17" w16cid:durableId="1754936843">
    <w:abstractNumId w:val="5"/>
  </w:num>
  <w:num w:numId="18" w16cid:durableId="2142843910">
    <w:abstractNumId w:val="11"/>
  </w:num>
  <w:num w:numId="19" w16cid:durableId="1985161001">
    <w:abstractNumId w:val="19"/>
  </w:num>
  <w:num w:numId="20" w16cid:durableId="1975914528">
    <w:abstractNumId w:val="16"/>
  </w:num>
  <w:num w:numId="21" w16cid:durableId="1470127895">
    <w:abstractNumId w:val="8"/>
  </w:num>
  <w:num w:numId="22" w16cid:durableId="13895710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007F"/>
    <w:rsid w:val="00084024"/>
    <w:rsid w:val="0009062C"/>
    <w:rsid w:val="00095368"/>
    <w:rsid w:val="000954C4"/>
    <w:rsid w:val="00096E4F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4EB0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603"/>
    <w:rsid w:val="003D099E"/>
    <w:rsid w:val="003D21A2"/>
    <w:rsid w:val="003D29D2"/>
    <w:rsid w:val="003E0705"/>
    <w:rsid w:val="003E2FF7"/>
    <w:rsid w:val="003E3581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248A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1692"/>
    <w:rsid w:val="00971D93"/>
    <w:rsid w:val="009914DF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23E9"/>
    <w:rsid w:val="00AD73EC"/>
    <w:rsid w:val="00AE5BC7"/>
    <w:rsid w:val="00AF5AAF"/>
    <w:rsid w:val="00B00C74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1284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11F"/>
    <w:rsid w:val="00CD6647"/>
    <w:rsid w:val="00CE4B73"/>
    <w:rsid w:val="00CF1ABA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3A3EFF0B-CFDF-4264-9143-32A4FB6CA1BA}" type="presOf" srcId="{72C3C3E7-AFE7-48AF-A84A-F5F4B462ABCE}" destId="{AD4E5296-B06F-4F82-9CB5-F741BF6BFCC1}" srcOrd="0" destOrd="0" presId="urn:microsoft.com/office/officeart/2005/8/layout/hChevron3"/>
    <dgm:cxn modelId="{38ED2A2E-2417-4A42-93A9-8D42B7D9FD33}" type="presOf" srcId="{548E9FD9-7371-42E5-8C31-C03B33C90BF7}" destId="{6CE68A43-9C69-4212-AF24-9AFEE7CA1715}" srcOrd="0" destOrd="0" presId="urn:microsoft.com/office/officeart/2005/8/layout/hChevron3"/>
    <dgm:cxn modelId="{388B833A-5C92-447E-ADD8-31D61E5092E4}" type="presOf" srcId="{D813EA76-4FD3-4C15-BFBC-B1DF43B29666}" destId="{4784DBD1-3CBE-41A8-A2C7-CF088F838C79}" srcOrd="0" destOrd="0" presId="urn:microsoft.com/office/officeart/2005/8/layout/hChevron3"/>
    <dgm:cxn modelId="{DD8FF05C-F4A5-42B3-A5C6-EAFD64CBBD45}" type="presOf" srcId="{7D55B2F1-F7F7-4A6B-AFB0-F846FDB634B5}" destId="{E13D0391-DAD9-4B61-AB66-3FA48A4F7006}" srcOrd="0" destOrd="0" presId="urn:microsoft.com/office/officeart/2005/8/layout/hChevron3"/>
    <dgm:cxn modelId="{ECEB6D89-5BC7-48DF-8FB0-4C25ED2F0F14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F9355313-3DED-4A82-8EC9-BA61F169B454}" type="presParOf" srcId="{1F6A0B97-83F0-4189-B0CB-00156B0AC153}" destId="{4784DBD1-3CBE-41A8-A2C7-CF088F838C79}" srcOrd="0" destOrd="0" presId="urn:microsoft.com/office/officeart/2005/8/layout/hChevron3"/>
    <dgm:cxn modelId="{A5DA3E64-78A9-4385-B651-9616E45045E0}" type="presParOf" srcId="{1F6A0B97-83F0-4189-B0CB-00156B0AC153}" destId="{37D14BC8-3203-463C-9804-9B3B86B621FF}" srcOrd="1" destOrd="0" presId="urn:microsoft.com/office/officeart/2005/8/layout/hChevron3"/>
    <dgm:cxn modelId="{224A4327-C0E1-4D19-B04D-580BA2CD6413}" type="presParOf" srcId="{1F6A0B97-83F0-4189-B0CB-00156B0AC153}" destId="{E13D0391-DAD9-4B61-AB66-3FA48A4F7006}" srcOrd="2" destOrd="0" presId="urn:microsoft.com/office/officeart/2005/8/layout/hChevron3"/>
    <dgm:cxn modelId="{CC8AB874-B0B5-4E82-87BE-430A841E5DBA}" type="presParOf" srcId="{1F6A0B97-83F0-4189-B0CB-00156B0AC153}" destId="{F9271109-4339-4036-9126-150629D10456}" srcOrd="3" destOrd="0" presId="urn:microsoft.com/office/officeart/2005/8/layout/hChevron3"/>
    <dgm:cxn modelId="{0621915C-F261-48DC-8755-27BF255D8F4B}" type="presParOf" srcId="{1F6A0B97-83F0-4189-B0CB-00156B0AC153}" destId="{AD4E5296-B06F-4F82-9CB5-F741BF6BFCC1}" srcOrd="4" destOrd="0" presId="urn:microsoft.com/office/officeart/2005/8/layout/hChevron3"/>
    <dgm:cxn modelId="{FE7EC524-5760-43AD-819A-8D7E91EB3241}" type="presParOf" srcId="{1F6A0B97-83F0-4189-B0CB-00156B0AC153}" destId="{99F7A086-6C98-4385-8FFE-3337C1F24694}" srcOrd="5" destOrd="0" presId="urn:microsoft.com/office/officeart/2005/8/layout/hChevron3"/>
    <dgm:cxn modelId="{1B4BA157-6B7A-4F97-B819-6094B863317B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2</Pages>
  <Words>212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1877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K- lågdos (830706)</dc:title>
  <dc:subject/>
  <dc:creator>patrik.jens.johansson@vgregion.se</dc:creator>
  <keywords/>
  <lastModifiedBy>Ulrica Sehlberg</lastModifiedBy>
  <revision>11</revision>
  <lastPrinted>2016-03-31T10:56:00.0000000Z</lastPrinted>
  <dcterms:created xsi:type="dcterms:W3CDTF">2022-05-18T04:23:00.0000000Z</dcterms:created>
  <dcterms:modified xsi:type="dcterms:W3CDTF">2025-04-08T13:07:00.0000000Z</dcterms:modified>
</coreProperties>
</file>