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dgm="http://schemas.openxmlformats.org/drawingml/2006/diagram" xmlns:pic="http://schemas.openxmlformats.org/drawingml/2006/picture" xmlns:a14="http://schemas.microsoft.com/office/drawing/2010/main" mc:Ignorable="w14 w15 w16se w16cid w16 w16cex w16sdtdh wp14">
  <w:body>
    <w:p w:rsidR="00EA3081" w:rsidP="00F35B05" w:rsidRDefault="00EA3081" w14:paraId="0DB97C45" w14:textId="77777777">
      <w:pPr>
        <w:pStyle w:val="Rubrik2"/>
        <w:sectPr w:rsidR="00EA3081" w:rsidSect="00EA308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A3081" w:rsidR="00EA3081" w:rsidP="00EA3081" w:rsidRDefault="00EA3081" w14:paraId="75B21E89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EA3081" w:rsidR="00EA3081" w:rsidP="00D07AA2" w:rsidRDefault="00D07AA2" w14:paraId="3ECC6E08" w14:textId="78C52DFB">
      <w:pPr>
        <w:pStyle w:val="Rubrik1"/>
        <w:ind w:left="0"/>
        <w:rPr>
          <w:sz w:val="18"/>
          <w:szCs w:val="18"/>
        </w:rPr>
      </w:pPr>
      <w:r w:rsidRPr="00EA3081">
        <w:t>DT Thorax K- (830000)</w:t>
      </w:r>
    </w:p>
    <w:p w:rsidRPr="00EA3081" w:rsidR="00EA3081" w:rsidP="00EA3081" w:rsidRDefault="00EA3081" w14:paraId="7E5ED8C6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EA3081" w:rsidR="00EA3081" w:rsidP="00D07AA2" w:rsidRDefault="00EA3081" w14:paraId="17AF23D6" w14:textId="77777777">
      <w:pPr>
        <w:pStyle w:val="Rubrik2"/>
        <w:ind w:left="0"/>
      </w:pPr>
      <w:r w:rsidRPr="00EA3081">
        <w:t>Syfte</w:t>
      </w:r>
    </w:p>
    <w:p w:rsidR="00EA3081" w:rsidP="00EA3081" w:rsidRDefault="00EA3081" w14:paraId="34FE7E9E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EA3081">
        <w:rPr>
          <w:rFonts w:ascii="Arial" w:hAnsi="Arial" w:cs="Arial"/>
          <w:sz w:val="18"/>
          <w:szCs w:val="18"/>
        </w:rPr>
        <w:t>Metodbeskrivning för DT-undersökning i NU-sjukvården.</w:t>
      </w:r>
    </w:p>
    <w:p w:rsidRPr="00EA3081" w:rsidR="00FA637E" w:rsidP="00EA3081" w:rsidRDefault="00FA637E" w14:paraId="48A6259E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EA3081" w:rsidR="00FA637E" w:rsidP="00FA637E" w:rsidRDefault="00FA637E" w14:paraId="273D33C3" w14:textId="77777777">
      <w:pPr>
        <w:pStyle w:val="Rubrik2"/>
        <w:ind w:left="0"/>
      </w:pPr>
      <w:r w:rsidR="00FA637E">
        <w:rPr/>
        <w:t>Förändringar</w:t>
      </w:r>
      <w:r w:rsidR="00FA637E">
        <w:rPr/>
        <w:t xml:space="preserve"> i denna version</w:t>
      </w:r>
    </w:p>
    <w:p w:rsidR="512C0B8B" w:rsidP="41A4B9B8" w:rsidRDefault="512C0B8B" w14:paraId="6418F204" w14:textId="0CB5A0C6">
      <w:pPr>
        <w:pStyle w:val="Normal"/>
        <w:suppressLineNumbers w:val="0"/>
        <w:bidi w:val="0"/>
        <w:spacing w:before="0" w:beforeAutospacing="off" w:after="0" w:afterAutospacing="off" w:line="240" w:lineRule="auto"/>
        <w:ind w:left="0" w:right="0"/>
        <w:jc w:val="left"/>
      </w:pPr>
      <w:r w:rsidRPr="41A4B9B8" w:rsidR="512C0B8B">
        <w:rPr>
          <w:rFonts w:ascii="Arial" w:hAnsi="Arial" w:cs="Arial"/>
          <w:sz w:val="18"/>
          <w:szCs w:val="18"/>
        </w:rPr>
        <w:t xml:space="preserve">Reviderad, bytt </w:t>
      </w:r>
      <w:r w:rsidRPr="41A4B9B8" w:rsidR="512C0B8B">
        <w:rPr>
          <w:rFonts w:ascii="Arial" w:hAnsi="Arial" w:cs="Arial"/>
          <w:sz w:val="18"/>
          <w:szCs w:val="18"/>
        </w:rPr>
        <w:t>kernel</w:t>
      </w:r>
      <w:r w:rsidRPr="41A4B9B8" w:rsidR="512C0B8B">
        <w:rPr>
          <w:rFonts w:ascii="Arial" w:hAnsi="Arial" w:cs="Arial"/>
          <w:sz w:val="18"/>
          <w:szCs w:val="18"/>
        </w:rPr>
        <w:t xml:space="preserve"> Siemens.</w:t>
      </w:r>
    </w:p>
    <w:p w:rsidRPr="00EA3081" w:rsidR="00EA3081" w:rsidP="00EA3081" w:rsidRDefault="00EA3081" w14:paraId="224C3DE1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EA3081" w:rsidR="00EA3081" w:rsidP="00D07AA2" w:rsidRDefault="00EA3081" w14:paraId="61EEA958" w14:textId="77777777">
      <w:pPr>
        <w:pStyle w:val="Rubrik2"/>
        <w:ind w:left="0"/>
      </w:pPr>
      <w:r w:rsidRPr="00EA3081">
        <w:t>Inför undersökningen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  <w:insideV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Pr="00EA3081" w:rsidR="00EA3081" w:rsidTr="00A5748A" w14:paraId="030671DC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:rsidRPr="00EA3081" w:rsidR="00EA3081" w:rsidP="00EA3081" w:rsidRDefault="00EA3081" w14:paraId="1BE36F2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tcMar>
              <w:top w:w="57" w:type="dxa"/>
            </w:tcMar>
          </w:tcPr>
          <w:p w:rsidRPr="00EA3081" w:rsidR="00EA3081" w:rsidP="00EA3081" w:rsidRDefault="00EA3081" w14:paraId="7F2D2C3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A3081">
              <w:rPr>
                <w:rFonts w:ascii="Arial" w:hAnsi="Arial" w:cs="Arial"/>
                <w:sz w:val="18"/>
                <w:szCs w:val="18"/>
              </w:rPr>
              <w:t>Parenkymförändringar, pleuravätska, lymfkörtlar mm.</w:t>
            </w:r>
          </w:p>
        </w:tc>
      </w:tr>
      <w:tr w:rsidRPr="00EA3081" w:rsidR="00EA3081" w:rsidTr="00A5748A" w14:paraId="5A87C7F5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EA3081" w:rsidR="00EA3081" w:rsidP="00EA3081" w:rsidRDefault="00EA3081" w14:paraId="294AAEC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EA3081" w:rsidR="00EA3081" w:rsidP="00EA3081" w:rsidRDefault="00EA3081" w14:paraId="3121034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A3081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Pr="00EA3081" w:rsidR="00EA3081" w:rsidTr="00A5748A" w14:paraId="73AA4DA8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EA3081" w:rsidR="00EA3081" w:rsidP="00EA3081" w:rsidRDefault="00EA3081" w14:paraId="260EE3F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EA3081" w:rsidR="00EA3081" w:rsidP="00EA3081" w:rsidRDefault="00EA3081" w14:paraId="244B312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A3081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Pr="00EA3081" w:rsidR="00EA3081" w:rsidTr="00A5748A" w14:paraId="528455DE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EA3081" w:rsidR="00EA3081" w:rsidP="00EA3081" w:rsidRDefault="00EA3081" w14:paraId="67721CB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EA3081" w:rsidR="00EA3081" w:rsidP="00EA3081" w:rsidRDefault="00EA3081" w14:paraId="1FC48DE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A3081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Pr="00EA3081" w:rsidR="00EA3081" w:rsidTr="00A5748A" w14:paraId="0D530B19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EA3081" w:rsidR="00EA3081" w:rsidP="00EA3081" w:rsidRDefault="00EA3081" w14:paraId="39DF110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EA3081" w:rsidR="00EA3081" w:rsidP="00EA3081" w:rsidRDefault="00EA3081" w14:paraId="3D9CD1D2" w14:textId="57762BF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3081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Pr="00EA3081" w:rsidR="00D07AA2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EA3081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:rsidRPr="00EA3081" w:rsidR="00EA3081" w:rsidP="00EA3081" w:rsidRDefault="00EA3081" w14:paraId="442A396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3081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:rsidRPr="00EA3081" w:rsidR="00EA3081" w:rsidP="00EA3081" w:rsidRDefault="008B6F3B" w14:paraId="22EA307E" w14:textId="47B9BC9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w:history="1" r:id="rId17">
              <w:r w:rsidRPr="00EA3081" w:rsidR="00EA308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Pr="00EA3081" w:rsidR="00EA3081" w:rsidTr="00A5748A" w14:paraId="0BBB33F6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bottom w:w="57" w:type="dxa"/>
            </w:tcMar>
          </w:tcPr>
          <w:p w:rsidRPr="00EA3081" w:rsidR="00EA3081" w:rsidP="00EA3081" w:rsidRDefault="00EA3081" w14:paraId="45DD6FD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bottom w:w="57" w:type="dxa"/>
            </w:tcMar>
          </w:tcPr>
          <w:p w:rsidRPr="00EA3081" w:rsidR="00EA3081" w:rsidP="00EA3081" w:rsidRDefault="00EA3081" w14:paraId="5B182F98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A308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:rsidRPr="00EA3081" w:rsidR="00EA3081" w:rsidP="00EA3081" w:rsidRDefault="00EA3081" w14:paraId="49E6C5AA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A308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:rsidRPr="00EA3081" w:rsidR="00EA3081" w:rsidP="00EA3081" w:rsidRDefault="00EA3081" w14:paraId="3539F6BB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A308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:rsidRPr="00EA3081" w:rsidR="00EA3081" w:rsidP="00D07AA2" w:rsidRDefault="00EA3081" w14:paraId="4F250BA8" w14:textId="77777777">
      <w:pPr>
        <w:pStyle w:val="Rubrik2"/>
        <w:ind w:left="0"/>
      </w:pPr>
      <w:r w:rsidRPr="00EA3081">
        <w:t>Bildtagning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Pr="00EA3081" w:rsidR="00EA3081" w:rsidTr="00EA3081" w14:paraId="71515090" w14:textId="77777777">
        <w:trPr>
          <w:trHeight w:val="520"/>
        </w:trPr>
        <w:tc>
          <w:tcPr>
            <w:tcW w:w="5949" w:type="dxa"/>
            <w:gridSpan w:val="2"/>
            <w:tcBorders>
              <w:right w:val="single" w:color="auto" w:sz="4" w:space="0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:rsidRPr="00EA3081" w:rsidR="00EA3081" w:rsidP="00EA3081" w:rsidRDefault="00EA3081" w14:paraId="5B3D15E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E193C47" wp14:editId="392A5253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517E320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A308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7A50E86" wp14:editId="022AF264">
                      <wp:simplePos x="0" y="0"/>
                      <wp:positionH relativeFrom="column">
                        <wp:posOffset>190500</wp:posOffset>
                      </wp:positionH>
                      <wp:positionV relativeFrom="paragraph">
                        <wp:posOffset>191770</wp:posOffset>
                      </wp:positionV>
                      <wp:extent cx="1445260" cy="1338580"/>
                      <wp:effectExtent l="19050" t="19050" r="21590" b="1397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45639" cy="133858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70BA4203">
                    <v:rect id="Rektangel 3" style="position:absolute;margin-left:15pt;margin-top:15.1pt;width:113.8pt;height:105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4886C7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"/>
                  </w:pict>
                </mc:Fallback>
              </mc:AlternateContent>
            </w:r>
            <w:r w:rsidRPr="00EA308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4A19349" wp14:editId="059C30C4">
                      <wp:simplePos x="0" y="0"/>
                      <wp:positionH relativeFrom="column">
                        <wp:posOffset>748665</wp:posOffset>
                      </wp:positionH>
                      <wp:positionV relativeFrom="paragraph">
                        <wp:posOffset>202565</wp:posOffset>
                      </wp:positionV>
                      <wp:extent cx="410210" cy="1316355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163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EA3081" w:rsidP="00D07AA2" w:rsidRDefault="00EA3081" w14:paraId="1A2D5888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06DF2C58">
                    <v:shapetype id="_x0000_t68" coordsize="21600,21600" o:spt="68" adj="5400,5400" path="m0@0l@1@0@1,21600@2,21600@2@0,21600@0,10800,xe" w14:anchorId="44A19349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Pil: uppåt 17" style="position:absolute;left:0;text-align:left;margin-left:58.95pt;margin-top:15.95pt;width:32.3pt;height:103.6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1pt" type="#_x0000_t68" adj="33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">
                      <v:textbox inset="1mm,1mm,1mm,1mm">
                        <w:txbxContent>
                          <w:p w:rsidRPr="0066567D" w:rsidR="00EA3081" w:rsidP="00D07AA2" w:rsidRDefault="00EA3081" w14:paraId="649841BE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A3081">
              <w:rPr>
                <w:noProof/>
                <w:szCs w:val="20"/>
              </w:rPr>
              <w:drawing>
                <wp:inline distT="0" distB="0" distL="0" distR="0" wp14:anchorId="54078021" wp14:editId="3ECB6348">
                  <wp:extent cx="1477670" cy="1796040"/>
                  <wp:effectExtent l="0" t="0" r="825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4416238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4309" cy="1804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EA3081" w:rsidR="00EA3081" w:rsidTr="00EA3081" w14:paraId="2A4E3FDC" w14:textId="7777777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:rsidRPr="00EA3081" w:rsidR="00EA3081" w:rsidP="00EA3081" w:rsidRDefault="00EA3081" w14:paraId="578C9C5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4856DBD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473DD62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EA3081" w:rsidR="00EA3081" w:rsidTr="00EA3081" w14:paraId="55BB47EC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EA3081" w:rsidR="00EA3081" w:rsidP="00EA3081" w:rsidRDefault="00EA3081" w14:paraId="16F4A7A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color="auto" w:sz="4" w:space="0"/>
            </w:tcBorders>
            <w:shd w:val="clear" w:color="auto" w:fill="FFFFFF"/>
          </w:tcPr>
          <w:p w:rsidRPr="00EA3081" w:rsidR="00EA3081" w:rsidP="00EA3081" w:rsidRDefault="00EA3081" w14:paraId="42D0652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A3081">
              <w:rPr>
                <w:rFonts w:ascii="Arial" w:hAnsi="Arial" w:cs="Arial"/>
                <w:sz w:val="18"/>
                <w:szCs w:val="18"/>
              </w:rPr>
              <w:t>Jugulum – lungbaser.</w:t>
            </w:r>
          </w:p>
        </w:tc>
        <w:tc>
          <w:tcPr>
            <w:tcW w:w="3089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4FC50E1D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EA3081" w:rsidR="00EA3081" w:rsidTr="00EA3081" w14:paraId="23BEE471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EA3081" w:rsidR="00EA3081" w:rsidP="00EA3081" w:rsidRDefault="00EA3081" w14:paraId="0CC31D54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Thorax K-</w:t>
            </w:r>
          </w:p>
        </w:tc>
        <w:tc>
          <w:tcPr>
            <w:tcW w:w="3999" w:type="dxa"/>
            <w:tcBorders>
              <w:right w:val="single" w:color="auto" w:sz="4" w:space="0"/>
            </w:tcBorders>
            <w:shd w:val="clear" w:color="auto" w:fill="FFFFFF"/>
          </w:tcPr>
          <w:p w:rsidRPr="00EA3081" w:rsidR="00EA3081" w:rsidP="00EA3081" w:rsidRDefault="00EA3081" w14:paraId="3448C4E8" w14:textId="7777777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EA3081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EA3081">
              <w:rPr>
                <w:rFonts w:ascii="Arial" w:hAnsi="Arial" w:cs="Arial"/>
                <w:sz w:val="18"/>
                <w:szCs w:val="18"/>
              </w:rPr>
              <w:t xml:space="preserve"> Jugulum – lungbaser.</w:t>
            </w:r>
          </w:p>
          <w:p w:rsidRPr="00EA3081" w:rsidR="00EA3081" w:rsidP="00EA3081" w:rsidRDefault="00EA3081" w14:paraId="66B6C44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A308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EA3081" w:rsidR="00EA3081" w:rsidP="00EA3081" w:rsidRDefault="00EA3081" w14:paraId="0C93F8DD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:rsidRPr="00EA3081" w:rsidR="00EA3081" w:rsidP="00EA3081" w:rsidRDefault="00EA3081" w14:paraId="6D4E98B1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EA3081" w:rsidR="00EA3081" w:rsidP="00EA3081" w:rsidRDefault="00EA3081" w14:paraId="7B44AFBD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EA3081">
        <w:rPr>
          <w:rFonts w:ascii="Arial" w:hAnsi="Arial" w:cs="Arial"/>
          <w:b/>
          <w:sz w:val="18"/>
          <w:szCs w:val="18"/>
        </w:rPr>
        <w:br w:type="page"/>
      </w:r>
    </w:p>
    <w:p w:rsidRPr="00EA3081" w:rsidR="00EA3081" w:rsidP="00D07AA2" w:rsidRDefault="00EA3081" w14:paraId="2A88A084" w14:textId="77777777">
      <w:pPr>
        <w:pStyle w:val="Rubrik2"/>
        <w:ind w:left="0"/>
      </w:pPr>
      <w:r w:rsidRPr="00EA3081">
        <w:t>Reformatering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Pr="00EA3081" w:rsidR="00EA3081" w:rsidTr="00EA3081" w14:paraId="125D4E5B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5682B7D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6FD30B9E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0E7190C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A3081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BAC8D36" wp14:editId="45B2121B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473075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EA3081" w:rsidP="00D07AA2" w:rsidRDefault="00EA3081" w14:paraId="10947691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2A83F3FB">
                    <v:shape id="Pil: uppåt 24" style="position:absolute;left:0;text-align:left;margin-left:19.7pt;margin-top:37.2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7" fillcolor="red" stroked="f" strokeweight="1pt" type="#_x0000_t68" adj="89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" w14:anchorId="1BAC8D36">
                      <v:textbox style="layout-flow:vertical;mso-layout-flow-alt:bottom-to-top" inset="1mm,1mm,1mm,1mm">
                        <w:txbxContent>
                          <w:p w:rsidRPr="0066567D" w:rsidR="00EA3081" w:rsidP="00D07AA2" w:rsidRDefault="00EA3081" w14:paraId="0666B90B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A308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5B6D6635" wp14:editId="0EF6D546">
                      <wp:simplePos x="0" y="0"/>
                      <wp:positionH relativeFrom="margin">
                        <wp:posOffset>935355</wp:posOffset>
                      </wp:positionH>
                      <wp:positionV relativeFrom="paragraph">
                        <wp:posOffset>135255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4D" w:rsidR="00EA3081" w:rsidP="00D07AA2" w:rsidRDefault="00EA3081" w14:paraId="3EB96D45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43DB0550">
                    <v:shapetype id="_x0000_t67" coordsize="21600,21600" o:spt="67" adj="16200,5400" path="m0@0l@1@0@1,0@2,0@2@0,21600@0,10800,21600xe" w14:anchorId="5B6D6635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Pil: nedåt 20" style="position:absolute;left:0;text-align:left;margin-left:73.65pt;margin-top:10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8" fillcolor="red" stroked="f" strokeweight="1pt" type="#_x0000_t67" adj="13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KYw5SfeAAAACgEAAA8AAAAAAAAAAAAAAAAAqAQAAGRycy9kb3ducmV2LnhtbFBLBQYAAAAA&#10;BAAEAPMAAACzBQAAAAA=&#10;">
                      <v:textbox style="layout-flow:vertical" inset="1mm,1mm,1mm,1mm">
                        <w:txbxContent>
                          <w:p w:rsidRPr="0066564D" w:rsidR="00EA3081" w:rsidP="00D07AA2" w:rsidRDefault="00EA3081" w14:paraId="5580844F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EA308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E60A5FD" wp14:editId="4CCCA04B">
                      <wp:simplePos x="0" y="0"/>
                      <wp:positionH relativeFrom="column">
                        <wp:posOffset>706755</wp:posOffset>
                      </wp:positionH>
                      <wp:positionV relativeFrom="paragraph">
                        <wp:posOffset>-13335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5938" cy="131816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46570FFD">
                    <v:line id="Rak 1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5.65pt,-1.05pt" to="56.1pt,102.7pt" w14:anchorId="63E1194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">
                      <v:stroke joinstyle="miter"/>
                    </v:line>
                  </w:pict>
                </mc:Fallback>
              </mc:AlternateContent>
            </w:r>
            <w:r w:rsidRPr="00EA308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612E3EBA" wp14:editId="46294B7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125095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koppling 12750509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04F5E132">
                    <v:line id="Rak 13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1.45pt,9.85pt" to="113.55pt,10.3pt" w14:anchorId="7CE18D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">
                      <v:stroke joinstyle="miter"/>
                    </v:line>
                  </w:pict>
                </mc:Fallback>
              </mc:AlternateContent>
            </w:r>
            <w:r w:rsidRPr="00EA3081">
              <w:rPr>
                <w:noProof/>
                <w:szCs w:val="20"/>
              </w:rPr>
              <w:drawing>
                <wp:inline distT="0" distB="0" distL="0" distR="0" wp14:anchorId="39413BFF" wp14:editId="16A773B7">
                  <wp:extent cx="1422243" cy="1268540"/>
                  <wp:effectExtent l="0" t="0" r="6985" b="8255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990973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645" cy="1270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35CCF19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310EF14C" wp14:editId="254BC4D5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Pil: uppåt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EA3081" w:rsidP="00D07AA2" w:rsidRDefault="00EA3081" w14:paraId="595EB6E3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71AD859E">
                    <v:shape id="Pil: uppåt 26" style="position:absolute;left:0;text-align:left;margin-left:86.9pt;margin-top:43.9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9" fillcolor="red" stroked="f" strokeweight="1pt" type="#_x0000_t68" adj="80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" w14:anchorId="310EF14C">
                      <v:textbox style="layout-flow:vertical;mso-layout-flow-alt:bottom-to-top" inset="1mm,1mm,1mm,1mm">
                        <w:txbxContent>
                          <w:p w:rsidRPr="0066567D" w:rsidR="00EA3081" w:rsidP="00D07AA2" w:rsidRDefault="00EA3081" w14:paraId="6F6EA83F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A308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66CAD926" wp14:editId="0EF9625F">
                      <wp:simplePos x="0" y="0"/>
                      <wp:positionH relativeFrom="column">
                        <wp:posOffset>770255</wp:posOffset>
                      </wp:positionH>
                      <wp:positionV relativeFrom="paragraph">
                        <wp:posOffset>18415</wp:posOffset>
                      </wp:positionV>
                      <wp:extent cx="6985" cy="1271270"/>
                      <wp:effectExtent l="19050" t="19050" r="31115" b="24130"/>
                      <wp:wrapNone/>
                      <wp:docPr id="19" name="Rak koppling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7286" cy="127168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7F981460">
                    <v:line id="Rak 19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0.65pt,1.45pt" to="61.2pt,101.55pt" w14:anchorId="4D527A2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">
                      <v:stroke joinstyle="miter"/>
                    </v:line>
                  </w:pict>
                </mc:Fallback>
              </mc:AlternateContent>
            </w:r>
            <w:r w:rsidRPr="00EA308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03F88A4" wp14:editId="7069C2E8">
                      <wp:simplePos x="0" y="0"/>
                      <wp:positionH relativeFrom="column">
                        <wp:posOffset>313055</wp:posOffset>
                      </wp:positionH>
                      <wp:positionV relativeFrom="paragraph">
                        <wp:posOffset>11430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EA3081" w:rsidP="00D07AA2" w:rsidRDefault="00EA3081" w14:paraId="52E7C155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6C6951F4">
                    <v:shape id="Pil: uppåt 22" style="position:absolute;left:0;text-align:left;margin-left:24.65pt;margin-top:.9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0" fillcolor="red" stroked="f" strokeweight="1pt" type="#_x0000_t68" adj="89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" w14:anchorId="103F88A4">
                      <v:textbox style="layout-flow:vertical;mso-layout-flow-alt:bottom-to-top" inset="1mm,1mm,1mm,1mm">
                        <w:txbxContent>
                          <w:p w:rsidRPr="0066567D" w:rsidR="00EA3081" w:rsidP="00D07AA2" w:rsidRDefault="00EA3081" w14:paraId="2EACC26A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A308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24673B7D" wp14:editId="2761F1F8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548005</wp:posOffset>
                      </wp:positionV>
                      <wp:extent cx="1707515" cy="0"/>
                      <wp:effectExtent l="19050" t="19050" r="6985" b="19050"/>
                      <wp:wrapNone/>
                      <wp:docPr id="28" name="Rak koppling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73EE6D85">
                    <v:line id="Rak 28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2.55pt,43.15pt" to="131.9pt,43.15pt" w14:anchorId="528EFCD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">
                      <v:stroke joinstyle="miter"/>
                    </v:line>
                  </w:pict>
                </mc:Fallback>
              </mc:AlternateContent>
            </w:r>
            <w:r w:rsidRPr="00EA3081">
              <w:rPr>
                <w:noProof/>
                <w:szCs w:val="20"/>
              </w:rPr>
              <w:drawing>
                <wp:inline distT="0" distB="0" distL="0" distR="0" wp14:anchorId="738C7C79" wp14:editId="6F9035CD">
                  <wp:extent cx="1567610" cy="1278194"/>
                  <wp:effectExtent l="0" t="0" r="0" b="0"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751719" name=""/>
                          <pic:cNvPicPr/>
                        </pic:nvPicPr>
                        <pic:blipFill>
                          <a:blip r:embed="rId25"/>
                          <a:srcRect l="15596" r="153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1387" cy="13057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EA3081" w:rsidR="00EA3081" w:rsidTr="00EA3081" w14:paraId="4CCF4191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</w:tcPr>
          <w:p w:rsidRPr="00EA3081" w:rsidR="00EA3081" w:rsidP="00EA3081" w:rsidRDefault="00EA3081" w14:paraId="2093AF6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 w:rsidRPr="00EA3081" w:rsidR="00EA3081" w:rsidP="00EA3081" w:rsidRDefault="00EA3081" w14:paraId="5CBC1087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A308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color="auto" w:sz="4" w:space="0"/>
              <w:righ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35D2E14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761989F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EA3081" w:rsidR="00EA3081" w:rsidTr="00EA3081" w14:paraId="6F8F1D01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</w:tcPr>
          <w:p w:rsidRPr="00EA3081" w:rsidR="00EA3081" w:rsidP="00EA3081" w:rsidRDefault="00EA3081" w14:paraId="46133A5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 w:rsidRPr="00EA3081" w:rsidR="00EA3081" w:rsidP="00EA3081" w:rsidRDefault="00EA3081" w14:paraId="6AB2975D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A308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color="auto" w:sz="4" w:space="0"/>
              <w:right w:val="single" w:color="auto" w:sz="4" w:space="0"/>
            </w:tcBorders>
            <w:shd w:val="clear" w:color="auto" w:fill="F2F2F2"/>
          </w:tcPr>
          <w:p w:rsidRPr="00EA3081" w:rsidR="00EA3081" w:rsidP="00EA3081" w:rsidRDefault="00EA3081" w14:paraId="6065B09C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EA3081" w:rsidR="00EA3081" w:rsidP="00EA3081" w:rsidRDefault="00EA3081" w14:paraId="38354B1B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EA3081" w:rsidR="00EA3081" w:rsidTr="00EA3081" w14:paraId="79E02239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</w:tcPr>
          <w:p w:rsidRPr="00EA3081" w:rsidR="00EA3081" w:rsidP="00EA3081" w:rsidRDefault="00EA3081" w14:paraId="6058932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 w:rsidRPr="00EA3081" w:rsidR="00EA3081" w:rsidP="00EA3081" w:rsidRDefault="00EA3081" w14:paraId="4112B05D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A308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EA3081" w:rsidR="00EA3081" w:rsidP="00EA3081" w:rsidRDefault="00EA3081" w14:paraId="0504AE2A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:rsidRPr="00EA3081" w:rsidR="00EA3081" w:rsidP="00EA3081" w:rsidRDefault="00EA3081" w14:paraId="1F9A3496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:rsidRPr="00EA3081" w:rsidR="00EA3081" w:rsidP="00D07AA2" w:rsidRDefault="00EA3081" w14:paraId="2DBE82F1" w14:textId="77777777">
      <w:pPr>
        <w:pStyle w:val="Rubrik2"/>
        <w:ind w:left="0"/>
      </w:pPr>
      <w:r w:rsidRPr="00EA3081">
        <w:t>Arkivering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Pr="00EA3081" w:rsidR="00EA3081" w:rsidTr="00A5748A" w14:paraId="5BD929C0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00B2315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4F1ABB2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4F89BE8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725E0DD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EA3081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EA3081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1D44D22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7440250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Pr="00EA3081" w:rsidR="00EA3081" w:rsidTr="00A5748A" w14:paraId="3D9AB896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35238B2F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Thorax K-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2F9F5B2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0F7888D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1E255C6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1A56577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EA3081" w:rsidR="00EA3081" w:rsidP="00EA3081" w:rsidRDefault="00EA3081" w14:paraId="7D65989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EA3081" w:rsidR="00EA3081" w:rsidTr="00A5748A" w14:paraId="0F8AC2D9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73A81819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Wingdings 3" w:hAnsi="Wingdings 3" w:eastAsia="Wingdings 3" w:cs="Wingdings 3"/>
                <w:sz w:val="18"/>
                <w:szCs w:val="18"/>
              </w:rPr>
              <w:t>9</w:t>
            </w:r>
            <w:r w:rsidRPr="00EA3081">
              <w:rPr>
                <w:rFonts w:ascii="Arial" w:hAnsi="Arial" w:cs="Arial"/>
                <w:b/>
                <w:sz w:val="18"/>
                <w:szCs w:val="18"/>
              </w:rPr>
              <w:t xml:space="preserve">  Mediastinum K-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8B6F3B" w14:paraId="12B16D79" w14:textId="6A02BD1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308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8B6F3B" w14:paraId="3BC16E22" w14:textId="72721E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8B6F3B" w14:paraId="06AAEA84" w14:textId="0A327A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A3081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EA308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8B6F3B" w14:paraId="65F38D76" w14:textId="6054CE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C50W450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EA3081" w:rsidR="00EA3081" w:rsidP="00EA3081" w:rsidRDefault="008B6F3B" w14:paraId="4B86DAF5" w14:textId="67FEEBD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A308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Pr="00EA3081" w:rsidR="00EA3081" w:rsidTr="00A5748A" w14:paraId="763FAA23" w14:textId="77777777">
        <w:trPr>
          <w:trHeight w:val="227"/>
        </w:trPr>
        <w:tc>
          <w:tcPr>
            <w:tcW w:w="2122" w:type="dxa"/>
            <w:tcBorders>
              <w:top w:val="dashed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2DD06E24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A3081">
              <w:rPr>
                <w:rFonts w:ascii="Wingdings 3" w:hAnsi="Wingdings 3" w:eastAsia="Wingdings 3" w:cs="Wingdings 3"/>
                <w:sz w:val="18"/>
                <w:szCs w:val="18"/>
              </w:rPr>
              <w:t>9</w:t>
            </w:r>
            <w:r w:rsidRPr="00EA3081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Pr="00EA3081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 K-</w:t>
            </w:r>
          </w:p>
        </w:tc>
        <w:tc>
          <w:tcPr>
            <w:tcW w:w="1134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7135F8" w14:paraId="301E2209" w14:textId="271DE11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7135F8" w14:paraId="0F0C8DA3" w14:textId="5F8DBE6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7135F8" w14:paraId="6FA25BF0" w14:textId="6118DD6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/Lung/FC52</w:t>
            </w:r>
          </w:p>
        </w:tc>
        <w:tc>
          <w:tcPr>
            <w:tcW w:w="1417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7135F8" w14:paraId="42ADE918" w14:textId="6610676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EA3081" w:rsidR="00EA3081" w:rsidP="00EA3081" w:rsidRDefault="007135F8" w14:paraId="24D40E92" w14:textId="38E8C51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Pr="00EA3081" w:rsidR="00EA3081" w:rsidTr="00A5748A" w14:paraId="69DFC886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036EFC47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53D0D12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0CF3FF0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078BD583" w14:textId="392F1A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</w:rPr>
              <w:t>B</w:t>
            </w:r>
            <w:r w:rsidR="007135F8">
              <w:rPr>
                <w:rFonts w:ascii="Arial" w:hAnsi="Arial" w:cs="Arial"/>
                <w:sz w:val="18"/>
                <w:szCs w:val="18"/>
              </w:rPr>
              <w:t>l64</w:t>
            </w:r>
            <w:r w:rsidRPr="00EA308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1A8AC2E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EA3081" w:rsidR="00EA3081" w:rsidP="00EA3081" w:rsidRDefault="00EA3081" w14:paraId="586305B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EA3081" w:rsidR="00EA3081" w:rsidTr="00A5748A" w14:paraId="1F8C387A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491CA49B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6AE3A5A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3A57AFB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50FDFA64" w14:textId="50FA965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</w:rPr>
              <w:t>B</w:t>
            </w:r>
            <w:r w:rsidR="007135F8">
              <w:rPr>
                <w:rFonts w:ascii="Arial" w:hAnsi="Arial" w:cs="Arial"/>
                <w:sz w:val="18"/>
                <w:szCs w:val="18"/>
              </w:rPr>
              <w:t>l64</w:t>
            </w:r>
            <w:r w:rsidRPr="00EA308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EA3081" w:rsidR="00EA3081" w:rsidP="00EA3081" w:rsidRDefault="00EA3081" w14:paraId="3A7BBD8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EA3081" w:rsidR="00EA3081" w:rsidP="00EA3081" w:rsidRDefault="00EA3081" w14:paraId="3822867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EA3081" w:rsidR="00EA3081" w:rsidTr="00A5748A" w14:paraId="70D0E2E9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EA3081" w:rsidR="00EA3081" w:rsidP="00EA3081" w:rsidRDefault="00EA3081" w14:paraId="7820A48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EA3081" w:rsidR="00EA3081" w:rsidP="00EA3081" w:rsidRDefault="00EA3081" w14:paraId="1754666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EA3081" w:rsidR="00EA3081" w:rsidP="00EA3081" w:rsidRDefault="00EA3081" w14:paraId="1BEA160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EA3081" w:rsidR="00EA3081" w:rsidP="00EA3081" w:rsidRDefault="00EA3081" w14:paraId="7E5BC76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EA3081" w:rsidR="00EA3081" w:rsidP="00EA3081" w:rsidRDefault="00EA3081" w14:paraId="21FCE75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EA3081" w:rsidR="00EA3081" w:rsidP="00EA3081" w:rsidRDefault="00EA3081" w14:paraId="7E43243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Pr="00EA3081" w:rsidR="00EA3081" w:rsidTr="00A5748A" w14:paraId="0EAF61F1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EA3081" w:rsidR="00EA3081" w:rsidP="00EA3081" w:rsidRDefault="00EA3081" w14:paraId="189E06F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EA3081" w:rsidR="00EA3081" w:rsidP="00EA3081" w:rsidRDefault="00EA3081" w14:paraId="017D46F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EA3081" w:rsidR="00EA3081" w:rsidP="00EA3081" w:rsidRDefault="00EA3081" w14:paraId="3E18051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EA3081" w:rsidR="00EA3081" w:rsidP="00EA3081" w:rsidRDefault="00EA3081" w14:paraId="3A870B6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EA3081" w:rsidR="00EA3081" w:rsidP="00EA3081" w:rsidRDefault="00EA3081" w14:paraId="69CD7CD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EA3081" w:rsidR="00EA3081" w:rsidP="00EA3081" w:rsidRDefault="00EA3081" w14:paraId="0B3BC2D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A308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:rsidRPr="00EA3081" w:rsidR="00EA3081" w:rsidP="00D07AA2" w:rsidRDefault="00EA3081" w14:paraId="1F4D6F9E" w14:textId="77777777">
      <w:pPr>
        <w:pStyle w:val="Rubrik2"/>
        <w:ind w:left="0"/>
      </w:pPr>
      <w:r w:rsidRPr="00EA3081">
        <w:rPr>
          <w:lang w:val="en-US"/>
        </w:rPr>
        <w:t xml:space="preserve">Hängning </w:t>
      </w:r>
      <w:r w:rsidRPr="00EA3081">
        <w:t>PACS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Pr="00EA3081" w:rsidR="00EA3081" w:rsidTr="00EA3081" w14:paraId="68175303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78BFCA8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EA3081" w:rsidR="00EA3081" w:rsidP="00EA3081" w:rsidRDefault="00EA3081" w14:paraId="70C882F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EA3081" w:rsidR="00EA3081" w:rsidP="00EA3081" w:rsidRDefault="00EA3081" w14:paraId="575612B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EA3081" w:rsidR="00EA3081" w:rsidP="00EA3081" w:rsidRDefault="00EA3081" w14:paraId="1C195C4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EA3081" w:rsidR="00EA3081" w:rsidP="00EA3081" w:rsidRDefault="00EA3081" w14:paraId="13F639E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EA3081" w:rsidR="00EA3081" w:rsidTr="00EA3081" w14:paraId="18EC483B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61D897F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A308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EA3081" w:rsidR="00EA3081" w:rsidP="00EA3081" w:rsidRDefault="00EA3081" w14:paraId="4D4AE4E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A3081">
              <w:rPr>
                <w:rFonts w:ascii="Arial" w:hAnsi="Arial" w:cs="Arial"/>
                <w:color w:val="FFFFFF"/>
                <w:sz w:val="18"/>
                <w:szCs w:val="18"/>
              </w:rPr>
              <w:t>Mediastinum K-</w:t>
            </w:r>
          </w:p>
          <w:p w:rsidRPr="00EA3081" w:rsidR="00EA3081" w:rsidP="00EA3081" w:rsidRDefault="00EA3081" w14:paraId="4D3D3E2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A308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EA3081" w:rsidR="00EA3081" w:rsidP="00EA3081" w:rsidRDefault="00EA3081" w14:paraId="418620C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A3081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:rsidRPr="00EA3081" w:rsidR="00EA3081" w:rsidP="00EA3081" w:rsidRDefault="00EA3081" w14:paraId="51A45E7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A308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:rsidRPr="00EA3081" w:rsidR="00EA3081" w:rsidP="00EA3081" w:rsidRDefault="00EA3081" w14:paraId="29C9C65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color="F2F2F2" w:sz="24" w:space="0"/>
            </w:tcBorders>
            <w:shd w:val="clear" w:color="auto" w:fill="8496B0"/>
            <w:vAlign w:val="center"/>
          </w:tcPr>
          <w:p w:rsidRPr="00EA3081" w:rsidR="00EA3081" w:rsidP="00EA3081" w:rsidRDefault="00EA3081" w14:paraId="3CCAC4C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A3081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:rsidRPr="00EA3081" w:rsidR="00EA3081" w:rsidP="00EA3081" w:rsidRDefault="00EA3081" w14:paraId="49EC09F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A308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</w:tcBorders>
            <w:shd w:val="clear" w:color="auto" w:fill="8496B0"/>
            <w:vAlign w:val="center"/>
          </w:tcPr>
          <w:p w:rsidRPr="00EA3081" w:rsidR="00EA3081" w:rsidP="00EA3081" w:rsidRDefault="00EA3081" w14:paraId="7F4641D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A3081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:rsidRPr="00EA3081" w:rsidR="00EA3081" w:rsidP="00EA3081" w:rsidRDefault="00EA3081" w14:paraId="4559708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A308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EA3081" w:rsidR="00EA3081" w:rsidP="00EA3081" w:rsidRDefault="00EA3081" w14:paraId="133FFD7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EA3081" w:rsidR="00EA3081" w:rsidTr="00EA3081" w14:paraId="2BE8F671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3B9BAC2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5E28B1F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EA3081" w:rsidR="00EA3081" w:rsidP="00EA3081" w:rsidRDefault="00EA3081" w14:paraId="5A3FD0A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EA3081" w:rsidR="00EA3081" w:rsidP="00EA3081" w:rsidRDefault="00EA3081" w14:paraId="5D348FE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448166B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334E2D2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EA3081" w:rsidR="00EA3081" w:rsidP="00EA3081" w:rsidRDefault="00EA3081" w14:paraId="5926431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EA3081" w:rsidR="00EA3081" w:rsidTr="00EA3081" w14:paraId="5A96E042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2343172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5FDC25A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EA3081" w:rsidR="00EA3081" w:rsidP="00EA3081" w:rsidRDefault="00EA3081" w14:paraId="1B9D8CD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EA3081" w:rsidR="00EA3081" w:rsidP="00EA3081" w:rsidRDefault="00EA3081" w14:paraId="0631537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2D5C1F5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422B83B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EA3081" w:rsidR="00EA3081" w:rsidP="00EA3081" w:rsidRDefault="00EA3081" w14:paraId="1A69741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EA3081" w:rsidR="00EA3081" w:rsidTr="00EA3081" w14:paraId="762949CF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6926184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757DF62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EA3081" w:rsidR="00EA3081" w:rsidP="00EA3081" w:rsidRDefault="00EA3081" w14:paraId="7C59A70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EA3081" w:rsidR="00EA3081" w:rsidP="00EA3081" w:rsidRDefault="00EA3081" w14:paraId="166AE9C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1E965BF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0952FE2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EA3081" w:rsidR="00EA3081" w:rsidP="00EA3081" w:rsidRDefault="00EA3081" w14:paraId="4FEDF05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EA3081" w:rsidR="00EA3081" w:rsidTr="00EA3081" w14:paraId="321C5D51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29018A1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EA3081" w:rsidR="00EA3081" w:rsidP="00EA3081" w:rsidRDefault="00EA3081" w14:paraId="3B1BE3A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EA3081" w:rsidR="00EA3081" w:rsidP="00EA3081" w:rsidRDefault="00EA3081" w14:paraId="37FA7B0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EA3081" w:rsidR="00EA3081" w:rsidP="00EA3081" w:rsidRDefault="00EA3081" w14:paraId="1F4F90B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  <w:vAlign w:val="center"/>
          </w:tcPr>
          <w:p w:rsidRPr="00EA3081" w:rsidR="00EA3081" w:rsidP="00EA3081" w:rsidRDefault="00EA3081" w14:paraId="4A6EB08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  <w:vAlign w:val="center"/>
          </w:tcPr>
          <w:p w:rsidRPr="00EA3081" w:rsidR="00EA3081" w:rsidP="00EA3081" w:rsidRDefault="00EA3081" w14:paraId="1376861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EA3081" w:rsidR="00EA3081" w:rsidP="00EA3081" w:rsidRDefault="00EA3081" w14:paraId="45037E9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EA3081" w:rsidR="00EA3081" w:rsidTr="00EA3081" w14:paraId="3232DB58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0534CCF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55A6C4D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EA3081" w:rsidR="00EA3081" w:rsidP="00EA3081" w:rsidRDefault="00EA3081" w14:paraId="79DB3C8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EA3081" w:rsidR="00EA3081" w:rsidP="00EA3081" w:rsidRDefault="00EA3081" w14:paraId="6AAE1CF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349A682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2299948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EA3081" w:rsidR="00EA3081" w:rsidP="00EA3081" w:rsidRDefault="00EA3081" w14:paraId="78E2DC8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EA3081" w:rsidR="00EA3081" w:rsidTr="00EA3081" w14:paraId="0C070D96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641590B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2A5D9CD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EA3081" w:rsidR="00EA3081" w:rsidP="00EA3081" w:rsidRDefault="00EA3081" w14:paraId="6456AE3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EA3081" w:rsidR="00EA3081" w:rsidP="00EA3081" w:rsidRDefault="00EA3081" w14:paraId="6C6619B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23F67CD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422036D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EA3081" w:rsidR="00EA3081" w:rsidP="00EA3081" w:rsidRDefault="00EA3081" w14:paraId="68E3F3A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EA3081" w:rsidR="00EA3081" w:rsidTr="00EA3081" w14:paraId="1483B749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05A0E4A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08706DC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EA3081" w:rsidR="00EA3081" w:rsidP="00EA3081" w:rsidRDefault="00EA3081" w14:paraId="5C302AF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EA3081" w:rsidR="00EA3081" w:rsidP="00EA3081" w:rsidRDefault="00EA3081" w14:paraId="3EEDC82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432492B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EA3081" w:rsidR="00EA3081" w:rsidP="00EA3081" w:rsidRDefault="00EA3081" w14:paraId="6D1DCE7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EA3081" w:rsidR="00EA3081" w:rsidP="00EA3081" w:rsidRDefault="00EA3081" w14:paraId="2B87D1A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EA3081" w:rsidR="00EA3081" w:rsidTr="00EA3081" w14:paraId="5D029BD8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EA3081" w:rsidR="00EA3081" w:rsidP="00EA3081" w:rsidRDefault="00EA3081" w14:paraId="1C1B326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EA3081" w:rsidR="00EA3081" w:rsidP="00EA3081" w:rsidRDefault="00EA3081" w14:paraId="5A696CD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EA3081" w:rsidR="00EA3081" w:rsidP="00EA3081" w:rsidRDefault="00EA3081" w14:paraId="198047C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EA3081" w:rsidR="00EA3081" w:rsidP="00EA3081" w:rsidRDefault="00EA3081" w14:paraId="694E331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EA3081" w:rsidR="00EA3081" w:rsidP="00EA3081" w:rsidRDefault="00EA3081" w14:paraId="780B1A7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EA3081" w:rsidR="00EA3081" w:rsidP="00EA3081" w:rsidRDefault="00EA3081" w14:paraId="4821A73A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EA308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B616C" w:rsidRDefault="00FB616C" w14:paraId="0AF0CD07" w14:textId="77777777">
      <w:r>
        <w:separator/>
      </w:r>
    </w:p>
  </w:endnote>
  <w:endnote w:type="continuationSeparator" w:id="0">
    <w:p w:rsidR="00FB616C" w:rsidRDefault="00FB616C" w14:paraId="4DB0C710" w14:textId="77777777">
      <w:r>
        <w:continuationSeparator/>
      </w:r>
    </w:p>
  </w:endnote>
  <w:endnote w:type="continuationNotice" w:id="1">
    <w:p w:rsidR="00FB616C" w:rsidRDefault="00FB616C" w14:paraId="2E1761F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B616C" w:rsidRDefault="00FB616C" w14:paraId="3A1E01D4" w14:textId="77777777"/>
  </w:footnote>
  <w:footnote w:type="continuationSeparator" w:id="0">
    <w:p w:rsidR="00FB616C" w:rsidRDefault="00FB616C" w14:paraId="20BE36C2" w14:textId="77777777">
      <w:r>
        <w:continuationSeparator/>
      </w:r>
    </w:p>
  </w:footnote>
  <w:footnote w:type="continuationNotice" w:id="1">
    <w:p w:rsidR="00FB616C" w:rsidRDefault="00FB616C" w14:paraId="1E1F47C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95D825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A70D54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4F31E80"/>
    <w:multiLevelType w:val="hybridMultilevel"/>
    <w:tmpl w:val="4FB42964"/>
    <w:lvl w:ilvl="0" w:tplc="73CA8BF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F5CD916" w:tentative="1">
      <w:start w:val="1"/>
      <w:numFmt w:val="lowerLetter"/>
      <w:lvlText w:val="%2."/>
      <w:lvlJc w:val="left"/>
      <w:pPr>
        <w:ind w:left="1080" w:hanging="360"/>
      </w:pPr>
    </w:lvl>
    <w:lvl w:ilvl="2" w:tplc="9AA42B54" w:tentative="1">
      <w:start w:val="1"/>
      <w:numFmt w:val="lowerRoman"/>
      <w:lvlText w:val="%3."/>
      <w:lvlJc w:val="right"/>
      <w:pPr>
        <w:ind w:left="1800" w:hanging="180"/>
      </w:pPr>
    </w:lvl>
    <w:lvl w:ilvl="3" w:tplc="C388B650" w:tentative="1">
      <w:start w:val="1"/>
      <w:numFmt w:val="decimal"/>
      <w:lvlText w:val="%4."/>
      <w:lvlJc w:val="left"/>
      <w:pPr>
        <w:ind w:left="2520" w:hanging="360"/>
      </w:pPr>
    </w:lvl>
    <w:lvl w:ilvl="4" w:tplc="C404829C" w:tentative="1">
      <w:start w:val="1"/>
      <w:numFmt w:val="lowerLetter"/>
      <w:lvlText w:val="%5."/>
      <w:lvlJc w:val="left"/>
      <w:pPr>
        <w:ind w:left="3240" w:hanging="360"/>
      </w:pPr>
    </w:lvl>
    <w:lvl w:ilvl="5" w:tplc="0C0A31C8" w:tentative="1">
      <w:start w:val="1"/>
      <w:numFmt w:val="lowerRoman"/>
      <w:lvlText w:val="%6."/>
      <w:lvlJc w:val="right"/>
      <w:pPr>
        <w:ind w:left="3960" w:hanging="180"/>
      </w:pPr>
    </w:lvl>
    <w:lvl w:ilvl="6" w:tplc="516857D2" w:tentative="1">
      <w:start w:val="1"/>
      <w:numFmt w:val="decimal"/>
      <w:lvlText w:val="%7."/>
      <w:lvlJc w:val="left"/>
      <w:pPr>
        <w:ind w:left="4680" w:hanging="360"/>
      </w:pPr>
    </w:lvl>
    <w:lvl w:ilvl="7" w:tplc="A5D8D94E" w:tentative="1">
      <w:start w:val="1"/>
      <w:numFmt w:val="lowerLetter"/>
      <w:lvlText w:val="%8."/>
      <w:lvlJc w:val="left"/>
      <w:pPr>
        <w:ind w:left="5400" w:hanging="360"/>
      </w:pPr>
    </w:lvl>
    <w:lvl w:ilvl="8" w:tplc="28CEAB1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A634650"/>
    <w:multiLevelType w:val="hybridMultilevel"/>
    <w:tmpl w:val="4782C3CA"/>
    <w:lvl w:ilvl="0" w:tplc="C548FB1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B78AACBC" w:tentative="1">
      <w:start w:val="1"/>
      <w:numFmt w:val="lowerLetter"/>
      <w:lvlText w:val="%2."/>
      <w:lvlJc w:val="left"/>
      <w:pPr>
        <w:ind w:left="1080" w:hanging="360"/>
      </w:pPr>
    </w:lvl>
    <w:lvl w:ilvl="2" w:tplc="25406FDE" w:tentative="1">
      <w:start w:val="1"/>
      <w:numFmt w:val="lowerRoman"/>
      <w:lvlText w:val="%3."/>
      <w:lvlJc w:val="right"/>
      <w:pPr>
        <w:ind w:left="1800" w:hanging="180"/>
      </w:pPr>
    </w:lvl>
    <w:lvl w:ilvl="3" w:tplc="F9A84C7E" w:tentative="1">
      <w:start w:val="1"/>
      <w:numFmt w:val="decimal"/>
      <w:lvlText w:val="%4."/>
      <w:lvlJc w:val="left"/>
      <w:pPr>
        <w:ind w:left="2520" w:hanging="360"/>
      </w:pPr>
    </w:lvl>
    <w:lvl w:ilvl="4" w:tplc="EF728226" w:tentative="1">
      <w:start w:val="1"/>
      <w:numFmt w:val="lowerLetter"/>
      <w:lvlText w:val="%5."/>
      <w:lvlJc w:val="left"/>
      <w:pPr>
        <w:ind w:left="3240" w:hanging="360"/>
      </w:pPr>
    </w:lvl>
    <w:lvl w:ilvl="5" w:tplc="7AAEF178" w:tentative="1">
      <w:start w:val="1"/>
      <w:numFmt w:val="lowerRoman"/>
      <w:lvlText w:val="%6."/>
      <w:lvlJc w:val="right"/>
      <w:pPr>
        <w:ind w:left="3960" w:hanging="180"/>
      </w:pPr>
    </w:lvl>
    <w:lvl w:ilvl="6" w:tplc="19FA0796" w:tentative="1">
      <w:start w:val="1"/>
      <w:numFmt w:val="decimal"/>
      <w:lvlText w:val="%7."/>
      <w:lvlJc w:val="left"/>
      <w:pPr>
        <w:ind w:left="4680" w:hanging="360"/>
      </w:pPr>
    </w:lvl>
    <w:lvl w:ilvl="7" w:tplc="500E9510" w:tentative="1">
      <w:start w:val="1"/>
      <w:numFmt w:val="lowerLetter"/>
      <w:lvlText w:val="%8."/>
      <w:lvlJc w:val="left"/>
      <w:pPr>
        <w:ind w:left="5400" w:hanging="360"/>
      </w:pPr>
    </w:lvl>
    <w:lvl w:ilvl="8" w:tplc="01823CD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96F6EC0E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7062F918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BB7C1E88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9CF4ECD6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6C2EAFDE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72C8F64E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95E86532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BD587C98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4E940C74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03279585">
    <w:abstractNumId w:val="20"/>
  </w:num>
  <w:num w:numId="2" w16cid:durableId="1946764297">
    <w:abstractNumId w:val="15"/>
  </w:num>
  <w:num w:numId="3" w16cid:durableId="946497300">
    <w:abstractNumId w:val="0"/>
  </w:num>
  <w:num w:numId="4" w16cid:durableId="978535613">
    <w:abstractNumId w:val="6"/>
  </w:num>
  <w:num w:numId="5" w16cid:durableId="954825973">
    <w:abstractNumId w:val="18"/>
  </w:num>
  <w:num w:numId="6" w16cid:durableId="232667743">
    <w:abstractNumId w:val="2"/>
  </w:num>
  <w:num w:numId="7" w16cid:durableId="19481051">
    <w:abstractNumId w:val="12"/>
  </w:num>
  <w:num w:numId="8" w16cid:durableId="1820414819">
    <w:abstractNumId w:val="9"/>
  </w:num>
  <w:num w:numId="9" w16cid:durableId="1323119116">
    <w:abstractNumId w:val="1"/>
  </w:num>
  <w:num w:numId="10" w16cid:durableId="1053844419">
    <w:abstractNumId w:val="1"/>
  </w:num>
  <w:num w:numId="11" w16cid:durableId="1823890884">
    <w:abstractNumId w:val="3"/>
  </w:num>
  <w:num w:numId="12" w16cid:durableId="2142456868">
    <w:abstractNumId w:val="4"/>
  </w:num>
  <w:num w:numId="13" w16cid:durableId="1115514650">
    <w:abstractNumId w:val="14"/>
  </w:num>
  <w:num w:numId="14" w16cid:durableId="89082986">
    <w:abstractNumId w:val="10"/>
  </w:num>
  <w:num w:numId="15" w16cid:durableId="1393036793">
    <w:abstractNumId w:val="7"/>
  </w:num>
  <w:num w:numId="16" w16cid:durableId="1272201003">
    <w:abstractNumId w:val="13"/>
  </w:num>
  <w:num w:numId="17" w16cid:durableId="1557933244">
    <w:abstractNumId w:val="5"/>
  </w:num>
  <w:num w:numId="18" w16cid:durableId="402459287">
    <w:abstractNumId w:val="11"/>
  </w:num>
  <w:num w:numId="19" w16cid:durableId="1051418362">
    <w:abstractNumId w:val="19"/>
  </w:num>
  <w:num w:numId="20" w16cid:durableId="1661423104">
    <w:abstractNumId w:val="16"/>
  </w:num>
  <w:num w:numId="21" w16cid:durableId="560293433">
    <w:abstractNumId w:val="8"/>
  </w:num>
  <w:num w:numId="22" w16cid:durableId="1665357751">
    <w:abstractNumId w:val="1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5EAD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482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6CE4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530B"/>
    <w:rsid w:val="00511CC4"/>
    <w:rsid w:val="00513D3F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5F8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6F3B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07AA2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081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37E"/>
    <w:rsid w:val="00FB2F0F"/>
    <w:rsid w:val="00FB5086"/>
    <w:rsid w:val="00FB5411"/>
    <w:rsid w:val="00FB616C"/>
    <w:rsid w:val="00FB6392"/>
    <w:rsid w:val="00FD3C70"/>
    <w:rsid w:val="00FD6820"/>
    <w:rsid w:val="00FE12D8"/>
    <w:rsid w:val="00FF7C02"/>
    <w:rsid w:val="024801E3"/>
    <w:rsid w:val="41A4B9B8"/>
    <w:rsid w:val="512C0B8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C0612939-81B3-464E-8CA8-5644FDDEDA10}" type="presOf" srcId="{D813EA76-4FD3-4C15-BFBC-B1DF43B29666}" destId="{4784DBD1-3CBE-41A8-A2C7-CF088F838C79}" srcOrd="0" destOrd="0" presId="urn:microsoft.com/office/officeart/2005/8/layout/hChevron3"/>
    <dgm:cxn modelId="{C4841746-25A3-458D-A691-4C1EFA1F24DA}" type="presOf" srcId="{72C3C3E7-AFE7-48AF-A84A-F5F4B462ABCE}" destId="{AD4E5296-B06F-4F82-9CB5-F741BF6BFCC1}" srcOrd="0" destOrd="0" presId="urn:microsoft.com/office/officeart/2005/8/layout/hChevron3"/>
    <dgm:cxn modelId="{80BE4893-C681-4633-BF3C-4A04A972712D}" type="presOf" srcId="{548E9FD9-7371-42E5-8C31-C03B33C90BF7}" destId="{6CE68A43-9C69-4212-AF24-9AFEE7CA1715}" srcOrd="0" destOrd="0" presId="urn:microsoft.com/office/officeart/2005/8/layout/hChevron3"/>
    <dgm:cxn modelId="{9DAD0FA1-A792-4CEB-A91D-876230BD853A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CCFA75E8-3447-4548-B677-3EDD7B0E116F}" type="presOf" srcId="{7D55B2F1-F7F7-4A6B-AFB0-F846FDB634B5}" destId="{E13D0391-DAD9-4B61-AB66-3FA48A4F7006}" srcOrd="0" destOrd="0" presId="urn:microsoft.com/office/officeart/2005/8/layout/hChevron3"/>
    <dgm:cxn modelId="{6A9F3824-A6B0-4A58-BF5C-E2FF04FD46AF}" type="presParOf" srcId="{1F6A0B97-83F0-4189-B0CB-00156B0AC153}" destId="{4784DBD1-3CBE-41A8-A2C7-CF088F838C79}" srcOrd="0" destOrd="0" presId="urn:microsoft.com/office/officeart/2005/8/layout/hChevron3"/>
    <dgm:cxn modelId="{7AD3E8AB-5E4B-4516-9D06-56D20DE3D727}" type="presParOf" srcId="{1F6A0B97-83F0-4189-B0CB-00156B0AC153}" destId="{37D14BC8-3203-463C-9804-9B3B86B621FF}" srcOrd="1" destOrd="0" presId="urn:microsoft.com/office/officeart/2005/8/layout/hChevron3"/>
    <dgm:cxn modelId="{9A6E896E-123A-448B-9AC8-BACD433A88B0}" type="presParOf" srcId="{1F6A0B97-83F0-4189-B0CB-00156B0AC153}" destId="{E13D0391-DAD9-4B61-AB66-3FA48A4F7006}" srcOrd="2" destOrd="0" presId="urn:microsoft.com/office/officeart/2005/8/layout/hChevron3"/>
    <dgm:cxn modelId="{3BF61B28-FE99-4D4D-8AB3-2FF6CD507427}" type="presParOf" srcId="{1F6A0B97-83F0-4189-B0CB-00156B0AC153}" destId="{F9271109-4339-4036-9126-150629D10456}" srcOrd="3" destOrd="0" presId="urn:microsoft.com/office/officeart/2005/8/layout/hChevron3"/>
    <dgm:cxn modelId="{CCCD7337-DF6E-4F9F-98D5-9939061CEB45}" type="presParOf" srcId="{1F6A0B97-83F0-4189-B0CB-00156B0AC153}" destId="{AD4E5296-B06F-4F82-9CB5-F741BF6BFCC1}" srcOrd="4" destOrd="0" presId="urn:microsoft.com/office/officeart/2005/8/layout/hChevron3"/>
    <dgm:cxn modelId="{F47FC9DB-65D8-4BBF-A137-B2686ECAAC81}" type="presParOf" srcId="{1F6A0B97-83F0-4189-B0CB-00156B0AC153}" destId="{99F7A086-6C98-4385-8FFE-3337C1F24694}" srcOrd="5" destOrd="0" presId="urn:microsoft.com/office/officeart/2005/8/layout/hChevron3"/>
    <dgm:cxn modelId="{C27AF4CC-88CF-4CB2-9E1F-2C1365C01E0F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K- (830000)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2022-05-18T04:23:00.0000000Z</dcterms:created>
  <dcterms:modified xsi:type="dcterms:W3CDTF">2025-04-08T13:14:22.0000000Z</dcterms:modified>
</coreProperties>
</file>