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p14">
  <w:body>
    <w:p w:rsidR="00EA3081" w:rsidP="00F35B05" w:rsidRDefault="00EA3081" w14:paraId="0DB97C45" w14:textId="77777777">
      <w:pPr>
        <w:pStyle w:val="Rubrik2"/>
        <w:sectPr w:rsidR="00EA3081" w:rsidSect="00EA308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EA3081" w:rsidR="00EA3081" w:rsidP="00EA3081" w:rsidRDefault="00EA3081" w14:paraId="75B21E89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EA3081" w:rsidR="00EA3081" w:rsidP="00D07AA2" w:rsidRDefault="00D07AA2" w14:paraId="3ECC6E08" w14:textId="78C52DFB">
      <w:pPr>
        <w:pStyle w:val="Rubrik1"/>
        <w:ind w:left="0"/>
        <w:rPr>
          <w:sz w:val="18"/>
          <w:szCs w:val="18"/>
        </w:rPr>
      </w:pPr>
      <w:r w:rsidRPr="00EA3081">
        <w:t>DT Thorax K- (830000)</w:t>
      </w:r>
    </w:p>
    <w:p w:rsidRPr="00EA3081" w:rsidR="00EA3081" w:rsidP="00EA3081" w:rsidRDefault="00EA3081" w14:paraId="7E5ED8C6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EA3081" w:rsidR="00EA3081" w:rsidP="00D07AA2" w:rsidRDefault="00EA3081" w14:paraId="17AF23D6" w14:textId="77777777">
      <w:pPr>
        <w:pStyle w:val="Rubrik2"/>
        <w:ind w:left="0"/>
      </w:pPr>
      <w:r w:rsidRPr="00EA3081">
        <w:t>Syfte</w:t>
      </w:r>
    </w:p>
    <w:p w:rsidR="00EA3081" w:rsidP="00EA3081" w:rsidRDefault="00EA3081" w14:paraId="34FE7E9E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EA3081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EA3081" w:rsidR="00FA637E" w:rsidP="00EA3081" w:rsidRDefault="00FA637E" w14:paraId="48A6259E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EA3081" w:rsidR="00FA637E" w:rsidP="00FA637E" w:rsidRDefault="00FA637E" w14:paraId="273D33C3" w14:textId="77777777">
      <w:pPr>
        <w:pStyle w:val="Rubrik2"/>
        <w:ind w:left="0"/>
      </w:pPr>
      <w:r w:rsidR="00FA637E">
        <w:rPr/>
        <w:t>Förändringar</w:t>
      </w:r>
      <w:r w:rsidR="00FA637E">
        <w:rPr/>
        <w:t xml:space="preserve"> i denna version</w:t>
      </w:r>
    </w:p>
    <w:p w:rsidR="512C0B8B" w:rsidP="41A4B9B8" w:rsidRDefault="512C0B8B" w14:paraId="6418F204" w14:textId="0CB5A0C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41A4B9B8" w:rsidR="512C0B8B">
        <w:rPr>
          <w:rFonts w:ascii="Arial" w:hAnsi="Arial" w:cs="Arial"/>
          <w:sz w:val="18"/>
          <w:szCs w:val="18"/>
        </w:rPr>
        <w:t xml:space="preserve">Reviderad, bytt </w:t>
      </w:r>
      <w:r w:rsidRPr="41A4B9B8" w:rsidR="512C0B8B">
        <w:rPr>
          <w:rFonts w:ascii="Arial" w:hAnsi="Arial" w:cs="Arial"/>
          <w:sz w:val="18"/>
          <w:szCs w:val="18"/>
        </w:rPr>
        <w:t>kernel</w:t>
      </w:r>
      <w:r w:rsidRPr="41A4B9B8" w:rsidR="512C0B8B">
        <w:rPr>
          <w:rFonts w:ascii="Arial" w:hAnsi="Arial" w:cs="Arial"/>
          <w:sz w:val="18"/>
          <w:szCs w:val="18"/>
        </w:rPr>
        <w:t xml:space="preserve"> Siemens.</w:t>
      </w:r>
    </w:p>
    <w:p w:rsidRPr="00EA3081" w:rsidR="00EA3081" w:rsidP="00EA3081" w:rsidRDefault="00EA3081" w14:paraId="224C3DE1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EA3081" w:rsidR="00EA3081" w:rsidP="00D07AA2" w:rsidRDefault="00EA3081" w14:paraId="61EEA958" w14:textId="77777777">
      <w:pPr>
        <w:pStyle w:val="Rubrik2"/>
        <w:ind w:left="0"/>
      </w:pPr>
      <w:r w:rsidRPr="00EA3081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EA3081" w:rsidR="00EA3081" w:rsidTr="00A5748A" w14:paraId="030671DC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EA3081" w:rsidR="00EA3081" w:rsidP="00EA3081" w:rsidRDefault="00EA3081" w14:paraId="1BE36F2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EA3081" w:rsidR="00EA3081" w:rsidP="00EA3081" w:rsidRDefault="00EA3081" w14:paraId="7F2D2C3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Parenkymförändringar, pleuravätska, lymfkörtlar mm.</w:t>
            </w:r>
          </w:p>
        </w:tc>
      </w:tr>
      <w:tr w:rsidRPr="00EA3081" w:rsidR="00EA3081" w:rsidTr="00A5748A" w14:paraId="5A87C7F5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EA3081" w:rsidR="00EA3081" w:rsidP="00EA3081" w:rsidRDefault="00EA3081" w14:paraId="294AAEC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EA3081" w:rsidR="00EA3081" w:rsidP="00EA3081" w:rsidRDefault="00EA3081" w14:paraId="31210349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Pr="00EA3081" w:rsidR="00EA3081" w:rsidTr="00A5748A" w14:paraId="73AA4DA8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EA3081" w:rsidR="00EA3081" w:rsidP="00EA3081" w:rsidRDefault="00EA3081" w14:paraId="260EE3F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EA3081" w:rsidR="00EA3081" w:rsidP="00EA3081" w:rsidRDefault="00EA3081" w14:paraId="244B312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EA3081" w:rsidR="00EA3081" w:rsidTr="00A5748A" w14:paraId="528455DE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EA3081" w:rsidR="00EA3081" w:rsidP="00EA3081" w:rsidRDefault="00EA3081" w14:paraId="67721CB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EA3081" w:rsidR="00EA3081" w:rsidP="00EA3081" w:rsidRDefault="00EA3081" w14:paraId="1FC48DE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EA3081" w:rsidR="00EA3081" w:rsidTr="00A5748A" w14:paraId="0D530B19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</w:tcPr>
          <w:p w:rsidRPr="00EA3081" w:rsidR="00EA3081" w:rsidP="00EA3081" w:rsidRDefault="00EA3081" w14:paraId="39DF110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</w:tcPr>
          <w:p w:rsidRPr="00EA3081" w:rsidR="00EA3081" w:rsidP="00EA3081" w:rsidRDefault="00EA3081" w14:paraId="3D9CD1D2" w14:textId="57762BF8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Pr="00EA3081" w:rsidR="00D07AA2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EA3081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:rsidRPr="00EA3081" w:rsidR="00EA3081" w:rsidP="00EA3081" w:rsidRDefault="00EA3081" w14:paraId="442A396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:rsidRPr="00EA3081" w:rsidR="00EA3081" w:rsidP="00EA3081" w:rsidRDefault="008B6F3B" w14:paraId="22EA307E" w14:textId="47B9BC9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w:history="1" r:id="rId17">
              <w:r w:rsidRPr="00EA3081" w:rsidR="00EA3081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EA3081" w:rsidR="00EA3081" w:rsidTr="00A5748A" w14:paraId="0BBB33F6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EA3081" w:rsidR="00EA3081" w:rsidP="00EA3081" w:rsidRDefault="00EA3081" w14:paraId="45DD6FD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EA3081" w:rsidR="00EA3081" w:rsidP="00EA3081" w:rsidRDefault="00EA3081" w14:paraId="5B182F98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:rsidRPr="00EA3081" w:rsidR="00EA3081" w:rsidP="00EA3081" w:rsidRDefault="00EA3081" w14:paraId="49E6C5AA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:rsidRPr="00EA3081" w:rsidR="00EA3081" w:rsidP="00EA3081" w:rsidRDefault="00EA3081" w14:paraId="3539F6BB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:rsidRPr="00EA3081" w:rsidR="00EA3081" w:rsidP="00D07AA2" w:rsidRDefault="00EA3081" w14:paraId="4F250BA8" w14:textId="77777777">
      <w:pPr>
        <w:pStyle w:val="Rubrik2"/>
        <w:ind w:left="0"/>
      </w:pPr>
      <w:r w:rsidRPr="00EA3081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Pr="00EA3081" w:rsidR="00EA3081" w:rsidTr="00EA3081" w14:paraId="71515090" w14:textId="77777777">
        <w:trPr>
          <w:trHeight w:val="520"/>
        </w:trPr>
        <w:tc>
          <w:tcPr>
            <w:tcW w:w="5949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EA3081" w:rsidR="00EA3081" w:rsidP="00EA3081" w:rsidRDefault="00EA3081" w14:paraId="5B3D15E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4E193C47" wp14:editId="392A5253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517E320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EA308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7A50E86" wp14:editId="022AF264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191770</wp:posOffset>
                      </wp:positionV>
                      <wp:extent cx="1445260" cy="1338580"/>
                      <wp:effectExtent l="19050" t="19050" r="21590" b="13970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5639" cy="133858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0BA4203">
                    <v:rect id="Rektangel 3" style="position:absolute;margin-left:15pt;margin-top:15.1pt;width:113.8pt;height:10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4886C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"/>
                  </w:pict>
                </mc:Fallback>
              </mc:AlternateContent>
            </w:r>
            <w:r w:rsidRPr="00EA308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4A19349" wp14:editId="059C30C4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202565</wp:posOffset>
                      </wp:positionV>
                      <wp:extent cx="410210" cy="1316355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1635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EA3081" w:rsidP="00D07AA2" w:rsidRDefault="00EA3081" w14:paraId="1A2D5888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6DF2C58">
                    <v:shapetype id="_x0000_t68" coordsize="21600,21600" o:spt="68" adj="5400,5400" path="m0@0l@1@0@1,21600@2,21600@2@0,21600@0,10800,xe" w14:anchorId="44A19349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uppåt 17" style="position:absolute;left:0;text-align:left;margin-left:58.95pt;margin-top:15.95pt;width:32.3pt;height:103.6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3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">
                      <v:textbox inset="1mm,1mm,1mm,1mm">
                        <w:txbxContent>
                          <w:p w:rsidRPr="0066567D" w:rsidR="00EA3081" w:rsidP="00D07AA2" w:rsidRDefault="00EA3081" w14:paraId="649841BE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w:drawing>
                <wp:inline distT="0" distB="0" distL="0" distR="0" wp14:anchorId="54078021" wp14:editId="3ECB6348">
                  <wp:extent cx="1477670" cy="1796040"/>
                  <wp:effectExtent l="0" t="0" r="825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623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09" cy="1804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A3081" w:rsidR="00EA3081" w:rsidTr="00EA3081" w14:paraId="2A4E3FDC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EA3081" w:rsidR="00EA3081" w:rsidP="00EA3081" w:rsidRDefault="00EA3081" w14:paraId="578C9C5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4856DBD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473DD62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EA3081" w:rsidR="00EA3081" w:rsidTr="00EA3081" w14:paraId="55BB47EC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EA3081" w:rsidR="00EA3081" w:rsidP="00EA3081" w:rsidRDefault="00EA3081" w14:paraId="16F4A7A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color="auto" w:sz="4" w:space="0"/>
            </w:tcBorders>
            <w:shd w:val="clear" w:color="auto" w:fill="FFFFFF"/>
          </w:tcPr>
          <w:p w:rsidRPr="00EA3081" w:rsidR="00EA3081" w:rsidP="00EA3081" w:rsidRDefault="00EA3081" w14:paraId="42D06525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Jugulum – lungbaser.</w:t>
            </w: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4FC50E1D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EA3081" w:rsidR="00EA3081" w:rsidTr="00EA3081" w14:paraId="23BEE471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EA3081" w:rsidR="00EA3081" w:rsidP="00EA3081" w:rsidRDefault="00EA3081" w14:paraId="0CC31D54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3999" w:type="dxa"/>
            <w:tcBorders>
              <w:right w:val="single" w:color="auto" w:sz="4" w:space="0"/>
            </w:tcBorders>
            <w:shd w:val="clear" w:color="auto" w:fill="FFFFFF"/>
          </w:tcPr>
          <w:p w:rsidRPr="00EA3081" w:rsidR="00EA3081" w:rsidP="00EA3081" w:rsidRDefault="00EA3081" w14:paraId="3448C4E8" w14:textId="77777777">
            <w:pPr>
              <w:spacing w:after="0" w:line="240" w:lineRule="auto"/>
              <w:ind w:left="0" w:right="0"/>
              <w:rPr>
                <w:rFonts w:ascii="Arial" w:hAnsi="Arial" w:cs="Arial"/>
                <w:i/>
                <w:sz w:val="18"/>
                <w:szCs w:val="18"/>
              </w:rPr>
            </w:pPr>
            <w:r w:rsidRPr="00EA3081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EA3081">
              <w:rPr>
                <w:rFonts w:ascii="Arial" w:hAnsi="Arial" w:cs="Arial"/>
                <w:sz w:val="18"/>
                <w:szCs w:val="18"/>
              </w:rPr>
              <w:t xml:space="preserve"> Jugulum – lungbaser.</w:t>
            </w:r>
          </w:p>
          <w:p w:rsidRPr="00EA3081" w:rsidR="00EA3081" w:rsidP="00EA3081" w:rsidRDefault="00EA3081" w14:paraId="66B6C442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0C93F8DD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EA3081" w:rsidR="00EA3081" w:rsidP="00EA3081" w:rsidRDefault="00EA3081" w14:paraId="6D4E98B1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EA3081" w:rsidR="00EA3081" w:rsidP="00EA3081" w:rsidRDefault="00EA3081" w14:paraId="7B44AFBD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EA3081">
        <w:rPr>
          <w:rFonts w:ascii="Arial" w:hAnsi="Arial" w:cs="Arial"/>
          <w:b/>
          <w:sz w:val="18"/>
          <w:szCs w:val="18"/>
        </w:rPr>
        <w:br w:type="page"/>
      </w:r>
    </w:p>
    <w:p w:rsidRPr="00EA3081" w:rsidR="00EA3081" w:rsidP="00D07AA2" w:rsidRDefault="00EA3081" w14:paraId="2A88A084" w14:textId="77777777">
      <w:pPr>
        <w:pStyle w:val="Rubrik2"/>
        <w:ind w:left="0"/>
      </w:pPr>
      <w:r w:rsidRPr="00EA3081">
        <w:t>Reformatering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2664"/>
      </w:tblGrid>
      <w:tr w:rsidRPr="00EA3081" w:rsidR="00EA3081" w:rsidTr="00EA3081" w14:paraId="125D4E5B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5682B7D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6FD30B9E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0E7190C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1BAC8D36" wp14:editId="45B2121B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473075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EA3081" w:rsidP="00D07AA2" w:rsidRDefault="00EA3081" w14:paraId="10947691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2A83F3FB">
                    <v:shape id="Pil: uppåt 24" style="position:absolute;left:0;text-align:left;margin-left:19.7pt;margin-top:37.2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/zb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" w14:anchorId="1BAC8D36">
                      <v:textbox style="layout-flow:vertical;mso-layout-flow-alt:bottom-to-top" inset="1mm,1mm,1mm,1mm">
                        <w:txbxContent>
                          <w:p w:rsidRPr="0066567D" w:rsidR="00EA3081" w:rsidP="00D07AA2" w:rsidRDefault="00EA3081" w14:paraId="0666B90B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308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B6D6635" wp14:editId="0EF6D546">
                      <wp:simplePos x="0" y="0"/>
                      <wp:positionH relativeFrom="margin">
                        <wp:posOffset>935355</wp:posOffset>
                      </wp:positionH>
                      <wp:positionV relativeFrom="paragraph">
                        <wp:posOffset>135255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4D" w:rsidR="00EA3081" w:rsidP="00D07AA2" w:rsidRDefault="00EA3081" w14:paraId="3EB96D45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3DB0550">
                    <v:shapetype id="_x0000_t67" coordsize="21600,21600" o:spt="67" adj="16200,5400" path="m0@0l@1@0@1,0@2,0@2@0,21600@0,10800,21600xe" w14:anchorId="5B6D6635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Pil: nedåt 20" style="position:absolute;left:0;text-align:left;margin-left:73.65pt;margin-top:10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8" fillcolor="red" stroked="f" strokeweight="1pt" type="#_x0000_t67" adj="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">
                      <v:textbox style="layout-flow:vertical" inset="1mm,1mm,1mm,1mm">
                        <w:txbxContent>
                          <w:p w:rsidRPr="0066564D" w:rsidR="00EA3081" w:rsidP="00D07AA2" w:rsidRDefault="00EA3081" w14:paraId="5580844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E60A5FD" wp14:editId="4CCCA04B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-13335</wp:posOffset>
                      </wp:positionV>
                      <wp:extent cx="5715" cy="1317625"/>
                      <wp:effectExtent l="19050" t="19050" r="32385" b="34925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38" cy="131816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46570FFD">
                    <v:line id="Rak 1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5.65pt,-1.05pt" to="56.1pt,102.7pt" w14:anchorId="63E119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12E3EBA" wp14:editId="46294B7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125095</wp:posOffset>
                      </wp:positionV>
                      <wp:extent cx="1460500" cy="5715"/>
                      <wp:effectExtent l="19050" t="19050" r="6350" b="32385"/>
                      <wp:wrapNone/>
                      <wp:docPr id="1275050996" name="Rak koppling 1275050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60665" cy="593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04F5E132">
                    <v:line id="Rak 13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1.45pt,9.85pt" to="113.55pt,10.3pt" w14:anchorId="7CE18D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">
                      <v:stroke joinstyle="miter"/>
                    </v:lin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w:drawing>
                <wp:inline distT="0" distB="0" distL="0" distR="0" wp14:anchorId="39413BFF" wp14:editId="16A773B7">
                  <wp:extent cx="1422243" cy="1268540"/>
                  <wp:effectExtent l="0" t="0" r="6985" b="8255"/>
                  <wp:docPr id="27" name="Bildobjekt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990973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645" cy="1270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35CCF19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10EF14C" wp14:editId="254BC4D5">
                      <wp:simplePos x="0" y="0"/>
                      <wp:positionH relativeFrom="column">
                        <wp:posOffset>1103630</wp:posOffset>
                      </wp:positionH>
                      <wp:positionV relativeFrom="paragraph">
                        <wp:posOffset>557530</wp:posOffset>
                      </wp:positionV>
                      <wp:extent cx="410210" cy="552450"/>
                      <wp:effectExtent l="0" t="0" r="8890" b="0"/>
                      <wp:wrapNone/>
                      <wp:docPr id="26" name="Pil: uppå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EA3081" w:rsidP="00D07AA2" w:rsidRDefault="00EA3081" w14:paraId="595EB6E3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1AD859E">
                    <v:shape id="Pil: uppåt 26" style="position:absolute;left:0;text-align:left;margin-left:86.9pt;margin-top:43.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color="red" stroked="f" strokeweight="1pt" type="#_x0000_t68" adj="8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J0ElX/cAAAACgEAAA8AAAAAAAAAAAAAAAAAsAQAAGRycy9kb3ducmV2LnhtbFBL&#10;BQYAAAAABAAEAPMAAAC5BQAAAAA=&#10;" w14:anchorId="310EF14C">
                      <v:textbox style="layout-flow:vertical;mso-layout-flow-alt:bottom-to-top" inset="1mm,1mm,1mm,1mm">
                        <w:txbxContent>
                          <w:p w:rsidRPr="0066567D" w:rsidR="00EA3081" w:rsidP="00D07AA2" w:rsidRDefault="00EA3081" w14:paraId="6F6EA83F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6CAD926" wp14:editId="0EF9625F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18415</wp:posOffset>
                      </wp:positionV>
                      <wp:extent cx="6985" cy="1271270"/>
                      <wp:effectExtent l="19050" t="19050" r="31115" b="24130"/>
                      <wp:wrapNone/>
                      <wp:docPr id="19" name="Rak koppling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286" cy="127168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F981460">
                    <v:line id="Rak 19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0.65pt,1.45pt" to="61.2pt,101.55pt" w14:anchorId="4D527A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EA3081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03F88A4" wp14:editId="7069C2E8">
                      <wp:simplePos x="0" y="0"/>
                      <wp:positionH relativeFrom="column">
                        <wp:posOffset>313055</wp:posOffset>
                      </wp:positionH>
                      <wp:positionV relativeFrom="paragraph">
                        <wp:posOffset>11430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6567D" w:rsidR="00EA3081" w:rsidP="00D07AA2" w:rsidRDefault="00EA3081" w14:paraId="52E7C155" w14:textId="77777777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6C6951F4">
                    <v:shape id="Pil: uppåt 22" style="position:absolute;left:0;text-align:left;margin-left:24.65pt;margin-top:.9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red" stroked="f" strokeweight="1pt" type="#_x0000_t68" adj="8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" w14:anchorId="103F88A4">
                      <v:textbox style="layout-flow:vertical;mso-layout-flow-alt:bottom-to-top" inset="1mm,1mm,1mm,1mm">
                        <w:txbxContent>
                          <w:p w:rsidRPr="0066567D" w:rsidR="00EA3081" w:rsidP="00D07AA2" w:rsidRDefault="00EA3081" w14:paraId="2EACC26A" w14:textId="77777777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24673B7D" wp14:editId="2761F1F8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548005</wp:posOffset>
                      </wp:positionV>
                      <wp:extent cx="1707515" cy="0"/>
                      <wp:effectExtent l="19050" t="19050" r="6985" b="19050"/>
                      <wp:wrapNone/>
                      <wp:docPr id="28" name="Rak koppling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73EE6D85">
                    <v:line id="Rak 28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-2.55pt,43.15pt" to="131.9pt,43.15pt" w14:anchorId="528EFC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">
                      <v:stroke joinstyle="miter"/>
                    </v:line>
                  </w:pict>
                </mc:Fallback>
              </mc:AlternateContent>
            </w:r>
            <w:r w:rsidRPr="00EA3081">
              <w:rPr>
                <w:noProof/>
                <w:szCs w:val="20"/>
              </w:rPr>
              <w:drawing>
                <wp:inline distT="0" distB="0" distL="0" distR="0" wp14:anchorId="738C7C79" wp14:editId="6F9035CD">
                  <wp:extent cx="1567610" cy="1278194"/>
                  <wp:effectExtent l="0" t="0" r="0" b="0"/>
                  <wp:docPr id="29" name="Bildobjekt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751719" name=""/>
                          <pic:cNvPicPr/>
                        </pic:nvPicPr>
                        <pic:blipFill>
                          <a:blip r:embed="rId25"/>
                          <a:srcRect l="15596" r="15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387" cy="1305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EA3081" w:rsidR="00EA3081" w:rsidTr="00EA3081" w14:paraId="4CCF4191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EA3081" w:rsidR="00EA3081" w:rsidP="00EA3081" w:rsidRDefault="00EA3081" w14:paraId="2093AF6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EA3081" w:rsidR="00EA3081" w:rsidP="00EA3081" w:rsidRDefault="00EA3081" w14:paraId="5CBC1087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 ex. efter axlarna). DFOV ska omfatta hela thorax med 5-10 cm marginal på vardera sidan om kroppen.</w:t>
            </w:r>
          </w:p>
        </w:tc>
        <w:tc>
          <w:tcPr>
            <w:tcW w:w="241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35D2E14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761989F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EA3081" w:rsidR="00EA3081" w:rsidTr="00EA3081" w14:paraId="6F8F1D01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EA3081" w:rsidR="00EA3081" w:rsidP="00EA3081" w:rsidRDefault="00EA3081" w14:paraId="46133A5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EA3081" w:rsidR="00EA3081" w:rsidP="00EA3081" w:rsidRDefault="00EA3081" w14:paraId="6AB2975D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color="auto" w:sz="4" w:space="0"/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6065B09C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38354B1B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EA3081" w:rsidR="00EA3081" w:rsidTr="00EA3081" w14:paraId="79E02239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</w:tcPr>
          <w:p w:rsidRPr="00EA3081" w:rsidR="00EA3081" w:rsidP="00EA3081" w:rsidRDefault="00EA3081" w14:paraId="6058932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8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Pr="00EA3081" w:rsidR="00EA3081" w:rsidP="00EA3081" w:rsidRDefault="00EA3081" w14:paraId="4112B05D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10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0504AE2A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664" w:type="dxa"/>
            <w:vMerge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</w:tcPr>
          <w:p w:rsidRPr="00EA3081" w:rsidR="00EA3081" w:rsidP="00EA3081" w:rsidRDefault="00EA3081" w14:paraId="1F9A3496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EA3081" w:rsidR="00EA3081" w:rsidP="00D07AA2" w:rsidRDefault="00EA3081" w14:paraId="2DBE82F1" w14:textId="77777777">
      <w:pPr>
        <w:pStyle w:val="Rubrik2"/>
        <w:ind w:left="0"/>
      </w:pPr>
      <w:r w:rsidRPr="00EA3081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22"/>
        <w:gridCol w:w="1134"/>
        <w:gridCol w:w="992"/>
        <w:gridCol w:w="2268"/>
        <w:gridCol w:w="1417"/>
        <w:gridCol w:w="1105"/>
      </w:tblGrid>
      <w:tr w:rsidRPr="00EA3081" w:rsidR="00EA3081" w:rsidTr="00A5748A" w14:paraId="5BD929C0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00B2315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4F1ABB2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4F89BE8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725E0DD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EA3081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EA3081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1D44D22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7440250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EA3081" w:rsidR="00EA3081" w:rsidTr="00A5748A" w14:paraId="3D9AB896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35238B2F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2F9F5B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0F7888D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1E255C65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1A56577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EA3081" w:rsidR="00EA3081" w:rsidP="00EA3081" w:rsidRDefault="00EA3081" w14:paraId="7D65989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EA3081" w:rsidR="00EA3081" w:rsidTr="00A5748A" w14:paraId="0F8AC2D9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73A81819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Wingdings 3" w:hAnsi="Wingdings 3" w:eastAsia="Wingdings 3" w:cs="Wingdings 3"/>
                <w:sz w:val="18"/>
                <w:szCs w:val="18"/>
              </w:rPr>
              <w:t>9</w:t>
            </w:r>
            <w:r w:rsidRPr="00EA3081">
              <w:rPr>
                <w:rFonts w:ascii="Arial" w:hAnsi="Arial" w:cs="Arial"/>
                <w:b/>
                <w:sz w:val="18"/>
                <w:szCs w:val="18"/>
              </w:rPr>
              <w:t xml:space="preserve">  Mediastinum K-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8B6F3B" w14:paraId="12B16D79" w14:textId="6A02BD1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8B6F3B" w14:paraId="3BC16E22" w14:textId="72721E1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8B6F3B" w14:paraId="06AAEA84" w14:textId="0A327A1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B</w:t>
            </w:r>
            <w:r>
              <w:rPr>
                <w:rFonts w:ascii="Arial" w:hAnsi="Arial" w:cs="Arial"/>
                <w:sz w:val="18"/>
                <w:szCs w:val="18"/>
              </w:rPr>
              <w:t>r40</w:t>
            </w:r>
            <w:r w:rsidRPr="00EA3081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8B6F3B" w14:paraId="65F38D76" w14:textId="6054CEFE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C50W450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EA3081" w:rsidR="00EA3081" w:rsidP="00EA3081" w:rsidRDefault="008B6F3B" w14:paraId="4B86DAF5" w14:textId="67FEEBD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Pr="00EA3081" w:rsidR="00EA3081" w:rsidTr="00A5748A" w14:paraId="763FAA23" w14:textId="77777777">
        <w:trPr>
          <w:trHeight w:val="227"/>
        </w:trPr>
        <w:tc>
          <w:tcPr>
            <w:tcW w:w="2122" w:type="dxa"/>
            <w:tcBorders>
              <w:top w:val="dashed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2DD06E24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A3081">
              <w:rPr>
                <w:rFonts w:ascii="Wingdings 3" w:hAnsi="Wingdings 3" w:eastAsia="Wingdings 3" w:cs="Wingdings 3"/>
                <w:sz w:val="18"/>
                <w:szCs w:val="18"/>
              </w:rPr>
              <w:t>9</w:t>
            </w:r>
            <w:r w:rsidRPr="00EA3081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EA3081">
              <w:rPr>
                <w:rFonts w:ascii="Arial" w:hAnsi="Arial" w:cs="Arial"/>
                <w:b/>
                <w:sz w:val="18"/>
                <w:szCs w:val="18"/>
                <w:lang w:val="en-US"/>
              </w:rPr>
              <w:t>Lungor K-</w:t>
            </w:r>
          </w:p>
        </w:tc>
        <w:tc>
          <w:tcPr>
            <w:tcW w:w="1134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7135F8" w14:paraId="301E2209" w14:textId="271DE11A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7135F8" w14:paraId="0F0C8DA3" w14:textId="5F8DBE65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268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7135F8" w14:paraId="6FA25BF0" w14:textId="6118DD6C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l64</w:t>
            </w: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/Lung/FC52</w:t>
            </w:r>
          </w:p>
        </w:tc>
        <w:tc>
          <w:tcPr>
            <w:tcW w:w="1417" w:type="dxa"/>
            <w:tcBorders>
              <w:top w:val="dashed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7135F8" w14:paraId="42ADE918" w14:textId="6610676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dashed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EA3081" w:rsidR="00EA3081" w:rsidP="00EA3081" w:rsidRDefault="007135F8" w14:paraId="24D40E92" w14:textId="38E8C51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/PACS</w:t>
            </w:r>
          </w:p>
        </w:tc>
      </w:tr>
      <w:tr w:rsidRPr="00EA3081" w:rsidR="00EA3081" w:rsidTr="00A5748A" w14:paraId="69DFC886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036EFC4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53D0D12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0CF3FF0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078BD583" w14:textId="392F1A01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B</w:t>
            </w:r>
            <w:r w:rsidR="007135F8">
              <w:rPr>
                <w:rFonts w:ascii="Arial" w:hAnsi="Arial" w:cs="Arial"/>
                <w:sz w:val="18"/>
                <w:szCs w:val="18"/>
              </w:rPr>
              <w:t>l64</w:t>
            </w:r>
            <w:r w:rsidRPr="00EA308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1A8AC2E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EA3081" w:rsidR="00EA3081" w:rsidP="00EA3081" w:rsidRDefault="00EA3081" w14:paraId="586305B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EA3081" w:rsidR="00EA3081" w:rsidTr="00A5748A" w14:paraId="1F8C387A" w14:textId="77777777">
        <w:trPr>
          <w:trHeight w:val="227"/>
        </w:trPr>
        <w:tc>
          <w:tcPr>
            <w:tcW w:w="2122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491CA49B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6AE3A5A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3A57AFB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3/3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50FDFA64" w14:textId="50FA965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</w:rPr>
              <w:t>B</w:t>
            </w:r>
            <w:r w:rsidR="007135F8">
              <w:rPr>
                <w:rFonts w:ascii="Arial" w:hAnsi="Arial" w:cs="Arial"/>
                <w:sz w:val="18"/>
                <w:szCs w:val="18"/>
              </w:rPr>
              <w:t>l64</w:t>
            </w:r>
            <w:r w:rsidRPr="00EA3081">
              <w:rPr>
                <w:rFonts w:ascii="Arial" w:hAnsi="Arial" w:cs="Arial"/>
                <w:sz w:val="18"/>
                <w:szCs w:val="18"/>
              </w:rPr>
              <w:t>/Standard/FC52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EA3081" w:rsidR="00EA3081" w:rsidP="00EA3081" w:rsidRDefault="00EA3081" w14:paraId="3A7BBD8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C-400 W1600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EA3081" w:rsidR="00EA3081" w:rsidP="00EA3081" w:rsidRDefault="00EA3081" w14:paraId="3822867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EA3081" w:rsidR="00EA3081" w:rsidTr="00A5748A" w14:paraId="70D0E2E9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7820A48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1754666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1BEA160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7E5BC76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21FCE75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7E43243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Pr="00EA3081" w:rsidR="00EA3081" w:rsidTr="00A5748A" w14:paraId="0EAF61F1" w14:textId="77777777">
        <w:trPr>
          <w:trHeight w:val="227"/>
        </w:trPr>
        <w:tc>
          <w:tcPr>
            <w:tcW w:w="212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189E06F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017D46F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3E18051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3A870B6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69CD7CD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EA3081" w:rsidR="00EA3081" w:rsidP="00EA3081" w:rsidRDefault="00EA3081" w14:paraId="0B3BC2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A3081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:rsidRPr="00EA3081" w:rsidR="00EA3081" w:rsidP="00D07AA2" w:rsidRDefault="00EA3081" w14:paraId="1F4D6F9E" w14:textId="77777777">
      <w:pPr>
        <w:pStyle w:val="Rubrik2"/>
        <w:ind w:left="0"/>
      </w:pPr>
      <w:r w:rsidRPr="00EA3081">
        <w:rPr>
          <w:lang w:val="en-US"/>
        </w:rPr>
        <w:t xml:space="preserve">Hängning </w:t>
      </w:r>
      <w:r w:rsidRPr="00EA3081">
        <w:t>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Pr="00EA3081" w:rsidR="00EA3081" w:rsidTr="00EA3081" w14:paraId="68175303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78BFCA8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EA3081" w:rsidR="00EA3081" w:rsidP="00EA3081" w:rsidRDefault="00EA3081" w14:paraId="70C882F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EA3081" w:rsidR="00EA3081" w:rsidP="00EA3081" w:rsidRDefault="00EA3081" w14:paraId="575612B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EA3081" w:rsidR="00EA3081" w:rsidP="00EA3081" w:rsidRDefault="00EA3081" w14:paraId="1C195C4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13F639E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18EC483B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61D897F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EA3081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4D4AE4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Mediastinum K-</w:t>
            </w:r>
          </w:p>
          <w:p w:rsidRPr="00EA3081" w:rsidR="00EA3081" w:rsidP="00EA3081" w:rsidRDefault="00EA3081" w14:paraId="4D3D3E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EA3081" w:rsidR="00EA3081" w:rsidP="00EA3081" w:rsidRDefault="00EA3081" w14:paraId="418620C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EA3081" w:rsidR="00EA3081" w:rsidP="00EA3081" w:rsidRDefault="00EA3081" w14:paraId="51A45E7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29C9C65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3CCAC4C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EA3081" w:rsidR="00EA3081" w:rsidP="00EA3081" w:rsidRDefault="00EA3081" w14:paraId="49EC09F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7F4641D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Lungor K-</w:t>
            </w:r>
          </w:p>
          <w:p w:rsidRPr="00EA3081" w:rsidR="00EA3081" w:rsidP="00EA3081" w:rsidRDefault="00EA3081" w14:paraId="4559708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EA3081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133FFD7C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2BE8F67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3B9BAC2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5E28B1F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5A3FD0A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5D348FE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448166B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334E2D2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5926431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5A96E042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2343172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5FDC25A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1B9D8CD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0631537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2D5C1F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422B83B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1A69741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762949CF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6926184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757DF62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7C59A70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166AE9C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1E965BF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0952FE2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4FEDF05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321C5D51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29018A1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3B1BE3A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EA3081" w:rsidR="00EA3081" w:rsidP="00EA3081" w:rsidRDefault="00EA3081" w14:paraId="37FA7B0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1F4F90B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4A6EB08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  <w:vAlign w:val="center"/>
          </w:tcPr>
          <w:p w:rsidRPr="00EA3081" w:rsidR="00EA3081" w:rsidP="00EA3081" w:rsidRDefault="00EA3081" w14:paraId="1376861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45037E9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3232DB5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0534CCF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55A6C4D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79DB3C8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6AAE1CF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349A682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2299948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78E2DC8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0C070D96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641590B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2A5D9CD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6456AE3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6C6619B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23F67CD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422036D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68E3F3A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1483B749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05A0E4A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08706DC7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EA3081" w:rsidR="00EA3081" w:rsidP="00EA3081" w:rsidRDefault="00EA3081" w14:paraId="5C302AF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EA3081" w:rsidR="00EA3081" w:rsidP="00EA3081" w:rsidRDefault="00EA3081" w14:paraId="3EEDC82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432492B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EA3081" w:rsidR="00EA3081" w:rsidP="00EA3081" w:rsidRDefault="00EA3081" w14:paraId="6D1DCE7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2B87D1A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EA3081" w:rsidR="00EA3081" w:rsidTr="00EA3081" w14:paraId="5D029BD8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EA3081" w:rsidR="00EA3081" w:rsidP="00EA3081" w:rsidRDefault="00EA3081" w14:paraId="1C1B326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color="auto" w:sz="4" w:space="0"/>
            </w:tcBorders>
            <w:shd w:val="clear" w:color="auto" w:fill="F2F2F2"/>
          </w:tcPr>
          <w:p w:rsidRPr="00EA3081" w:rsidR="00EA3081" w:rsidP="00EA3081" w:rsidRDefault="00EA3081" w14:paraId="5A696CD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EA3081" w:rsidR="00EA3081" w:rsidP="00EA3081" w:rsidRDefault="00EA3081" w14:paraId="198047C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EA3081" w:rsidR="00EA3081" w:rsidP="00EA3081" w:rsidRDefault="00EA3081" w14:paraId="694E331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EA3081" w:rsidR="00EA3081" w:rsidP="00EA3081" w:rsidRDefault="00EA3081" w14:paraId="780B1A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EA3081" w:rsidR="00EA3081" w:rsidP="00EA3081" w:rsidRDefault="00EA3081" w14:paraId="4821A73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EA308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B616C" w:rsidRDefault="00FB616C" w14:paraId="0AF0CD07" w14:textId="77777777">
      <w:r>
        <w:separator/>
      </w:r>
    </w:p>
  </w:endnote>
  <w:endnote w:type="continuationSeparator" w:id="0">
    <w:p w:rsidR="00FB616C" w:rsidRDefault="00FB616C" w14:paraId="4DB0C710" w14:textId="77777777">
      <w:r>
        <w:continuationSeparator/>
      </w:r>
    </w:p>
  </w:endnote>
  <w:endnote w:type="continuationNotice" w:id="1">
    <w:p w:rsidR="00FB616C" w:rsidRDefault="00FB616C" w14:paraId="2E1761F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B616C" w:rsidRDefault="00FB616C" w14:paraId="3A1E01D4" w14:textId="77777777"/>
  </w:footnote>
  <w:footnote w:type="continuationSeparator" w:id="0">
    <w:p w:rsidR="00FB616C" w:rsidRDefault="00FB616C" w14:paraId="20BE36C2" w14:textId="77777777">
      <w:r>
        <w:continuationSeparator/>
      </w:r>
    </w:p>
  </w:footnote>
  <w:footnote w:type="continuationNotice" w:id="1">
    <w:p w:rsidR="00FB616C" w:rsidRDefault="00FB616C" w14:paraId="1E1F47C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95D825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A70D54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73CA8BF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F5CD916" w:tentative="1">
      <w:start w:val="1"/>
      <w:numFmt w:val="lowerLetter"/>
      <w:lvlText w:val="%2."/>
      <w:lvlJc w:val="left"/>
      <w:pPr>
        <w:ind w:left="1080" w:hanging="360"/>
      </w:pPr>
    </w:lvl>
    <w:lvl w:ilvl="2" w:tplc="9AA42B54" w:tentative="1">
      <w:start w:val="1"/>
      <w:numFmt w:val="lowerRoman"/>
      <w:lvlText w:val="%3."/>
      <w:lvlJc w:val="right"/>
      <w:pPr>
        <w:ind w:left="1800" w:hanging="180"/>
      </w:pPr>
    </w:lvl>
    <w:lvl w:ilvl="3" w:tplc="C388B650" w:tentative="1">
      <w:start w:val="1"/>
      <w:numFmt w:val="decimal"/>
      <w:lvlText w:val="%4."/>
      <w:lvlJc w:val="left"/>
      <w:pPr>
        <w:ind w:left="2520" w:hanging="360"/>
      </w:pPr>
    </w:lvl>
    <w:lvl w:ilvl="4" w:tplc="C404829C" w:tentative="1">
      <w:start w:val="1"/>
      <w:numFmt w:val="lowerLetter"/>
      <w:lvlText w:val="%5."/>
      <w:lvlJc w:val="left"/>
      <w:pPr>
        <w:ind w:left="3240" w:hanging="360"/>
      </w:pPr>
    </w:lvl>
    <w:lvl w:ilvl="5" w:tplc="0C0A31C8" w:tentative="1">
      <w:start w:val="1"/>
      <w:numFmt w:val="lowerRoman"/>
      <w:lvlText w:val="%6."/>
      <w:lvlJc w:val="right"/>
      <w:pPr>
        <w:ind w:left="3960" w:hanging="180"/>
      </w:pPr>
    </w:lvl>
    <w:lvl w:ilvl="6" w:tplc="516857D2" w:tentative="1">
      <w:start w:val="1"/>
      <w:numFmt w:val="decimal"/>
      <w:lvlText w:val="%7."/>
      <w:lvlJc w:val="left"/>
      <w:pPr>
        <w:ind w:left="4680" w:hanging="360"/>
      </w:pPr>
    </w:lvl>
    <w:lvl w:ilvl="7" w:tplc="A5D8D94E" w:tentative="1">
      <w:start w:val="1"/>
      <w:numFmt w:val="lowerLetter"/>
      <w:lvlText w:val="%8."/>
      <w:lvlJc w:val="left"/>
      <w:pPr>
        <w:ind w:left="5400" w:hanging="360"/>
      </w:pPr>
    </w:lvl>
    <w:lvl w:ilvl="8" w:tplc="28CEAB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A634650"/>
    <w:multiLevelType w:val="hybridMultilevel"/>
    <w:tmpl w:val="4782C3CA"/>
    <w:lvl w:ilvl="0" w:tplc="C548FB1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B78AACBC" w:tentative="1">
      <w:start w:val="1"/>
      <w:numFmt w:val="lowerLetter"/>
      <w:lvlText w:val="%2."/>
      <w:lvlJc w:val="left"/>
      <w:pPr>
        <w:ind w:left="1080" w:hanging="360"/>
      </w:pPr>
    </w:lvl>
    <w:lvl w:ilvl="2" w:tplc="25406FDE" w:tentative="1">
      <w:start w:val="1"/>
      <w:numFmt w:val="lowerRoman"/>
      <w:lvlText w:val="%3."/>
      <w:lvlJc w:val="right"/>
      <w:pPr>
        <w:ind w:left="1800" w:hanging="180"/>
      </w:pPr>
    </w:lvl>
    <w:lvl w:ilvl="3" w:tplc="F9A84C7E" w:tentative="1">
      <w:start w:val="1"/>
      <w:numFmt w:val="decimal"/>
      <w:lvlText w:val="%4."/>
      <w:lvlJc w:val="left"/>
      <w:pPr>
        <w:ind w:left="2520" w:hanging="360"/>
      </w:pPr>
    </w:lvl>
    <w:lvl w:ilvl="4" w:tplc="EF728226" w:tentative="1">
      <w:start w:val="1"/>
      <w:numFmt w:val="lowerLetter"/>
      <w:lvlText w:val="%5."/>
      <w:lvlJc w:val="left"/>
      <w:pPr>
        <w:ind w:left="3240" w:hanging="360"/>
      </w:pPr>
    </w:lvl>
    <w:lvl w:ilvl="5" w:tplc="7AAEF178" w:tentative="1">
      <w:start w:val="1"/>
      <w:numFmt w:val="lowerRoman"/>
      <w:lvlText w:val="%6."/>
      <w:lvlJc w:val="right"/>
      <w:pPr>
        <w:ind w:left="3960" w:hanging="180"/>
      </w:pPr>
    </w:lvl>
    <w:lvl w:ilvl="6" w:tplc="19FA0796" w:tentative="1">
      <w:start w:val="1"/>
      <w:numFmt w:val="decimal"/>
      <w:lvlText w:val="%7."/>
      <w:lvlJc w:val="left"/>
      <w:pPr>
        <w:ind w:left="4680" w:hanging="360"/>
      </w:pPr>
    </w:lvl>
    <w:lvl w:ilvl="7" w:tplc="500E9510" w:tentative="1">
      <w:start w:val="1"/>
      <w:numFmt w:val="lowerLetter"/>
      <w:lvlText w:val="%8."/>
      <w:lvlJc w:val="left"/>
      <w:pPr>
        <w:ind w:left="5400" w:hanging="360"/>
      </w:pPr>
    </w:lvl>
    <w:lvl w:ilvl="8" w:tplc="01823C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96F6EC0E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7062F91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BB7C1E88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9CF4ECD6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C2EAFD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72C8F64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95E86532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D587C9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4E940C74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503279585">
    <w:abstractNumId w:val="20"/>
  </w:num>
  <w:num w:numId="2" w16cid:durableId="1946764297">
    <w:abstractNumId w:val="15"/>
  </w:num>
  <w:num w:numId="3" w16cid:durableId="946497300">
    <w:abstractNumId w:val="0"/>
  </w:num>
  <w:num w:numId="4" w16cid:durableId="978535613">
    <w:abstractNumId w:val="6"/>
  </w:num>
  <w:num w:numId="5" w16cid:durableId="954825973">
    <w:abstractNumId w:val="18"/>
  </w:num>
  <w:num w:numId="6" w16cid:durableId="232667743">
    <w:abstractNumId w:val="2"/>
  </w:num>
  <w:num w:numId="7" w16cid:durableId="19481051">
    <w:abstractNumId w:val="12"/>
  </w:num>
  <w:num w:numId="8" w16cid:durableId="1820414819">
    <w:abstractNumId w:val="9"/>
  </w:num>
  <w:num w:numId="9" w16cid:durableId="1323119116">
    <w:abstractNumId w:val="1"/>
  </w:num>
  <w:num w:numId="10" w16cid:durableId="1053844419">
    <w:abstractNumId w:val="1"/>
  </w:num>
  <w:num w:numId="11" w16cid:durableId="1823890884">
    <w:abstractNumId w:val="3"/>
  </w:num>
  <w:num w:numId="12" w16cid:durableId="2142456868">
    <w:abstractNumId w:val="4"/>
  </w:num>
  <w:num w:numId="13" w16cid:durableId="1115514650">
    <w:abstractNumId w:val="14"/>
  </w:num>
  <w:num w:numId="14" w16cid:durableId="89082986">
    <w:abstractNumId w:val="10"/>
  </w:num>
  <w:num w:numId="15" w16cid:durableId="1393036793">
    <w:abstractNumId w:val="7"/>
  </w:num>
  <w:num w:numId="16" w16cid:durableId="1272201003">
    <w:abstractNumId w:val="13"/>
  </w:num>
  <w:num w:numId="17" w16cid:durableId="1557933244">
    <w:abstractNumId w:val="5"/>
  </w:num>
  <w:num w:numId="18" w16cid:durableId="402459287">
    <w:abstractNumId w:val="11"/>
  </w:num>
  <w:num w:numId="19" w16cid:durableId="1051418362">
    <w:abstractNumId w:val="19"/>
  </w:num>
  <w:num w:numId="20" w16cid:durableId="1661423104">
    <w:abstractNumId w:val="16"/>
  </w:num>
  <w:num w:numId="21" w16cid:durableId="560293433">
    <w:abstractNumId w:val="8"/>
  </w:num>
  <w:num w:numId="22" w16cid:durableId="1665357751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5EAD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482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6CE4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530B"/>
    <w:rsid w:val="00511CC4"/>
    <w:rsid w:val="00513D3F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5F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6F3B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07AA2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081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37E"/>
    <w:rsid w:val="00FB2F0F"/>
    <w:rsid w:val="00FB5086"/>
    <w:rsid w:val="00FB5411"/>
    <w:rsid w:val="00FB616C"/>
    <w:rsid w:val="00FB6392"/>
    <w:rsid w:val="00FD3C70"/>
    <w:rsid w:val="00FD6820"/>
    <w:rsid w:val="00FE12D8"/>
    <w:rsid w:val="00FF7C02"/>
    <w:rsid w:val="024801E3"/>
    <w:rsid w:val="41A4B9B8"/>
    <w:rsid w:val="512C0B8B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0612939-81B3-464E-8CA8-5644FDDEDA10}" type="presOf" srcId="{D813EA76-4FD3-4C15-BFBC-B1DF43B29666}" destId="{4784DBD1-3CBE-41A8-A2C7-CF088F838C79}" srcOrd="0" destOrd="0" presId="urn:microsoft.com/office/officeart/2005/8/layout/hChevron3"/>
    <dgm:cxn modelId="{C4841746-25A3-458D-A691-4C1EFA1F24DA}" type="presOf" srcId="{72C3C3E7-AFE7-48AF-A84A-F5F4B462ABCE}" destId="{AD4E5296-B06F-4F82-9CB5-F741BF6BFCC1}" srcOrd="0" destOrd="0" presId="urn:microsoft.com/office/officeart/2005/8/layout/hChevron3"/>
    <dgm:cxn modelId="{80BE4893-C681-4633-BF3C-4A04A972712D}" type="presOf" srcId="{548E9FD9-7371-42E5-8C31-C03B33C90BF7}" destId="{6CE68A43-9C69-4212-AF24-9AFEE7CA1715}" srcOrd="0" destOrd="0" presId="urn:microsoft.com/office/officeart/2005/8/layout/hChevron3"/>
    <dgm:cxn modelId="{9DAD0FA1-A792-4CEB-A91D-876230BD853A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CCFA75E8-3447-4548-B677-3EDD7B0E116F}" type="presOf" srcId="{7D55B2F1-F7F7-4A6B-AFB0-F846FDB634B5}" destId="{E13D0391-DAD9-4B61-AB66-3FA48A4F7006}" srcOrd="0" destOrd="0" presId="urn:microsoft.com/office/officeart/2005/8/layout/hChevron3"/>
    <dgm:cxn modelId="{6A9F3824-A6B0-4A58-BF5C-E2FF04FD46AF}" type="presParOf" srcId="{1F6A0B97-83F0-4189-B0CB-00156B0AC153}" destId="{4784DBD1-3CBE-41A8-A2C7-CF088F838C79}" srcOrd="0" destOrd="0" presId="urn:microsoft.com/office/officeart/2005/8/layout/hChevron3"/>
    <dgm:cxn modelId="{7AD3E8AB-5E4B-4516-9D06-56D20DE3D727}" type="presParOf" srcId="{1F6A0B97-83F0-4189-B0CB-00156B0AC153}" destId="{37D14BC8-3203-463C-9804-9B3B86B621FF}" srcOrd="1" destOrd="0" presId="urn:microsoft.com/office/officeart/2005/8/layout/hChevron3"/>
    <dgm:cxn modelId="{9A6E896E-123A-448B-9AC8-BACD433A88B0}" type="presParOf" srcId="{1F6A0B97-83F0-4189-B0CB-00156B0AC153}" destId="{E13D0391-DAD9-4B61-AB66-3FA48A4F7006}" srcOrd="2" destOrd="0" presId="urn:microsoft.com/office/officeart/2005/8/layout/hChevron3"/>
    <dgm:cxn modelId="{3BF61B28-FE99-4D4D-8AB3-2FF6CD507427}" type="presParOf" srcId="{1F6A0B97-83F0-4189-B0CB-00156B0AC153}" destId="{F9271109-4339-4036-9126-150629D10456}" srcOrd="3" destOrd="0" presId="urn:microsoft.com/office/officeart/2005/8/layout/hChevron3"/>
    <dgm:cxn modelId="{CCCD7337-DF6E-4F9F-98D5-9939061CEB45}" type="presParOf" srcId="{1F6A0B97-83F0-4189-B0CB-00156B0AC153}" destId="{AD4E5296-B06F-4F82-9CB5-F741BF6BFCC1}" srcOrd="4" destOrd="0" presId="urn:microsoft.com/office/officeart/2005/8/layout/hChevron3"/>
    <dgm:cxn modelId="{F47FC9DB-65D8-4BBF-A137-B2686ECAAC81}" type="presParOf" srcId="{1F6A0B97-83F0-4189-B0CB-00156B0AC153}" destId="{99F7A086-6C98-4385-8FFE-3337C1F24694}" srcOrd="5" destOrd="0" presId="urn:microsoft.com/office/officeart/2005/8/layout/hChevron3"/>
    <dgm:cxn modelId="{C27AF4CC-88CF-4CB2-9E1F-2C1365C01E0F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Thorax K- (830000)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2022-05-18T04:23:00.0000000Z</dcterms:created>
  <dcterms:modified xsi:type="dcterms:W3CDTF">2025-04-08T13:14:22.0000000Z</dcterms:modified>
</coreProperties>
</file>