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F8265" w14:textId="77777777" w:rsidR="00627FE1" w:rsidRDefault="00627FE1" w:rsidP="00F35B05">
      <w:pPr>
        <w:pStyle w:val="Rubrik2"/>
        <w:sectPr w:rsidR="00627FE1" w:rsidSect="00627F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B8344BE" w14:textId="5A0F22CF" w:rsidR="00200764" w:rsidRPr="00200764" w:rsidRDefault="00FB5896" w:rsidP="0091085C">
      <w:pPr>
        <w:pStyle w:val="Rubrik1"/>
        <w:ind w:left="0"/>
        <w:rPr>
          <w:lang w:val="en-US"/>
        </w:rPr>
      </w:pPr>
      <w:r w:rsidRPr="00627FE1">
        <w:rPr>
          <w:lang w:val="en-US"/>
        </w:rPr>
        <w:t>DT Thorax/buk K+ med PO (830800 &amp; 840801A)</w:t>
      </w:r>
    </w:p>
    <w:p w14:paraId="200A93AC" w14:textId="77777777" w:rsidR="00B35023" w:rsidRPr="00B35023" w:rsidRDefault="00B35023" w:rsidP="00B35023">
      <w:pPr>
        <w:pStyle w:val="Rubrik3"/>
        <w:ind w:left="0"/>
      </w:pPr>
      <w:r w:rsidRPr="00B35023">
        <w:t>Syfte</w:t>
      </w:r>
    </w:p>
    <w:p w14:paraId="50CFE382" w14:textId="77777777" w:rsidR="00B35023" w:rsidRPr="00627FE1" w:rsidRDefault="00B35023" w:rsidP="00B350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27FE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1917238" w14:textId="77777777" w:rsidR="00627FE1" w:rsidRPr="00627FE1" w:rsidRDefault="00627FE1" w:rsidP="00627FE1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33D79C58" w14:textId="7BAB5CFD" w:rsidR="00627FE1" w:rsidRPr="00627FE1" w:rsidRDefault="00FB5896" w:rsidP="00FB5896">
      <w:pPr>
        <w:pStyle w:val="Rubrik3"/>
        <w:ind w:left="0"/>
      </w:pPr>
      <w:r>
        <w:t>Förändringar sedan föregående</w:t>
      </w:r>
      <w:r w:rsidR="00627FE1" w:rsidRPr="00627FE1">
        <w:t xml:space="preserve"> version</w:t>
      </w:r>
    </w:p>
    <w:p w14:paraId="7195B92D" w14:textId="527DFADE" w:rsidR="00627FE1" w:rsidRPr="00627FE1" w:rsidRDefault="00DD7CE1" w:rsidP="00627FE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Smärre justeringar under arkivering.</w:t>
      </w:r>
    </w:p>
    <w:p w14:paraId="17EDF20E" w14:textId="77777777" w:rsidR="00627FE1" w:rsidRPr="00627FE1" w:rsidRDefault="00627FE1" w:rsidP="00627FE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715CA2" w14:textId="77777777" w:rsidR="00627FE1" w:rsidRPr="00B35023" w:rsidRDefault="00627FE1" w:rsidP="00B35023">
      <w:pPr>
        <w:pStyle w:val="Rubrik3"/>
        <w:ind w:left="0"/>
      </w:pPr>
      <w:r w:rsidRPr="00B3502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27FE1" w:rsidRPr="00627FE1" w14:paraId="37F8E8D1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8FB97C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6FAA0D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Tumör, metastaser, lymfom mm, där PO kontrast krävs.</w:t>
            </w:r>
          </w:p>
        </w:tc>
      </w:tr>
      <w:tr w:rsidR="00627FE1" w:rsidRPr="00627FE1" w14:paraId="37E95B21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30860C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76B898" w14:textId="00D6B75A" w:rsidR="00627FE1" w:rsidRPr="00627FE1" w:rsidRDefault="00000000" w:rsidP="00627FE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627FE1" w:rsidRPr="00627FE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627FE1" w:rsidRPr="00627FE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C947F6E" w14:textId="76F108BE" w:rsidR="00627FE1" w:rsidRPr="00627FE1" w:rsidRDefault="00627FE1" w:rsidP="00627FE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PVK</w:t>
            </w:r>
          </w:p>
        </w:tc>
      </w:tr>
      <w:tr w:rsidR="00627FE1" w:rsidRPr="00627FE1" w14:paraId="2CDD42F1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E59D55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5AF221" w14:textId="77777777" w:rsidR="00627FE1" w:rsidRPr="00627FE1" w:rsidRDefault="00627FE1" w:rsidP="00627FE1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20 ml Omnipaque 300 mg I/ml blandat med 1 liter vatten intas under 2 timmar före undersökningen.</w:t>
            </w:r>
          </w:p>
          <w:p w14:paraId="6707AF4E" w14:textId="77777777" w:rsidR="00627FE1" w:rsidRPr="00627FE1" w:rsidRDefault="00627FE1" w:rsidP="00627FE1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627FE1" w:rsidRPr="00627FE1" w14:paraId="1266BC84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F5DD7D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2E271A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Bolus 1: Omnipaque 350 mg I/ml enligt OmniJect ”Thorax/buk split bolus 1”.</w:t>
            </w:r>
          </w:p>
          <w:p w14:paraId="1B9EDBAD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2”.</w:t>
            </w:r>
          </w:p>
          <w:p w14:paraId="385E3D69" w14:textId="6B98F969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Obs! Vid dosanpassning enligt ratio 0,5 ges all kontrast som en bolus</w:t>
            </w:r>
            <w:r w:rsidR="000A3DBC">
              <w:rPr>
                <w:rFonts w:ascii="Arial" w:hAnsi="Arial" w:cs="Arial"/>
                <w:sz w:val="18"/>
                <w:szCs w:val="18"/>
              </w:rPr>
              <w:t>, där kontrastmängden beräknas enligt OmniJect ”Buk</w:t>
            </w:r>
            <w:r w:rsidR="007C0F95">
              <w:rPr>
                <w:rFonts w:ascii="Arial" w:hAnsi="Arial" w:cs="Arial"/>
                <w:sz w:val="18"/>
                <w:szCs w:val="18"/>
              </w:rPr>
              <w:t xml:space="preserve"> venös</w:t>
            </w:r>
            <w:r w:rsidR="000A3DBC">
              <w:rPr>
                <w:rFonts w:ascii="Arial" w:hAnsi="Arial" w:cs="Arial"/>
                <w:sz w:val="18"/>
                <w:szCs w:val="18"/>
              </w:rPr>
              <w:t>”</w:t>
            </w:r>
            <w:r w:rsidRPr="00627FE1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 xml:space="preserve">Injektionstid 40 s, </w:t>
            </w:r>
            <w:r w:rsidR="007C0F95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delay thorax 50 s, buk 80 s.</w:t>
            </w:r>
          </w:p>
        </w:tc>
      </w:tr>
      <w:tr w:rsidR="00627FE1" w:rsidRPr="00627FE1" w14:paraId="50D53463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A5ABF7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670E657" w14:textId="40895E79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1085C" w:rsidRPr="00627FE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627FE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4417FD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FD1DB42" w14:textId="5281CAB9" w:rsidR="00627FE1" w:rsidRPr="00627FE1" w:rsidRDefault="00000000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627FE1" w:rsidRPr="00627FE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27FE1" w:rsidRPr="00627FE1" w14:paraId="6C125B11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E47A9C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E48519E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76FE194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A2DDA09" w14:textId="77777777" w:rsidR="00627FE1" w:rsidRPr="00627FE1" w:rsidRDefault="00627FE1" w:rsidP="00627FE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73C862D" w14:textId="77777777" w:rsidR="00627FE1" w:rsidRPr="00627FE1" w:rsidRDefault="00627FE1" w:rsidP="00627FE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20AC55B" w14:textId="77777777" w:rsidR="00B35023" w:rsidRDefault="00B3502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07F42E83" w14:textId="229A3C5F" w:rsidR="00627FE1" w:rsidRPr="00B35023" w:rsidRDefault="00627FE1" w:rsidP="00B35023">
      <w:pPr>
        <w:pStyle w:val="Rubrik3"/>
        <w:ind w:left="0"/>
      </w:pPr>
      <w:r w:rsidRPr="00B35023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627FE1" w:rsidRPr="00627FE1" w14:paraId="5C251A76" w14:textId="77777777" w:rsidTr="00627FE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DA919F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D65DDD0" wp14:editId="07FB4C9B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56631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EB69A31" wp14:editId="4E46395E">
                      <wp:simplePos x="0" y="0"/>
                      <wp:positionH relativeFrom="column">
                        <wp:posOffset>724535</wp:posOffset>
                      </wp:positionH>
                      <wp:positionV relativeFrom="paragraph">
                        <wp:posOffset>92075</wp:posOffset>
                      </wp:positionV>
                      <wp:extent cx="410210" cy="2036445"/>
                      <wp:effectExtent l="0" t="0" r="8890" b="190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364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C5A46C" w14:textId="77777777" w:rsidR="00627FE1" w:rsidRPr="00200764" w:rsidRDefault="00627FE1" w:rsidP="0020076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200764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EB69A3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05pt;margin-top:7.25pt;width:32.3pt;height:160.3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" adj="2175" fillcolor="red" stroked="f" strokeweight="1pt">
                      <v:textbox inset="1mm,1mm,1mm,1mm">
                        <w:txbxContent>
                          <w:p w14:paraId="28C5A46C" w14:textId="77777777" w:rsidR="00627FE1" w:rsidRPr="00200764" w:rsidRDefault="00627FE1" w:rsidP="0020076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200764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27FE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713B6BE" wp14:editId="4A5690EE">
                      <wp:simplePos x="0" y="0"/>
                      <wp:positionH relativeFrom="column">
                        <wp:posOffset>255905</wp:posOffset>
                      </wp:positionH>
                      <wp:positionV relativeFrom="paragraph">
                        <wp:posOffset>80010</wp:posOffset>
                      </wp:positionV>
                      <wp:extent cx="1317625" cy="2066290"/>
                      <wp:effectExtent l="19050" t="19050" r="15875" b="101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7625" cy="2066306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02D8D689" id="Rektangel 3" o:spid="_x0000_s1026" style="position:absolute;margin-left:20.15pt;margin-top:6.3pt;width:103.75pt;height:1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" filled="f" strokecolor="red" strokeweight="3pt"/>
                  </w:pict>
                </mc:Fallback>
              </mc:AlternateContent>
            </w:r>
            <w:r w:rsidRPr="00627FE1">
              <w:rPr>
                <w:noProof/>
                <w:szCs w:val="20"/>
              </w:rPr>
              <w:drawing>
                <wp:inline distT="0" distB="0" distL="0" distR="0" wp14:anchorId="7602E8AD" wp14:editId="68A53C77">
                  <wp:extent cx="1352373" cy="2228850"/>
                  <wp:effectExtent l="0" t="0" r="63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852029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7FE1" w:rsidRPr="00627FE1" w14:paraId="03494BA6" w14:textId="77777777" w:rsidTr="00627FE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675134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4719902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07B22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27FE1" w:rsidRPr="00627FE1" w14:paraId="51EEA054" w14:textId="77777777" w:rsidTr="00627FE1">
        <w:trPr>
          <w:trHeight w:val="227"/>
        </w:trPr>
        <w:tc>
          <w:tcPr>
            <w:tcW w:w="1950" w:type="dxa"/>
            <w:shd w:val="clear" w:color="auto" w:fill="FFFFFF"/>
          </w:tcPr>
          <w:p w14:paraId="2DE7C08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ED0B3E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91DD97" w14:textId="77777777" w:rsidR="00627FE1" w:rsidRPr="00627FE1" w:rsidRDefault="00627FE1" w:rsidP="00627FE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627FE1" w:rsidRPr="00627FE1" w14:paraId="478E7CF4" w14:textId="77777777" w:rsidTr="00627FE1">
        <w:trPr>
          <w:trHeight w:val="227"/>
        </w:trPr>
        <w:tc>
          <w:tcPr>
            <w:tcW w:w="1950" w:type="dxa"/>
            <w:shd w:val="clear" w:color="auto" w:fill="FFFFFF"/>
          </w:tcPr>
          <w:p w14:paraId="4A899261" w14:textId="77777777" w:rsidR="00627FE1" w:rsidRPr="00627FE1" w:rsidRDefault="00627FE1" w:rsidP="00627FE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AC1613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627FE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27FE1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07BC3E6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BB19ADA" w14:textId="77777777" w:rsidR="00627FE1" w:rsidRPr="00627FE1" w:rsidRDefault="00627FE1" w:rsidP="00627FE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27FE1" w:rsidRPr="00627FE1" w14:paraId="26CA9233" w14:textId="77777777" w:rsidTr="00627FE1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405C7BB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3703554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Efter scanning segmenteras serien i thorax och buk, som läggs på separata kort och reformateras som vanligt.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EC56CC" w14:textId="77777777" w:rsidR="00627FE1" w:rsidRPr="00627FE1" w:rsidRDefault="00627FE1" w:rsidP="00627FE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4F628C9" w14:textId="77777777" w:rsidR="00B35023" w:rsidRDefault="00B35023" w:rsidP="00B35023">
      <w:pPr>
        <w:pStyle w:val="Rubrik3"/>
        <w:ind w:left="0"/>
      </w:pPr>
    </w:p>
    <w:p w14:paraId="4EB21512" w14:textId="42A6D2EA" w:rsidR="00627FE1" w:rsidRPr="00B35023" w:rsidRDefault="00627FE1" w:rsidP="00B35023">
      <w:pPr>
        <w:pStyle w:val="Rubrik3"/>
        <w:ind w:left="0"/>
      </w:pPr>
      <w:r w:rsidRPr="00B35023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627FE1" w:rsidRPr="00627FE1" w14:paraId="37C7718F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0DF231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52E5A1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6402004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18FAB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A572057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B80659F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27FE1" w:rsidRPr="00627FE1" w14:paraId="263EEA32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95C4AE5" w14:textId="77777777" w:rsidR="00627FE1" w:rsidRPr="00627FE1" w:rsidRDefault="00627FE1" w:rsidP="00627FE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B22C2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253A80F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E631885" w14:textId="7781BA03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2E5337">
              <w:rPr>
                <w:rFonts w:ascii="Arial" w:hAnsi="Arial" w:cs="Arial"/>
                <w:sz w:val="18"/>
                <w:szCs w:val="18"/>
              </w:rPr>
              <w:t>r40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AB094B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344ECD8" w14:textId="3489A989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2E5337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627FE1" w:rsidRPr="00627FE1" w14:paraId="622B64C6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6AB3DD4" w14:textId="4A23EB55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2E5337">
              <w:rPr>
                <w:rFonts w:ascii="Arial" w:hAnsi="Arial" w:cs="Arial"/>
                <w:b/>
                <w:sz w:val="18"/>
                <w:szCs w:val="18"/>
              </w:rPr>
              <w:t>Lungor</w:t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26FDAA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8246DC6" w14:textId="35CDEC1D" w:rsidR="00627FE1" w:rsidRPr="00627FE1" w:rsidRDefault="002E5337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893F962" w14:textId="469D4606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2E5337">
              <w:rPr>
                <w:rFonts w:ascii="Arial" w:hAnsi="Arial" w:cs="Arial"/>
                <w:sz w:val="18"/>
                <w:szCs w:val="18"/>
              </w:rPr>
              <w:t>l64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FD2F4C6" w14:textId="183F8245" w:rsidR="00627FE1" w:rsidRPr="00627FE1" w:rsidRDefault="002E5337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B05376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3748349E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5C5F186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27FE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t xml:space="preserve">  Lungor K</w:t>
            </w:r>
            <w:r w:rsidRPr="00627FE1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CF633F" w14:textId="5DF1FD2A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1F18E5" w14:textId="4F1118D2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0AB4BA" w14:textId="75E16933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C40B80" w14:textId="3F3BD82F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0FA241D" w14:textId="7F496F32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627FE1" w:rsidRPr="00627FE1" w14:paraId="43127C81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8176132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F8A62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0B5B6B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BF009F" w14:textId="6C353AAF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2E5337">
              <w:rPr>
                <w:rFonts w:ascii="Arial" w:hAnsi="Arial" w:cs="Arial"/>
                <w:sz w:val="18"/>
                <w:szCs w:val="18"/>
              </w:rPr>
              <w:t>l64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87AB0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8BA0303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485E60B5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3F48B7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D564E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8BE1C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609709" w14:textId="0B7F42C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2E5337">
              <w:rPr>
                <w:rFonts w:ascii="Arial" w:hAnsi="Arial" w:cs="Arial"/>
                <w:sz w:val="18"/>
                <w:szCs w:val="18"/>
              </w:rPr>
              <w:t>l64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8EF9A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F0C5D2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5A27CA8F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7B0DACA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27FE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27FE1">
              <w:rPr>
                <w:rFonts w:ascii="Arial" w:hAnsi="Arial" w:cs="Arial"/>
                <w:b/>
                <w:sz w:val="18"/>
                <w:szCs w:val="18"/>
              </w:rPr>
              <w:t xml:space="preserve">  Buk</w:t>
            </w:r>
            <w:r w:rsidRPr="00627FE1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C66BD3" w14:textId="71E78C12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233B79" w14:textId="1ADED6EA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AD3ED0" w14:textId="6C15C9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4F91B3" w14:textId="1814ABF6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F95353A" w14:textId="16D58324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627FE1" w:rsidRPr="00627FE1" w14:paraId="7A65B032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392BDA5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8239C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EF9B8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2D626F" w14:textId="3A84E64F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E301FB">
              <w:rPr>
                <w:rFonts w:ascii="Arial" w:hAnsi="Arial" w:cs="Arial"/>
                <w:sz w:val="18"/>
                <w:szCs w:val="18"/>
              </w:rPr>
              <w:t>r40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25E33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8A72E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69EF944F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A25708A" w14:textId="77777777" w:rsidR="00627FE1" w:rsidRPr="00627FE1" w:rsidRDefault="00627FE1" w:rsidP="00627FE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5B3A11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CF998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40E978" w14:textId="05E01310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</w:rPr>
              <w:t>B</w:t>
            </w:r>
            <w:r w:rsidR="00E301FB">
              <w:rPr>
                <w:rFonts w:ascii="Arial" w:hAnsi="Arial" w:cs="Arial"/>
                <w:sz w:val="18"/>
                <w:szCs w:val="18"/>
              </w:rPr>
              <w:t>r40</w:t>
            </w:r>
            <w:r w:rsidRPr="00627FE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4960E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116921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12F186B5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1982A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B50B7E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86B2AB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81386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5E22BB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67534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627FE1" w:rsidRPr="00627FE1" w14:paraId="29FC1898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C99A0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26FB4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837D01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5F8CDF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AC040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226EA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27FE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E25F410" w14:textId="77777777" w:rsidR="00B35023" w:rsidRDefault="00B35023" w:rsidP="00B35023">
      <w:pPr>
        <w:pStyle w:val="Rubrik3"/>
        <w:ind w:left="0"/>
      </w:pPr>
    </w:p>
    <w:p w14:paraId="523655C1" w14:textId="77777777" w:rsidR="00B35023" w:rsidRDefault="00B3502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D84C682" w14:textId="1110F291" w:rsidR="00627FE1" w:rsidRPr="00B35023" w:rsidRDefault="00627FE1" w:rsidP="00B35023">
      <w:pPr>
        <w:pStyle w:val="Rubrik3"/>
        <w:ind w:left="0"/>
      </w:pPr>
      <w:r w:rsidRPr="00B35023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627FE1" w:rsidRPr="00627FE1" w14:paraId="13AEF5D1" w14:textId="77777777" w:rsidTr="00627FE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9C04EF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1A2C04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BB786D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ABCA32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1CCAA5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765EE0A6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19073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D370DA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74142B8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4D745D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19F3AE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4A4463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D2603E5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6703B3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A9C6A5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DA8A91B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6C434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79E3D14B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DD2DE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037AD0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2F677EE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63C5B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A5F38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37C2BE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AE118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41ADFC9A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E1153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CF8D40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0EBB91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E293E7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F4E262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41ABEF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1C31C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05FC0F06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C075F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47A4C4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2CD7843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F8BAA2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C0CB30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E3DDBB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235EE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68CE7DE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D9038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D68AA7A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3610E1E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67823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6FB78B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85293D8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FE820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68F8B85D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C239A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2A90D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E0435E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9544B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37A4A9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58B82F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2BA22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6A01E9F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C5ADD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AAD3B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E88FFA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C574C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A1DC37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2E0AFE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C82A0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562EF99C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7ABB1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D68714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ACF217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43963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6E5A60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2008E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01769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4B673783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32ABA7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93FB36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BD175C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D9FBED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69016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1C982CB" w14:textId="77777777" w:rsidR="00627FE1" w:rsidRPr="00627FE1" w:rsidRDefault="00627FE1" w:rsidP="00627FE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627FE1" w:rsidRPr="00627FE1" w14:paraId="5C3ED279" w14:textId="77777777" w:rsidTr="00627FE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AAB764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EE5FF33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87C2D3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EDF106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E84806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3C8FAA8E" w14:textId="77777777" w:rsidTr="00627FE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11D4AB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0BC92C4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FB342D4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B17A5F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546E49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BBCA2B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EBA235D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5EB7025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27FE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0439E84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7CAAFBAB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8ED21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27FE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781F9C24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B609C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5A255D6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FC3C949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0DC77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7F918C95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85D99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7F9431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090471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030C0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F03802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A1A70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6C9FA340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CB368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7F893F7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51554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94169E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D876B1F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257FA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17693AF1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46D02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EAD26FE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BD8D2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9DDEC50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1BF814C" w14:textId="77777777" w:rsidR="00627FE1" w:rsidRPr="00627FE1" w:rsidRDefault="00627FE1" w:rsidP="00627FE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CFF7F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0F76E3EE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06F29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4963A5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4801A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F734CE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55A752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4DA31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4DA83AB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12E006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22939B7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98252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1D54260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D60191E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B06F3D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148E343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E28515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2184C5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35C461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EBB931C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0752CA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00035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27FE1" w:rsidRPr="00627FE1" w14:paraId="35C5A43F" w14:textId="77777777" w:rsidTr="00627FE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771B78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A65A87B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8FD4104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6B3F11F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3614B9" w14:textId="77777777" w:rsidR="00627FE1" w:rsidRPr="00627FE1" w:rsidRDefault="00627FE1" w:rsidP="00627FE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A3AD0B6" w14:textId="77777777" w:rsidR="00627FE1" w:rsidRPr="00627FE1" w:rsidRDefault="00627FE1" w:rsidP="00627FE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27FE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C0ED3A" w14:textId="77777777" w:rsidR="00CF0B94" w:rsidRDefault="00CF0B94">
      <w:r>
        <w:separator/>
      </w:r>
    </w:p>
  </w:endnote>
  <w:endnote w:type="continuationSeparator" w:id="0">
    <w:p w14:paraId="05F6AE14" w14:textId="77777777" w:rsidR="00CF0B94" w:rsidRDefault="00CF0B94">
      <w:r>
        <w:continuationSeparator/>
      </w:r>
    </w:p>
  </w:endnote>
  <w:endnote w:type="continuationNotice" w:id="1">
    <w:p w14:paraId="6117AD98" w14:textId="77777777" w:rsidR="00CF0B94" w:rsidRDefault="00CF0B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CC796" w14:textId="77777777" w:rsidR="00CF0B94" w:rsidRDefault="00CF0B94"/>
  </w:footnote>
  <w:footnote w:type="continuationSeparator" w:id="0">
    <w:p w14:paraId="33069822" w14:textId="77777777" w:rsidR="00CF0B94" w:rsidRDefault="00CF0B94">
      <w:r>
        <w:continuationSeparator/>
      </w:r>
    </w:p>
  </w:footnote>
  <w:footnote w:type="continuationNotice" w:id="1">
    <w:p w14:paraId="6CD9DA49" w14:textId="77777777" w:rsidR="00CF0B94" w:rsidRDefault="00CF0B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D49853E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0A23946" w:tentative="1">
      <w:start w:val="1"/>
      <w:numFmt w:val="lowerLetter"/>
      <w:lvlText w:val="%2."/>
      <w:lvlJc w:val="left"/>
      <w:pPr>
        <w:ind w:left="1080" w:hanging="360"/>
      </w:pPr>
    </w:lvl>
    <w:lvl w:ilvl="2" w:tplc="A242345C" w:tentative="1">
      <w:start w:val="1"/>
      <w:numFmt w:val="lowerRoman"/>
      <w:lvlText w:val="%3."/>
      <w:lvlJc w:val="right"/>
      <w:pPr>
        <w:ind w:left="1800" w:hanging="180"/>
      </w:pPr>
    </w:lvl>
    <w:lvl w:ilvl="3" w:tplc="1FEE4172" w:tentative="1">
      <w:start w:val="1"/>
      <w:numFmt w:val="decimal"/>
      <w:lvlText w:val="%4."/>
      <w:lvlJc w:val="left"/>
      <w:pPr>
        <w:ind w:left="2520" w:hanging="360"/>
      </w:pPr>
    </w:lvl>
    <w:lvl w:ilvl="4" w:tplc="FF201B6A" w:tentative="1">
      <w:start w:val="1"/>
      <w:numFmt w:val="lowerLetter"/>
      <w:lvlText w:val="%5."/>
      <w:lvlJc w:val="left"/>
      <w:pPr>
        <w:ind w:left="3240" w:hanging="360"/>
      </w:pPr>
    </w:lvl>
    <w:lvl w:ilvl="5" w:tplc="07408E7E" w:tentative="1">
      <w:start w:val="1"/>
      <w:numFmt w:val="lowerRoman"/>
      <w:lvlText w:val="%6."/>
      <w:lvlJc w:val="right"/>
      <w:pPr>
        <w:ind w:left="3960" w:hanging="180"/>
      </w:pPr>
    </w:lvl>
    <w:lvl w:ilvl="6" w:tplc="0354F080" w:tentative="1">
      <w:start w:val="1"/>
      <w:numFmt w:val="decimal"/>
      <w:lvlText w:val="%7."/>
      <w:lvlJc w:val="left"/>
      <w:pPr>
        <w:ind w:left="4680" w:hanging="360"/>
      </w:pPr>
    </w:lvl>
    <w:lvl w:ilvl="7" w:tplc="EBC23656" w:tentative="1">
      <w:start w:val="1"/>
      <w:numFmt w:val="lowerLetter"/>
      <w:lvlText w:val="%8."/>
      <w:lvlJc w:val="left"/>
      <w:pPr>
        <w:ind w:left="5400" w:hanging="360"/>
      </w:pPr>
    </w:lvl>
    <w:lvl w:ilvl="8" w:tplc="F058E05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5AEACF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0BA500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968AF9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2D0292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A9EE20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DDA7B0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26E8E3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0A2B2B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B206D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036245D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65A744C" w:tentative="1">
      <w:start w:val="1"/>
      <w:numFmt w:val="lowerLetter"/>
      <w:lvlText w:val="%2."/>
      <w:lvlJc w:val="left"/>
      <w:pPr>
        <w:ind w:left="1080" w:hanging="360"/>
      </w:pPr>
    </w:lvl>
    <w:lvl w:ilvl="2" w:tplc="F7ECCBEC" w:tentative="1">
      <w:start w:val="1"/>
      <w:numFmt w:val="lowerRoman"/>
      <w:lvlText w:val="%3."/>
      <w:lvlJc w:val="right"/>
      <w:pPr>
        <w:ind w:left="1800" w:hanging="180"/>
      </w:pPr>
    </w:lvl>
    <w:lvl w:ilvl="3" w:tplc="B53EB3CE" w:tentative="1">
      <w:start w:val="1"/>
      <w:numFmt w:val="decimal"/>
      <w:lvlText w:val="%4."/>
      <w:lvlJc w:val="left"/>
      <w:pPr>
        <w:ind w:left="2520" w:hanging="360"/>
      </w:pPr>
    </w:lvl>
    <w:lvl w:ilvl="4" w:tplc="618A5AD0" w:tentative="1">
      <w:start w:val="1"/>
      <w:numFmt w:val="lowerLetter"/>
      <w:lvlText w:val="%5."/>
      <w:lvlJc w:val="left"/>
      <w:pPr>
        <w:ind w:left="3240" w:hanging="360"/>
      </w:pPr>
    </w:lvl>
    <w:lvl w:ilvl="5" w:tplc="4778353C" w:tentative="1">
      <w:start w:val="1"/>
      <w:numFmt w:val="lowerRoman"/>
      <w:lvlText w:val="%6."/>
      <w:lvlJc w:val="right"/>
      <w:pPr>
        <w:ind w:left="3960" w:hanging="180"/>
      </w:pPr>
    </w:lvl>
    <w:lvl w:ilvl="6" w:tplc="894EE504" w:tentative="1">
      <w:start w:val="1"/>
      <w:numFmt w:val="decimal"/>
      <w:lvlText w:val="%7."/>
      <w:lvlJc w:val="left"/>
      <w:pPr>
        <w:ind w:left="4680" w:hanging="360"/>
      </w:pPr>
    </w:lvl>
    <w:lvl w:ilvl="7" w:tplc="882A510E" w:tentative="1">
      <w:start w:val="1"/>
      <w:numFmt w:val="lowerLetter"/>
      <w:lvlText w:val="%8."/>
      <w:lvlJc w:val="left"/>
      <w:pPr>
        <w:ind w:left="5400" w:hanging="360"/>
      </w:pPr>
    </w:lvl>
    <w:lvl w:ilvl="8" w:tplc="055AC38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28E2C74"/>
    <w:multiLevelType w:val="hybridMultilevel"/>
    <w:tmpl w:val="1F6CDD56"/>
    <w:lvl w:ilvl="0" w:tplc="EAEAB81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7383F7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8A4082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7E5A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0D8055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2049DE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4D027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DB2095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BCCF71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3AF0C71"/>
    <w:multiLevelType w:val="hybridMultilevel"/>
    <w:tmpl w:val="FB72D93C"/>
    <w:lvl w:ilvl="0" w:tplc="C59EE30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B1E6AC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AD83BD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6C0F33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6A6CC1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402E4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4B4277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36437D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921B3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6917830">
    <w:abstractNumId w:val="22"/>
  </w:num>
  <w:num w:numId="2" w16cid:durableId="167870314">
    <w:abstractNumId w:val="16"/>
  </w:num>
  <w:num w:numId="3" w16cid:durableId="1835795716">
    <w:abstractNumId w:val="0"/>
  </w:num>
  <w:num w:numId="4" w16cid:durableId="696545832">
    <w:abstractNumId w:val="6"/>
  </w:num>
  <w:num w:numId="5" w16cid:durableId="1903061727">
    <w:abstractNumId w:val="20"/>
  </w:num>
  <w:num w:numId="6" w16cid:durableId="252517163">
    <w:abstractNumId w:val="2"/>
  </w:num>
  <w:num w:numId="7" w16cid:durableId="92825819">
    <w:abstractNumId w:val="13"/>
  </w:num>
  <w:num w:numId="8" w16cid:durableId="590163458">
    <w:abstractNumId w:val="9"/>
  </w:num>
  <w:num w:numId="9" w16cid:durableId="1288005355">
    <w:abstractNumId w:val="1"/>
  </w:num>
  <w:num w:numId="10" w16cid:durableId="532815092">
    <w:abstractNumId w:val="1"/>
  </w:num>
  <w:num w:numId="11" w16cid:durableId="746415957">
    <w:abstractNumId w:val="3"/>
  </w:num>
  <w:num w:numId="12" w16cid:durableId="496457085">
    <w:abstractNumId w:val="4"/>
  </w:num>
  <w:num w:numId="13" w16cid:durableId="251354996">
    <w:abstractNumId w:val="15"/>
  </w:num>
  <w:num w:numId="14" w16cid:durableId="1673604639">
    <w:abstractNumId w:val="10"/>
  </w:num>
  <w:num w:numId="15" w16cid:durableId="60955323">
    <w:abstractNumId w:val="7"/>
  </w:num>
  <w:num w:numId="16" w16cid:durableId="1040517451">
    <w:abstractNumId w:val="14"/>
  </w:num>
  <w:num w:numId="17" w16cid:durableId="1204291023">
    <w:abstractNumId w:val="5"/>
  </w:num>
  <w:num w:numId="18" w16cid:durableId="2121486280">
    <w:abstractNumId w:val="12"/>
  </w:num>
  <w:num w:numId="19" w16cid:durableId="1271626953">
    <w:abstractNumId w:val="21"/>
  </w:num>
  <w:num w:numId="20" w16cid:durableId="1116144297">
    <w:abstractNumId w:val="17"/>
  </w:num>
  <w:num w:numId="21" w16cid:durableId="703599974">
    <w:abstractNumId w:val="8"/>
  </w:num>
  <w:num w:numId="22" w16cid:durableId="600917740">
    <w:abstractNumId w:val="19"/>
  </w:num>
  <w:num w:numId="23" w16cid:durableId="552161434">
    <w:abstractNumId w:val="11"/>
  </w:num>
  <w:num w:numId="24" w16cid:durableId="161810180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C4E"/>
    <w:rsid w:val="00084024"/>
    <w:rsid w:val="0009062C"/>
    <w:rsid w:val="00095368"/>
    <w:rsid w:val="000954C4"/>
    <w:rsid w:val="000A3DBC"/>
    <w:rsid w:val="000A4C35"/>
    <w:rsid w:val="000A611A"/>
    <w:rsid w:val="000B12D9"/>
    <w:rsid w:val="000B4536"/>
    <w:rsid w:val="000B7715"/>
    <w:rsid w:val="000D17CE"/>
    <w:rsid w:val="000E463B"/>
    <w:rsid w:val="000E5A7E"/>
    <w:rsid w:val="000F43A3"/>
    <w:rsid w:val="000F5F3C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E15"/>
    <w:rsid w:val="00200764"/>
    <w:rsid w:val="0020137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02E"/>
    <w:rsid w:val="002C60AD"/>
    <w:rsid w:val="002D0E0E"/>
    <w:rsid w:val="002D6023"/>
    <w:rsid w:val="002E263F"/>
    <w:rsid w:val="002E5337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0B2"/>
    <w:rsid w:val="00406BEA"/>
    <w:rsid w:val="00413A60"/>
    <w:rsid w:val="004230F7"/>
    <w:rsid w:val="00424B50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6D1"/>
    <w:rsid w:val="004E793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6B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9A3"/>
    <w:rsid w:val="0060596B"/>
    <w:rsid w:val="00606D97"/>
    <w:rsid w:val="00614E64"/>
    <w:rsid w:val="00617710"/>
    <w:rsid w:val="00617EE6"/>
    <w:rsid w:val="0062184C"/>
    <w:rsid w:val="00623724"/>
    <w:rsid w:val="00627BEA"/>
    <w:rsid w:val="00627FE1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F95"/>
    <w:rsid w:val="007D4241"/>
    <w:rsid w:val="007D4317"/>
    <w:rsid w:val="007D4EA3"/>
    <w:rsid w:val="007E641E"/>
    <w:rsid w:val="007F1CFF"/>
    <w:rsid w:val="007F5DD5"/>
    <w:rsid w:val="00810EFE"/>
    <w:rsid w:val="00821A1B"/>
    <w:rsid w:val="008220BC"/>
    <w:rsid w:val="008262E9"/>
    <w:rsid w:val="00827E69"/>
    <w:rsid w:val="008353D4"/>
    <w:rsid w:val="00835C4D"/>
    <w:rsid w:val="00843F48"/>
    <w:rsid w:val="00851423"/>
    <w:rsid w:val="00857848"/>
    <w:rsid w:val="008654B6"/>
    <w:rsid w:val="0087139C"/>
    <w:rsid w:val="008753B5"/>
    <w:rsid w:val="00880E83"/>
    <w:rsid w:val="00892F28"/>
    <w:rsid w:val="008A0C5F"/>
    <w:rsid w:val="008A11CE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85C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380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AD3"/>
    <w:rsid w:val="00A514B7"/>
    <w:rsid w:val="00A53B6B"/>
    <w:rsid w:val="00A54A0B"/>
    <w:rsid w:val="00A63141"/>
    <w:rsid w:val="00A65FD4"/>
    <w:rsid w:val="00A81198"/>
    <w:rsid w:val="00A81E48"/>
    <w:rsid w:val="00A82035"/>
    <w:rsid w:val="00A90D77"/>
    <w:rsid w:val="00A916A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023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30E"/>
    <w:rsid w:val="00BB69DB"/>
    <w:rsid w:val="00BC322E"/>
    <w:rsid w:val="00BC44CD"/>
    <w:rsid w:val="00BC48A6"/>
    <w:rsid w:val="00BE7978"/>
    <w:rsid w:val="00BF30D0"/>
    <w:rsid w:val="00C07DDB"/>
    <w:rsid w:val="00C4115D"/>
    <w:rsid w:val="00C43BDD"/>
    <w:rsid w:val="00C45686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B94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7CE1"/>
    <w:rsid w:val="00DE4447"/>
    <w:rsid w:val="00DE46E8"/>
    <w:rsid w:val="00DE5DA2"/>
    <w:rsid w:val="00DF0033"/>
    <w:rsid w:val="00E026BF"/>
    <w:rsid w:val="00E07B1B"/>
    <w:rsid w:val="00E11853"/>
    <w:rsid w:val="00E301FB"/>
    <w:rsid w:val="00E52A86"/>
    <w:rsid w:val="00E54B47"/>
    <w:rsid w:val="00E553BF"/>
    <w:rsid w:val="00E55D93"/>
    <w:rsid w:val="00E61294"/>
    <w:rsid w:val="00E637F5"/>
    <w:rsid w:val="00E7237C"/>
    <w:rsid w:val="00E77C46"/>
    <w:rsid w:val="00E86CE8"/>
    <w:rsid w:val="00E9036B"/>
    <w:rsid w:val="00E90E82"/>
    <w:rsid w:val="00EA00CB"/>
    <w:rsid w:val="00EA1BAA"/>
    <w:rsid w:val="00EA3FCD"/>
    <w:rsid w:val="00EA42A0"/>
    <w:rsid w:val="00EB6714"/>
    <w:rsid w:val="00EC0A68"/>
    <w:rsid w:val="00EC0E41"/>
    <w:rsid w:val="00EC5006"/>
    <w:rsid w:val="00ED49C3"/>
    <w:rsid w:val="00ED6CE8"/>
    <w:rsid w:val="00ED7AA6"/>
    <w:rsid w:val="00EE2A56"/>
    <w:rsid w:val="00EE3818"/>
    <w:rsid w:val="00F0045C"/>
    <w:rsid w:val="00F22264"/>
    <w:rsid w:val="00F2564D"/>
    <w:rsid w:val="00F35B05"/>
    <w:rsid w:val="00F413D9"/>
    <w:rsid w:val="00F5135F"/>
    <w:rsid w:val="00F51F78"/>
    <w:rsid w:val="00F86F47"/>
    <w:rsid w:val="00F90B64"/>
    <w:rsid w:val="00F9544D"/>
    <w:rsid w:val="00FB2F0F"/>
    <w:rsid w:val="00FB5086"/>
    <w:rsid w:val="00FB5411"/>
    <w:rsid w:val="00FB5896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F69403A-BE8D-4C6B-B12B-B32470A8E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3502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B35023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B3502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3502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3502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 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59106625-971F-4854-BAAC-054F6D92403C}" type="presOf" srcId="{D813EA76-4FD3-4C15-BFBC-B1DF43B29666}" destId="{4784DBD1-3CBE-41A8-A2C7-CF088F838C79}" srcOrd="0" destOrd="0" presId="urn:microsoft.com/office/officeart/2005/8/layout/hChevron3"/>
    <dgm:cxn modelId="{2E1CB233-9229-465E-BD16-812C9F3A4D6C}" type="presOf" srcId="{B73EA016-5B5E-4372-8AFF-E16F061CFA05}" destId="{1F6A0B97-83F0-4189-B0CB-00156B0AC153}" srcOrd="0" destOrd="0" presId="urn:microsoft.com/office/officeart/2005/8/layout/hChevron3"/>
    <dgm:cxn modelId="{F819785B-FEA3-44F5-9A2A-2632EA179068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88890C3-B5CF-4FD0-AE9E-8E2DA43ADB23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41647E4-AF71-4FDC-8B59-AD2A45A92D4A}" type="presOf" srcId="{548E9FD9-7371-42E5-8C31-C03B33C90BF7}" destId="{6CE68A43-9C69-4212-AF24-9AFEE7CA1715}" srcOrd="0" destOrd="0" presId="urn:microsoft.com/office/officeart/2005/8/layout/hChevron3"/>
    <dgm:cxn modelId="{06269F63-9CFC-45BA-8FF7-88090791B5D5}" type="presParOf" srcId="{1F6A0B97-83F0-4189-B0CB-00156B0AC153}" destId="{4784DBD1-3CBE-41A8-A2C7-CF088F838C79}" srcOrd="0" destOrd="0" presId="urn:microsoft.com/office/officeart/2005/8/layout/hChevron3"/>
    <dgm:cxn modelId="{A0B79B12-3600-4A69-85F9-1C0960AD4CFF}" type="presParOf" srcId="{1F6A0B97-83F0-4189-B0CB-00156B0AC153}" destId="{37D14BC8-3203-463C-9804-9B3B86B621FF}" srcOrd="1" destOrd="0" presId="urn:microsoft.com/office/officeart/2005/8/layout/hChevron3"/>
    <dgm:cxn modelId="{FAD05B16-215C-4315-99F8-95B905685DB9}" type="presParOf" srcId="{1F6A0B97-83F0-4189-B0CB-00156B0AC153}" destId="{E13D0391-DAD9-4B61-AB66-3FA48A4F7006}" srcOrd="2" destOrd="0" presId="urn:microsoft.com/office/officeart/2005/8/layout/hChevron3"/>
    <dgm:cxn modelId="{F82C7C19-F6A6-4DC5-B2E3-6C8965CDA3B7}" type="presParOf" srcId="{1F6A0B97-83F0-4189-B0CB-00156B0AC153}" destId="{F9271109-4339-4036-9126-150629D10456}" srcOrd="3" destOrd="0" presId="urn:microsoft.com/office/officeart/2005/8/layout/hChevron3"/>
    <dgm:cxn modelId="{05184E6C-F6E7-42D4-A660-239FC0DD0D74}" type="presParOf" srcId="{1F6A0B97-83F0-4189-B0CB-00156B0AC153}" destId="{AD4E5296-B06F-4F82-9CB5-F741BF6BFCC1}" srcOrd="4" destOrd="0" presId="urn:microsoft.com/office/officeart/2005/8/layout/hChevron3"/>
    <dgm:cxn modelId="{C2155A64-3A2F-4235-8948-8595F093FA5E}" type="presParOf" srcId="{1F6A0B97-83F0-4189-B0CB-00156B0AC153}" destId="{99F7A086-6C98-4385-8FFE-3337C1F24694}" srcOrd="5" destOrd="0" presId="urn:microsoft.com/office/officeart/2005/8/layout/hChevron3"/>
    <dgm:cxn modelId="{9C4124FB-61A1-4A4B-8D5F-2D6178925546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 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415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K+ med PO (830800, 840801A)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2022-05-18T04:23:00.0000000Z</dcterms:created>
  <dcterms:modified xsi:type="dcterms:W3CDTF">2025-03-25T10:07:00.0000000Z</dcterms:modified>
</coreProperties>
</file>