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8429" w14:textId="77777777" w:rsidR="00756291" w:rsidRDefault="00756291" w:rsidP="00F35B05">
      <w:pPr>
        <w:pStyle w:val="Rubrik2"/>
        <w:sectPr w:rsidR="00756291" w:rsidSect="007562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2505E67" w14:textId="5DB6EDD3" w:rsidR="00354F91" w:rsidRPr="00354F91" w:rsidRDefault="00EC3B24" w:rsidP="0073354F">
      <w:pPr>
        <w:pStyle w:val="Rubrik1"/>
        <w:ind w:left="0"/>
        <w:rPr>
          <w:lang w:val="en-US"/>
        </w:rPr>
      </w:pPr>
      <w:r w:rsidRPr="00756291">
        <w:rPr>
          <w:lang w:val="en-US"/>
        </w:rPr>
        <w:t>DT Thorax/buk K+ (830800 &amp; 840800)</w:t>
      </w:r>
    </w:p>
    <w:p w14:paraId="0EFB5951" w14:textId="77777777" w:rsidR="00354F91" w:rsidRPr="00EC3B24" w:rsidRDefault="00354F91" w:rsidP="00354F91">
      <w:pPr>
        <w:pStyle w:val="Rubrik3"/>
        <w:ind w:left="0"/>
      </w:pPr>
      <w:r w:rsidRPr="00EC3B24">
        <w:t>Syfte</w:t>
      </w:r>
    </w:p>
    <w:p w14:paraId="79AA4DF0" w14:textId="5703A27A" w:rsidR="00354F91" w:rsidRPr="00756291" w:rsidRDefault="00354F91" w:rsidP="61A4978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5629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7889CF6" w14:textId="67BD60B8" w:rsidR="00756291" w:rsidRPr="00756291" w:rsidRDefault="00237382" w:rsidP="00EC3B24">
      <w:pPr>
        <w:pStyle w:val="Rubrik3"/>
        <w:ind w:left="0"/>
      </w:pPr>
      <w:r>
        <w:t>Förändringar sedan föregående version</w:t>
      </w:r>
    </w:p>
    <w:p w14:paraId="46C9C944" w14:textId="3F17AEF3" w:rsidR="00756291" w:rsidRPr="00756291" w:rsidRDefault="00E03E0E" w:rsidP="61A4978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54BE4C79">
        <w:rPr>
          <w:rFonts w:ascii="Arial" w:hAnsi="Arial" w:cs="Arial"/>
          <w:sz w:val="18"/>
          <w:szCs w:val="18"/>
        </w:rPr>
        <w:t>Justera</w:t>
      </w:r>
      <w:r w:rsidR="001826BF" w:rsidRPr="54BE4C79">
        <w:rPr>
          <w:rFonts w:ascii="Arial" w:hAnsi="Arial" w:cs="Arial"/>
          <w:sz w:val="18"/>
          <w:szCs w:val="18"/>
        </w:rPr>
        <w:t>d</w:t>
      </w:r>
      <w:r w:rsidRPr="54BE4C79">
        <w:rPr>
          <w:rFonts w:ascii="Arial" w:hAnsi="Arial" w:cs="Arial"/>
          <w:sz w:val="18"/>
          <w:szCs w:val="18"/>
        </w:rPr>
        <w:t xml:space="preserve"> version under</w:t>
      </w:r>
      <w:r w:rsidR="037AC0E4" w:rsidRPr="54BE4C79">
        <w:rPr>
          <w:rFonts w:ascii="Arial" w:hAnsi="Arial" w:cs="Arial"/>
          <w:sz w:val="18"/>
          <w:szCs w:val="18"/>
        </w:rPr>
        <w:t xml:space="preserve"> </w:t>
      </w:r>
      <w:r w:rsidRPr="54BE4C79">
        <w:rPr>
          <w:rFonts w:ascii="Arial" w:hAnsi="Arial" w:cs="Arial"/>
          <w:sz w:val="18"/>
          <w:szCs w:val="18"/>
        </w:rPr>
        <w:t>arkivering.</w:t>
      </w:r>
    </w:p>
    <w:p w14:paraId="463B1516" w14:textId="77777777" w:rsidR="00756291" w:rsidRPr="00EC3B24" w:rsidRDefault="00756291" w:rsidP="00EC3B24">
      <w:pPr>
        <w:pStyle w:val="Rubrik3"/>
        <w:ind w:left="0"/>
      </w:pPr>
      <w:r w:rsidRPr="00EC3B2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56291" w:rsidRPr="00756291" w14:paraId="21195052" w14:textId="77777777" w:rsidTr="3B9BDCE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3A4CF9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4BCFBEB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Tumör, metastaser, lymfom mm, där PO kontrast inte krävs.</w:t>
            </w:r>
          </w:p>
        </w:tc>
      </w:tr>
      <w:tr w:rsidR="00756291" w:rsidRPr="00756291" w14:paraId="119C551F" w14:textId="77777777" w:rsidTr="3B9BDCE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2B2D7B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7CC3C5" w14:textId="51AFA1B7" w:rsidR="00756291" w:rsidRPr="00756291" w:rsidRDefault="00756291" w:rsidP="0075629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75629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756291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6F6F083F" w14:textId="7DF37759" w:rsidR="00756291" w:rsidRPr="00756291" w:rsidRDefault="00756291" w:rsidP="0075629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3B9BDCEE">
              <w:rPr>
                <w:rFonts w:ascii="Arial" w:hAnsi="Arial" w:cs="Arial"/>
                <w:sz w:val="18"/>
                <w:szCs w:val="18"/>
              </w:rPr>
              <w:t>PVK</w:t>
            </w:r>
            <w:r w:rsidR="00964F85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756291" w:rsidRPr="00756291" w14:paraId="038A2A17" w14:textId="77777777" w:rsidTr="3B9BDCE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7A4008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F74E78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756291" w:rsidRPr="00756291" w14:paraId="3972BA31" w14:textId="77777777" w:rsidTr="3B9BDCE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7D5552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3F27FE" w14:textId="77777777" w:rsidR="00756291" w:rsidRPr="00756291" w:rsidRDefault="00756291" w:rsidP="007562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Bolus 1: Omnipaque 350 mg I/ml enligt OmniJect ”Thorax/buk split bolus 1”.</w:t>
            </w:r>
          </w:p>
          <w:p w14:paraId="1EEE291F" w14:textId="77777777" w:rsidR="00756291" w:rsidRPr="00756291" w:rsidRDefault="00756291" w:rsidP="007562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Bolus 2: Omnipaque 350 mg I/ml enligt OmniJect ”Thorax/buk split bolus 2”.</w:t>
            </w:r>
          </w:p>
          <w:p w14:paraId="31AC48D4" w14:textId="68756421" w:rsidR="00756291" w:rsidRPr="00756291" w:rsidRDefault="00756291" w:rsidP="007562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Obs! Vid dosanpassning enligt ratio 0,5 ges all kontrast som en bolus</w:t>
            </w:r>
            <w:r w:rsidR="00EA7812">
              <w:rPr>
                <w:rFonts w:ascii="Arial" w:hAnsi="Arial" w:cs="Arial"/>
                <w:sz w:val="18"/>
                <w:szCs w:val="18"/>
              </w:rPr>
              <w:t>, där kontrastmängden beräknas enligt OmniJect</w:t>
            </w:r>
            <w:r w:rsidR="00DD792A">
              <w:rPr>
                <w:rFonts w:ascii="Arial" w:hAnsi="Arial" w:cs="Arial"/>
                <w:sz w:val="18"/>
                <w:szCs w:val="18"/>
              </w:rPr>
              <w:t xml:space="preserve"> ”Buk</w:t>
            </w:r>
            <w:r w:rsidR="00C0061F">
              <w:rPr>
                <w:rFonts w:ascii="Arial" w:hAnsi="Arial" w:cs="Arial"/>
                <w:sz w:val="18"/>
                <w:szCs w:val="18"/>
              </w:rPr>
              <w:t xml:space="preserve"> venös</w:t>
            </w:r>
            <w:r w:rsidR="00DD792A">
              <w:rPr>
                <w:rFonts w:ascii="Arial" w:hAnsi="Arial" w:cs="Arial"/>
                <w:sz w:val="18"/>
                <w:szCs w:val="18"/>
              </w:rPr>
              <w:t>”</w:t>
            </w:r>
            <w:r w:rsidRPr="0075629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 xml:space="preserve">Injektionstid 40 s, </w:t>
            </w:r>
            <w:r w:rsidR="00C0061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delay thorax 50 s, buk 80 s.</w:t>
            </w:r>
          </w:p>
        </w:tc>
      </w:tr>
      <w:tr w:rsidR="00756291" w:rsidRPr="00756291" w14:paraId="50B7C4B4" w14:textId="77777777" w:rsidTr="3B9BDCE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5DC71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AB764E" w14:textId="10B300DC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237382" w:rsidRPr="0075629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75629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1DE6439D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5BCA2A1" w14:textId="121492A8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75629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56291" w:rsidRPr="00756291" w14:paraId="03A190AE" w14:textId="77777777" w:rsidTr="3B9BDCE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502172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C3F0896" w14:textId="77777777" w:rsidR="00756291" w:rsidRPr="00756291" w:rsidRDefault="00756291" w:rsidP="007562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9393F08" w14:textId="77777777" w:rsidR="00756291" w:rsidRPr="00756291" w:rsidRDefault="00756291" w:rsidP="007562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433D5E4" w14:textId="77777777" w:rsidR="00756291" w:rsidRPr="00756291" w:rsidRDefault="00756291" w:rsidP="007562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83818A2" w14:textId="77777777" w:rsidR="00756291" w:rsidRPr="00756291" w:rsidRDefault="00756291" w:rsidP="0075629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9DE4CE4" w14:textId="77777777" w:rsidR="00546A6B" w:rsidRDefault="00546A6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4B15EC3F" w14:textId="1CC9EEE3" w:rsidR="00756291" w:rsidRPr="00EC3B24" w:rsidRDefault="00756291" w:rsidP="00EC3B24">
      <w:pPr>
        <w:pStyle w:val="Rubrik3"/>
        <w:ind w:left="0"/>
      </w:pPr>
      <w:r w:rsidRPr="00EC3B24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756291" w:rsidRPr="00756291" w14:paraId="219583FB" w14:textId="77777777" w:rsidTr="0075629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3150E38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5A69E96" wp14:editId="441EC559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CF524E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B85AD8A" wp14:editId="025F688B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92075</wp:posOffset>
                      </wp:positionV>
                      <wp:extent cx="410210" cy="2036445"/>
                      <wp:effectExtent l="0" t="0" r="8890" b="190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364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010A1C" w14:textId="77777777" w:rsidR="00756291" w:rsidRPr="00CF3E8A" w:rsidRDefault="00756291" w:rsidP="00070A3D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CF3E8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85AD8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7.05pt;margin-top:7.25pt;width:32.3pt;height:160.3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" adj="2175" fillcolor="red" stroked="f" strokeweight="1pt">
                      <v:textbox inset="1mm,1mm,1mm,1mm">
                        <w:txbxContent>
                          <w:p w14:paraId="5A010A1C" w14:textId="77777777" w:rsidR="00756291" w:rsidRPr="00CF3E8A" w:rsidRDefault="00756291" w:rsidP="00070A3D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F3E8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629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3A5512" wp14:editId="55DE4C56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80010</wp:posOffset>
                      </wp:positionV>
                      <wp:extent cx="1317625" cy="2066290"/>
                      <wp:effectExtent l="19050" t="19050" r="15875" b="101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625" cy="2066306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pic="http://schemas.openxmlformats.org/drawingml/2006/picture" xmlns:dgm="http://schemas.openxmlformats.org/drawingml/2006/diagram" xmlns:a="http://schemas.openxmlformats.org/drawingml/2006/main">
                  <w:pict w14:anchorId="6FF3F2D4">
                    <v:rect id="Rektangel 3" style="position:absolute;margin-left:20.15pt;margin-top:6.3pt;width:103.75pt;height:16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3FDDE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"/>
                  </w:pict>
                </mc:Fallback>
              </mc:AlternateContent>
            </w:r>
            <w:r w:rsidRPr="00756291">
              <w:rPr>
                <w:noProof/>
                <w:szCs w:val="20"/>
              </w:rPr>
              <w:drawing>
                <wp:inline distT="0" distB="0" distL="0" distR="0" wp14:anchorId="4C2363F2" wp14:editId="04BE198D">
                  <wp:extent cx="1352373" cy="2228850"/>
                  <wp:effectExtent l="0" t="0" r="635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52029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291" w:rsidRPr="00756291" w14:paraId="7C613021" w14:textId="77777777" w:rsidTr="0075629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FF50195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54AA351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6853BC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6291" w:rsidRPr="00756291" w14:paraId="2861B7D1" w14:textId="77777777" w:rsidTr="00756291">
        <w:trPr>
          <w:trHeight w:val="227"/>
        </w:trPr>
        <w:tc>
          <w:tcPr>
            <w:tcW w:w="1950" w:type="dxa"/>
            <w:shd w:val="clear" w:color="auto" w:fill="FFFFFF"/>
          </w:tcPr>
          <w:p w14:paraId="3780643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3916021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21BD24" w14:textId="77777777" w:rsidR="00756291" w:rsidRPr="00756291" w:rsidRDefault="00756291" w:rsidP="0075629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56291" w:rsidRPr="00756291" w14:paraId="629673A1" w14:textId="77777777" w:rsidTr="00756291">
        <w:trPr>
          <w:trHeight w:val="227"/>
        </w:trPr>
        <w:tc>
          <w:tcPr>
            <w:tcW w:w="1950" w:type="dxa"/>
            <w:shd w:val="clear" w:color="auto" w:fill="FFFFFF"/>
          </w:tcPr>
          <w:p w14:paraId="47D58712" w14:textId="77777777" w:rsidR="00756291" w:rsidRPr="00756291" w:rsidRDefault="00756291" w:rsidP="0075629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5AB9594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756291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756291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02963905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81617A8" w14:textId="77777777" w:rsidR="00756291" w:rsidRPr="00756291" w:rsidRDefault="00756291" w:rsidP="0075629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6291" w:rsidRPr="00756291" w14:paraId="49467F75" w14:textId="77777777" w:rsidTr="00756291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0DED20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3F2C885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Efter scanning segmenteras serien i thorax och buk, som läggs på separata kort och reformateras som vanligt.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A779972" w14:textId="77777777" w:rsidR="00756291" w:rsidRPr="00756291" w:rsidRDefault="00756291" w:rsidP="0075629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65F8BE5" w14:textId="303872D0" w:rsidR="00756291" w:rsidRPr="00EC3B24" w:rsidRDefault="00756291" w:rsidP="00EC3B24">
      <w:pPr>
        <w:pStyle w:val="Rubrik3"/>
        <w:ind w:left="0"/>
      </w:pPr>
      <w:r w:rsidRPr="00EC3B2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756291" w:rsidRPr="00756291" w14:paraId="0ADAFC1B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A869725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61672B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BFB8B5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1DDAA8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75629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5A563E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5AB61FD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56291" w:rsidRPr="00756291" w14:paraId="339FE5C3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E065F72" w14:textId="77777777" w:rsidR="00756291" w:rsidRPr="00756291" w:rsidRDefault="00756291" w:rsidP="0075629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5883E68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6CED2C7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7790291" w14:textId="2CAB3424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B</w:t>
            </w:r>
            <w:r w:rsidR="00E707B4">
              <w:rPr>
                <w:rFonts w:ascii="Arial" w:hAnsi="Arial" w:cs="Arial"/>
                <w:sz w:val="18"/>
                <w:szCs w:val="18"/>
              </w:rPr>
              <w:t>r40</w:t>
            </w:r>
            <w:r w:rsidRPr="007562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86472A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08E715D" w14:textId="1C06521A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CD2E48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756291" w:rsidRPr="00756291" w14:paraId="13A69B00" w14:textId="7777777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83E2FAD" w14:textId="5F42E456" w:rsidR="00756291" w:rsidRPr="00756291" w:rsidRDefault="000408F8" w:rsidP="0075629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Lungor</w:t>
            </w:r>
            <w:r w:rsidR="001826BF">
              <w:rPr>
                <w:rFonts w:ascii="Arial" w:hAnsi="Arial" w:cs="Arial"/>
                <w:b/>
                <w:sz w:val="18"/>
                <w:szCs w:val="18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4B7BE6A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810B5AF" w14:textId="6D7FCFEC" w:rsidR="00756291" w:rsidRPr="00756291" w:rsidRDefault="000408F8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416D7DB" w14:textId="1BAE9DA1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B</w:t>
            </w:r>
            <w:r w:rsidR="00E707B4">
              <w:rPr>
                <w:rFonts w:ascii="Arial" w:hAnsi="Arial" w:cs="Arial"/>
                <w:sz w:val="18"/>
                <w:szCs w:val="18"/>
              </w:rPr>
              <w:t>l64</w:t>
            </w:r>
            <w:r w:rsidRPr="007562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B63F23B" w14:textId="2CEF88B9" w:rsidR="00756291" w:rsidRPr="00756291" w:rsidRDefault="000408F8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4509D12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6291" w:rsidRPr="00756291" w14:paraId="72E06F31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F6181AC" w14:textId="03758E82" w:rsidR="00756291" w:rsidRPr="00756291" w:rsidRDefault="00BD1E36" w:rsidP="0075629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56291">
              <w:rPr>
                <w:rFonts w:ascii="Arial" w:hAnsi="Arial" w:cs="Arial"/>
                <w:b/>
                <w:sz w:val="18"/>
                <w:szCs w:val="18"/>
              </w:rPr>
              <w:t>Lungor K</w:t>
            </w:r>
            <w:r w:rsidRPr="00756291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8736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13BE6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3A079" w14:textId="65646AD9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B</w:t>
            </w:r>
            <w:r w:rsidR="00E707B4">
              <w:rPr>
                <w:rFonts w:ascii="Arial" w:hAnsi="Arial" w:cs="Arial"/>
                <w:sz w:val="18"/>
                <w:szCs w:val="18"/>
              </w:rPr>
              <w:t>l64</w:t>
            </w:r>
            <w:r w:rsidRPr="0075629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02B74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C4FF7C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6291" w:rsidRPr="00756291" w14:paraId="6709450D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16A0F7" w14:textId="77777777" w:rsidR="00756291" w:rsidRPr="00756291" w:rsidRDefault="00756291" w:rsidP="0075629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9E87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7002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EC958" w14:textId="1B27449F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B</w:t>
            </w:r>
            <w:r w:rsidR="00E707B4">
              <w:rPr>
                <w:rFonts w:ascii="Arial" w:hAnsi="Arial" w:cs="Arial"/>
                <w:sz w:val="18"/>
                <w:szCs w:val="18"/>
              </w:rPr>
              <w:t>l64</w:t>
            </w:r>
            <w:r w:rsidRPr="0075629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EE646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FB4D2D6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6291" w:rsidRPr="00756291" w14:paraId="5B5AE9EA" w14:textId="7777777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AFC0E" w14:textId="3008EF0C" w:rsidR="00756291" w:rsidRPr="00756291" w:rsidRDefault="00CD616B" w:rsidP="00CD616B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Buk K</w:t>
            </w:r>
            <w:r w:rsidR="002C4426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49A59" w14:textId="42AF7019" w:rsidR="00756291" w:rsidRPr="00756291" w:rsidRDefault="002C4426" w:rsidP="00CD616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22C6F" w14:textId="779648C1" w:rsidR="00756291" w:rsidRPr="00756291" w:rsidRDefault="002C4426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F91EF" w14:textId="574D2D38" w:rsidR="00756291" w:rsidRPr="00756291" w:rsidRDefault="002C4426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B</w:t>
            </w:r>
            <w:r w:rsidR="009875BC">
              <w:rPr>
                <w:rFonts w:ascii="Arial" w:hAnsi="Arial" w:cs="Arial"/>
                <w:sz w:val="18"/>
                <w:szCs w:val="18"/>
              </w:rPr>
              <w:t>r40</w:t>
            </w:r>
            <w:r w:rsidRPr="007562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E8872" w14:textId="424587FB" w:rsidR="00756291" w:rsidRPr="00756291" w:rsidRDefault="002B0738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DB53263" w14:textId="3069A26B" w:rsidR="00756291" w:rsidRPr="00756291" w:rsidRDefault="002B0738" w:rsidP="002B073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6291" w:rsidRPr="00756291" w14:paraId="46EE5815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9CC89DA" w14:textId="72921142" w:rsidR="00756291" w:rsidRPr="00756291" w:rsidRDefault="00756291" w:rsidP="0075629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153DA" w14:textId="50799CDB" w:rsidR="00756291" w:rsidRPr="00756291" w:rsidRDefault="006C7A65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A9BF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F829E" w14:textId="32E157CC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</w:rPr>
              <w:t>B</w:t>
            </w:r>
            <w:r w:rsidR="009875BC">
              <w:rPr>
                <w:rFonts w:ascii="Arial" w:hAnsi="Arial" w:cs="Arial"/>
                <w:sz w:val="18"/>
                <w:szCs w:val="18"/>
              </w:rPr>
              <w:t>r40</w:t>
            </w:r>
            <w:r w:rsidRPr="007562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2C056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E99463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6291" w:rsidRPr="00756291" w14:paraId="6236CCE2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147C8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BA85C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6B00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CF2BC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8F47B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7F8F5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756291" w:rsidRPr="00756291" w14:paraId="3CC919CF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ED9EF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B8BE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1F97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D7746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56EE6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C6FC8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629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6EB6DD78" w14:textId="77777777" w:rsidR="00546A6B" w:rsidRDefault="00546A6B" w:rsidP="00EC3B24">
      <w:pPr>
        <w:pStyle w:val="Rubrik3"/>
        <w:ind w:left="0"/>
      </w:pPr>
    </w:p>
    <w:p w14:paraId="5D407C53" w14:textId="77777777" w:rsidR="00546A6B" w:rsidRDefault="00546A6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524A39A5" w14:textId="785B2FAA" w:rsidR="00756291" w:rsidRPr="00EC3B24" w:rsidRDefault="00756291" w:rsidP="00EC3B24">
      <w:pPr>
        <w:pStyle w:val="Rubrik3"/>
        <w:ind w:left="0"/>
      </w:pPr>
      <w:r w:rsidRPr="00EC3B24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756291" w:rsidRPr="00756291" w14:paraId="4E492C7C" w14:textId="77777777" w:rsidTr="0075629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4924F74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BFEC6D1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81E2A2C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44C9B4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1FAD1A3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65AA6190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3C7BD1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366FAE8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50B48B65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95477E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889E848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DA117E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81EDB9A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2DB5EE4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4D4104B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6681E150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ADB2A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5AE32F63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6DCF6A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3BB0A40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984EC94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74AD8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630E92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D6C8AD4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16B9D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19B072EC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9DC61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7C5A4D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450C9CE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A5AC28C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6E63F1D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A101599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619752A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6825F9F8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1359716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FF1E82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E65079A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E15F16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509950C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BA7E732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5D2A21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7E11FED3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F391F6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2334F4E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5761B03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F6F3FF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2FB4710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CE1D556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C2465B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4CAF9627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69E8E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118B052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B3121CB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EA20B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EF6009F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E829C3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AFDC9F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0B2EB251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204092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B59D1D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FD32248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1D6F89A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F0BFA9F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99A74F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85DAFB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7BA523C7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7B8CD1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3D5FB0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30C11DD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116085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54B3FF4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2E17D22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8A672D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51B42316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95A8202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03A2BD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2AFC766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C8138D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6E976D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6B2F1D1" w14:textId="77777777" w:rsidR="00756291" w:rsidRPr="00756291" w:rsidRDefault="00756291" w:rsidP="0075629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56291" w:rsidRPr="00756291" w14:paraId="3C12D44B" w14:textId="77777777" w:rsidTr="0075629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9F384D8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E3C028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F38AC8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C3FDAE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8BE000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18F5FE92" w14:textId="77777777" w:rsidTr="0075629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967285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4583B5C6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68E145CB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253F66EC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C5C2DF9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475C72D0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0AD68BC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5797BF99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629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739E3F7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24E78FB1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33D306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629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4F33588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D93572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AE44BE7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340AF9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39C0E9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533CB42B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8049EC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EA0CDA8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FE879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4A47284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3C9F07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1A0BA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7B5FF537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D8B48E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6938AB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53E8F1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C0426B1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64D3D1F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2ED2F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57B013DE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4F349F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18A27222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B0148F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B57D6B5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3D4CE73" w14:textId="77777777" w:rsidR="00756291" w:rsidRPr="00756291" w:rsidRDefault="00756291" w:rsidP="007562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00CC72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2064D6E6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F71F6A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B7CF155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43433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6756533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B82A6D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40435B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734E3197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94F68E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8C3823D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681575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70C054A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333D54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689E621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2F9A7EFF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D15123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0E22791E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8D3FB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4D29584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DBEC5B7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B3D261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6291" w:rsidRPr="00756291" w14:paraId="2E8B0882" w14:textId="77777777" w:rsidTr="0075629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506D979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2D1D2D3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691904A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9594418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963C10" w14:textId="77777777" w:rsidR="00756291" w:rsidRPr="00756291" w:rsidRDefault="00756291" w:rsidP="007562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6D21CC6" w14:textId="77777777" w:rsidR="00756291" w:rsidRPr="00756291" w:rsidRDefault="00756291" w:rsidP="0075629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5629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A3B8A" w14:textId="77777777" w:rsidR="00900F82" w:rsidRDefault="00900F82">
      <w:r>
        <w:separator/>
      </w:r>
    </w:p>
  </w:endnote>
  <w:endnote w:type="continuationSeparator" w:id="0">
    <w:p w14:paraId="3E8A04C9" w14:textId="77777777" w:rsidR="00900F82" w:rsidRDefault="00900F82">
      <w:r>
        <w:continuationSeparator/>
      </w:r>
    </w:p>
  </w:endnote>
  <w:endnote w:type="continuationNotice" w:id="1">
    <w:p w14:paraId="55164F2A" w14:textId="77777777" w:rsidR="00900F82" w:rsidRDefault="00900F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DC92" w14:textId="77777777" w:rsidR="00900F82" w:rsidRDefault="00900F82"/>
  </w:footnote>
  <w:footnote w:type="continuationSeparator" w:id="0">
    <w:p w14:paraId="3782D348" w14:textId="77777777" w:rsidR="00900F82" w:rsidRDefault="00900F82">
      <w:r>
        <w:continuationSeparator/>
      </w:r>
    </w:p>
  </w:footnote>
  <w:footnote w:type="continuationNotice" w:id="1">
    <w:p w14:paraId="0ADF0851" w14:textId="77777777" w:rsidR="00900F82" w:rsidRDefault="00900F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1A51B4A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44BB62B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410657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670584E" w:tentative="1">
      <w:start w:val="1"/>
      <w:numFmt w:val="lowerLetter"/>
      <w:lvlText w:val="%2."/>
      <w:lvlJc w:val="left"/>
      <w:pPr>
        <w:ind w:left="1080" w:hanging="360"/>
      </w:pPr>
    </w:lvl>
    <w:lvl w:ilvl="2" w:tplc="27AEA972" w:tentative="1">
      <w:start w:val="1"/>
      <w:numFmt w:val="lowerRoman"/>
      <w:lvlText w:val="%3."/>
      <w:lvlJc w:val="right"/>
      <w:pPr>
        <w:ind w:left="1800" w:hanging="180"/>
      </w:pPr>
    </w:lvl>
    <w:lvl w:ilvl="3" w:tplc="0D748356" w:tentative="1">
      <w:start w:val="1"/>
      <w:numFmt w:val="decimal"/>
      <w:lvlText w:val="%4."/>
      <w:lvlJc w:val="left"/>
      <w:pPr>
        <w:ind w:left="2520" w:hanging="360"/>
      </w:pPr>
    </w:lvl>
    <w:lvl w:ilvl="4" w:tplc="ED602792" w:tentative="1">
      <w:start w:val="1"/>
      <w:numFmt w:val="lowerLetter"/>
      <w:lvlText w:val="%5."/>
      <w:lvlJc w:val="left"/>
      <w:pPr>
        <w:ind w:left="3240" w:hanging="360"/>
      </w:pPr>
    </w:lvl>
    <w:lvl w:ilvl="5" w:tplc="8E3E7DCC" w:tentative="1">
      <w:start w:val="1"/>
      <w:numFmt w:val="lowerRoman"/>
      <w:lvlText w:val="%6."/>
      <w:lvlJc w:val="right"/>
      <w:pPr>
        <w:ind w:left="3960" w:hanging="180"/>
      </w:pPr>
    </w:lvl>
    <w:lvl w:ilvl="6" w:tplc="9A6CC0F6" w:tentative="1">
      <w:start w:val="1"/>
      <w:numFmt w:val="decimal"/>
      <w:lvlText w:val="%7."/>
      <w:lvlJc w:val="left"/>
      <w:pPr>
        <w:ind w:left="4680" w:hanging="360"/>
      </w:pPr>
    </w:lvl>
    <w:lvl w:ilvl="7" w:tplc="20C80B84" w:tentative="1">
      <w:start w:val="1"/>
      <w:numFmt w:val="lowerLetter"/>
      <w:lvlText w:val="%8."/>
      <w:lvlJc w:val="left"/>
      <w:pPr>
        <w:ind w:left="5400" w:hanging="360"/>
      </w:pPr>
    </w:lvl>
    <w:lvl w:ilvl="8" w:tplc="13CCBB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9FF8584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94861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08DC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5094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ACC9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22F8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5839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1A94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BC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502AF41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9F061EA" w:tentative="1">
      <w:start w:val="1"/>
      <w:numFmt w:val="lowerLetter"/>
      <w:lvlText w:val="%2."/>
      <w:lvlJc w:val="left"/>
      <w:pPr>
        <w:ind w:left="1080" w:hanging="360"/>
      </w:pPr>
    </w:lvl>
    <w:lvl w:ilvl="2" w:tplc="EB105CC8" w:tentative="1">
      <w:start w:val="1"/>
      <w:numFmt w:val="lowerRoman"/>
      <w:lvlText w:val="%3."/>
      <w:lvlJc w:val="right"/>
      <w:pPr>
        <w:ind w:left="1800" w:hanging="180"/>
      </w:pPr>
    </w:lvl>
    <w:lvl w:ilvl="3" w:tplc="DD7EC606" w:tentative="1">
      <w:start w:val="1"/>
      <w:numFmt w:val="decimal"/>
      <w:lvlText w:val="%4."/>
      <w:lvlJc w:val="left"/>
      <w:pPr>
        <w:ind w:left="2520" w:hanging="360"/>
      </w:pPr>
    </w:lvl>
    <w:lvl w:ilvl="4" w:tplc="61627490" w:tentative="1">
      <w:start w:val="1"/>
      <w:numFmt w:val="lowerLetter"/>
      <w:lvlText w:val="%5."/>
      <w:lvlJc w:val="left"/>
      <w:pPr>
        <w:ind w:left="3240" w:hanging="360"/>
      </w:pPr>
    </w:lvl>
    <w:lvl w:ilvl="5" w:tplc="204077EC" w:tentative="1">
      <w:start w:val="1"/>
      <w:numFmt w:val="lowerRoman"/>
      <w:lvlText w:val="%6."/>
      <w:lvlJc w:val="right"/>
      <w:pPr>
        <w:ind w:left="3960" w:hanging="180"/>
      </w:pPr>
    </w:lvl>
    <w:lvl w:ilvl="6" w:tplc="1B9EFE5C" w:tentative="1">
      <w:start w:val="1"/>
      <w:numFmt w:val="decimal"/>
      <w:lvlText w:val="%7."/>
      <w:lvlJc w:val="left"/>
      <w:pPr>
        <w:ind w:left="4680" w:hanging="360"/>
      </w:pPr>
    </w:lvl>
    <w:lvl w:ilvl="7" w:tplc="AB1E23A0" w:tentative="1">
      <w:start w:val="1"/>
      <w:numFmt w:val="lowerLetter"/>
      <w:lvlText w:val="%8."/>
      <w:lvlJc w:val="left"/>
      <w:pPr>
        <w:ind w:left="5400" w:hanging="360"/>
      </w:pPr>
    </w:lvl>
    <w:lvl w:ilvl="8" w:tplc="F8C67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3EED08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EE261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64F6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94D8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58B0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D4CC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0C93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0238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3AF7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7415778">
    <w:abstractNumId w:val="21"/>
  </w:num>
  <w:num w:numId="2" w16cid:durableId="2056389727">
    <w:abstractNumId w:val="16"/>
  </w:num>
  <w:num w:numId="3" w16cid:durableId="573315183">
    <w:abstractNumId w:val="0"/>
  </w:num>
  <w:num w:numId="4" w16cid:durableId="1978680425">
    <w:abstractNumId w:val="6"/>
  </w:num>
  <w:num w:numId="5" w16cid:durableId="1194659140">
    <w:abstractNumId w:val="19"/>
  </w:num>
  <w:num w:numId="6" w16cid:durableId="1700231609">
    <w:abstractNumId w:val="2"/>
  </w:num>
  <w:num w:numId="7" w16cid:durableId="849369404">
    <w:abstractNumId w:val="13"/>
  </w:num>
  <w:num w:numId="8" w16cid:durableId="440686298">
    <w:abstractNumId w:val="9"/>
  </w:num>
  <w:num w:numId="9" w16cid:durableId="2061057279">
    <w:abstractNumId w:val="1"/>
  </w:num>
  <w:num w:numId="10" w16cid:durableId="2062483773">
    <w:abstractNumId w:val="1"/>
  </w:num>
  <w:num w:numId="11" w16cid:durableId="725103814">
    <w:abstractNumId w:val="3"/>
  </w:num>
  <w:num w:numId="12" w16cid:durableId="392119420">
    <w:abstractNumId w:val="4"/>
  </w:num>
  <w:num w:numId="13" w16cid:durableId="2136289363">
    <w:abstractNumId w:val="15"/>
  </w:num>
  <w:num w:numId="14" w16cid:durableId="839733682">
    <w:abstractNumId w:val="10"/>
  </w:num>
  <w:num w:numId="15" w16cid:durableId="2009401992">
    <w:abstractNumId w:val="7"/>
  </w:num>
  <w:num w:numId="16" w16cid:durableId="1906717814">
    <w:abstractNumId w:val="14"/>
  </w:num>
  <w:num w:numId="17" w16cid:durableId="1353528828">
    <w:abstractNumId w:val="5"/>
  </w:num>
  <w:num w:numId="18" w16cid:durableId="1823736119">
    <w:abstractNumId w:val="12"/>
  </w:num>
  <w:num w:numId="19" w16cid:durableId="1030109336">
    <w:abstractNumId w:val="20"/>
  </w:num>
  <w:num w:numId="20" w16cid:durableId="1222331108">
    <w:abstractNumId w:val="17"/>
  </w:num>
  <w:num w:numId="21" w16cid:durableId="1120800646">
    <w:abstractNumId w:val="8"/>
  </w:num>
  <w:num w:numId="22" w16cid:durableId="877859301">
    <w:abstractNumId w:val="18"/>
  </w:num>
  <w:num w:numId="23" w16cid:durableId="6127867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6F2"/>
    <w:rsid w:val="00016CF0"/>
    <w:rsid w:val="0002435C"/>
    <w:rsid w:val="00027B12"/>
    <w:rsid w:val="00030DDD"/>
    <w:rsid w:val="000313BB"/>
    <w:rsid w:val="00033ED5"/>
    <w:rsid w:val="000408F8"/>
    <w:rsid w:val="00050500"/>
    <w:rsid w:val="0005691C"/>
    <w:rsid w:val="00056ECB"/>
    <w:rsid w:val="00056ED5"/>
    <w:rsid w:val="000655CC"/>
    <w:rsid w:val="000700AE"/>
    <w:rsid w:val="00070A3D"/>
    <w:rsid w:val="000734ED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08FF"/>
    <w:rsid w:val="000E463B"/>
    <w:rsid w:val="000E5A7E"/>
    <w:rsid w:val="000F43A3"/>
    <w:rsid w:val="000F691B"/>
    <w:rsid w:val="000F7681"/>
    <w:rsid w:val="00103031"/>
    <w:rsid w:val="001044FE"/>
    <w:rsid w:val="001139D4"/>
    <w:rsid w:val="00115E1E"/>
    <w:rsid w:val="00131B08"/>
    <w:rsid w:val="00132A59"/>
    <w:rsid w:val="00133337"/>
    <w:rsid w:val="00133A0F"/>
    <w:rsid w:val="0013580F"/>
    <w:rsid w:val="00137B6D"/>
    <w:rsid w:val="0014070B"/>
    <w:rsid w:val="001422C1"/>
    <w:rsid w:val="00147210"/>
    <w:rsid w:val="001522AE"/>
    <w:rsid w:val="00157D5B"/>
    <w:rsid w:val="00161FE6"/>
    <w:rsid w:val="001647EA"/>
    <w:rsid w:val="00164C3D"/>
    <w:rsid w:val="00166D3A"/>
    <w:rsid w:val="00181FDC"/>
    <w:rsid w:val="001826BF"/>
    <w:rsid w:val="001860B9"/>
    <w:rsid w:val="00186F2B"/>
    <w:rsid w:val="001874D6"/>
    <w:rsid w:val="0019632A"/>
    <w:rsid w:val="001A4E7C"/>
    <w:rsid w:val="001B159E"/>
    <w:rsid w:val="001B762C"/>
    <w:rsid w:val="001C4D0A"/>
    <w:rsid w:val="001C5FEF"/>
    <w:rsid w:val="001E182E"/>
    <w:rsid w:val="00211487"/>
    <w:rsid w:val="00211D91"/>
    <w:rsid w:val="00217DEC"/>
    <w:rsid w:val="00222992"/>
    <w:rsid w:val="00235B57"/>
    <w:rsid w:val="00237382"/>
    <w:rsid w:val="00250F24"/>
    <w:rsid w:val="002523C5"/>
    <w:rsid w:val="0025380B"/>
    <w:rsid w:val="0025703A"/>
    <w:rsid w:val="00262F3D"/>
    <w:rsid w:val="00263281"/>
    <w:rsid w:val="002651D6"/>
    <w:rsid w:val="0026551F"/>
    <w:rsid w:val="00275468"/>
    <w:rsid w:val="00277B3F"/>
    <w:rsid w:val="00280A85"/>
    <w:rsid w:val="00284119"/>
    <w:rsid w:val="00290B5C"/>
    <w:rsid w:val="00294791"/>
    <w:rsid w:val="002B0738"/>
    <w:rsid w:val="002B0B30"/>
    <w:rsid w:val="002B0C78"/>
    <w:rsid w:val="002C0C02"/>
    <w:rsid w:val="002C1277"/>
    <w:rsid w:val="002C4426"/>
    <w:rsid w:val="002C60AD"/>
    <w:rsid w:val="002D0E0E"/>
    <w:rsid w:val="002D6023"/>
    <w:rsid w:val="002E263F"/>
    <w:rsid w:val="002E6F81"/>
    <w:rsid w:val="002F08BA"/>
    <w:rsid w:val="002F2CFF"/>
    <w:rsid w:val="002F4B65"/>
    <w:rsid w:val="002F568B"/>
    <w:rsid w:val="002F7818"/>
    <w:rsid w:val="003066D0"/>
    <w:rsid w:val="00311401"/>
    <w:rsid w:val="00316FE5"/>
    <w:rsid w:val="003203D7"/>
    <w:rsid w:val="00320F86"/>
    <w:rsid w:val="00323B03"/>
    <w:rsid w:val="00324171"/>
    <w:rsid w:val="00326C24"/>
    <w:rsid w:val="00333E48"/>
    <w:rsid w:val="00337F99"/>
    <w:rsid w:val="0034307B"/>
    <w:rsid w:val="00345EB1"/>
    <w:rsid w:val="00350CC4"/>
    <w:rsid w:val="00354F91"/>
    <w:rsid w:val="00360E0D"/>
    <w:rsid w:val="0036357D"/>
    <w:rsid w:val="00363B23"/>
    <w:rsid w:val="0036594C"/>
    <w:rsid w:val="00367D19"/>
    <w:rsid w:val="00371BED"/>
    <w:rsid w:val="00384019"/>
    <w:rsid w:val="003854F1"/>
    <w:rsid w:val="00385C3E"/>
    <w:rsid w:val="0039118E"/>
    <w:rsid w:val="00397F54"/>
    <w:rsid w:val="003A0D43"/>
    <w:rsid w:val="003B2A4B"/>
    <w:rsid w:val="003D099E"/>
    <w:rsid w:val="003D21A2"/>
    <w:rsid w:val="003D29D2"/>
    <w:rsid w:val="003D411A"/>
    <w:rsid w:val="003E0705"/>
    <w:rsid w:val="003E2FF7"/>
    <w:rsid w:val="003F1013"/>
    <w:rsid w:val="003F1ACF"/>
    <w:rsid w:val="00404948"/>
    <w:rsid w:val="00406BEA"/>
    <w:rsid w:val="004110A4"/>
    <w:rsid w:val="00413A60"/>
    <w:rsid w:val="004230F7"/>
    <w:rsid w:val="00426D31"/>
    <w:rsid w:val="0043167E"/>
    <w:rsid w:val="0043409A"/>
    <w:rsid w:val="0044127F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3A93"/>
    <w:rsid w:val="004F4518"/>
    <w:rsid w:val="004F4C62"/>
    <w:rsid w:val="00501433"/>
    <w:rsid w:val="00511CC4"/>
    <w:rsid w:val="00521C95"/>
    <w:rsid w:val="00531E60"/>
    <w:rsid w:val="00536A5A"/>
    <w:rsid w:val="00541D07"/>
    <w:rsid w:val="00544BAB"/>
    <w:rsid w:val="00545F31"/>
    <w:rsid w:val="00546A6B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ECF"/>
    <w:rsid w:val="005C4606"/>
    <w:rsid w:val="005D0B0C"/>
    <w:rsid w:val="005D7AA6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63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C7A65"/>
    <w:rsid w:val="006D01F5"/>
    <w:rsid w:val="006D0CFB"/>
    <w:rsid w:val="006D30C0"/>
    <w:rsid w:val="006D7535"/>
    <w:rsid w:val="006E450B"/>
    <w:rsid w:val="006F0D7E"/>
    <w:rsid w:val="006F10BD"/>
    <w:rsid w:val="006F6DBA"/>
    <w:rsid w:val="00710B77"/>
    <w:rsid w:val="0072075B"/>
    <w:rsid w:val="007221C2"/>
    <w:rsid w:val="00723864"/>
    <w:rsid w:val="00725816"/>
    <w:rsid w:val="00730955"/>
    <w:rsid w:val="0073354F"/>
    <w:rsid w:val="00733A9C"/>
    <w:rsid w:val="00736574"/>
    <w:rsid w:val="007367E0"/>
    <w:rsid w:val="00737215"/>
    <w:rsid w:val="007409ED"/>
    <w:rsid w:val="00754905"/>
    <w:rsid w:val="00755A8A"/>
    <w:rsid w:val="00756291"/>
    <w:rsid w:val="00757FF7"/>
    <w:rsid w:val="00760038"/>
    <w:rsid w:val="00760540"/>
    <w:rsid w:val="00762EE0"/>
    <w:rsid w:val="00765C41"/>
    <w:rsid w:val="00771100"/>
    <w:rsid w:val="007759DD"/>
    <w:rsid w:val="00780143"/>
    <w:rsid w:val="0078609F"/>
    <w:rsid w:val="007917BA"/>
    <w:rsid w:val="007A5C6F"/>
    <w:rsid w:val="007C2D62"/>
    <w:rsid w:val="007D4241"/>
    <w:rsid w:val="007D4317"/>
    <w:rsid w:val="007D4EA3"/>
    <w:rsid w:val="007D5F64"/>
    <w:rsid w:val="007F1CFF"/>
    <w:rsid w:val="007F5DD5"/>
    <w:rsid w:val="0080778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6AB0"/>
    <w:rsid w:val="00880E83"/>
    <w:rsid w:val="00884E48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61C"/>
    <w:rsid w:val="008E682C"/>
    <w:rsid w:val="008E78A1"/>
    <w:rsid w:val="008F589F"/>
    <w:rsid w:val="00900F8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F85"/>
    <w:rsid w:val="00971D93"/>
    <w:rsid w:val="009875BC"/>
    <w:rsid w:val="009A662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E5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C0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70C"/>
    <w:rsid w:val="00BA5692"/>
    <w:rsid w:val="00BB69DB"/>
    <w:rsid w:val="00BC322E"/>
    <w:rsid w:val="00BC44CD"/>
    <w:rsid w:val="00BC48A6"/>
    <w:rsid w:val="00BD1E36"/>
    <w:rsid w:val="00BD69B4"/>
    <w:rsid w:val="00BE7978"/>
    <w:rsid w:val="00C0061F"/>
    <w:rsid w:val="00C07DDB"/>
    <w:rsid w:val="00C13B44"/>
    <w:rsid w:val="00C30B35"/>
    <w:rsid w:val="00C4115D"/>
    <w:rsid w:val="00C43BDD"/>
    <w:rsid w:val="00C47778"/>
    <w:rsid w:val="00C5011E"/>
    <w:rsid w:val="00C50EE5"/>
    <w:rsid w:val="00C5240A"/>
    <w:rsid w:val="00C5398F"/>
    <w:rsid w:val="00C556F5"/>
    <w:rsid w:val="00C5640A"/>
    <w:rsid w:val="00C70E19"/>
    <w:rsid w:val="00C72574"/>
    <w:rsid w:val="00C7430C"/>
    <w:rsid w:val="00C85DA1"/>
    <w:rsid w:val="00C9071C"/>
    <w:rsid w:val="00C908FF"/>
    <w:rsid w:val="00C97BD3"/>
    <w:rsid w:val="00CA39EF"/>
    <w:rsid w:val="00CA3C60"/>
    <w:rsid w:val="00CA521F"/>
    <w:rsid w:val="00CA697C"/>
    <w:rsid w:val="00CB0493"/>
    <w:rsid w:val="00CB17FF"/>
    <w:rsid w:val="00CB1ED7"/>
    <w:rsid w:val="00CC167C"/>
    <w:rsid w:val="00CC52D9"/>
    <w:rsid w:val="00CD2E48"/>
    <w:rsid w:val="00CD616B"/>
    <w:rsid w:val="00CD6647"/>
    <w:rsid w:val="00CE4B73"/>
    <w:rsid w:val="00CF3E8A"/>
    <w:rsid w:val="00CF70BB"/>
    <w:rsid w:val="00D074DB"/>
    <w:rsid w:val="00D139CF"/>
    <w:rsid w:val="00D3372E"/>
    <w:rsid w:val="00D37E7F"/>
    <w:rsid w:val="00D45F82"/>
    <w:rsid w:val="00D47AD7"/>
    <w:rsid w:val="00D51529"/>
    <w:rsid w:val="00D53228"/>
    <w:rsid w:val="00D85218"/>
    <w:rsid w:val="00D915B1"/>
    <w:rsid w:val="00DA299D"/>
    <w:rsid w:val="00DA65C4"/>
    <w:rsid w:val="00DD2BE0"/>
    <w:rsid w:val="00DD792A"/>
    <w:rsid w:val="00DE4447"/>
    <w:rsid w:val="00DE5DA2"/>
    <w:rsid w:val="00DF0033"/>
    <w:rsid w:val="00E026BF"/>
    <w:rsid w:val="00E03E0E"/>
    <w:rsid w:val="00E07B1B"/>
    <w:rsid w:val="00E11853"/>
    <w:rsid w:val="00E52A86"/>
    <w:rsid w:val="00E54B47"/>
    <w:rsid w:val="00E553BF"/>
    <w:rsid w:val="00E55D93"/>
    <w:rsid w:val="00E61294"/>
    <w:rsid w:val="00E707B4"/>
    <w:rsid w:val="00E7237C"/>
    <w:rsid w:val="00E742C9"/>
    <w:rsid w:val="00E77C46"/>
    <w:rsid w:val="00E86CE8"/>
    <w:rsid w:val="00E90E82"/>
    <w:rsid w:val="00EA00CB"/>
    <w:rsid w:val="00EA1BAA"/>
    <w:rsid w:val="00EA3FCD"/>
    <w:rsid w:val="00EA42A0"/>
    <w:rsid w:val="00EA5FD9"/>
    <w:rsid w:val="00EA7812"/>
    <w:rsid w:val="00EB6714"/>
    <w:rsid w:val="00EC0A68"/>
    <w:rsid w:val="00EC3B24"/>
    <w:rsid w:val="00EC5006"/>
    <w:rsid w:val="00ED0C72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6B3"/>
    <w:rsid w:val="00FD3C70"/>
    <w:rsid w:val="00FD52E6"/>
    <w:rsid w:val="00FD6820"/>
    <w:rsid w:val="00FE12D8"/>
    <w:rsid w:val="00FF7C02"/>
    <w:rsid w:val="024801E3"/>
    <w:rsid w:val="037AC0E4"/>
    <w:rsid w:val="3B9BDCEE"/>
    <w:rsid w:val="54BE4C79"/>
    <w:rsid w:val="61A4978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53F4D2F-29DA-46AC-8B31-CEC6CC33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84E4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84E4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84E48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84E4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84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 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59106625-971F-4854-BAAC-054F6D92403C}" type="presOf" srcId="{D813EA76-4FD3-4C15-BFBC-B1DF43B29666}" destId="{4784DBD1-3CBE-41A8-A2C7-CF088F838C79}" srcOrd="0" destOrd="0" presId="urn:microsoft.com/office/officeart/2005/8/layout/hChevron3"/>
    <dgm:cxn modelId="{2E1CB233-9229-465E-BD16-812C9F3A4D6C}" type="presOf" srcId="{B73EA016-5B5E-4372-8AFF-E16F061CFA05}" destId="{1F6A0B97-83F0-4189-B0CB-00156B0AC153}" srcOrd="0" destOrd="0" presId="urn:microsoft.com/office/officeart/2005/8/layout/hChevron3"/>
    <dgm:cxn modelId="{F819785B-FEA3-44F5-9A2A-2632EA179068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88890C3-B5CF-4FD0-AE9E-8E2DA43ADB23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741647E4-AF71-4FDC-8B59-AD2A45A92D4A}" type="presOf" srcId="{548E9FD9-7371-42E5-8C31-C03B33C90BF7}" destId="{6CE68A43-9C69-4212-AF24-9AFEE7CA1715}" srcOrd="0" destOrd="0" presId="urn:microsoft.com/office/officeart/2005/8/layout/hChevron3"/>
    <dgm:cxn modelId="{06269F63-9CFC-45BA-8FF7-88090791B5D5}" type="presParOf" srcId="{1F6A0B97-83F0-4189-B0CB-00156B0AC153}" destId="{4784DBD1-3CBE-41A8-A2C7-CF088F838C79}" srcOrd="0" destOrd="0" presId="urn:microsoft.com/office/officeart/2005/8/layout/hChevron3"/>
    <dgm:cxn modelId="{A0B79B12-3600-4A69-85F9-1C0960AD4CFF}" type="presParOf" srcId="{1F6A0B97-83F0-4189-B0CB-00156B0AC153}" destId="{37D14BC8-3203-463C-9804-9B3B86B621FF}" srcOrd="1" destOrd="0" presId="urn:microsoft.com/office/officeart/2005/8/layout/hChevron3"/>
    <dgm:cxn modelId="{FAD05B16-215C-4315-99F8-95B905685DB9}" type="presParOf" srcId="{1F6A0B97-83F0-4189-B0CB-00156B0AC153}" destId="{E13D0391-DAD9-4B61-AB66-3FA48A4F7006}" srcOrd="2" destOrd="0" presId="urn:microsoft.com/office/officeart/2005/8/layout/hChevron3"/>
    <dgm:cxn modelId="{F82C7C19-F6A6-4DC5-B2E3-6C8965CDA3B7}" type="presParOf" srcId="{1F6A0B97-83F0-4189-B0CB-00156B0AC153}" destId="{F9271109-4339-4036-9126-150629D10456}" srcOrd="3" destOrd="0" presId="urn:microsoft.com/office/officeart/2005/8/layout/hChevron3"/>
    <dgm:cxn modelId="{05184E6C-F6E7-42D4-A660-239FC0DD0D74}" type="presParOf" srcId="{1F6A0B97-83F0-4189-B0CB-00156B0AC153}" destId="{AD4E5296-B06F-4F82-9CB5-F741BF6BFCC1}" srcOrd="4" destOrd="0" presId="urn:microsoft.com/office/officeart/2005/8/layout/hChevron3"/>
    <dgm:cxn modelId="{C2155A64-3A2F-4235-8948-8595F093FA5E}" type="presParOf" srcId="{1F6A0B97-83F0-4189-B0CB-00156B0AC153}" destId="{99F7A086-6C98-4385-8FFE-3337C1F24694}" srcOrd="5" destOrd="0" presId="urn:microsoft.com/office/officeart/2005/8/layout/hChevron3"/>
    <dgm:cxn modelId="{9C4124FB-61A1-4A4B-8D5F-2D6178925546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75"/>
          <a:ext cx="960920" cy="431874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75"/>
        <a:ext cx="852952" cy="431874"/>
      </dsp:txXfrm>
    </dsp:sp>
    <dsp:sp modelId="{E13D0391-DAD9-4B61-AB66-3FA48A4F7006}">
      <dsp:nvSpPr>
        <dsp:cNvPr id="0" name=""/>
        <dsp:cNvSpPr/>
      </dsp:nvSpPr>
      <dsp:spPr>
        <a:xfrm>
          <a:off x="769045" y="188875"/>
          <a:ext cx="960920" cy="43187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4982" y="188875"/>
        <a:ext cx="529046" cy="431874"/>
      </dsp:txXfrm>
    </dsp:sp>
    <dsp:sp modelId="{AD4E5296-B06F-4F82-9CB5-F741BF6BFCC1}">
      <dsp:nvSpPr>
        <dsp:cNvPr id="0" name=""/>
        <dsp:cNvSpPr/>
      </dsp:nvSpPr>
      <dsp:spPr>
        <a:xfrm>
          <a:off x="1537541" y="188875"/>
          <a:ext cx="960920" cy="43187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sp:txBody>
      <dsp:txXfrm>
        <a:off x="1753478" y="188875"/>
        <a:ext cx="529046" cy="431874"/>
      </dsp:txXfrm>
    </dsp:sp>
    <dsp:sp modelId="{6CE68A43-9C69-4212-AF24-9AFEE7CA1715}">
      <dsp:nvSpPr>
        <dsp:cNvPr id="0" name=""/>
        <dsp:cNvSpPr/>
      </dsp:nvSpPr>
      <dsp:spPr>
        <a:xfrm>
          <a:off x="2306037" y="188831"/>
          <a:ext cx="961122" cy="431962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  från start</a:t>
          </a:r>
        </a:p>
      </dsp:txBody>
      <dsp:txXfrm>
        <a:off x="2522018" y="188831"/>
        <a:ext cx="529160" cy="431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271</Words>
  <Characters>2240</Characters>
  <Application>Microsoft Office Word</Application>
  <DocSecurity>0</DocSecurity>
  <Lines>18</Lines>
  <Paragraphs>5</Paragraphs>
  <ScaleCrop>false</ScaleCrop>
  <Manager/>
  <Company/>
  <LinksUpToDate>false</LinksUpToDate>
  <CharactersWithSpaces>2506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K+ (830800, 840800)</dc:title>
  <dc:subject/>
  <dc:creator>patrik.jens.johansson@vgregion.se</dc:creator>
  <keywords/>
  <lastModifiedBy>Ulrica Sehlberg</lastModifiedBy>
  <revision>47</revision>
  <lastPrinted>2016-03-31T10:56:00.0000000Z</lastPrinted>
  <dcterms:created xsi:type="dcterms:W3CDTF">2022-05-18T04:23:00.0000000Z</dcterms:created>
  <dcterms:modified xsi:type="dcterms:W3CDTF">2026-01-30T10:17:00.0000000Z</dcterms:modified>
</coreProperties>
</file>