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118429" w14:textId="77777777" w:rsidR="00756291" w:rsidRDefault="00756291" w:rsidP="00F35B05">
      <w:pPr>
        <w:pStyle w:val="Rubrik2"/>
        <w:sectPr w:rsidR="00756291" w:rsidSect="007562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505E67" w14:textId="5DB6EDD3" w:rsidR="00354F91" w:rsidRPr="00354F91" w:rsidRDefault="00EC3B24" w:rsidP="0073354F">
      <w:pPr>
        <w:pStyle w:val="Rubrik1"/>
        <w:ind w:left="0"/>
        <w:rPr>
          <w:lang w:val="en-US"/>
        </w:rPr>
      </w:pPr>
      <w:r w:rsidRPr="00756291">
        <w:rPr>
          <w:lang w:val="en-US"/>
        </w:rPr>
        <w:t>DT Thorax/buk K+ (830800 &amp; 840800)</w:t>
      </w:r>
    </w:p>
    <w:p w14:paraId="0EFB5951" w14:textId="77777777" w:rsidR="00354F91" w:rsidRPr="00EC3B24" w:rsidRDefault="00354F91" w:rsidP="00354F91">
      <w:pPr>
        <w:pStyle w:val="Rubrik3"/>
        <w:ind w:left="0"/>
      </w:pPr>
      <w:r w:rsidRPr="00EC3B24">
        <w:t>Syfte</w:t>
      </w:r>
    </w:p>
    <w:p w14:paraId="79AA4DF0" w14:textId="5703A27A" w:rsidR="00354F91" w:rsidRPr="00756291" w:rsidRDefault="00354F91" w:rsidP="61A4978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5629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7889CF6" w14:textId="67BD60B8" w:rsidR="00756291" w:rsidRPr="00756291" w:rsidRDefault="00237382" w:rsidP="00EC3B24">
      <w:pPr>
        <w:pStyle w:val="Rubrik3"/>
        <w:ind w:left="0"/>
      </w:pPr>
      <w:r>
        <w:t>Förändringar sedan föregående version</w:t>
      </w:r>
    </w:p>
    <w:p w14:paraId="46C9C944" w14:textId="3F17AEF3" w:rsidR="00756291" w:rsidRPr="00756291" w:rsidRDefault="00E03E0E" w:rsidP="61A4978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54BE4C79">
        <w:rPr>
          <w:rFonts w:ascii="Arial" w:hAnsi="Arial" w:cs="Arial"/>
          <w:sz w:val="18"/>
          <w:szCs w:val="18"/>
        </w:rPr>
        <w:t>Justera</w:t>
      </w:r>
      <w:r w:rsidR="001826BF" w:rsidRPr="54BE4C79">
        <w:rPr>
          <w:rFonts w:ascii="Arial" w:hAnsi="Arial" w:cs="Arial"/>
          <w:sz w:val="18"/>
          <w:szCs w:val="18"/>
        </w:rPr>
        <w:t>d</w:t>
      </w:r>
      <w:r w:rsidRPr="54BE4C79">
        <w:rPr>
          <w:rFonts w:ascii="Arial" w:hAnsi="Arial" w:cs="Arial"/>
          <w:sz w:val="18"/>
          <w:szCs w:val="18"/>
        </w:rPr>
        <w:t xml:space="preserve"> version under</w:t>
      </w:r>
      <w:r w:rsidR="037AC0E4" w:rsidRPr="54BE4C79">
        <w:rPr>
          <w:rFonts w:ascii="Arial" w:hAnsi="Arial" w:cs="Arial"/>
          <w:sz w:val="18"/>
          <w:szCs w:val="18"/>
        </w:rPr>
        <w:t xml:space="preserve"> </w:t>
      </w:r>
      <w:r w:rsidRPr="54BE4C79">
        <w:rPr>
          <w:rFonts w:ascii="Arial" w:hAnsi="Arial" w:cs="Arial"/>
          <w:sz w:val="18"/>
          <w:szCs w:val="18"/>
        </w:rPr>
        <w:t>arkivering.</w:t>
      </w:r>
    </w:p>
    <w:p w14:paraId="463B1516" w14:textId="77777777" w:rsidR="00756291" w:rsidRPr="00EC3B24" w:rsidRDefault="00756291" w:rsidP="00EC3B24">
      <w:pPr>
        <w:pStyle w:val="Rubrik3"/>
        <w:ind w:left="0"/>
      </w:pPr>
      <w:r w:rsidRPr="00EC3B2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56291" w:rsidRPr="00756291" w14:paraId="21195052" w14:textId="77777777" w:rsidTr="3B9BDCE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3A4CF9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4BCFBEB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Tumör, metastaser, lymfom mm, där PO kontrast inte krävs.</w:t>
            </w:r>
          </w:p>
        </w:tc>
      </w:tr>
      <w:tr w:rsidR="00756291" w:rsidRPr="00756291" w14:paraId="119C551F" w14:textId="77777777" w:rsidTr="3B9BDCE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32B2D7B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A7CC3C5" w14:textId="51AFA1B7" w:rsidR="00756291" w:rsidRPr="00756291" w:rsidRDefault="00756291" w:rsidP="0075629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75629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756291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F6F083F" w14:textId="7DF37759" w:rsidR="00756291" w:rsidRPr="00756291" w:rsidRDefault="00756291" w:rsidP="00756291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3B9BDCEE">
              <w:rPr>
                <w:rFonts w:ascii="Arial" w:hAnsi="Arial" w:cs="Arial"/>
                <w:sz w:val="18"/>
                <w:szCs w:val="18"/>
              </w:rPr>
              <w:t>PVK</w:t>
            </w:r>
            <w:r w:rsidR="00964F85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756291" w:rsidRPr="00756291" w14:paraId="038A2A17" w14:textId="77777777" w:rsidTr="3B9BDCE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57A4008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F74E78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756291" w:rsidRPr="00756291" w14:paraId="3972BA31" w14:textId="77777777" w:rsidTr="3B9BDCE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7D5552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3F27FE" w14:textId="77777777" w:rsidR="00756291" w:rsidRPr="00756291" w:rsidRDefault="00756291" w:rsidP="007562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Bolus 1: Omnipaque 350 mg I/ml enligt OmniJect ”Thorax/buk split bolus 1”.</w:t>
            </w:r>
          </w:p>
          <w:p w14:paraId="1EEE291F" w14:textId="77777777" w:rsidR="00756291" w:rsidRPr="00756291" w:rsidRDefault="00756291" w:rsidP="007562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2”.</w:t>
            </w:r>
          </w:p>
          <w:p w14:paraId="31AC48D4" w14:textId="68756421" w:rsidR="00756291" w:rsidRPr="00756291" w:rsidRDefault="00756291" w:rsidP="007562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Obs! Vid dosanpassning enligt ratio 0,5 ges all kontrast som en bolus</w:t>
            </w:r>
            <w:r w:rsidR="00EA7812">
              <w:rPr>
                <w:rFonts w:ascii="Arial" w:hAnsi="Arial" w:cs="Arial"/>
                <w:sz w:val="18"/>
                <w:szCs w:val="18"/>
              </w:rPr>
              <w:t>, där kontrastmängden beräknas enligt OmniJect</w:t>
            </w:r>
            <w:r w:rsidR="00DD792A">
              <w:rPr>
                <w:rFonts w:ascii="Arial" w:hAnsi="Arial" w:cs="Arial"/>
                <w:sz w:val="18"/>
                <w:szCs w:val="18"/>
              </w:rPr>
              <w:t xml:space="preserve"> ”Buk</w:t>
            </w:r>
            <w:r w:rsidR="00C0061F">
              <w:rPr>
                <w:rFonts w:ascii="Arial" w:hAnsi="Arial" w:cs="Arial"/>
                <w:sz w:val="18"/>
                <w:szCs w:val="18"/>
              </w:rPr>
              <w:t xml:space="preserve"> venös</w:t>
            </w:r>
            <w:r w:rsidR="00DD792A">
              <w:rPr>
                <w:rFonts w:ascii="Arial" w:hAnsi="Arial" w:cs="Arial"/>
                <w:sz w:val="18"/>
                <w:szCs w:val="18"/>
              </w:rPr>
              <w:t>”</w:t>
            </w:r>
            <w:r w:rsidRPr="00756291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 xml:space="preserve">Injektionstid 40 s, </w:t>
            </w:r>
            <w:r w:rsidR="00C0061F">
              <w:rPr>
                <w:rFonts w:ascii="Arial" w:hAnsi="Arial" w:cs="Arial"/>
                <w:sz w:val="18"/>
                <w:szCs w:val="18"/>
                <w:lang w:val="en-US"/>
              </w:rPr>
              <w:br/>
            </w: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delay thorax 50 s, buk 80 s.</w:t>
            </w:r>
          </w:p>
        </w:tc>
      </w:tr>
      <w:tr w:rsidR="00756291" w:rsidRPr="00756291" w14:paraId="50B7C4B4" w14:textId="77777777" w:rsidTr="3B9BDCE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5DC71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5AB764E" w14:textId="10B300DC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237382" w:rsidRPr="00756291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756291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DE6439D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5BCA2A1" w14:textId="121492A8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756291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56291" w:rsidRPr="00756291" w14:paraId="03A190AE" w14:textId="77777777" w:rsidTr="3B9BDCE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502172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C3F0896" w14:textId="77777777" w:rsidR="00756291" w:rsidRPr="00756291" w:rsidRDefault="00756291" w:rsidP="007562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9393F08" w14:textId="77777777" w:rsidR="00756291" w:rsidRPr="00756291" w:rsidRDefault="00756291" w:rsidP="007562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433D5E4" w14:textId="77777777" w:rsidR="00756291" w:rsidRPr="00756291" w:rsidRDefault="00756291" w:rsidP="00756291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83818A2" w14:textId="77777777" w:rsidR="00756291" w:rsidRPr="00756291" w:rsidRDefault="00756291" w:rsidP="007562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9DE4CE4" w14:textId="77777777" w:rsidR="00546A6B" w:rsidRDefault="00546A6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B15EC3F" w14:textId="1CC9EEE3" w:rsidR="00756291" w:rsidRPr="00EC3B24" w:rsidRDefault="00756291" w:rsidP="00EC3B24">
      <w:pPr>
        <w:pStyle w:val="Rubrik3"/>
        <w:ind w:left="0"/>
      </w:pPr>
      <w:r w:rsidRPr="00EC3B2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756291" w:rsidRPr="00756291" w14:paraId="219583FB" w14:textId="77777777" w:rsidTr="00756291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3150E38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5A69E96" wp14:editId="441EC559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CF524E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B85AD8A" wp14:editId="025F688B">
                      <wp:simplePos x="0" y="0"/>
                      <wp:positionH relativeFrom="column">
                        <wp:posOffset>724535</wp:posOffset>
                      </wp:positionH>
                      <wp:positionV relativeFrom="paragraph">
                        <wp:posOffset>92075</wp:posOffset>
                      </wp:positionV>
                      <wp:extent cx="410210" cy="203644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364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A010A1C" w14:textId="77777777" w:rsidR="00756291" w:rsidRPr="00CF3E8A" w:rsidRDefault="00756291" w:rsidP="00070A3D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CF3E8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85AD8A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05pt;margin-top:7.25pt;width:32.3pt;height:160.3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" adj="2175" fillcolor="red" stroked="f" strokeweight="1pt">
                      <v:textbox inset="1mm,1mm,1mm,1mm">
                        <w:txbxContent>
                          <w:p w14:paraId="5A010A1C" w14:textId="77777777" w:rsidR="00756291" w:rsidRPr="00CF3E8A" w:rsidRDefault="00756291" w:rsidP="00070A3D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CF3E8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5629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13A5512" wp14:editId="55DE4C56">
                      <wp:simplePos x="0" y="0"/>
                      <wp:positionH relativeFrom="column">
                        <wp:posOffset>255905</wp:posOffset>
                      </wp:positionH>
                      <wp:positionV relativeFrom="paragraph">
                        <wp:posOffset>80010</wp:posOffset>
                      </wp:positionV>
                      <wp:extent cx="1317625" cy="2066290"/>
                      <wp:effectExtent l="19050" t="19050" r="15875" b="101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7625" cy="206630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pic="http://schemas.openxmlformats.org/drawingml/2006/picture" xmlns:dgm="http://schemas.openxmlformats.org/drawingml/2006/diagram" xmlns:a="http://schemas.openxmlformats.org/drawingml/2006/main">
                  <w:pict w14:anchorId="6FF3F2D4">
                    <v:rect id="Rektangel 3" style="position:absolute;margin-left:20.15pt;margin-top:6.3pt;width:103.75pt;height:1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3FDDE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"/>
                  </w:pict>
                </mc:Fallback>
              </mc:AlternateContent>
            </w:r>
            <w:r w:rsidRPr="00756291">
              <w:rPr>
                <w:noProof/>
                <w:szCs w:val="20"/>
              </w:rPr>
              <w:drawing>
                <wp:inline distT="0" distB="0" distL="0" distR="0" wp14:anchorId="4C2363F2" wp14:editId="04BE198D">
                  <wp:extent cx="1352373" cy="2228850"/>
                  <wp:effectExtent l="0" t="0" r="635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8520294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6291" w:rsidRPr="00756291" w14:paraId="7C613021" w14:textId="77777777" w:rsidTr="0075629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FF50195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54AA351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6853BC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6291" w:rsidRPr="00756291" w14:paraId="2861B7D1" w14:textId="77777777" w:rsidTr="00756291">
        <w:trPr>
          <w:trHeight w:val="227"/>
        </w:trPr>
        <w:tc>
          <w:tcPr>
            <w:tcW w:w="1950" w:type="dxa"/>
            <w:shd w:val="clear" w:color="auto" w:fill="FFFFFF"/>
          </w:tcPr>
          <w:p w14:paraId="3780643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3916021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21BD24" w14:textId="77777777" w:rsidR="00756291" w:rsidRPr="00756291" w:rsidRDefault="00756291" w:rsidP="00756291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756291" w:rsidRPr="00756291" w14:paraId="629673A1" w14:textId="77777777" w:rsidTr="00756291">
        <w:trPr>
          <w:trHeight w:val="227"/>
        </w:trPr>
        <w:tc>
          <w:tcPr>
            <w:tcW w:w="1950" w:type="dxa"/>
            <w:shd w:val="clear" w:color="auto" w:fill="FFFFFF"/>
          </w:tcPr>
          <w:p w14:paraId="47D58712" w14:textId="77777777" w:rsidR="00756291" w:rsidRPr="00756291" w:rsidRDefault="00756291" w:rsidP="00756291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5AB9594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756291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756291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02963905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81617A8" w14:textId="77777777" w:rsidR="00756291" w:rsidRPr="00756291" w:rsidRDefault="00756291" w:rsidP="0075629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56291" w:rsidRPr="00756291" w14:paraId="49467F75" w14:textId="77777777" w:rsidTr="00756291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40DED20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3F2C885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Efter scanning segmenteras serien i thorax och buk, som läggs på separata kort och reformateras som vanligt.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779972" w14:textId="77777777" w:rsidR="00756291" w:rsidRPr="00756291" w:rsidRDefault="00756291" w:rsidP="00756291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65F8BE5" w14:textId="303872D0" w:rsidR="00756291" w:rsidRPr="00EC3B24" w:rsidRDefault="00756291" w:rsidP="00EC3B24">
      <w:pPr>
        <w:pStyle w:val="Rubrik3"/>
        <w:ind w:left="0"/>
      </w:pPr>
      <w:r w:rsidRPr="00EC3B2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756291" w:rsidRPr="00756291" w14:paraId="0ADAFC1B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A869725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61672B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BBFB8B5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51DDAA8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756291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55A563E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5AB61FD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56291" w:rsidRPr="00756291" w14:paraId="339FE5C3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E065F72" w14:textId="77777777" w:rsidR="00756291" w:rsidRPr="00756291" w:rsidRDefault="00756291" w:rsidP="00756291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5883E68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6CED2C7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7790291" w14:textId="2CAB3424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E707B4">
              <w:rPr>
                <w:rFonts w:ascii="Arial" w:hAnsi="Arial" w:cs="Arial"/>
                <w:sz w:val="18"/>
                <w:szCs w:val="18"/>
              </w:rPr>
              <w:t>r40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86472A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08E715D" w14:textId="1C06521A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CD2E48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756291" w:rsidRPr="00756291" w14:paraId="13A69B00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83E2FAD" w14:textId="5F42E456" w:rsidR="00756291" w:rsidRPr="00756291" w:rsidRDefault="000408F8" w:rsidP="007562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Lungor</w:t>
            </w:r>
            <w:r w:rsidR="001826BF">
              <w:rPr>
                <w:rFonts w:ascii="Arial" w:hAnsi="Arial" w:cs="Arial"/>
                <w:b/>
                <w:sz w:val="18"/>
                <w:szCs w:val="18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4B7BE6A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810B5AF" w14:textId="6D7FCFEC" w:rsidR="00756291" w:rsidRPr="00756291" w:rsidRDefault="000408F8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416D7DB" w14:textId="1BAE9DA1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E707B4">
              <w:rPr>
                <w:rFonts w:ascii="Arial" w:hAnsi="Arial" w:cs="Arial"/>
                <w:sz w:val="18"/>
                <w:szCs w:val="18"/>
              </w:rPr>
              <w:t>l64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B63F23B" w14:textId="2CEF88B9" w:rsidR="00756291" w:rsidRPr="00756291" w:rsidRDefault="000408F8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4509D12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6291" w:rsidRPr="00756291" w14:paraId="72E06F31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F6181AC" w14:textId="03758E82" w:rsidR="00756291" w:rsidRPr="00756291" w:rsidRDefault="00BD1E36" w:rsidP="007562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756291">
              <w:rPr>
                <w:rFonts w:ascii="Arial" w:hAnsi="Arial" w:cs="Arial"/>
                <w:b/>
                <w:sz w:val="18"/>
                <w:szCs w:val="18"/>
              </w:rPr>
              <w:t>Lungor K</w:t>
            </w:r>
            <w:r w:rsidRPr="00756291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8736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313BE6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D3A079" w14:textId="65646AD9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E707B4">
              <w:rPr>
                <w:rFonts w:ascii="Arial" w:hAnsi="Arial" w:cs="Arial"/>
                <w:sz w:val="18"/>
                <w:szCs w:val="18"/>
              </w:rPr>
              <w:t>l64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C02B74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C4FF7C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6291" w:rsidRPr="00756291" w14:paraId="6709450D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16A0F7" w14:textId="77777777" w:rsidR="00756291" w:rsidRPr="00756291" w:rsidRDefault="00756291" w:rsidP="007562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29E87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C7002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5EC958" w14:textId="1B27449F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E707B4">
              <w:rPr>
                <w:rFonts w:ascii="Arial" w:hAnsi="Arial" w:cs="Arial"/>
                <w:sz w:val="18"/>
                <w:szCs w:val="18"/>
              </w:rPr>
              <w:t>l64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5EE646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FB4D2D6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6291" w:rsidRPr="00756291" w14:paraId="5B5AE9EA" w14:textId="7777777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9AAFC0E" w14:textId="3008EF0C" w:rsidR="00756291" w:rsidRPr="00756291" w:rsidRDefault="00CD616B" w:rsidP="00CD616B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 Buk K</w:t>
            </w:r>
            <w:r w:rsidR="002C4426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949A59" w14:textId="42AF7019" w:rsidR="00756291" w:rsidRPr="00756291" w:rsidRDefault="002C4426" w:rsidP="00CD616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F22C6F" w14:textId="779648C1" w:rsidR="00756291" w:rsidRPr="00756291" w:rsidRDefault="002C4426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9F91EF" w14:textId="574D2D38" w:rsidR="00756291" w:rsidRPr="00756291" w:rsidRDefault="002C4426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9875BC">
              <w:rPr>
                <w:rFonts w:ascii="Arial" w:hAnsi="Arial" w:cs="Arial"/>
                <w:sz w:val="18"/>
                <w:szCs w:val="18"/>
              </w:rPr>
              <w:t>r40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AE8872" w14:textId="424587FB" w:rsidR="00756291" w:rsidRPr="00756291" w:rsidRDefault="002B0738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DB53263" w14:textId="3069A26B" w:rsidR="00756291" w:rsidRPr="00756291" w:rsidRDefault="002B0738" w:rsidP="002B073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6291" w:rsidRPr="00756291" w14:paraId="46EE5815" w14:textId="7777777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9CC89DA" w14:textId="72921142" w:rsidR="00756291" w:rsidRPr="00756291" w:rsidRDefault="00756291" w:rsidP="00756291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D153DA" w14:textId="50799CDB" w:rsidR="00756291" w:rsidRPr="00756291" w:rsidRDefault="006C7A65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8A9BF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8F829E" w14:textId="32E157CC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</w:rPr>
              <w:t>B</w:t>
            </w:r>
            <w:r w:rsidR="009875BC">
              <w:rPr>
                <w:rFonts w:ascii="Arial" w:hAnsi="Arial" w:cs="Arial"/>
                <w:sz w:val="18"/>
                <w:szCs w:val="18"/>
              </w:rPr>
              <w:t>r40</w:t>
            </w:r>
            <w:r w:rsidRPr="00756291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92C056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7E99463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56291" w:rsidRPr="00756291" w14:paraId="6236CCE2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1147C8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FBA85C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76B00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4CF2BC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08F47B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97F8F5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756291" w:rsidRPr="00756291" w14:paraId="3CC919CF" w14:textId="7777777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5ED9EF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DB8BE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91F97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1D7746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756EE6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2C6FC8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56291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6EB6DD78" w14:textId="77777777" w:rsidR="00546A6B" w:rsidRDefault="00546A6B" w:rsidP="00EC3B24">
      <w:pPr>
        <w:pStyle w:val="Rubrik3"/>
        <w:ind w:left="0"/>
      </w:pPr>
    </w:p>
    <w:p w14:paraId="5D407C53" w14:textId="77777777" w:rsidR="00546A6B" w:rsidRDefault="00546A6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524A39A5" w14:textId="785B2FAA" w:rsidR="00756291" w:rsidRPr="00EC3B24" w:rsidRDefault="00756291" w:rsidP="00EC3B24">
      <w:pPr>
        <w:pStyle w:val="Rubrik3"/>
        <w:ind w:left="0"/>
      </w:pPr>
      <w:r w:rsidRPr="00EC3B2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756291" w:rsidRPr="00756291" w14:paraId="4E492C7C" w14:textId="77777777" w:rsidTr="0075629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4924F74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BFEC6D1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81E2A2C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844C9B4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1FAD1A3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65AA6190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3C7BD1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366FAE8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50B48B65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95477E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889E848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DA117E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81EDB9A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2DB5EE4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4D4104B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6681E150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ADB2A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5AE32F63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6DCF6A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3BB0A40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984EC94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74AD8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630E92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D6C8AD4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16B9D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19B072EC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9DC61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7C5A4D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450C9CE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5AC28C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6E63F1D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101599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19752A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6825F9F8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359716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FF1E82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E65079A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E15F16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509950C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BA7E732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5D2A21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7E11FED3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F391F6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2334F4E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5761B03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EF6F3FF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2FB4710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CE1D556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C2465B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4CAF9627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69E8E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118B052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B3121CB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EA20B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EF6009F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829C3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AFDC9F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0B2EB251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204092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B59D1D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FD32248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D6F89A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F0BFA9F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99A74F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85DAFB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7BA523C7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7B8CD1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D5FB0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30C11DD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16085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54B3FF4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2E17D22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8A672D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51B42316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95A8202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03A2BD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2AFC766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C8138D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46E976D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6B2F1D1" w14:textId="77777777" w:rsidR="00756291" w:rsidRPr="00756291" w:rsidRDefault="00756291" w:rsidP="00756291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756291" w:rsidRPr="00756291" w14:paraId="3C12D44B" w14:textId="77777777" w:rsidTr="0075629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9F384D8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E3C028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F38AC8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3FDAE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8BE000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18F5FE92" w14:textId="77777777" w:rsidTr="0075629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3967285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4583B5C6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8E145CB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253F66EC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C5C2DF9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75C72D0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0AD68BC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797BF99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56291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739E3F7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24E78FB1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33D306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56291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4F33588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D93572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E44BE7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340AF9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39C0E9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533CB42B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8049EC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EA0CDA8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FE879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4A47284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3C9F07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1A0BA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7B5FF537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D8B48E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6938AB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3E8F1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0426B1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4D3D1F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2ED2F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57B013DE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4F349F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8A27222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B0148F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B57D6B5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3D4CE73" w14:textId="77777777" w:rsidR="00756291" w:rsidRPr="00756291" w:rsidRDefault="00756291" w:rsidP="00756291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00CC72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2064D6E6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F71F6A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B7CF155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43433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6756533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B82A6D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40435B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734E3197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94F68E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8C3823D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F681575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70C054A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333D54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89E621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2F9A7EFF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D15123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E22791E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8D3FB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4D29584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BEC5B7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B3D261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56291" w:rsidRPr="00756291" w14:paraId="2E8B0882" w14:textId="77777777" w:rsidTr="0075629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506D979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2D1D2D3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691904A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9594418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0963C10" w14:textId="77777777" w:rsidR="00756291" w:rsidRPr="00756291" w:rsidRDefault="00756291" w:rsidP="00756291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6D21CC6" w14:textId="77777777" w:rsidR="00756291" w:rsidRPr="00756291" w:rsidRDefault="00756291" w:rsidP="00756291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562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7A3B8A" w14:textId="77777777" w:rsidR="00900F82" w:rsidRDefault="00900F82">
      <w:r>
        <w:separator/>
      </w:r>
    </w:p>
  </w:endnote>
  <w:endnote w:type="continuationSeparator" w:id="0">
    <w:p w14:paraId="3E8A04C9" w14:textId="77777777" w:rsidR="00900F82" w:rsidRDefault="00900F82">
      <w:r>
        <w:continuationSeparator/>
      </w:r>
    </w:p>
  </w:endnote>
  <w:endnote w:type="continuationNotice" w:id="1">
    <w:p w14:paraId="55164F2A" w14:textId="77777777" w:rsidR="00900F82" w:rsidRDefault="00900F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0DDC92" w14:textId="77777777" w:rsidR="00900F82" w:rsidRDefault="00900F82"/>
  </w:footnote>
  <w:footnote w:type="continuationSeparator" w:id="0">
    <w:p w14:paraId="3782D348" w14:textId="77777777" w:rsidR="00900F82" w:rsidRDefault="00900F82">
      <w:r>
        <w:continuationSeparator/>
      </w:r>
    </w:p>
  </w:footnote>
  <w:footnote w:type="continuationNotice" w:id="1">
    <w:p w14:paraId="0ADF0851" w14:textId="77777777" w:rsidR="00900F82" w:rsidRDefault="00900F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1A51B4A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44BB62B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410657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670584E" w:tentative="1">
      <w:start w:val="1"/>
      <w:numFmt w:val="lowerLetter"/>
      <w:lvlText w:val="%2."/>
      <w:lvlJc w:val="left"/>
      <w:pPr>
        <w:ind w:left="1080" w:hanging="360"/>
      </w:pPr>
    </w:lvl>
    <w:lvl w:ilvl="2" w:tplc="27AEA972" w:tentative="1">
      <w:start w:val="1"/>
      <w:numFmt w:val="lowerRoman"/>
      <w:lvlText w:val="%3."/>
      <w:lvlJc w:val="right"/>
      <w:pPr>
        <w:ind w:left="1800" w:hanging="180"/>
      </w:pPr>
    </w:lvl>
    <w:lvl w:ilvl="3" w:tplc="0D748356" w:tentative="1">
      <w:start w:val="1"/>
      <w:numFmt w:val="decimal"/>
      <w:lvlText w:val="%4."/>
      <w:lvlJc w:val="left"/>
      <w:pPr>
        <w:ind w:left="2520" w:hanging="360"/>
      </w:pPr>
    </w:lvl>
    <w:lvl w:ilvl="4" w:tplc="ED602792" w:tentative="1">
      <w:start w:val="1"/>
      <w:numFmt w:val="lowerLetter"/>
      <w:lvlText w:val="%5."/>
      <w:lvlJc w:val="left"/>
      <w:pPr>
        <w:ind w:left="3240" w:hanging="360"/>
      </w:pPr>
    </w:lvl>
    <w:lvl w:ilvl="5" w:tplc="8E3E7DCC" w:tentative="1">
      <w:start w:val="1"/>
      <w:numFmt w:val="lowerRoman"/>
      <w:lvlText w:val="%6."/>
      <w:lvlJc w:val="right"/>
      <w:pPr>
        <w:ind w:left="3960" w:hanging="180"/>
      </w:pPr>
    </w:lvl>
    <w:lvl w:ilvl="6" w:tplc="9A6CC0F6" w:tentative="1">
      <w:start w:val="1"/>
      <w:numFmt w:val="decimal"/>
      <w:lvlText w:val="%7."/>
      <w:lvlJc w:val="left"/>
      <w:pPr>
        <w:ind w:left="4680" w:hanging="360"/>
      </w:pPr>
    </w:lvl>
    <w:lvl w:ilvl="7" w:tplc="20C80B84" w:tentative="1">
      <w:start w:val="1"/>
      <w:numFmt w:val="lowerLetter"/>
      <w:lvlText w:val="%8."/>
      <w:lvlJc w:val="left"/>
      <w:pPr>
        <w:ind w:left="5400" w:hanging="360"/>
      </w:pPr>
    </w:lvl>
    <w:lvl w:ilvl="8" w:tplc="13CCBB8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FF858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94861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D08DC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5094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4ACC98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022F8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25839C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41A945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BC9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02AF41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9F061EA" w:tentative="1">
      <w:start w:val="1"/>
      <w:numFmt w:val="lowerLetter"/>
      <w:lvlText w:val="%2."/>
      <w:lvlJc w:val="left"/>
      <w:pPr>
        <w:ind w:left="1080" w:hanging="360"/>
      </w:pPr>
    </w:lvl>
    <w:lvl w:ilvl="2" w:tplc="EB105CC8" w:tentative="1">
      <w:start w:val="1"/>
      <w:numFmt w:val="lowerRoman"/>
      <w:lvlText w:val="%3."/>
      <w:lvlJc w:val="right"/>
      <w:pPr>
        <w:ind w:left="1800" w:hanging="180"/>
      </w:pPr>
    </w:lvl>
    <w:lvl w:ilvl="3" w:tplc="DD7EC606" w:tentative="1">
      <w:start w:val="1"/>
      <w:numFmt w:val="decimal"/>
      <w:lvlText w:val="%4."/>
      <w:lvlJc w:val="left"/>
      <w:pPr>
        <w:ind w:left="2520" w:hanging="360"/>
      </w:pPr>
    </w:lvl>
    <w:lvl w:ilvl="4" w:tplc="61627490" w:tentative="1">
      <w:start w:val="1"/>
      <w:numFmt w:val="lowerLetter"/>
      <w:lvlText w:val="%5."/>
      <w:lvlJc w:val="left"/>
      <w:pPr>
        <w:ind w:left="3240" w:hanging="360"/>
      </w:pPr>
    </w:lvl>
    <w:lvl w:ilvl="5" w:tplc="204077EC" w:tentative="1">
      <w:start w:val="1"/>
      <w:numFmt w:val="lowerRoman"/>
      <w:lvlText w:val="%6."/>
      <w:lvlJc w:val="right"/>
      <w:pPr>
        <w:ind w:left="3960" w:hanging="180"/>
      </w:pPr>
    </w:lvl>
    <w:lvl w:ilvl="6" w:tplc="1B9EFE5C" w:tentative="1">
      <w:start w:val="1"/>
      <w:numFmt w:val="decimal"/>
      <w:lvlText w:val="%7."/>
      <w:lvlJc w:val="left"/>
      <w:pPr>
        <w:ind w:left="4680" w:hanging="360"/>
      </w:pPr>
    </w:lvl>
    <w:lvl w:ilvl="7" w:tplc="AB1E23A0" w:tentative="1">
      <w:start w:val="1"/>
      <w:numFmt w:val="lowerLetter"/>
      <w:lvlText w:val="%8."/>
      <w:lvlJc w:val="left"/>
      <w:pPr>
        <w:ind w:left="5400" w:hanging="360"/>
      </w:pPr>
    </w:lvl>
    <w:lvl w:ilvl="8" w:tplc="F8C6769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3EED08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EE2611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964F68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194D82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58B0B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CD4CC1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20C93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602380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C3AF77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7415778">
    <w:abstractNumId w:val="21"/>
  </w:num>
  <w:num w:numId="2" w16cid:durableId="2056389727">
    <w:abstractNumId w:val="16"/>
  </w:num>
  <w:num w:numId="3" w16cid:durableId="573315183">
    <w:abstractNumId w:val="0"/>
  </w:num>
  <w:num w:numId="4" w16cid:durableId="1978680425">
    <w:abstractNumId w:val="6"/>
  </w:num>
  <w:num w:numId="5" w16cid:durableId="1194659140">
    <w:abstractNumId w:val="19"/>
  </w:num>
  <w:num w:numId="6" w16cid:durableId="1700231609">
    <w:abstractNumId w:val="2"/>
  </w:num>
  <w:num w:numId="7" w16cid:durableId="849369404">
    <w:abstractNumId w:val="13"/>
  </w:num>
  <w:num w:numId="8" w16cid:durableId="440686298">
    <w:abstractNumId w:val="9"/>
  </w:num>
  <w:num w:numId="9" w16cid:durableId="2061057279">
    <w:abstractNumId w:val="1"/>
  </w:num>
  <w:num w:numId="10" w16cid:durableId="2062483773">
    <w:abstractNumId w:val="1"/>
  </w:num>
  <w:num w:numId="11" w16cid:durableId="725103814">
    <w:abstractNumId w:val="3"/>
  </w:num>
  <w:num w:numId="12" w16cid:durableId="392119420">
    <w:abstractNumId w:val="4"/>
  </w:num>
  <w:num w:numId="13" w16cid:durableId="2136289363">
    <w:abstractNumId w:val="15"/>
  </w:num>
  <w:num w:numId="14" w16cid:durableId="839733682">
    <w:abstractNumId w:val="10"/>
  </w:num>
  <w:num w:numId="15" w16cid:durableId="2009401992">
    <w:abstractNumId w:val="7"/>
  </w:num>
  <w:num w:numId="16" w16cid:durableId="1906717814">
    <w:abstractNumId w:val="14"/>
  </w:num>
  <w:num w:numId="17" w16cid:durableId="1353528828">
    <w:abstractNumId w:val="5"/>
  </w:num>
  <w:num w:numId="18" w16cid:durableId="1823736119">
    <w:abstractNumId w:val="12"/>
  </w:num>
  <w:num w:numId="19" w16cid:durableId="1030109336">
    <w:abstractNumId w:val="20"/>
  </w:num>
  <w:num w:numId="20" w16cid:durableId="1222331108">
    <w:abstractNumId w:val="17"/>
  </w:num>
  <w:num w:numId="21" w16cid:durableId="1120800646">
    <w:abstractNumId w:val="8"/>
  </w:num>
  <w:num w:numId="22" w16cid:durableId="877859301">
    <w:abstractNumId w:val="18"/>
  </w:num>
  <w:num w:numId="23" w16cid:durableId="61278670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6F2"/>
    <w:rsid w:val="00016CF0"/>
    <w:rsid w:val="0002435C"/>
    <w:rsid w:val="00027B12"/>
    <w:rsid w:val="00030DDD"/>
    <w:rsid w:val="000313BB"/>
    <w:rsid w:val="00033ED5"/>
    <w:rsid w:val="000408F8"/>
    <w:rsid w:val="00050500"/>
    <w:rsid w:val="0005691C"/>
    <w:rsid w:val="00056ECB"/>
    <w:rsid w:val="00056ED5"/>
    <w:rsid w:val="000655CC"/>
    <w:rsid w:val="000700AE"/>
    <w:rsid w:val="00070A3D"/>
    <w:rsid w:val="000734E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8FF"/>
    <w:rsid w:val="000E463B"/>
    <w:rsid w:val="000E5A7E"/>
    <w:rsid w:val="000F43A3"/>
    <w:rsid w:val="000F691B"/>
    <w:rsid w:val="000F7681"/>
    <w:rsid w:val="00103031"/>
    <w:rsid w:val="001044FE"/>
    <w:rsid w:val="001139D4"/>
    <w:rsid w:val="00115E1E"/>
    <w:rsid w:val="00131B08"/>
    <w:rsid w:val="00132A59"/>
    <w:rsid w:val="00133337"/>
    <w:rsid w:val="00133A0F"/>
    <w:rsid w:val="0013580F"/>
    <w:rsid w:val="00137B6D"/>
    <w:rsid w:val="0014070B"/>
    <w:rsid w:val="001422C1"/>
    <w:rsid w:val="00147210"/>
    <w:rsid w:val="001522AE"/>
    <w:rsid w:val="00157D5B"/>
    <w:rsid w:val="00161FE6"/>
    <w:rsid w:val="001647EA"/>
    <w:rsid w:val="00164C3D"/>
    <w:rsid w:val="00166D3A"/>
    <w:rsid w:val="00181FDC"/>
    <w:rsid w:val="001826BF"/>
    <w:rsid w:val="001860B9"/>
    <w:rsid w:val="00186F2B"/>
    <w:rsid w:val="001874D6"/>
    <w:rsid w:val="0019632A"/>
    <w:rsid w:val="001A4E7C"/>
    <w:rsid w:val="001B159E"/>
    <w:rsid w:val="001B762C"/>
    <w:rsid w:val="001C4D0A"/>
    <w:rsid w:val="001C5FEF"/>
    <w:rsid w:val="001E182E"/>
    <w:rsid w:val="00211487"/>
    <w:rsid w:val="00211D91"/>
    <w:rsid w:val="00217DEC"/>
    <w:rsid w:val="00222992"/>
    <w:rsid w:val="00235B57"/>
    <w:rsid w:val="00237382"/>
    <w:rsid w:val="00250F24"/>
    <w:rsid w:val="002523C5"/>
    <w:rsid w:val="0025380B"/>
    <w:rsid w:val="0025703A"/>
    <w:rsid w:val="00262F3D"/>
    <w:rsid w:val="00263281"/>
    <w:rsid w:val="002651D6"/>
    <w:rsid w:val="0026551F"/>
    <w:rsid w:val="00275468"/>
    <w:rsid w:val="00277B3F"/>
    <w:rsid w:val="00280A85"/>
    <w:rsid w:val="00284119"/>
    <w:rsid w:val="00290B5C"/>
    <w:rsid w:val="00294791"/>
    <w:rsid w:val="002B0738"/>
    <w:rsid w:val="002B0B30"/>
    <w:rsid w:val="002B0C78"/>
    <w:rsid w:val="002C0C02"/>
    <w:rsid w:val="002C1277"/>
    <w:rsid w:val="002C4426"/>
    <w:rsid w:val="002C60AD"/>
    <w:rsid w:val="002D0E0E"/>
    <w:rsid w:val="002D6023"/>
    <w:rsid w:val="002E263F"/>
    <w:rsid w:val="002E6F81"/>
    <w:rsid w:val="002F08BA"/>
    <w:rsid w:val="002F2CFF"/>
    <w:rsid w:val="002F4B65"/>
    <w:rsid w:val="002F568B"/>
    <w:rsid w:val="002F7818"/>
    <w:rsid w:val="003066D0"/>
    <w:rsid w:val="00311401"/>
    <w:rsid w:val="00316FE5"/>
    <w:rsid w:val="003203D7"/>
    <w:rsid w:val="00320F86"/>
    <w:rsid w:val="00323B03"/>
    <w:rsid w:val="00324171"/>
    <w:rsid w:val="00326C24"/>
    <w:rsid w:val="00333E48"/>
    <w:rsid w:val="00337F99"/>
    <w:rsid w:val="0034307B"/>
    <w:rsid w:val="00345EB1"/>
    <w:rsid w:val="00350CC4"/>
    <w:rsid w:val="00354F91"/>
    <w:rsid w:val="00360E0D"/>
    <w:rsid w:val="0036357D"/>
    <w:rsid w:val="00363B23"/>
    <w:rsid w:val="0036594C"/>
    <w:rsid w:val="00367D19"/>
    <w:rsid w:val="00371BED"/>
    <w:rsid w:val="00384019"/>
    <w:rsid w:val="003854F1"/>
    <w:rsid w:val="00385C3E"/>
    <w:rsid w:val="0039118E"/>
    <w:rsid w:val="00397F54"/>
    <w:rsid w:val="003A0D43"/>
    <w:rsid w:val="003B2A4B"/>
    <w:rsid w:val="003D099E"/>
    <w:rsid w:val="003D21A2"/>
    <w:rsid w:val="003D29D2"/>
    <w:rsid w:val="003D411A"/>
    <w:rsid w:val="003E0705"/>
    <w:rsid w:val="003E2FF7"/>
    <w:rsid w:val="003F1013"/>
    <w:rsid w:val="003F1ACF"/>
    <w:rsid w:val="00404948"/>
    <w:rsid w:val="00406BEA"/>
    <w:rsid w:val="004110A4"/>
    <w:rsid w:val="00413A60"/>
    <w:rsid w:val="004230F7"/>
    <w:rsid w:val="00426D31"/>
    <w:rsid w:val="0043167E"/>
    <w:rsid w:val="0043409A"/>
    <w:rsid w:val="0044127F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A93"/>
    <w:rsid w:val="004F4518"/>
    <w:rsid w:val="004F4C62"/>
    <w:rsid w:val="00501433"/>
    <w:rsid w:val="00511CC4"/>
    <w:rsid w:val="00521C95"/>
    <w:rsid w:val="00531E60"/>
    <w:rsid w:val="00536A5A"/>
    <w:rsid w:val="00541D07"/>
    <w:rsid w:val="00544BAB"/>
    <w:rsid w:val="00545F31"/>
    <w:rsid w:val="00546A6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ECF"/>
    <w:rsid w:val="005C4606"/>
    <w:rsid w:val="005D0B0C"/>
    <w:rsid w:val="005D7AA6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63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A65"/>
    <w:rsid w:val="006D01F5"/>
    <w:rsid w:val="006D0CFB"/>
    <w:rsid w:val="006D30C0"/>
    <w:rsid w:val="006D7535"/>
    <w:rsid w:val="006E450B"/>
    <w:rsid w:val="006F0D7E"/>
    <w:rsid w:val="006F10BD"/>
    <w:rsid w:val="006F6DBA"/>
    <w:rsid w:val="00710B77"/>
    <w:rsid w:val="0072075B"/>
    <w:rsid w:val="007221C2"/>
    <w:rsid w:val="00723864"/>
    <w:rsid w:val="00725816"/>
    <w:rsid w:val="00730955"/>
    <w:rsid w:val="0073354F"/>
    <w:rsid w:val="00733A9C"/>
    <w:rsid w:val="00736574"/>
    <w:rsid w:val="007367E0"/>
    <w:rsid w:val="00737215"/>
    <w:rsid w:val="007409ED"/>
    <w:rsid w:val="00754905"/>
    <w:rsid w:val="00755A8A"/>
    <w:rsid w:val="00756291"/>
    <w:rsid w:val="00757FF7"/>
    <w:rsid w:val="00760038"/>
    <w:rsid w:val="00760540"/>
    <w:rsid w:val="00762EE0"/>
    <w:rsid w:val="00765C41"/>
    <w:rsid w:val="00771100"/>
    <w:rsid w:val="007759DD"/>
    <w:rsid w:val="00780143"/>
    <w:rsid w:val="0078609F"/>
    <w:rsid w:val="007917BA"/>
    <w:rsid w:val="007A5C6F"/>
    <w:rsid w:val="007C2D62"/>
    <w:rsid w:val="007D4241"/>
    <w:rsid w:val="007D4317"/>
    <w:rsid w:val="007D4EA3"/>
    <w:rsid w:val="007D5F64"/>
    <w:rsid w:val="007F1CFF"/>
    <w:rsid w:val="007F5DD5"/>
    <w:rsid w:val="0080778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AB0"/>
    <w:rsid w:val="00880E83"/>
    <w:rsid w:val="00884E48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61C"/>
    <w:rsid w:val="008E682C"/>
    <w:rsid w:val="008E78A1"/>
    <w:rsid w:val="008F589F"/>
    <w:rsid w:val="00900F8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F85"/>
    <w:rsid w:val="00971D93"/>
    <w:rsid w:val="009875BC"/>
    <w:rsid w:val="009A662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E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C0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70C"/>
    <w:rsid w:val="00BA5692"/>
    <w:rsid w:val="00BB69DB"/>
    <w:rsid w:val="00BC322E"/>
    <w:rsid w:val="00BC44CD"/>
    <w:rsid w:val="00BC48A6"/>
    <w:rsid w:val="00BD1E36"/>
    <w:rsid w:val="00BD69B4"/>
    <w:rsid w:val="00BE7978"/>
    <w:rsid w:val="00C0061F"/>
    <w:rsid w:val="00C07DDB"/>
    <w:rsid w:val="00C13B44"/>
    <w:rsid w:val="00C30B35"/>
    <w:rsid w:val="00C4115D"/>
    <w:rsid w:val="00C43BDD"/>
    <w:rsid w:val="00C47778"/>
    <w:rsid w:val="00C5011E"/>
    <w:rsid w:val="00C50EE5"/>
    <w:rsid w:val="00C5240A"/>
    <w:rsid w:val="00C5398F"/>
    <w:rsid w:val="00C556F5"/>
    <w:rsid w:val="00C5640A"/>
    <w:rsid w:val="00C70E19"/>
    <w:rsid w:val="00C72574"/>
    <w:rsid w:val="00C7430C"/>
    <w:rsid w:val="00C85DA1"/>
    <w:rsid w:val="00C9071C"/>
    <w:rsid w:val="00C908FF"/>
    <w:rsid w:val="00C97BD3"/>
    <w:rsid w:val="00CA39EF"/>
    <w:rsid w:val="00CA3C60"/>
    <w:rsid w:val="00CA521F"/>
    <w:rsid w:val="00CA697C"/>
    <w:rsid w:val="00CB0493"/>
    <w:rsid w:val="00CB17FF"/>
    <w:rsid w:val="00CB1ED7"/>
    <w:rsid w:val="00CC167C"/>
    <w:rsid w:val="00CC52D9"/>
    <w:rsid w:val="00CD2E48"/>
    <w:rsid w:val="00CD616B"/>
    <w:rsid w:val="00CD6647"/>
    <w:rsid w:val="00CE4B73"/>
    <w:rsid w:val="00CF3E8A"/>
    <w:rsid w:val="00CF70BB"/>
    <w:rsid w:val="00D074DB"/>
    <w:rsid w:val="00D139CF"/>
    <w:rsid w:val="00D3372E"/>
    <w:rsid w:val="00D37E7F"/>
    <w:rsid w:val="00D45F82"/>
    <w:rsid w:val="00D47AD7"/>
    <w:rsid w:val="00D51529"/>
    <w:rsid w:val="00D53228"/>
    <w:rsid w:val="00D85218"/>
    <w:rsid w:val="00D915B1"/>
    <w:rsid w:val="00DA299D"/>
    <w:rsid w:val="00DA65C4"/>
    <w:rsid w:val="00DD2BE0"/>
    <w:rsid w:val="00DD792A"/>
    <w:rsid w:val="00DE4447"/>
    <w:rsid w:val="00DE5DA2"/>
    <w:rsid w:val="00DF0033"/>
    <w:rsid w:val="00E026BF"/>
    <w:rsid w:val="00E03E0E"/>
    <w:rsid w:val="00E07B1B"/>
    <w:rsid w:val="00E11853"/>
    <w:rsid w:val="00E52A86"/>
    <w:rsid w:val="00E54B47"/>
    <w:rsid w:val="00E553BF"/>
    <w:rsid w:val="00E55D93"/>
    <w:rsid w:val="00E61294"/>
    <w:rsid w:val="00E707B4"/>
    <w:rsid w:val="00E7237C"/>
    <w:rsid w:val="00E742C9"/>
    <w:rsid w:val="00E77C46"/>
    <w:rsid w:val="00E86CE8"/>
    <w:rsid w:val="00E90E82"/>
    <w:rsid w:val="00EA00CB"/>
    <w:rsid w:val="00EA1BAA"/>
    <w:rsid w:val="00EA3FCD"/>
    <w:rsid w:val="00EA42A0"/>
    <w:rsid w:val="00EA5FD9"/>
    <w:rsid w:val="00EA7812"/>
    <w:rsid w:val="00EB6714"/>
    <w:rsid w:val="00EC0A68"/>
    <w:rsid w:val="00EC3B24"/>
    <w:rsid w:val="00EC5006"/>
    <w:rsid w:val="00ED0C7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6B3"/>
    <w:rsid w:val="00FD3C70"/>
    <w:rsid w:val="00FD52E6"/>
    <w:rsid w:val="00FD6820"/>
    <w:rsid w:val="00FE12D8"/>
    <w:rsid w:val="00FF7C02"/>
    <w:rsid w:val="024801E3"/>
    <w:rsid w:val="037AC0E4"/>
    <w:rsid w:val="3B9BDCEE"/>
    <w:rsid w:val="54BE4C79"/>
    <w:rsid w:val="61A4978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53F4D2F-29DA-46AC-8B31-CEC6CC338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84E4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84E48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884E4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84E4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84E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 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59106625-971F-4854-BAAC-054F6D92403C}" type="presOf" srcId="{D813EA76-4FD3-4C15-BFBC-B1DF43B29666}" destId="{4784DBD1-3CBE-41A8-A2C7-CF088F838C79}" srcOrd="0" destOrd="0" presId="urn:microsoft.com/office/officeart/2005/8/layout/hChevron3"/>
    <dgm:cxn modelId="{2E1CB233-9229-465E-BD16-812C9F3A4D6C}" type="presOf" srcId="{B73EA016-5B5E-4372-8AFF-E16F061CFA05}" destId="{1F6A0B97-83F0-4189-B0CB-00156B0AC153}" srcOrd="0" destOrd="0" presId="urn:microsoft.com/office/officeart/2005/8/layout/hChevron3"/>
    <dgm:cxn modelId="{F819785B-FEA3-44F5-9A2A-2632EA179068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88890C3-B5CF-4FD0-AE9E-8E2DA43ADB23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41647E4-AF71-4FDC-8B59-AD2A45A92D4A}" type="presOf" srcId="{548E9FD9-7371-42E5-8C31-C03B33C90BF7}" destId="{6CE68A43-9C69-4212-AF24-9AFEE7CA1715}" srcOrd="0" destOrd="0" presId="urn:microsoft.com/office/officeart/2005/8/layout/hChevron3"/>
    <dgm:cxn modelId="{06269F63-9CFC-45BA-8FF7-88090791B5D5}" type="presParOf" srcId="{1F6A0B97-83F0-4189-B0CB-00156B0AC153}" destId="{4784DBD1-3CBE-41A8-A2C7-CF088F838C79}" srcOrd="0" destOrd="0" presId="urn:microsoft.com/office/officeart/2005/8/layout/hChevron3"/>
    <dgm:cxn modelId="{A0B79B12-3600-4A69-85F9-1C0960AD4CFF}" type="presParOf" srcId="{1F6A0B97-83F0-4189-B0CB-00156B0AC153}" destId="{37D14BC8-3203-463C-9804-9B3B86B621FF}" srcOrd="1" destOrd="0" presId="urn:microsoft.com/office/officeart/2005/8/layout/hChevron3"/>
    <dgm:cxn modelId="{FAD05B16-215C-4315-99F8-95B905685DB9}" type="presParOf" srcId="{1F6A0B97-83F0-4189-B0CB-00156B0AC153}" destId="{E13D0391-DAD9-4B61-AB66-3FA48A4F7006}" srcOrd="2" destOrd="0" presId="urn:microsoft.com/office/officeart/2005/8/layout/hChevron3"/>
    <dgm:cxn modelId="{F82C7C19-F6A6-4DC5-B2E3-6C8965CDA3B7}" type="presParOf" srcId="{1F6A0B97-83F0-4189-B0CB-00156B0AC153}" destId="{F9271109-4339-4036-9126-150629D10456}" srcOrd="3" destOrd="0" presId="urn:microsoft.com/office/officeart/2005/8/layout/hChevron3"/>
    <dgm:cxn modelId="{05184E6C-F6E7-42D4-A660-239FC0DD0D74}" type="presParOf" srcId="{1F6A0B97-83F0-4189-B0CB-00156B0AC153}" destId="{AD4E5296-B06F-4F82-9CB5-F741BF6BFCC1}" srcOrd="4" destOrd="0" presId="urn:microsoft.com/office/officeart/2005/8/layout/hChevron3"/>
    <dgm:cxn modelId="{C2155A64-3A2F-4235-8948-8595F093FA5E}" type="presParOf" srcId="{1F6A0B97-83F0-4189-B0CB-00156B0AC153}" destId="{99F7A086-6C98-4385-8FFE-3337C1F24694}" srcOrd="5" destOrd="0" presId="urn:microsoft.com/office/officeart/2005/8/layout/hChevron3"/>
    <dgm:cxn modelId="{9C4124FB-61A1-4A4B-8D5F-2D6178925546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10 s efter bolus 1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 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271</Words>
  <Characters>2240</Characters>
  <Application>Microsoft Office Word</Application>
  <DocSecurity>0</DocSecurity>
  <Lines>18</Lines>
  <Paragraphs>5</Paragraphs>
  <ScaleCrop>false</ScaleCrop>
  <Manager/>
  <Company/>
  <LinksUpToDate>false</LinksUpToDate>
  <CharactersWithSpaces>2506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K+ (830800, 840800)</dc:title>
  <dc:subject/>
  <dc:creator>patrik.jens.johansson@vgregion.se</dc:creator>
  <keywords/>
  <lastModifiedBy>Ulrica Sehlberg</lastModifiedBy>
  <revision>47</revision>
  <lastPrinted>2016-03-31T10:56:00.0000000Z</lastPrinted>
  <dcterms:created xsi:type="dcterms:W3CDTF">2022-05-18T04:23:00.0000000Z</dcterms:created>
  <dcterms:modified xsi:type="dcterms:W3CDTF">2026-01-30T10:17:00.0000000Z</dcterms:modified>
</coreProperties>
</file>