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DECFB" w14:textId="77777777" w:rsidR="000C4851" w:rsidRDefault="000C4851" w:rsidP="00F35B05">
      <w:pPr>
        <w:pStyle w:val="Rubrik2"/>
        <w:sectPr w:rsidR="000C4851" w:rsidSect="000C485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C5BA583" w14:textId="77777777" w:rsidR="000C4851" w:rsidRPr="000C4851" w:rsidRDefault="000C4851" w:rsidP="000C485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1B4A1D2" w14:textId="345F8544" w:rsidR="000C4851" w:rsidRPr="000C4851" w:rsidRDefault="00247802" w:rsidP="00247802">
      <w:pPr>
        <w:pStyle w:val="Rubrik1"/>
        <w:ind w:left="0"/>
        <w:rPr>
          <w:sz w:val="18"/>
          <w:szCs w:val="18"/>
        </w:rPr>
      </w:pPr>
      <w:r w:rsidRPr="000C4851">
        <w:t>DT Thorax/buk K- med PO (</w:t>
      </w:r>
      <w:proofErr w:type="gramStart"/>
      <w:r w:rsidRPr="000C4851">
        <w:t>830000</w:t>
      </w:r>
      <w:proofErr w:type="gramEnd"/>
      <w:r w:rsidRPr="000C4851">
        <w:t xml:space="preserve"> &amp; 840884)</w:t>
      </w:r>
    </w:p>
    <w:p w14:paraId="39B0E5D6" w14:textId="77777777" w:rsidR="000C4851" w:rsidRPr="000C4851" w:rsidRDefault="000C4851" w:rsidP="000C4851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70B06301" w14:textId="77777777" w:rsidR="000C4851" w:rsidRPr="000C4851" w:rsidRDefault="000C4851" w:rsidP="000C485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9D316E6" w14:textId="77777777" w:rsidR="000C4851" w:rsidRPr="000C4851" w:rsidRDefault="000C4851" w:rsidP="00247802">
      <w:pPr>
        <w:pStyle w:val="Rubrik2"/>
        <w:ind w:left="0"/>
      </w:pPr>
      <w:r w:rsidRPr="000C4851">
        <w:t>Syfte</w:t>
      </w:r>
    </w:p>
    <w:p w14:paraId="72224101" w14:textId="77777777" w:rsidR="000C4851" w:rsidRDefault="000C4851" w:rsidP="000C485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0C4851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42F070E6" w14:textId="77777777" w:rsidR="00C500E5" w:rsidRPr="000C4851" w:rsidRDefault="00C500E5" w:rsidP="00C500E5">
      <w:pPr>
        <w:pStyle w:val="Rubrik2"/>
        <w:ind w:left="0"/>
      </w:pPr>
      <w:r>
        <w:t>Förändringar</w:t>
      </w:r>
      <w:r w:rsidRPr="000C4851">
        <w:t xml:space="preserve"> i denna version</w:t>
      </w:r>
    </w:p>
    <w:p w14:paraId="1D27F93B" w14:textId="06678BE3" w:rsidR="00C500E5" w:rsidRPr="000C4851" w:rsidRDefault="00614A85" w:rsidP="00C500E5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Reviderad, bytt </w:t>
      </w:r>
      <w:proofErr w:type="spellStart"/>
      <w:r>
        <w:rPr>
          <w:rFonts w:ascii="Arial" w:hAnsi="Arial" w:cs="Arial"/>
          <w:sz w:val="18"/>
          <w:szCs w:val="18"/>
        </w:rPr>
        <w:t>kernel</w:t>
      </w:r>
      <w:proofErr w:type="spellEnd"/>
      <w:r>
        <w:rPr>
          <w:rFonts w:ascii="Arial" w:hAnsi="Arial" w:cs="Arial"/>
          <w:sz w:val="18"/>
          <w:szCs w:val="18"/>
        </w:rPr>
        <w:t xml:space="preserve"> Siemens</w:t>
      </w:r>
      <w:r w:rsidR="00C500E5">
        <w:rPr>
          <w:rFonts w:ascii="Arial" w:hAnsi="Arial" w:cs="Arial"/>
          <w:sz w:val="18"/>
          <w:szCs w:val="18"/>
        </w:rPr>
        <w:t>.</w:t>
      </w:r>
    </w:p>
    <w:p w14:paraId="4EDF00F3" w14:textId="77777777" w:rsidR="00C500E5" w:rsidRPr="000C4851" w:rsidRDefault="00C500E5" w:rsidP="000C485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724C032" w14:textId="77777777" w:rsidR="000C4851" w:rsidRPr="000C4851" w:rsidRDefault="000C4851" w:rsidP="000C485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7EE0951" w14:textId="77777777" w:rsidR="000C4851" w:rsidRPr="000C4851" w:rsidRDefault="000C4851" w:rsidP="00247802">
      <w:pPr>
        <w:pStyle w:val="Rubrik2"/>
        <w:ind w:left="0"/>
      </w:pPr>
      <w:r w:rsidRPr="000C4851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0C4851" w:rsidRPr="000C4851" w14:paraId="0EFA13E1" w14:textId="77777777" w:rsidTr="003A3A70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11E84963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C4851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17541018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C4851">
              <w:rPr>
                <w:rFonts w:ascii="Arial" w:hAnsi="Arial" w:cs="Arial"/>
                <w:sz w:val="18"/>
                <w:szCs w:val="18"/>
              </w:rPr>
              <w:t>Tumör, metastaser, lymfom mm med PO kontrast, där IV kontrast ej kan ges.</w:t>
            </w:r>
          </w:p>
        </w:tc>
      </w:tr>
      <w:tr w:rsidR="000C4851" w:rsidRPr="000C4851" w14:paraId="2E361212" w14:textId="77777777" w:rsidTr="003A3A7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AD96A31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C4851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1CBB044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C4851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0C4851" w:rsidRPr="000C4851" w14:paraId="55A8413F" w14:textId="77777777" w:rsidTr="003A3A7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B600FA2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C4851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F44A48C" w14:textId="77777777" w:rsidR="000C4851" w:rsidRPr="000C4851" w:rsidRDefault="000C4851" w:rsidP="000C4851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C4851">
              <w:rPr>
                <w:rFonts w:ascii="Arial" w:hAnsi="Arial" w:cs="Arial"/>
                <w:sz w:val="18"/>
                <w:szCs w:val="18"/>
              </w:rPr>
              <w:t xml:space="preserve">20 ml </w:t>
            </w:r>
            <w:proofErr w:type="spellStart"/>
            <w:r w:rsidRPr="000C4851"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 w:rsidRPr="000C4851">
              <w:rPr>
                <w:rFonts w:ascii="Arial" w:hAnsi="Arial" w:cs="Arial"/>
                <w:sz w:val="18"/>
                <w:szCs w:val="18"/>
              </w:rPr>
              <w:t xml:space="preserve"> 300 mg I/ml blandat med 1 liter vatten intas under 2 timmar före undersökningen.</w:t>
            </w:r>
          </w:p>
          <w:p w14:paraId="676981DF" w14:textId="77777777" w:rsidR="000C4851" w:rsidRPr="000C4851" w:rsidRDefault="000C4851" w:rsidP="000C4851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C4851">
              <w:rPr>
                <w:rFonts w:ascii="Arial" w:hAnsi="Arial" w:cs="Arial"/>
                <w:sz w:val="18"/>
                <w:szCs w:val="18"/>
              </w:rPr>
              <w:t>2 glas vatten precis innan undersökningen.</w:t>
            </w:r>
          </w:p>
        </w:tc>
      </w:tr>
      <w:tr w:rsidR="000C4851" w:rsidRPr="000C4851" w14:paraId="617D79D1" w14:textId="77777777" w:rsidTr="003A3A7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2DBE3AE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C4851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8BA633A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sz w:val="18"/>
                <w:szCs w:val="18"/>
                <w:lang w:val="en-US"/>
              </w:rPr>
              <w:t>Ingen.</w:t>
            </w:r>
          </w:p>
        </w:tc>
      </w:tr>
      <w:tr w:rsidR="000C4851" w:rsidRPr="000C4851" w14:paraId="342E1BD1" w14:textId="77777777" w:rsidTr="003A3A7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5B72749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C4851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6AE59F" w14:textId="47F7CB8B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4851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247802" w:rsidRPr="000C4851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0C4851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65F7F740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4851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74D54111" w14:textId="0296EF36" w:rsidR="000C4851" w:rsidRPr="000C4851" w:rsidRDefault="00614A85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0C4851" w:rsidRPr="000C4851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0C4851" w:rsidRPr="000C4851" w14:paraId="305DE07B" w14:textId="77777777" w:rsidTr="003A3A7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67EDF777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C4851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2F3B8891" w14:textId="77777777" w:rsidR="000C4851" w:rsidRPr="000C4851" w:rsidRDefault="000C4851" w:rsidP="000C485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C4851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19F2F194" w14:textId="77777777" w:rsidR="000C4851" w:rsidRPr="000C4851" w:rsidRDefault="000C4851" w:rsidP="000C485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C4851">
              <w:rPr>
                <w:rFonts w:ascii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000C4851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0C4851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82A7882" w14:textId="77777777" w:rsidR="000C4851" w:rsidRPr="000C4851" w:rsidRDefault="000C4851" w:rsidP="000C4851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C4851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42FCFB36" w14:textId="77777777" w:rsidR="00247802" w:rsidRDefault="00247802" w:rsidP="00247802">
      <w:pPr>
        <w:pStyle w:val="Rubrik2"/>
        <w:ind w:left="0"/>
      </w:pPr>
    </w:p>
    <w:p w14:paraId="32E85DBA" w14:textId="77777777" w:rsidR="00247802" w:rsidRDefault="00247802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7E12BE96" w14:textId="7E3E30F0" w:rsidR="000C4851" w:rsidRPr="000C4851" w:rsidRDefault="000C4851" w:rsidP="00247802">
      <w:pPr>
        <w:pStyle w:val="Rubrik2"/>
        <w:ind w:left="0"/>
      </w:pPr>
      <w:r w:rsidRPr="000C4851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0C4851" w:rsidRPr="000C4851" w14:paraId="0DDB0177" w14:textId="77777777" w:rsidTr="000C4851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02682DE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C4851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70241E2E" wp14:editId="34A6B0FD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0775A96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C485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9E0B180" wp14:editId="3C06624D">
                      <wp:simplePos x="0" y="0"/>
                      <wp:positionH relativeFrom="column">
                        <wp:posOffset>724535</wp:posOffset>
                      </wp:positionH>
                      <wp:positionV relativeFrom="paragraph">
                        <wp:posOffset>91440</wp:posOffset>
                      </wp:positionV>
                      <wp:extent cx="410210" cy="2036445"/>
                      <wp:effectExtent l="0" t="0" r="8890" b="1905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203644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E2D411B" w14:textId="77777777" w:rsidR="000C4851" w:rsidRPr="0066567D" w:rsidRDefault="000C4851" w:rsidP="0024780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E0B180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7" o:spid="_x0000_s1026" type="#_x0000_t68" style="position:absolute;left:0;text-align:left;margin-left:57.05pt;margin-top:7.2pt;width:32.3pt;height:160.3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" adj="2175" fillcolor="red" stroked="f" strokeweight="1pt">
                      <v:textbox inset="1mm,1mm,1mm,1mm">
                        <w:txbxContent>
                          <w:p w14:paraId="5E2D411B" w14:textId="77777777" w:rsidR="000C4851" w:rsidRPr="0066567D" w:rsidRDefault="000C4851" w:rsidP="00247802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C485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BF605E7" wp14:editId="084D5845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80010</wp:posOffset>
                      </wp:positionV>
                      <wp:extent cx="1317625" cy="2072005"/>
                      <wp:effectExtent l="19050" t="19050" r="15875" b="2349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7625" cy="2072244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2020CC" id="Rektangel 3" o:spid="_x0000_s1026" style="position:absolute;margin-left:20.15pt;margin-top:6.3pt;width:103.75pt;height:16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" filled="f" strokecolor="red" strokeweight="3pt"/>
                  </w:pict>
                </mc:Fallback>
              </mc:AlternateContent>
            </w:r>
            <w:r w:rsidRPr="000C4851">
              <w:rPr>
                <w:noProof/>
                <w:szCs w:val="20"/>
              </w:rPr>
              <w:drawing>
                <wp:inline distT="0" distB="0" distL="0" distR="0" wp14:anchorId="1A401161" wp14:editId="26E78690">
                  <wp:extent cx="1352373" cy="2228850"/>
                  <wp:effectExtent l="0" t="0" r="635" b="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90106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625" cy="2239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851" w:rsidRPr="000C4851" w14:paraId="4DF9FE1B" w14:textId="77777777" w:rsidTr="000C4851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25D3E4F5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C4851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D0363B8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C4851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6156615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C4851" w:rsidRPr="000C4851" w14:paraId="41181F06" w14:textId="77777777" w:rsidTr="000C4851">
        <w:trPr>
          <w:trHeight w:val="227"/>
        </w:trPr>
        <w:tc>
          <w:tcPr>
            <w:tcW w:w="1950" w:type="dxa"/>
            <w:shd w:val="clear" w:color="auto" w:fill="FFFFFF"/>
          </w:tcPr>
          <w:p w14:paraId="0A9640C8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C4851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413FEC82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C4851">
              <w:rPr>
                <w:rFonts w:ascii="Arial" w:hAnsi="Arial" w:cs="Arial"/>
                <w:sz w:val="18"/>
                <w:szCs w:val="18"/>
              </w:rPr>
              <w:t>Jugulum</w:t>
            </w:r>
            <w:proofErr w:type="spellEnd"/>
            <w:r w:rsidRPr="000C4851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0C4851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0C4851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C610560" w14:textId="77777777" w:rsidR="000C4851" w:rsidRPr="000C4851" w:rsidRDefault="000C4851" w:rsidP="000C4851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0C4851" w:rsidRPr="000C4851" w14:paraId="685B6ACF" w14:textId="77777777" w:rsidTr="000C4851">
        <w:trPr>
          <w:trHeight w:val="227"/>
        </w:trPr>
        <w:tc>
          <w:tcPr>
            <w:tcW w:w="1950" w:type="dxa"/>
            <w:shd w:val="clear" w:color="auto" w:fill="FFFFFF"/>
          </w:tcPr>
          <w:p w14:paraId="556AF947" w14:textId="77777777" w:rsidR="000C4851" w:rsidRPr="000C4851" w:rsidRDefault="000C4851" w:rsidP="000C4851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C4851">
              <w:rPr>
                <w:rFonts w:ascii="Arial" w:hAnsi="Arial" w:cs="Arial"/>
                <w:b/>
                <w:sz w:val="18"/>
                <w:szCs w:val="18"/>
              </w:rPr>
              <w:t>Thorax/buk K-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03E9F94E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0C4851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0C485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C4851">
              <w:rPr>
                <w:rFonts w:ascii="Arial" w:hAnsi="Arial" w:cs="Arial"/>
                <w:sz w:val="18"/>
                <w:szCs w:val="18"/>
              </w:rPr>
              <w:t>Jugulum</w:t>
            </w:r>
            <w:proofErr w:type="spellEnd"/>
            <w:r w:rsidRPr="000C4851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0C4851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0C4851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  <w:p w14:paraId="420DD703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C4851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27FE7857" w14:textId="77777777" w:rsidR="000C4851" w:rsidRPr="000C4851" w:rsidRDefault="000C4851" w:rsidP="000C4851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C4851" w:rsidRPr="000C4851" w14:paraId="397430DB" w14:textId="77777777" w:rsidTr="000C4851">
        <w:trPr>
          <w:trHeight w:val="227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61D72CD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  <w:p w14:paraId="02C9CFA9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C4851">
              <w:rPr>
                <w:rFonts w:ascii="Arial" w:hAnsi="Arial" w:cs="Arial"/>
                <w:sz w:val="18"/>
                <w:szCs w:val="18"/>
              </w:rPr>
              <w:t xml:space="preserve">Efter scanning segmenteras serien i thorax och buk, som läggs på separata kort och </w:t>
            </w:r>
            <w:proofErr w:type="spellStart"/>
            <w:r w:rsidRPr="000C4851">
              <w:rPr>
                <w:rFonts w:ascii="Arial" w:hAnsi="Arial" w:cs="Arial"/>
                <w:sz w:val="18"/>
                <w:szCs w:val="18"/>
              </w:rPr>
              <w:t>reformateras</w:t>
            </w:r>
            <w:proofErr w:type="spellEnd"/>
            <w:r w:rsidRPr="000C4851">
              <w:rPr>
                <w:rFonts w:ascii="Arial" w:hAnsi="Arial" w:cs="Arial"/>
                <w:sz w:val="18"/>
                <w:szCs w:val="18"/>
              </w:rPr>
              <w:t xml:space="preserve"> som vanligt.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33027D1" w14:textId="77777777" w:rsidR="000C4851" w:rsidRPr="000C4851" w:rsidRDefault="000C4851" w:rsidP="000C4851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4C527E53" w14:textId="77777777" w:rsidR="000C4851" w:rsidRPr="000C4851" w:rsidRDefault="000C4851" w:rsidP="00247802">
      <w:pPr>
        <w:pStyle w:val="Rubrik2"/>
        <w:ind w:left="0"/>
      </w:pPr>
      <w:r w:rsidRPr="000C4851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268"/>
        <w:gridCol w:w="1417"/>
        <w:gridCol w:w="1105"/>
      </w:tblGrid>
      <w:tr w:rsidR="000C4851" w:rsidRPr="000C4851" w14:paraId="449059D8" w14:textId="77777777" w:rsidTr="003A3A70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3C51FF4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C4851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C679967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C4851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D74BC03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C4851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25DB6C1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C4851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0C4851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038C0BC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C4851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C46D618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C4851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0C4851" w:rsidRPr="000C4851" w14:paraId="40277250" w14:textId="77777777" w:rsidTr="003A3A70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0D38882" w14:textId="77777777" w:rsidR="000C4851" w:rsidRPr="000C4851" w:rsidRDefault="000C4851" w:rsidP="000C4851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C4851">
              <w:rPr>
                <w:rFonts w:ascii="Arial" w:hAnsi="Arial" w:cs="Arial"/>
                <w:b/>
                <w:sz w:val="18"/>
                <w:szCs w:val="18"/>
              </w:rPr>
              <w:t>Thorax/buk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E28E9A5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4851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2985A0D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4851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9C368FC" w14:textId="0EE705DF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4851">
              <w:rPr>
                <w:rFonts w:ascii="Arial" w:hAnsi="Arial" w:cs="Arial"/>
                <w:sz w:val="18"/>
                <w:szCs w:val="18"/>
              </w:rPr>
              <w:t>B</w:t>
            </w:r>
            <w:r w:rsidR="00AD5A38">
              <w:rPr>
                <w:rFonts w:ascii="Arial" w:hAnsi="Arial" w:cs="Arial"/>
                <w:sz w:val="18"/>
                <w:szCs w:val="18"/>
              </w:rPr>
              <w:t>r40</w:t>
            </w:r>
            <w:r w:rsidRPr="000C485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89F513B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C4851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22FC326E" w14:textId="2C49398C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C4851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  <w:r w:rsidR="00AD5A38">
              <w:rPr>
                <w:rFonts w:ascii="Arial" w:hAnsi="Arial" w:cs="Arial"/>
                <w:noProof/>
                <w:sz w:val="18"/>
                <w:szCs w:val="18"/>
              </w:rPr>
              <w:t>/PACS</w:t>
            </w:r>
          </w:p>
        </w:tc>
      </w:tr>
      <w:tr w:rsidR="000C4851" w:rsidRPr="000C4851" w14:paraId="42185610" w14:textId="77777777" w:rsidTr="003A3A70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459446C" w14:textId="0BAD3C30" w:rsidR="000C4851" w:rsidRPr="000C4851" w:rsidRDefault="000C4851" w:rsidP="000C485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C4851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0C4851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097ACA">
              <w:rPr>
                <w:rFonts w:ascii="Arial" w:hAnsi="Arial" w:cs="Arial"/>
                <w:b/>
                <w:sz w:val="18"/>
                <w:szCs w:val="18"/>
              </w:rPr>
              <w:t>Lungor</w:t>
            </w:r>
            <w:r w:rsidRPr="000C4851">
              <w:rPr>
                <w:rFonts w:ascii="Arial" w:hAnsi="Arial" w:cs="Arial"/>
                <w:b/>
                <w:sz w:val="18"/>
                <w:szCs w:val="18"/>
              </w:rPr>
              <w:t xml:space="preserve"> K-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FA2C983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4851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3197E1C" w14:textId="522CF1A0" w:rsidR="000C4851" w:rsidRPr="000C4851" w:rsidRDefault="00AD5A38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407B1A4" w14:textId="70DFF506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4851">
              <w:rPr>
                <w:rFonts w:ascii="Arial" w:hAnsi="Arial" w:cs="Arial"/>
                <w:sz w:val="18"/>
                <w:szCs w:val="18"/>
              </w:rPr>
              <w:t>B</w:t>
            </w:r>
            <w:r w:rsidR="00097ACA">
              <w:rPr>
                <w:rFonts w:ascii="Arial" w:hAnsi="Arial" w:cs="Arial"/>
                <w:sz w:val="18"/>
                <w:szCs w:val="18"/>
              </w:rPr>
              <w:t>l64</w:t>
            </w:r>
            <w:r w:rsidRPr="000C485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636C6A1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noProof/>
                <w:sz w:val="18"/>
                <w:szCs w:val="18"/>
              </w:rPr>
              <w:t>C</w:t>
            </w:r>
            <w:r w:rsidRPr="000C485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50 W450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3E6EF777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C4851" w:rsidRPr="000C4851" w14:paraId="7055F448" w14:textId="77777777" w:rsidTr="003A3A70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AA88BE" w14:textId="77777777" w:rsidR="000C4851" w:rsidRPr="000C4851" w:rsidRDefault="000C4851" w:rsidP="000C485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C4851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0C4851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0C4851">
              <w:rPr>
                <w:rFonts w:ascii="Arial" w:hAnsi="Arial" w:cs="Arial"/>
                <w:b/>
                <w:sz w:val="18"/>
                <w:szCs w:val="18"/>
                <w:lang w:val="en-US"/>
              </w:rPr>
              <w:t>Lungor</w:t>
            </w:r>
            <w:proofErr w:type="spellEnd"/>
            <w:r w:rsidRPr="000C4851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K-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4CAE33" w14:textId="628395B6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C3B7D1" w14:textId="20FE9AC1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6F85DE" w14:textId="028E1D1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6F97A7" w14:textId="561519DD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B199AD8" w14:textId="10318056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0C4851" w:rsidRPr="000C4851" w14:paraId="57D0443C" w14:textId="77777777" w:rsidTr="003A3A70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C89679E" w14:textId="77777777" w:rsidR="000C4851" w:rsidRPr="000C4851" w:rsidRDefault="000C4851" w:rsidP="000C485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8DCCF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1BC4D2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5A7B0B" w14:textId="5A19493B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sz w:val="18"/>
                <w:szCs w:val="18"/>
              </w:rPr>
              <w:t>B</w:t>
            </w:r>
            <w:r w:rsidR="00097ACA">
              <w:rPr>
                <w:rFonts w:ascii="Arial" w:hAnsi="Arial" w:cs="Arial"/>
                <w:sz w:val="18"/>
                <w:szCs w:val="18"/>
              </w:rPr>
              <w:t>l64</w:t>
            </w:r>
            <w:r w:rsidRPr="000C4851">
              <w:rPr>
                <w:rFonts w:ascii="Arial" w:hAnsi="Arial" w:cs="Arial"/>
                <w:sz w:val="18"/>
                <w:szCs w:val="18"/>
              </w:rPr>
              <w:t>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F04CE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6D801F6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C4851" w:rsidRPr="000C4851" w14:paraId="5EB2537F" w14:textId="77777777" w:rsidTr="003A3A70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BD69407" w14:textId="77777777" w:rsidR="000C4851" w:rsidRPr="000C4851" w:rsidRDefault="000C4851" w:rsidP="000C485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F9AF68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CADAC3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37243C" w14:textId="7AB5D8C9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sz w:val="18"/>
                <w:szCs w:val="18"/>
              </w:rPr>
              <w:t>B</w:t>
            </w:r>
            <w:r w:rsidR="00097ACA">
              <w:rPr>
                <w:rFonts w:ascii="Arial" w:hAnsi="Arial" w:cs="Arial"/>
                <w:sz w:val="18"/>
                <w:szCs w:val="18"/>
              </w:rPr>
              <w:t>l64</w:t>
            </w:r>
            <w:r w:rsidRPr="000C4851">
              <w:rPr>
                <w:rFonts w:ascii="Arial" w:hAnsi="Arial" w:cs="Arial"/>
                <w:sz w:val="18"/>
                <w:szCs w:val="18"/>
              </w:rPr>
              <w:t>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75F0E2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0A6EBD6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C4851" w:rsidRPr="000C4851" w14:paraId="0BEA7C43" w14:textId="77777777" w:rsidTr="003A3A70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3A1868" w14:textId="77777777" w:rsidR="000C4851" w:rsidRPr="000C4851" w:rsidRDefault="000C4851" w:rsidP="000C485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C4851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0C4851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Buk K-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755DA" w14:textId="6F6FDF5D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3560A3" w14:textId="6BD898EE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C94240" w14:textId="60B3C6A5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FF86F7" w14:textId="2236506B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9E972EA" w14:textId="2D4A9B58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0C4851" w:rsidRPr="000C4851" w14:paraId="63AEFBB1" w14:textId="77777777" w:rsidTr="003A3A70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DADD68E" w14:textId="77777777" w:rsidR="000C4851" w:rsidRPr="000C4851" w:rsidRDefault="000C4851" w:rsidP="000C485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CD29D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F8A062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sz w:val="18"/>
                <w:szCs w:val="18"/>
                <w:lang w:val="en-US"/>
              </w:rPr>
              <w:t>5/5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2DB728" w14:textId="644C6183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sz w:val="18"/>
                <w:szCs w:val="18"/>
              </w:rPr>
              <w:t>B</w:t>
            </w:r>
            <w:r w:rsidR="00E46DF9">
              <w:rPr>
                <w:rFonts w:ascii="Arial" w:hAnsi="Arial" w:cs="Arial"/>
                <w:sz w:val="18"/>
                <w:szCs w:val="18"/>
              </w:rPr>
              <w:t>r40</w:t>
            </w:r>
            <w:r w:rsidRPr="000C485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D82E36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8717554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C4851" w:rsidRPr="000C4851" w14:paraId="28FEB027" w14:textId="77777777" w:rsidTr="003A3A70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AFAAFE2" w14:textId="77777777" w:rsidR="000C4851" w:rsidRPr="000C4851" w:rsidRDefault="000C4851" w:rsidP="000C4851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3A513D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4B465B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sz w:val="18"/>
                <w:szCs w:val="18"/>
                <w:lang w:val="en-US"/>
              </w:rPr>
              <w:t>5/5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70FE9" w14:textId="4A3DDB31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sz w:val="18"/>
                <w:szCs w:val="18"/>
              </w:rPr>
              <w:t>B</w:t>
            </w:r>
            <w:r w:rsidR="00E46DF9">
              <w:rPr>
                <w:rFonts w:ascii="Arial" w:hAnsi="Arial" w:cs="Arial"/>
                <w:sz w:val="18"/>
                <w:szCs w:val="18"/>
              </w:rPr>
              <w:t>r40</w:t>
            </w:r>
            <w:r w:rsidRPr="000C485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A4B6A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D7BFF51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C4851" w:rsidRPr="000C4851" w14:paraId="794382C1" w14:textId="77777777" w:rsidTr="003A3A70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B886F5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1E4716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99E7EB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62DC72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AFAC1F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B0FA1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0C4851" w:rsidRPr="000C4851" w14:paraId="5833445D" w14:textId="77777777" w:rsidTr="003A3A70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FC1C47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0C4851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D59481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AEE1FF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0B1E7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55C296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16BBE6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C4851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0259ADA7" w14:textId="77777777" w:rsidR="00247802" w:rsidRDefault="00247802" w:rsidP="00247802">
      <w:pPr>
        <w:pStyle w:val="Rubrik2"/>
        <w:ind w:left="0"/>
        <w:rPr>
          <w:lang w:val="en-US"/>
        </w:rPr>
      </w:pPr>
    </w:p>
    <w:p w14:paraId="31DB003D" w14:textId="77777777" w:rsidR="00247802" w:rsidRDefault="00247802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  <w:lang w:val="en-US"/>
        </w:rPr>
      </w:pPr>
      <w:r>
        <w:rPr>
          <w:lang w:val="en-US"/>
        </w:rPr>
        <w:br w:type="page"/>
      </w:r>
    </w:p>
    <w:p w14:paraId="458B9961" w14:textId="45679564" w:rsidR="000C4851" w:rsidRPr="000C4851" w:rsidRDefault="000C4851" w:rsidP="00247802">
      <w:pPr>
        <w:pStyle w:val="Rubrik2"/>
        <w:ind w:left="0"/>
      </w:pPr>
      <w:proofErr w:type="spellStart"/>
      <w:r w:rsidRPr="000C4851">
        <w:rPr>
          <w:lang w:val="en-US"/>
        </w:rPr>
        <w:lastRenderedPageBreak/>
        <w:t>Hängning</w:t>
      </w:r>
      <w:proofErr w:type="spellEnd"/>
      <w:r w:rsidRPr="000C4851">
        <w:rPr>
          <w:lang w:val="en-US"/>
        </w:rPr>
        <w:t xml:space="preserve"> </w:t>
      </w:r>
      <w:r w:rsidRPr="000C4851"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0C4851" w:rsidRPr="000C4851" w14:paraId="4DF40F3A" w14:textId="77777777" w:rsidTr="000C4851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7880052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7811AB6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0EEA988E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8EB2A4B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0C26D9D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C4851" w:rsidRPr="000C4851" w14:paraId="6F553748" w14:textId="77777777" w:rsidTr="000C485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6F91331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C4851">
              <w:rPr>
                <w:rFonts w:ascii="Arial" w:hAnsi="Arial" w:cs="Arial"/>
                <w:b/>
                <w:sz w:val="18"/>
                <w:szCs w:val="18"/>
              </w:rPr>
              <w:t>Thorax K-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3C620097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0C4851">
              <w:rPr>
                <w:rFonts w:ascii="Arial" w:hAnsi="Arial" w:cs="Arial"/>
                <w:color w:val="FFFFFF"/>
                <w:sz w:val="18"/>
                <w:szCs w:val="18"/>
              </w:rPr>
              <w:t>Mediastinum</w:t>
            </w:r>
            <w:proofErr w:type="spellEnd"/>
            <w:r w:rsidRPr="000C4851">
              <w:rPr>
                <w:rFonts w:ascii="Arial" w:hAnsi="Arial" w:cs="Arial"/>
                <w:color w:val="FFFFFF"/>
                <w:sz w:val="18"/>
                <w:szCs w:val="18"/>
              </w:rPr>
              <w:t xml:space="preserve"> K-</w:t>
            </w:r>
          </w:p>
          <w:p w14:paraId="16BD66C4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C4851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7B1C32BC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C4851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03D345B8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C4851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5B265B37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69862FBC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C4851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5BE22892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C4851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0E3B4AC0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C4851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13AF55D5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C4851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87C9B0E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C4851" w:rsidRPr="000C4851" w14:paraId="7D26BB2E" w14:textId="77777777" w:rsidTr="000C485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336C523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C4851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7358C7B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C5B3070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15E05CB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F10ECB3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7557276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414CDC5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C4851" w:rsidRPr="000C4851" w14:paraId="20B5688D" w14:textId="77777777" w:rsidTr="000C485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1E7D1E4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56BED2C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876868D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614B9B2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424BFC5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0DDEE2A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D069601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C4851" w:rsidRPr="000C4851" w14:paraId="33EEDFA8" w14:textId="77777777" w:rsidTr="000C485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A78A7EF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1CF7D4D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006C805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F342183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DF67330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2ADBC52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E1E855C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C4851" w:rsidRPr="000C4851" w14:paraId="1796A06B" w14:textId="77777777" w:rsidTr="000C485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E070393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1E210C8D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74EB314B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DCF13A9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0C323FB2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7EC24888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E65846F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C4851" w:rsidRPr="000C4851" w14:paraId="5BA68190" w14:textId="77777777" w:rsidTr="000C485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894F9B9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63CE14F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89C68E4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370E0D3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C6DCB01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B11C2B9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368197C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C4851" w:rsidRPr="000C4851" w14:paraId="74B68174" w14:textId="77777777" w:rsidTr="000C485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DC55126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5C6DE7F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95270C0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ABC3B95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246A810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BAA149F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6E61B69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C4851" w:rsidRPr="000C4851" w14:paraId="4CE6BF5D" w14:textId="77777777" w:rsidTr="000C485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8913827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623F122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BE66B55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1B08EBE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D60FA64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C72D9B3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D1655CF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C4851" w:rsidRPr="000C4851" w14:paraId="13DB27E9" w14:textId="77777777" w:rsidTr="000C4851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B483278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2BC4FDB6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3F45F9F9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7A938A8A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36BC1C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5996CFCA" w14:textId="77777777" w:rsidR="000C4851" w:rsidRPr="000C4851" w:rsidRDefault="000C4851" w:rsidP="000C485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0C4851" w:rsidRPr="000C4851" w14:paraId="588E13E9" w14:textId="77777777" w:rsidTr="000C4851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9AE506D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F50297B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41544341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8A4D9EC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47490D3F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C4851" w:rsidRPr="000C4851" w14:paraId="4CC33822" w14:textId="77777777" w:rsidTr="000C485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5D9EAC4E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C4851">
              <w:rPr>
                <w:rFonts w:ascii="Arial" w:hAnsi="Arial" w:cs="Arial"/>
                <w:b/>
                <w:sz w:val="18"/>
                <w:szCs w:val="18"/>
              </w:rPr>
              <w:t>Buk K-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2B45244C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C4851">
              <w:rPr>
                <w:rFonts w:ascii="Arial" w:hAnsi="Arial" w:cs="Arial"/>
                <w:color w:val="FFFFFF"/>
                <w:sz w:val="18"/>
                <w:szCs w:val="18"/>
              </w:rPr>
              <w:t>Buk K-</w:t>
            </w:r>
          </w:p>
          <w:p w14:paraId="168E4A09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C4851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6BBAE740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7C4673FD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C4851">
              <w:rPr>
                <w:rFonts w:ascii="Arial" w:hAnsi="Arial" w:cs="Arial"/>
                <w:color w:val="FFFFFF"/>
                <w:sz w:val="18"/>
                <w:szCs w:val="18"/>
              </w:rPr>
              <w:t>Buk K-</w:t>
            </w:r>
          </w:p>
          <w:p w14:paraId="35DCA6EC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C4851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6CFC88DE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C4851">
              <w:rPr>
                <w:rFonts w:ascii="Arial" w:hAnsi="Arial" w:cs="Arial"/>
                <w:color w:val="FFFFFF"/>
                <w:sz w:val="18"/>
                <w:szCs w:val="18"/>
              </w:rPr>
              <w:t>Buk K-</w:t>
            </w:r>
          </w:p>
          <w:p w14:paraId="2F1BA463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C4851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527E27A1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C4851" w:rsidRPr="000C4851" w14:paraId="14D5B500" w14:textId="77777777" w:rsidTr="000C485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84D58B9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C4851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/>
            <w:shd w:val="clear" w:color="auto" w:fill="8496B0"/>
          </w:tcPr>
          <w:p w14:paraId="4A51B262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B353923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3DDBDE6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CCACD49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B325438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C4851" w:rsidRPr="000C4851" w14:paraId="0A1EB9CC" w14:textId="77777777" w:rsidTr="000C485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8D6D81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DAEEA04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A549AD5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AC4AF20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67F3EFC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AA013A7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C4851" w:rsidRPr="000C4851" w14:paraId="18D30C25" w14:textId="77777777" w:rsidTr="000C485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7CA8F90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0F279F5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13D5C08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A00894D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1A04C7B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DA2C7AC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C4851" w:rsidRPr="000C4851" w14:paraId="5645948F" w14:textId="77777777" w:rsidTr="000C485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385A840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6994A405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6654EED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77919E48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2872153C" w14:textId="77777777" w:rsidR="000C4851" w:rsidRPr="000C4851" w:rsidRDefault="000C4851" w:rsidP="000C485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BA579FC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C4851" w:rsidRPr="000C4851" w14:paraId="7318534B" w14:textId="77777777" w:rsidTr="000C485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6610DE3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45E9270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B24856B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31F0C3A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924C2F2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2578866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C4851" w:rsidRPr="000C4851" w14:paraId="772FF152" w14:textId="77777777" w:rsidTr="000C485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74064D4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C68D7E1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D2EBBC9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4E7012F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D2548F5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A6CB386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C4851" w:rsidRPr="000C4851" w14:paraId="2C8D2724" w14:textId="77777777" w:rsidTr="000C4851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549C83C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7A935992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1E02397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EC1FA8D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2B5AA86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E5BA31B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C4851" w:rsidRPr="000C4851" w14:paraId="2678CA15" w14:textId="77777777" w:rsidTr="000C4851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E234BDF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6B2281E6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25DE573B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5DC543E1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3C9F995" w14:textId="77777777" w:rsidR="000C4851" w:rsidRPr="000C4851" w:rsidRDefault="000C4851" w:rsidP="000C4851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02ED5256" w14:textId="77777777" w:rsidR="000C4851" w:rsidRPr="000C4851" w:rsidRDefault="000C4851" w:rsidP="000C4851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657C6463" w14:textId="77777777" w:rsidR="000C4851" w:rsidRPr="000C4851" w:rsidRDefault="000C4851" w:rsidP="000C4851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4780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2DE7A" w14:textId="77777777" w:rsidR="00EC072C" w:rsidRDefault="00EC072C">
      <w:r>
        <w:separator/>
      </w:r>
    </w:p>
  </w:endnote>
  <w:endnote w:type="continuationSeparator" w:id="0">
    <w:p w14:paraId="312B16C0" w14:textId="77777777" w:rsidR="00EC072C" w:rsidRDefault="00EC072C">
      <w:r>
        <w:continuationSeparator/>
      </w:r>
    </w:p>
  </w:endnote>
  <w:endnote w:type="continuationNotice" w:id="1">
    <w:p w14:paraId="7B5E967B" w14:textId="77777777" w:rsidR="00EC072C" w:rsidRDefault="00EC07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0CBB1" w14:textId="77777777" w:rsidR="00EC072C" w:rsidRDefault="00EC072C"/>
  </w:footnote>
  <w:footnote w:type="continuationSeparator" w:id="0">
    <w:p w14:paraId="416B78C6" w14:textId="77777777" w:rsidR="00EC072C" w:rsidRDefault="00EC072C">
      <w:r>
        <w:continuationSeparator/>
      </w:r>
    </w:p>
  </w:footnote>
  <w:footnote w:type="continuationNotice" w:id="1">
    <w:p w14:paraId="0400DB03" w14:textId="77777777" w:rsidR="00EC072C" w:rsidRDefault="00EC07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7E3A11B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150E3DFE" w:tentative="1">
      <w:start w:val="1"/>
      <w:numFmt w:val="lowerLetter"/>
      <w:lvlText w:val="%2."/>
      <w:lvlJc w:val="left"/>
      <w:pPr>
        <w:ind w:left="1080" w:hanging="360"/>
      </w:pPr>
    </w:lvl>
    <w:lvl w:ilvl="2" w:tplc="B5285DA2" w:tentative="1">
      <w:start w:val="1"/>
      <w:numFmt w:val="lowerRoman"/>
      <w:lvlText w:val="%3."/>
      <w:lvlJc w:val="right"/>
      <w:pPr>
        <w:ind w:left="1800" w:hanging="180"/>
      </w:pPr>
    </w:lvl>
    <w:lvl w:ilvl="3" w:tplc="83F25F28" w:tentative="1">
      <w:start w:val="1"/>
      <w:numFmt w:val="decimal"/>
      <w:lvlText w:val="%4."/>
      <w:lvlJc w:val="left"/>
      <w:pPr>
        <w:ind w:left="2520" w:hanging="360"/>
      </w:pPr>
    </w:lvl>
    <w:lvl w:ilvl="4" w:tplc="0110238E" w:tentative="1">
      <w:start w:val="1"/>
      <w:numFmt w:val="lowerLetter"/>
      <w:lvlText w:val="%5."/>
      <w:lvlJc w:val="left"/>
      <w:pPr>
        <w:ind w:left="3240" w:hanging="360"/>
      </w:pPr>
    </w:lvl>
    <w:lvl w:ilvl="5" w:tplc="667293E6" w:tentative="1">
      <w:start w:val="1"/>
      <w:numFmt w:val="lowerRoman"/>
      <w:lvlText w:val="%6."/>
      <w:lvlJc w:val="right"/>
      <w:pPr>
        <w:ind w:left="3960" w:hanging="180"/>
      </w:pPr>
    </w:lvl>
    <w:lvl w:ilvl="6" w:tplc="5644D1CA" w:tentative="1">
      <w:start w:val="1"/>
      <w:numFmt w:val="decimal"/>
      <w:lvlText w:val="%7."/>
      <w:lvlJc w:val="left"/>
      <w:pPr>
        <w:ind w:left="4680" w:hanging="360"/>
      </w:pPr>
    </w:lvl>
    <w:lvl w:ilvl="7" w:tplc="ABF45422" w:tentative="1">
      <w:start w:val="1"/>
      <w:numFmt w:val="lowerLetter"/>
      <w:lvlText w:val="%8."/>
      <w:lvlJc w:val="left"/>
      <w:pPr>
        <w:ind w:left="5400" w:hanging="360"/>
      </w:pPr>
    </w:lvl>
    <w:lvl w:ilvl="8" w:tplc="2D4889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7C70461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3E46778E" w:tentative="1">
      <w:start w:val="1"/>
      <w:numFmt w:val="lowerLetter"/>
      <w:lvlText w:val="%2."/>
      <w:lvlJc w:val="left"/>
      <w:pPr>
        <w:ind w:left="1080" w:hanging="360"/>
      </w:pPr>
    </w:lvl>
    <w:lvl w:ilvl="2" w:tplc="F01260C2" w:tentative="1">
      <w:start w:val="1"/>
      <w:numFmt w:val="lowerRoman"/>
      <w:lvlText w:val="%3."/>
      <w:lvlJc w:val="right"/>
      <w:pPr>
        <w:ind w:left="1800" w:hanging="180"/>
      </w:pPr>
    </w:lvl>
    <w:lvl w:ilvl="3" w:tplc="8B2205B6" w:tentative="1">
      <w:start w:val="1"/>
      <w:numFmt w:val="decimal"/>
      <w:lvlText w:val="%4."/>
      <w:lvlJc w:val="left"/>
      <w:pPr>
        <w:ind w:left="2520" w:hanging="360"/>
      </w:pPr>
    </w:lvl>
    <w:lvl w:ilvl="4" w:tplc="6D282418" w:tentative="1">
      <w:start w:val="1"/>
      <w:numFmt w:val="lowerLetter"/>
      <w:lvlText w:val="%5."/>
      <w:lvlJc w:val="left"/>
      <w:pPr>
        <w:ind w:left="3240" w:hanging="360"/>
      </w:pPr>
    </w:lvl>
    <w:lvl w:ilvl="5" w:tplc="334A2E4E" w:tentative="1">
      <w:start w:val="1"/>
      <w:numFmt w:val="lowerRoman"/>
      <w:lvlText w:val="%6."/>
      <w:lvlJc w:val="right"/>
      <w:pPr>
        <w:ind w:left="3960" w:hanging="180"/>
      </w:pPr>
    </w:lvl>
    <w:lvl w:ilvl="6" w:tplc="BF48CA98" w:tentative="1">
      <w:start w:val="1"/>
      <w:numFmt w:val="decimal"/>
      <w:lvlText w:val="%7."/>
      <w:lvlJc w:val="left"/>
      <w:pPr>
        <w:ind w:left="4680" w:hanging="360"/>
      </w:pPr>
    </w:lvl>
    <w:lvl w:ilvl="7" w:tplc="E3944614" w:tentative="1">
      <w:start w:val="1"/>
      <w:numFmt w:val="lowerLetter"/>
      <w:lvlText w:val="%8."/>
      <w:lvlJc w:val="left"/>
      <w:pPr>
        <w:ind w:left="5400" w:hanging="360"/>
      </w:pPr>
    </w:lvl>
    <w:lvl w:ilvl="8" w:tplc="EC588C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28E2C74"/>
    <w:multiLevelType w:val="hybridMultilevel"/>
    <w:tmpl w:val="1F6CDD56"/>
    <w:lvl w:ilvl="0" w:tplc="0688D40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5958EF3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28692C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6E60CD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828DF9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630094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E6430A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11CDDF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BBCFD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AF0C71"/>
    <w:multiLevelType w:val="hybridMultilevel"/>
    <w:tmpl w:val="FB72D93C"/>
    <w:lvl w:ilvl="0" w:tplc="486472C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F83E04F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24AE36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91686C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3EA21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D60C11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320179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4BAAE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CE963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84394072">
    <w:abstractNumId w:val="21"/>
  </w:num>
  <w:num w:numId="2" w16cid:durableId="1522084636">
    <w:abstractNumId w:val="15"/>
  </w:num>
  <w:num w:numId="3" w16cid:durableId="1312366911">
    <w:abstractNumId w:val="0"/>
  </w:num>
  <w:num w:numId="4" w16cid:durableId="1938587554">
    <w:abstractNumId w:val="6"/>
  </w:num>
  <w:num w:numId="5" w16cid:durableId="949511783">
    <w:abstractNumId w:val="19"/>
  </w:num>
  <w:num w:numId="6" w16cid:durableId="71316340">
    <w:abstractNumId w:val="2"/>
  </w:num>
  <w:num w:numId="7" w16cid:durableId="1712653567">
    <w:abstractNumId w:val="12"/>
  </w:num>
  <w:num w:numId="8" w16cid:durableId="434599140">
    <w:abstractNumId w:val="9"/>
  </w:num>
  <w:num w:numId="9" w16cid:durableId="931430258">
    <w:abstractNumId w:val="1"/>
  </w:num>
  <w:num w:numId="10" w16cid:durableId="320887510">
    <w:abstractNumId w:val="1"/>
  </w:num>
  <w:num w:numId="11" w16cid:durableId="624431756">
    <w:abstractNumId w:val="3"/>
  </w:num>
  <w:num w:numId="12" w16cid:durableId="1957327316">
    <w:abstractNumId w:val="4"/>
  </w:num>
  <w:num w:numId="13" w16cid:durableId="165169681">
    <w:abstractNumId w:val="14"/>
  </w:num>
  <w:num w:numId="14" w16cid:durableId="931622468">
    <w:abstractNumId w:val="10"/>
  </w:num>
  <w:num w:numId="15" w16cid:durableId="1028065393">
    <w:abstractNumId w:val="7"/>
  </w:num>
  <w:num w:numId="16" w16cid:durableId="641815154">
    <w:abstractNumId w:val="13"/>
  </w:num>
  <w:num w:numId="17" w16cid:durableId="1951426630">
    <w:abstractNumId w:val="5"/>
  </w:num>
  <w:num w:numId="18" w16cid:durableId="63379308">
    <w:abstractNumId w:val="11"/>
  </w:num>
  <w:num w:numId="19" w16cid:durableId="262107558">
    <w:abstractNumId w:val="20"/>
  </w:num>
  <w:num w:numId="20" w16cid:durableId="1357652834">
    <w:abstractNumId w:val="16"/>
  </w:num>
  <w:num w:numId="21" w16cid:durableId="534393486">
    <w:abstractNumId w:val="8"/>
  </w:num>
  <w:num w:numId="22" w16cid:durableId="1070807754">
    <w:abstractNumId w:val="18"/>
  </w:num>
  <w:num w:numId="23" w16cid:durableId="2979519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97ACA"/>
    <w:rsid w:val="000A4C35"/>
    <w:rsid w:val="000A611A"/>
    <w:rsid w:val="000B12D9"/>
    <w:rsid w:val="000B4536"/>
    <w:rsid w:val="000B7715"/>
    <w:rsid w:val="000C4851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22B6"/>
    <w:rsid w:val="00235B57"/>
    <w:rsid w:val="00247802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A85"/>
    <w:rsid w:val="00614E64"/>
    <w:rsid w:val="00617710"/>
    <w:rsid w:val="00617EE6"/>
    <w:rsid w:val="0062184C"/>
    <w:rsid w:val="00623724"/>
    <w:rsid w:val="00627BEA"/>
    <w:rsid w:val="006319DB"/>
    <w:rsid w:val="00654DFC"/>
    <w:rsid w:val="0065595B"/>
    <w:rsid w:val="00660269"/>
    <w:rsid w:val="00665F89"/>
    <w:rsid w:val="00673C92"/>
    <w:rsid w:val="006753EC"/>
    <w:rsid w:val="00692AA5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203E"/>
    <w:rsid w:val="00906238"/>
    <w:rsid w:val="00907EF9"/>
    <w:rsid w:val="0091295C"/>
    <w:rsid w:val="0091326D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5A38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0E5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6DF9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72C"/>
    <w:rsid w:val="00EC0A68"/>
    <w:rsid w:val="00EC5006"/>
    <w:rsid w:val="00ED49C3"/>
    <w:rsid w:val="00ED6CE8"/>
    <w:rsid w:val="00ED7AA6"/>
    <w:rsid w:val="00EE2A56"/>
    <w:rsid w:val="00EE3818"/>
    <w:rsid w:val="00F22264"/>
    <w:rsid w:val="00F25645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10 s efter bolus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12BE5207-D4B6-46F6-BF0D-CB2C1B4D4B0C}" type="presOf" srcId="{7D55B2F1-F7F7-4A6B-AFB0-F846FDB634B5}" destId="{E13D0391-DAD9-4B61-AB66-3FA48A4F7006}" srcOrd="0" destOrd="0" presId="urn:microsoft.com/office/officeart/2005/8/layout/hChevron3"/>
    <dgm:cxn modelId="{4231932C-9658-4298-B192-399C97F9F63A}" type="presOf" srcId="{D813EA76-4FD3-4C15-BFBC-B1DF43B29666}" destId="{4784DBD1-3CBE-41A8-A2C7-CF088F838C79}" srcOrd="0" destOrd="0" presId="urn:microsoft.com/office/officeart/2005/8/layout/hChevron3"/>
    <dgm:cxn modelId="{F3FC2192-FFE5-4574-9514-0E7E92DC474B}" type="presOf" srcId="{B73EA016-5B5E-4372-8AFF-E16F061CFA05}" destId="{1F6A0B97-83F0-4189-B0CB-00156B0AC153}" srcOrd="0" destOrd="0" presId="urn:microsoft.com/office/officeart/2005/8/layout/hChevron3"/>
    <dgm:cxn modelId="{58BB47AA-28F5-4A8E-90BC-D44C8454AA76}" type="presOf" srcId="{72C3C3E7-AFE7-48AF-A84A-F5F4B462ABCE}" destId="{AD4E5296-B06F-4F82-9CB5-F741BF6BFCC1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16B0DFFF-FDEC-406F-AB11-8A107BAEF56E}" type="presOf" srcId="{548E9FD9-7371-42E5-8C31-C03B33C90BF7}" destId="{6CE68A43-9C69-4212-AF24-9AFEE7CA1715}" srcOrd="0" destOrd="0" presId="urn:microsoft.com/office/officeart/2005/8/layout/hChevron3"/>
    <dgm:cxn modelId="{2E2BD211-9B2E-4E2B-8B64-E92A4922B8A5}" type="presParOf" srcId="{1F6A0B97-83F0-4189-B0CB-00156B0AC153}" destId="{4784DBD1-3CBE-41A8-A2C7-CF088F838C79}" srcOrd="0" destOrd="0" presId="urn:microsoft.com/office/officeart/2005/8/layout/hChevron3"/>
    <dgm:cxn modelId="{A0ECBEA3-E71F-441E-BB91-8FF0DC95CCAC}" type="presParOf" srcId="{1F6A0B97-83F0-4189-B0CB-00156B0AC153}" destId="{37D14BC8-3203-463C-9804-9B3B86B621FF}" srcOrd="1" destOrd="0" presId="urn:microsoft.com/office/officeart/2005/8/layout/hChevron3"/>
    <dgm:cxn modelId="{2264D0D3-55E9-454A-8809-3A60E5204963}" type="presParOf" srcId="{1F6A0B97-83F0-4189-B0CB-00156B0AC153}" destId="{E13D0391-DAD9-4B61-AB66-3FA48A4F7006}" srcOrd="2" destOrd="0" presId="urn:microsoft.com/office/officeart/2005/8/layout/hChevron3"/>
    <dgm:cxn modelId="{6794413E-52FC-4D5E-A581-31156EDDDD9D}" type="presParOf" srcId="{1F6A0B97-83F0-4189-B0CB-00156B0AC153}" destId="{F9271109-4339-4036-9126-150629D10456}" srcOrd="3" destOrd="0" presId="urn:microsoft.com/office/officeart/2005/8/layout/hChevron3"/>
    <dgm:cxn modelId="{FBED8FFB-8D43-45CE-8043-96B523913E4C}" type="presParOf" srcId="{1F6A0B97-83F0-4189-B0CB-00156B0AC153}" destId="{AD4E5296-B06F-4F82-9CB5-F741BF6BFCC1}" srcOrd="4" destOrd="0" presId="urn:microsoft.com/office/officeart/2005/8/layout/hChevron3"/>
    <dgm:cxn modelId="{EC7660C5-F10C-4ACA-ACAB-B3960ABE31E3}" type="presParOf" srcId="{1F6A0B97-83F0-4189-B0CB-00156B0AC153}" destId="{99F7A086-6C98-4385-8FFE-3337C1F24694}" srcOrd="5" destOrd="0" presId="urn:microsoft.com/office/officeart/2005/8/layout/hChevron3"/>
    <dgm:cxn modelId="{BC79C48A-5F75-4655-BCC0-90C994ACA9AC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10 s efter bolus 1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3</Pages>
  <Words>240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2031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Thorax buk K- med PO (830000, 840884)</dc:title>
  <dc:subject/>
  <dc:creator>patrik.jens.johansson@vgregion.se</dc:creator>
  <keywords/>
  <lastModifiedBy>Ulrica Sehlberg</lastModifiedBy>
  <revision>10</revision>
  <lastPrinted>2016-03-31T10:56:00.0000000Z</lastPrinted>
  <dcterms:created xsi:type="dcterms:W3CDTF">2022-05-18T04:23:00.0000000Z</dcterms:created>
  <dcterms:modified xsi:type="dcterms:W3CDTF">2025-04-08T13:16:00.0000000Z</dcterms:modified>
</coreProperties>
</file>