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7DECFB" w14:textId="77777777" w:rsidR="000C4851" w:rsidRDefault="000C4851" w:rsidP="00F35B05">
      <w:pPr>
        <w:pStyle w:val="Rubrik2"/>
        <w:sectPr w:rsidR="000C4851" w:rsidSect="000C48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5BA583" w14:textId="77777777" w:rsidR="000C4851" w:rsidRPr="000C4851" w:rsidRDefault="000C4851" w:rsidP="000C485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B4A1D2" w14:textId="345F8544" w:rsidR="000C4851" w:rsidRPr="000C4851" w:rsidRDefault="00247802" w:rsidP="00247802">
      <w:pPr>
        <w:pStyle w:val="Rubrik1"/>
        <w:ind w:left="0"/>
        <w:rPr>
          <w:sz w:val="18"/>
          <w:szCs w:val="18"/>
        </w:rPr>
      </w:pPr>
      <w:r w:rsidRPr="000C4851">
        <w:t>DT Thorax/buk K- med PO (</w:t>
      </w:r>
      <w:proofErr w:type="gramStart"/>
      <w:r w:rsidRPr="000C4851">
        <w:t>830000</w:t>
      </w:r>
      <w:proofErr w:type="gramEnd"/>
      <w:r w:rsidRPr="000C4851">
        <w:t xml:space="preserve"> &amp; 840884)</w:t>
      </w:r>
    </w:p>
    <w:p w14:paraId="39B0E5D6" w14:textId="77777777" w:rsidR="000C4851" w:rsidRPr="000C4851" w:rsidRDefault="000C4851" w:rsidP="000C4851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0B06301" w14:textId="77777777" w:rsidR="000C4851" w:rsidRPr="000C4851" w:rsidRDefault="000C4851" w:rsidP="000C485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D316E6" w14:textId="77777777" w:rsidR="000C4851" w:rsidRPr="000C4851" w:rsidRDefault="000C4851" w:rsidP="00247802">
      <w:pPr>
        <w:pStyle w:val="Rubrik2"/>
        <w:ind w:left="0"/>
      </w:pPr>
      <w:r w:rsidRPr="000C4851">
        <w:t>Syfte</w:t>
      </w:r>
    </w:p>
    <w:p w14:paraId="72224101" w14:textId="77777777" w:rsidR="000C4851" w:rsidRDefault="000C4851" w:rsidP="000C485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C485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2F070E6" w14:textId="77777777" w:rsidR="00C500E5" w:rsidRPr="000C4851" w:rsidRDefault="00C500E5" w:rsidP="00C500E5">
      <w:pPr>
        <w:pStyle w:val="Rubrik2"/>
        <w:ind w:left="0"/>
      </w:pPr>
      <w:r>
        <w:t>Förändringar</w:t>
      </w:r>
      <w:r w:rsidRPr="000C4851">
        <w:t xml:space="preserve"> i denna version</w:t>
      </w:r>
    </w:p>
    <w:p w14:paraId="1D27F93B" w14:textId="06678BE3" w:rsidR="00C500E5" w:rsidRPr="000C4851" w:rsidRDefault="00614A85" w:rsidP="00C500E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bytt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</w:t>
      </w:r>
      <w:r w:rsidR="00C500E5">
        <w:rPr>
          <w:rFonts w:ascii="Arial" w:hAnsi="Arial" w:cs="Arial"/>
          <w:sz w:val="18"/>
          <w:szCs w:val="18"/>
        </w:rPr>
        <w:t>.</w:t>
      </w:r>
    </w:p>
    <w:p w14:paraId="4EDF00F3" w14:textId="77777777" w:rsidR="00C500E5" w:rsidRPr="000C4851" w:rsidRDefault="00C500E5" w:rsidP="000C485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724C032" w14:textId="77777777" w:rsidR="000C4851" w:rsidRPr="000C4851" w:rsidRDefault="000C4851" w:rsidP="000C485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EE0951" w14:textId="77777777" w:rsidR="000C4851" w:rsidRPr="000C4851" w:rsidRDefault="000C4851" w:rsidP="00247802">
      <w:pPr>
        <w:pStyle w:val="Rubrik2"/>
        <w:ind w:left="0"/>
      </w:pPr>
      <w:r w:rsidRPr="000C485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C4851" w:rsidRPr="000C4851" w14:paraId="0EFA13E1" w14:textId="77777777" w:rsidTr="003A3A7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1E8496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754101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Tumör, metastaser, lymfom mm med PO kontrast, där IV kontrast ej kan ges.</w:t>
            </w:r>
          </w:p>
        </w:tc>
      </w:tr>
      <w:tr w:rsidR="000C4851" w:rsidRPr="000C4851" w14:paraId="2E361212" w14:textId="77777777" w:rsidTr="003A3A7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AD96A3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CBB04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0C4851" w:rsidRPr="000C4851" w14:paraId="55A8413F" w14:textId="77777777" w:rsidTr="003A3A7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600FA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F44A48C" w14:textId="77777777" w:rsidR="000C4851" w:rsidRPr="000C4851" w:rsidRDefault="000C4851" w:rsidP="000C485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 xml:space="preserve">20 ml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300 mg I/ml blandat med 1 liter vatten intas under 2 timmar före undersökningen.</w:t>
            </w:r>
          </w:p>
          <w:p w14:paraId="676981DF" w14:textId="77777777" w:rsidR="000C4851" w:rsidRPr="000C4851" w:rsidRDefault="000C4851" w:rsidP="000C485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0C4851" w:rsidRPr="000C4851" w14:paraId="617D79D1" w14:textId="77777777" w:rsidTr="003A3A7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DBE3A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BA633A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Ingen.</w:t>
            </w:r>
          </w:p>
        </w:tc>
      </w:tr>
      <w:tr w:rsidR="000C4851" w:rsidRPr="000C4851" w14:paraId="342E1BD1" w14:textId="77777777" w:rsidTr="003A3A7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5B7274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6AE59F" w14:textId="47F7CB8B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247802" w:rsidRPr="000C485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C485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5F7F74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4D54111" w14:textId="0296EF36" w:rsidR="000C4851" w:rsidRPr="000C4851" w:rsidRDefault="00614A85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0C4851" w:rsidRPr="000C485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C4851" w:rsidRPr="000C4851" w14:paraId="305DE07B" w14:textId="77777777" w:rsidTr="003A3A7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7EDF77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C485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F3B8891" w14:textId="77777777" w:rsidR="000C4851" w:rsidRPr="000C4851" w:rsidRDefault="000C4851" w:rsidP="000C485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9F2F194" w14:textId="77777777" w:rsidR="000C4851" w:rsidRPr="000C4851" w:rsidRDefault="000C4851" w:rsidP="000C485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82A7882" w14:textId="77777777" w:rsidR="000C4851" w:rsidRPr="000C4851" w:rsidRDefault="000C4851" w:rsidP="000C485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2FCFB36" w14:textId="77777777" w:rsidR="00247802" w:rsidRDefault="00247802" w:rsidP="00247802">
      <w:pPr>
        <w:pStyle w:val="Rubrik2"/>
        <w:ind w:left="0"/>
      </w:pPr>
    </w:p>
    <w:p w14:paraId="32E85DBA" w14:textId="77777777" w:rsidR="00247802" w:rsidRDefault="002478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E12BE96" w14:textId="7E3E30F0" w:rsidR="000C4851" w:rsidRPr="000C4851" w:rsidRDefault="000C4851" w:rsidP="00247802">
      <w:pPr>
        <w:pStyle w:val="Rubrik2"/>
        <w:ind w:left="0"/>
      </w:pPr>
      <w:r w:rsidRPr="000C4851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C4851" w:rsidRPr="000C4851" w14:paraId="0DDB0177" w14:textId="77777777" w:rsidTr="000C485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02682D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0241E2E" wp14:editId="34A6B0F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775A9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9E0B180" wp14:editId="3C06624D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91440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2D411B" w14:textId="77777777" w:rsidR="000C4851" w:rsidRPr="0066567D" w:rsidRDefault="000C4851" w:rsidP="0024780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9E0B18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05pt;margin-top:7.2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+eyjiN0AAAAKAQAADwAAAAAAAAAAAAAAAACxBAAAZHJzL2Rvd25yZXYueG1s&#10;UEsFBgAAAAAEAAQA8wAAALsFAAAAAA==&#10;" adj="2175" fillcolor="red" stroked="f" strokeweight="1pt">
                      <v:textbox inset="1mm,1mm,1mm,1mm">
                        <w:txbxContent>
                          <w:p w14:paraId="5E2D411B" w14:textId="77777777" w:rsidR="000C4851" w:rsidRPr="0066567D" w:rsidRDefault="000C4851" w:rsidP="0024780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C485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F605E7" wp14:editId="084D5845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72005"/>
                      <wp:effectExtent l="19050" t="19050" r="15875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7224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2020CC" id="Rektangel 3" o:spid="_x0000_s1026" style="position:absolute;margin-left:20.15pt;margin-top:6.3pt;width:103.75pt;height:16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" filled="f" strokecolor="red" strokeweight="3pt"/>
                  </w:pict>
                </mc:Fallback>
              </mc:AlternateContent>
            </w:r>
            <w:r w:rsidRPr="000C4851">
              <w:rPr>
                <w:noProof/>
                <w:szCs w:val="20"/>
              </w:rPr>
              <w:drawing>
                <wp:inline distT="0" distB="0" distL="0" distR="0" wp14:anchorId="1A401161" wp14:editId="26E78690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990106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4851" w:rsidRPr="000C4851" w14:paraId="4DF9FE1B" w14:textId="77777777" w:rsidTr="000C485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5D3E4F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D0363B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15661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C4851" w:rsidRPr="000C4851" w14:paraId="41181F06" w14:textId="77777777" w:rsidTr="000C4851">
        <w:trPr>
          <w:trHeight w:val="227"/>
        </w:trPr>
        <w:tc>
          <w:tcPr>
            <w:tcW w:w="1950" w:type="dxa"/>
            <w:shd w:val="clear" w:color="auto" w:fill="FFFFFF"/>
          </w:tcPr>
          <w:p w14:paraId="0A9640C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13FEC8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610560" w14:textId="77777777" w:rsidR="000C4851" w:rsidRPr="000C4851" w:rsidRDefault="000C4851" w:rsidP="000C485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C4851" w:rsidRPr="000C4851" w14:paraId="685B6ACF" w14:textId="77777777" w:rsidTr="000C4851">
        <w:trPr>
          <w:trHeight w:val="227"/>
        </w:trPr>
        <w:tc>
          <w:tcPr>
            <w:tcW w:w="1950" w:type="dxa"/>
            <w:shd w:val="clear" w:color="auto" w:fill="FFFFFF"/>
          </w:tcPr>
          <w:p w14:paraId="556AF947" w14:textId="77777777" w:rsidR="000C4851" w:rsidRPr="000C4851" w:rsidRDefault="000C4851" w:rsidP="000C485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3E9F94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C485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C485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20DD70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7FE7857" w14:textId="77777777" w:rsidR="000C4851" w:rsidRPr="000C4851" w:rsidRDefault="000C4851" w:rsidP="000C485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C4851" w:rsidRPr="000C4851" w14:paraId="397430DB" w14:textId="77777777" w:rsidTr="000C4851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61D72CD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02C9CFA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 xml:space="preserve">Efter scanning segmenteras serien i thorax och buk, som läggs på separata kort och </w:t>
            </w:r>
            <w:proofErr w:type="spellStart"/>
            <w:r w:rsidRPr="000C4851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0C4851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33027D1" w14:textId="77777777" w:rsidR="000C4851" w:rsidRPr="000C4851" w:rsidRDefault="000C4851" w:rsidP="000C485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C527E53" w14:textId="77777777" w:rsidR="000C4851" w:rsidRPr="000C4851" w:rsidRDefault="000C4851" w:rsidP="00247802">
      <w:pPr>
        <w:pStyle w:val="Rubrik2"/>
        <w:ind w:left="0"/>
      </w:pPr>
      <w:r w:rsidRPr="000C485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0C4851" w:rsidRPr="000C4851" w14:paraId="449059D8" w14:textId="77777777" w:rsidTr="003A3A7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C51FF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C679967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D74BC03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25DB6C1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C485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C485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038C0B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46D618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C4851" w:rsidRPr="000C4851" w14:paraId="40277250" w14:textId="77777777" w:rsidTr="003A3A7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0D38882" w14:textId="77777777" w:rsidR="000C4851" w:rsidRPr="000C4851" w:rsidRDefault="000C4851" w:rsidP="000C485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28E9A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985A0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C368FC" w14:textId="0EE705DF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AD5A38">
              <w:rPr>
                <w:rFonts w:ascii="Arial" w:hAnsi="Arial" w:cs="Arial"/>
                <w:sz w:val="18"/>
                <w:szCs w:val="18"/>
              </w:rPr>
              <w:t>r40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9F513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2FC326E" w14:textId="2C49398C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AD5A38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0C4851" w:rsidRPr="000C4851" w14:paraId="42185610" w14:textId="77777777" w:rsidTr="003A3A7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59446C" w14:textId="0BAD3C30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C485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097ACA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Pr="000C4851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A2C983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197E1C" w14:textId="522CF1A0" w:rsidR="000C4851" w:rsidRPr="000C4851" w:rsidRDefault="00AD5A38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07B1A4" w14:textId="70DFF506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097ACA">
              <w:rPr>
                <w:rFonts w:ascii="Arial" w:hAnsi="Arial" w:cs="Arial"/>
                <w:sz w:val="18"/>
                <w:szCs w:val="18"/>
              </w:rPr>
              <w:t>l64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36C6A1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E6EF777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7055F448" w14:textId="77777777" w:rsidTr="003A3A7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AA88BE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C485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4CAE33" w14:textId="628395B6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3B7D1" w14:textId="20FE9AC1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6F85DE" w14:textId="028E1D1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6F97A7" w14:textId="561519DD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B199AD8" w14:textId="10318056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0C4851" w:rsidRPr="000C4851" w14:paraId="57D0443C" w14:textId="77777777" w:rsidTr="003A3A7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89679E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58DCCF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1BC4D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5A7B0B" w14:textId="5A19493B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097ACA">
              <w:rPr>
                <w:rFonts w:ascii="Arial" w:hAnsi="Arial" w:cs="Arial"/>
                <w:sz w:val="18"/>
                <w:szCs w:val="18"/>
              </w:rPr>
              <w:t>l64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2F04CE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D801F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5EB2537F" w14:textId="77777777" w:rsidTr="003A3A7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D69407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9AF68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ADAC3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37243C" w14:textId="7AB5D8C9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097ACA">
              <w:rPr>
                <w:rFonts w:ascii="Arial" w:hAnsi="Arial" w:cs="Arial"/>
                <w:sz w:val="18"/>
                <w:szCs w:val="18"/>
              </w:rPr>
              <w:t>l64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75F0E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0A6EBD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0BEA7C43" w14:textId="77777777" w:rsidTr="003A3A7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A3A1868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C485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C755DA" w14:textId="6F6FDF5D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3560A3" w14:textId="6BD898EE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94240" w14:textId="60B3C6A5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FF86F7" w14:textId="2236506B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9E972EA" w14:textId="2D4A9B58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0C4851" w:rsidRPr="000C4851" w14:paraId="63AEFBB1" w14:textId="77777777" w:rsidTr="003A3A7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ADD68E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CD29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8A06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DB728" w14:textId="644C6183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E46DF9">
              <w:rPr>
                <w:rFonts w:ascii="Arial" w:hAnsi="Arial" w:cs="Arial"/>
                <w:sz w:val="18"/>
                <w:szCs w:val="18"/>
              </w:rPr>
              <w:t>r40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D82E3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8717554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28FEB027" w14:textId="77777777" w:rsidTr="003A3A7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FAAFE2" w14:textId="77777777" w:rsidR="000C4851" w:rsidRPr="000C4851" w:rsidRDefault="000C4851" w:rsidP="000C485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A513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4B465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70FE9" w14:textId="4A3DDB31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</w:rPr>
              <w:t>B</w:t>
            </w:r>
            <w:r w:rsidR="00E46DF9">
              <w:rPr>
                <w:rFonts w:ascii="Arial" w:hAnsi="Arial" w:cs="Arial"/>
                <w:sz w:val="18"/>
                <w:szCs w:val="18"/>
              </w:rPr>
              <w:t>r40</w:t>
            </w:r>
            <w:r w:rsidRPr="000C485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A4B6A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7BFF51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794382C1" w14:textId="77777777" w:rsidTr="003A3A7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B886F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1E471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9E7E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2DC7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AFAC1F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6B0FA1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0C4851" w:rsidRPr="000C4851" w14:paraId="5833445D" w14:textId="77777777" w:rsidTr="003A3A7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FC1C4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C485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D59481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AEE1FF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20B1E7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55C29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16BBE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C485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259ADA7" w14:textId="77777777" w:rsidR="00247802" w:rsidRDefault="00247802" w:rsidP="00247802">
      <w:pPr>
        <w:pStyle w:val="Rubrik2"/>
        <w:ind w:left="0"/>
        <w:rPr>
          <w:lang w:val="en-US"/>
        </w:rPr>
      </w:pPr>
    </w:p>
    <w:p w14:paraId="31DB003D" w14:textId="77777777" w:rsidR="00247802" w:rsidRDefault="002478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/>
        </w:rPr>
      </w:pPr>
      <w:r>
        <w:rPr>
          <w:lang w:val="en-US"/>
        </w:rPr>
        <w:br w:type="page"/>
      </w:r>
    </w:p>
    <w:p w14:paraId="458B9961" w14:textId="45679564" w:rsidR="000C4851" w:rsidRPr="000C4851" w:rsidRDefault="000C4851" w:rsidP="00247802">
      <w:pPr>
        <w:pStyle w:val="Rubrik2"/>
        <w:ind w:left="0"/>
      </w:pPr>
      <w:proofErr w:type="spellStart"/>
      <w:r w:rsidRPr="000C4851">
        <w:rPr>
          <w:lang w:val="en-US"/>
        </w:rPr>
        <w:lastRenderedPageBreak/>
        <w:t>Hängning</w:t>
      </w:r>
      <w:proofErr w:type="spellEnd"/>
      <w:r w:rsidRPr="000C4851">
        <w:rPr>
          <w:lang w:val="en-US"/>
        </w:rPr>
        <w:t xml:space="preserve"> </w:t>
      </w:r>
      <w:r w:rsidRPr="000C4851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C4851" w:rsidRPr="000C4851" w14:paraId="4DF40F3A" w14:textId="77777777" w:rsidTr="000C485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788005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7811AB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EEA988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8EB2A4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0C26D9D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6F553748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F9133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C620097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16BD66C4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B1C32B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3D345B8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B265B3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9862FB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BE2289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E3B4AC0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3AF55D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7C9B0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7D26BB2E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36C52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7358C7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5B3070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5E05C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10ECB3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55727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14CDC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20B5688D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7D1E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6BED2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76868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14B9B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424BFC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DDEE2A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06960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33EEDFA8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78A7E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1CF7D4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006C80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34218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F67330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2ADBC5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1E855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1796A06B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7039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E210C8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4EB314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CF13A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C323FB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EC24888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65846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5BA68190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94F9B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63CE14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89C68E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70E0D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C6DCB0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B11C2B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368197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74B68174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C5512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5C6DE7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5270C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BC3B9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46A81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BAA149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E61B6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4CE6BF5D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91382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23F12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E66B5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B08EB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60FA6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72D9B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1655C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13DB27E9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48327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BC4FDB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F45F9F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A938A8A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36BC1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996CFCA" w14:textId="77777777" w:rsidR="000C4851" w:rsidRPr="000C4851" w:rsidRDefault="000C4851" w:rsidP="000C485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0C4851" w:rsidRPr="000C4851" w14:paraId="588E13E9" w14:textId="77777777" w:rsidTr="000C485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9AE506D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50297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154434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8A4D9E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7490D3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4CC33822" w14:textId="77777777" w:rsidTr="000C48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5D9EAC4E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B45244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168E4A09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6BBAE74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C4673F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35DCA6E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CFC88DE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2F1BA463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C485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27E27A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14D5B500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4D58B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C485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A51B262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35392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DDBDE6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CACD49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32543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0A1EB9CC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8D6D8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DAEEA04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549AD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AC4AF20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7F3EF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A013A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18D30C25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CA8F9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0F279F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3D5C08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A00894D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A04C7B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A2C7A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5645948F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85A84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994A405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654EED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7919E48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872153C" w14:textId="77777777" w:rsidR="000C4851" w:rsidRPr="000C4851" w:rsidRDefault="000C4851" w:rsidP="000C48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A579F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7318534B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610DE3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5E9270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24856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1F0C3A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24C2F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57886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772FF152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4064D4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C68D7E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2EBBC9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4E7012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D2548F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6CB38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2C8D2724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49C83C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A935992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E02397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C1FA8D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B5AA8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5BA31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C4851" w:rsidRPr="000C4851" w14:paraId="2678CA15" w14:textId="77777777" w:rsidTr="000C485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E234BDF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B2281E6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5DE573B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DC543E1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C9F995" w14:textId="77777777" w:rsidR="000C4851" w:rsidRPr="000C4851" w:rsidRDefault="000C4851" w:rsidP="000C485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2ED5256" w14:textId="77777777" w:rsidR="000C4851" w:rsidRPr="000C4851" w:rsidRDefault="000C4851" w:rsidP="000C485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57C6463" w14:textId="77777777" w:rsidR="000C4851" w:rsidRPr="000C4851" w:rsidRDefault="000C4851" w:rsidP="000C485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478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2DE7A" w14:textId="77777777" w:rsidR="00EC072C" w:rsidRDefault="00EC072C">
      <w:r>
        <w:separator/>
      </w:r>
    </w:p>
  </w:endnote>
  <w:endnote w:type="continuationSeparator" w:id="0">
    <w:p w14:paraId="312B16C0" w14:textId="77777777" w:rsidR="00EC072C" w:rsidRDefault="00EC072C">
      <w:r>
        <w:continuationSeparator/>
      </w:r>
    </w:p>
  </w:endnote>
  <w:endnote w:type="continuationNotice" w:id="1">
    <w:p w14:paraId="7B5E967B" w14:textId="77777777" w:rsidR="00EC072C" w:rsidRDefault="00EC07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0CBB1" w14:textId="77777777" w:rsidR="00EC072C" w:rsidRDefault="00EC072C"/>
  </w:footnote>
  <w:footnote w:type="continuationSeparator" w:id="0">
    <w:p w14:paraId="416B78C6" w14:textId="77777777" w:rsidR="00EC072C" w:rsidRDefault="00EC072C">
      <w:r>
        <w:continuationSeparator/>
      </w:r>
    </w:p>
  </w:footnote>
  <w:footnote w:type="continuationNotice" w:id="1">
    <w:p w14:paraId="0400DB03" w14:textId="77777777" w:rsidR="00EC072C" w:rsidRDefault="00EC07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E3A11B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50E3DFE" w:tentative="1">
      <w:start w:val="1"/>
      <w:numFmt w:val="lowerLetter"/>
      <w:lvlText w:val="%2."/>
      <w:lvlJc w:val="left"/>
      <w:pPr>
        <w:ind w:left="1080" w:hanging="360"/>
      </w:pPr>
    </w:lvl>
    <w:lvl w:ilvl="2" w:tplc="B5285DA2" w:tentative="1">
      <w:start w:val="1"/>
      <w:numFmt w:val="lowerRoman"/>
      <w:lvlText w:val="%3."/>
      <w:lvlJc w:val="right"/>
      <w:pPr>
        <w:ind w:left="1800" w:hanging="180"/>
      </w:pPr>
    </w:lvl>
    <w:lvl w:ilvl="3" w:tplc="83F25F28" w:tentative="1">
      <w:start w:val="1"/>
      <w:numFmt w:val="decimal"/>
      <w:lvlText w:val="%4."/>
      <w:lvlJc w:val="left"/>
      <w:pPr>
        <w:ind w:left="2520" w:hanging="360"/>
      </w:pPr>
    </w:lvl>
    <w:lvl w:ilvl="4" w:tplc="0110238E" w:tentative="1">
      <w:start w:val="1"/>
      <w:numFmt w:val="lowerLetter"/>
      <w:lvlText w:val="%5."/>
      <w:lvlJc w:val="left"/>
      <w:pPr>
        <w:ind w:left="3240" w:hanging="360"/>
      </w:pPr>
    </w:lvl>
    <w:lvl w:ilvl="5" w:tplc="667293E6" w:tentative="1">
      <w:start w:val="1"/>
      <w:numFmt w:val="lowerRoman"/>
      <w:lvlText w:val="%6."/>
      <w:lvlJc w:val="right"/>
      <w:pPr>
        <w:ind w:left="3960" w:hanging="180"/>
      </w:pPr>
    </w:lvl>
    <w:lvl w:ilvl="6" w:tplc="5644D1CA" w:tentative="1">
      <w:start w:val="1"/>
      <w:numFmt w:val="decimal"/>
      <w:lvlText w:val="%7."/>
      <w:lvlJc w:val="left"/>
      <w:pPr>
        <w:ind w:left="4680" w:hanging="360"/>
      </w:pPr>
    </w:lvl>
    <w:lvl w:ilvl="7" w:tplc="ABF45422" w:tentative="1">
      <w:start w:val="1"/>
      <w:numFmt w:val="lowerLetter"/>
      <w:lvlText w:val="%8."/>
      <w:lvlJc w:val="left"/>
      <w:pPr>
        <w:ind w:left="5400" w:hanging="360"/>
      </w:pPr>
    </w:lvl>
    <w:lvl w:ilvl="8" w:tplc="2D4889A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C70461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E46778E" w:tentative="1">
      <w:start w:val="1"/>
      <w:numFmt w:val="lowerLetter"/>
      <w:lvlText w:val="%2."/>
      <w:lvlJc w:val="left"/>
      <w:pPr>
        <w:ind w:left="1080" w:hanging="360"/>
      </w:pPr>
    </w:lvl>
    <w:lvl w:ilvl="2" w:tplc="F01260C2" w:tentative="1">
      <w:start w:val="1"/>
      <w:numFmt w:val="lowerRoman"/>
      <w:lvlText w:val="%3."/>
      <w:lvlJc w:val="right"/>
      <w:pPr>
        <w:ind w:left="1800" w:hanging="180"/>
      </w:pPr>
    </w:lvl>
    <w:lvl w:ilvl="3" w:tplc="8B2205B6" w:tentative="1">
      <w:start w:val="1"/>
      <w:numFmt w:val="decimal"/>
      <w:lvlText w:val="%4."/>
      <w:lvlJc w:val="left"/>
      <w:pPr>
        <w:ind w:left="2520" w:hanging="360"/>
      </w:pPr>
    </w:lvl>
    <w:lvl w:ilvl="4" w:tplc="6D282418" w:tentative="1">
      <w:start w:val="1"/>
      <w:numFmt w:val="lowerLetter"/>
      <w:lvlText w:val="%5."/>
      <w:lvlJc w:val="left"/>
      <w:pPr>
        <w:ind w:left="3240" w:hanging="360"/>
      </w:pPr>
    </w:lvl>
    <w:lvl w:ilvl="5" w:tplc="334A2E4E" w:tentative="1">
      <w:start w:val="1"/>
      <w:numFmt w:val="lowerRoman"/>
      <w:lvlText w:val="%6."/>
      <w:lvlJc w:val="right"/>
      <w:pPr>
        <w:ind w:left="3960" w:hanging="180"/>
      </w:pPr>
    </w:lvl>
    <w:lvl w:ilvl="6" w:tplc="BF48CA98" w:tentative="1">
      <w:start w:val="1"/>
      <w:numFmt w:val="decimal"/>
      <w:lvlText w:val="%7."/>
      <w:lvlJc w:val="left"/>
      <w:pPr>
        <w:ind w:left="4680" w:hanging="360"/>
      </w:pPr>
    </w:lvl>
    <w:lvl w:ilvl="7" w:tplc="E3944614" w:tentative="1">
      <w:start w:val="1"/>
      <w:numFmt w:val="lowerLetter"/>
      <w:lvlText w:val="%8."/>
      <w:lvlJc w:val="left"/>
      <w:pPr>
        <w:ind w:left="5400" w:hanging="360"/>
      </w:pPr>
    </w:lvl>
    <w:lvl w:ilvl="8" w:tplc="EC588C8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28E2C74"/>
    <w:multiLevelType w:val="hybridMultilevel"/>
    <w:tmpl w:val="1F6CDD56"/>
    <w:lvl w:ilvl="0" w:tplc="0688D40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958EF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28692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6E60CD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828DF9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63009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6430A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11CDD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BBCFD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3AF0C71"/>
    <w:multiLevelType w:val="hybridMultilevel"/>
    <w:tmpl w:val="FB72D93C"/>
    <w:lvl w:ilvl="0" w:tplc="486472C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83E04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24AE3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91686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EA21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D60C11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32017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4BAAE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CE96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4394072">
    <w:abstractNumId w:val="21"/>
  </w:num>
  <w:num w:numId="2" w16cid:durableId="1522084636">
    <w:abstractNumId w:val="15"/>
  </w:num>
  <w:num w:numId="3" w16cid:durableId="1312366911">
    <w:abstractNumId w:val="0"/>
  </w:num>
  <w:num w:numId="4" w16cid:durableId="1938587554">
    <w:abstractNumId w:val="6"/>
  </w:num>
  <w:num w:numId="5" w16cid:durableId="949511783">
    <w:abstractNumId w:val="19"/>
  </w:num>
  <w:num w:numId="6" w16cid:durableId="71316340">
    <w:abstractNumId w:val="2"/>
  </w:num>
  <w:num w:numId="7" w16cid:durableId="1712653567">
    <w:abstractNumId w:val="12"/>
  </w:num>
  <w:num w:numId="8" w16cid:durableId="434599140">
    <w:abstractNumId w:val="9"/>
  </w:num>
  <w:num w:numId="9" w16cid:durableId="931430258">
    <w:abstractNumId w:val="1"/>
  </w:num>
  <w:num w:numId="10" w16cid:durableId="320887510">
    <w:abstractNumId w:val="1"/>
  </w:num>
  <w:num w:numId="11" w16cid:durableId="624431756">
    <w:abstractNumId w:val="3"/>
  </w:num>
  <w:num w:numId="12" w16cid:durableId="1957327316">
    <w:abstractNumId w:val="4"/>
  </w:num>
  <w:num w:numId="13" w16cid:durableId="165169681">
    <w:abstractNumId w:val="14"/>
  </w:num>
  <w:num w:numId="14" w16cid:durableId="931622468">
    <w:abstractNumId w:val="10"/>
  </w:num>
  <w:num w:numId="15" w16cid:durableId="1028065393">
    <w:abstractNumId w:val="7"/>
  </w:num>
  <w:num w:numId="16" w16cid:durableId="641815154">
    <w:abstractNumId w:val="13"/>
  </w:num>
  <w:num w:numId="17" w16cid:durableId="1951426630">
    <w:abstractNumId w:val="5"/>
  </w:num>
  <w:num w:numId="18" w16cid:durableId="63379308">
    <w:abstractNumId w:val="11"/>
  </w:num>
  <w:num w:numId="19" w16cid:durableId="262107558">
    <w:abstractNumId w:val="20"/>
  </w:num>
  <w:num w:numId="20" w16cid:durableId="1357652834">
    <w:abstractNumId w:val="16"/>
  </w:num>
  <w:num w:numId="21" w16cid:durableId="534393486">
    <w:abstractNumId w:val="8"/>
  </w:num>
  <w:num w:numId="22" w16cid:durableId="1070807754">
    <w:abstractNumId w:val="18"/>
  </w:num>
  <w:num w:numId="23" w16cid:durableId="2979519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ACA"/>
    <w:rsid w:val="000A4C35"/>
    <w:rsid w:val="000A611A"/>
    <w:rsid w:val="000B12D9"/>
    <w:rsid w:val="000B4536"/>
    <w:rsid w:val="000B7715"/>
    <w:rsid w:val="000C485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2B6"/>
    <w:rsid w:val="00235B57"/>
    <w:rsid w:val="0024780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A85"/>
    <w:rsid w:val="00614E64"/>
    <w:rsid w:val="00617710"/>
    <w:rsid w:val="00617EE6"/>
    <w:rsid w:val="0062184C"/>
    <w:rsid w:val="00623724"/>
    <w:rsid w:val="00627BEA"/>
    <w:rsid w:val="006319DB"/>
    <w:rsid w:val="00654DFC"/>
    <w:rsid w:val="0065595B"/>
    <w:rsid w:val="00660269"/>
    <w:rsid w:val="00665F89"/>
    <w:rsid w:val="00673C92"/>
    <w:rsid w:val="006753EC"/>
    <w:rsid w:val="00692AA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03E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A3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0E5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6DF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72C"/>
    <w:rsid w:val="00EC0A68"/>
    <w:rsid w:val="00EC5006"/>
    <w:rsid w:val="00ED49C3"/>
    <w:rsid w:val="00ED6CE8"/>
    <w:rsid w:val="00ED7AA6"/>
    <w:rsid w:val="00EE2A56"/>
    <w:rsid w:val="00EE3818"/>
    <w:rsid w:val="00F22264"/>
    <w:rsid w:val="00F25645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12BE5207-D4B6-46F6-BF0D-CB2C1B4D4B0C}" type="presOf" srcId="{7D55B2F1-F7F7-4A6B-AFB0-F846FDB634B5}" destId="{E13D0391-DAD9-4B61-AB66-3FA48A4F7006}" srcOrd="0" destOrd="0" presId="urn:microsoft.com/office/officeart/2005/8/layout/hChevron3"/>
    <dgm:cxn modelId="{4231932C-9658-4298-B192-399C97F9F63A}" type="presOf" srcId="{D813EA76-4FD3-4C15-BFBC-B1DF43B29666}" destId="{4784DBD1-3CBE-41A8-A2C7-CF088F838C79}" srcOrd="0" destOrd="0" presId="urn:microsoft.com/office/officeart/2005/8/layout/hChevron3"/>
    <dgm:cxn modelId="{F3FC2192-FFE5-4574-9514-0E7E92DC474B}" type="presOf" srcId="{B73EA016-5B5E-4372-8AFF-E16F061CFA05}" destId="{1F6A0B97-83F0-4189-B0CB-00156B0AC153}" srcOrd="0" destOrd="0" presId="urn:microsoft.com/office/officeart/2005/8/layout/hChevron3"/>
    <dgm:cxn modelId="{58BB47AA-28F5-4A8E-90BC-D44C8454AA76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6B0DFFF-FDEC-406F-AB11-8A107BAEF56E}" type="presOf" srcId="{548E9FD9-7371-42E5-8C31-C03B33C90BF7}" destId="{6CE68A43-9C69-4212-AF24-9AFEE7CA1715}" srcOrd="0" destOrd="0" presId="urn:microsoft.com/office/officeart/2005/8/layout/hChevron3"/>
    <dgm:cxn modelId="{2E2BD211-9B2E-4E2B-8B64-E92A4922B8A5}" type="presParOf" srcId="{1F6A0B97-83F0-4189-B0CB-00156B0AC153}" destId="{4784DBD1-3CBE-41A8-A2C7-CF088F838C79}" srcOrd="0" destOrd="0" presId="urn:microsoft.com/office/officeart/2005/8/layout/hChevron3"/>
    <dgm:cxn modelId="{A0ECBEA3-E71F-441E-BB91-8FF0DC95CCAC}" type="presParOf" srcId="{1F6A0B97-83F0-4189-B0CB-00156B0AC153}" destId="{37D14BC8-3203-463C-9804-9B3B86B621FF}" srcOrd="1" destOrd="0" presId="urn:microsoft.com/office/officeart/2005/8/layout/hChevron3"/>
    <dgm:cxn modelId="{2264D0D3-55E9-454A-8809-3A60E5204963}" type="presParOf" srcId="{1F6A0B97-83F0-4189-B0CB-00156B0AC153}" destId="{E13D0391-DAD9-4B61-AB66-3FA48A4F7006}" srcOrd="2" destOrd="0" presId="urn:microsoft.com/office/officeart/2005/8/layout/hChevron3"/>
    <dgm:cxn modelId="{6794413E-52FC-4D5E-A581-31156EDDDD9D}" type="presParOf" srcId="{1F6A0B97-83F0-4189-B0CB-00156B0AC153}" destId="{F9271109-4339-4036-9126-150629D10456}" srcOrd="3" destOrd="0" presId="urn:microsoft.com/office/officeart/2005/8/layout/hChevron3"/>
    <dgm:cxn modelId="{FBED8FFB-8D43-45CE-8043-96B523913E4C}" type="presParOf" srcId="{1F6A0B97-83F0-4189-B0CB-00156B0AC153}" destId="{AD4E5296-B06F-4F82-9CB5-F741BF6BFCC1}" srcOrd="4" destOrd="0" presId="urn:microsoft.com/office/officeart/2005/8/layout/hChevron3"/>
    <dgm:cxn modelId="{EC7660C5-F10C-4ACA-ACAB-B3960ABE31E3}" type="presParOf" srcId="{1F6A0B97-83F0-4189-B0CB-00156B0AC153}" destId="{99F7A086-6C98-4385-8FFE-3337C1F24694}" srcOrd="5" destOrd="0" presId="urn:microsoft.com/office/officeart/2005/8/layout/hChevron3"/>
    <dgm:cxn modelId="{BC79C48A-5F75-4655-BCC0-90C994ACA9AC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240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K- med PO (830000, 840884)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2022-05-18T04:23:00.0000000Z</dcterms:created>
  <dcterms:modified xsi:type="dcterms:W3CDTF">2025-04-08T13:16:00.0000000Z</dcterms:modified>
</coreProperties>
</file>