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A765F" w14:textId="77777777" w:rsidR="001B7C61" w:rsidRDefault="001B7C61" w:rsidP="00F35B05">
      <w:pPr>
        <w:pStyle w:val="Rubrik2"/>
        <w:sectPr w:rsidR="001B7C61" w:rsidSect="001B7C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01D190" w14:textId="5CFC1DB2" w:rsidR="001B7C61" w:rsidRPr="00373DAC" w:rsidRDefault="00845A91" w:rsidP="00373DAC">
      <w:pPr>
        <w:pStyle w:val="Rubrik1"/>
        <w:ind w:left="0"/>
      </w:pPr>
      <w:r w:rsidRPr="00845A91">
        <w:t>DT Thorax/buk K- (830000 &amp; 840000)</w:t>
      </w:r>
    </w:p>
    <w:p w14:paraId="10D180E2" w14:textId="77777777" w:rsidR="001B7C61" w:rsidRPr="001B7C61" w:rsidRDefault="001B7C61" w:rsidP="00845A91">
      <w:pPr>
        <w:pStyle w:val="Rubrik2"/>
        <w:ind w:left="0"/>
      </w:pPr>
      <w:r w:rsidRPr="001B7C61">
        <w:t>Syfte</w:t>
      </w:r>
    </w:p>
    <w:p w14:paraId="504A07D6" w14:textId="77777777" w:rsidR="001B7C61" w:rsidRDefault="001B7C61" w:rsidP="001B7C6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B7C6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4A0F53D" w14:textId="77777777" w:rsidR="00373DAC" w:rsidRPr="001B7C61" w:rsidRDefault="00373DAC" w:rsidP="001B7C6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ECDA48" w14:textId="77777777" w:rsidR="00373DAC" w:rsidRPr="001B7C61" w:rsidRDefault="00373DAC" w:rsidP="00373DAC">
      <w:pPr>
        <w:pStyle w:val="Rubrik2"/>
        <w:ind w:left="0"/>
      </w:pPr>
      <w:r>
        <w:t>Förändringar</w:t>
      </w:r>
      <w:r w:rsidRPr="001B7C61">
        <w:t xml:space="preserve"> i denna version</w:t>
      </w:r>
    </w:p>
    <w:p w14:paraId="027EF40C" w14:textId="5743D767" w:rsidR="00373DAC" w:rsidRPr="001B7C61" w:rsidRDefault="003963BC" w:rsidP="00373DA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bytt kernel Siemens</w:t>
      </w:r>
      <w:r w:rsidR="00373DAC">
        <w:rPr>
          <w:rFonts w:ascii="Arial" w:hAnsi="Arial" w:cs="Arial"/>
          <w:sz w:val="18"/>
          <w:szCs w:val="18"/>
        </w:rPr>
        <w:t>.</w:t>
      </w:r>
    </w:p>
    <w:p w14:paraId="431B7D40" w14:textId="77777777" w:rsidR="001B7C61" w:rsidRPr="001B7C61" w:rsidRDefault="001B7C61" w:rsidP="001B7C6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A0D84B" w14:textId="77777777" w:rsidR="001B7C61" w:rsidRPr="001B7C61" w:rsidRDefault="001B7C61" w:rsidP="00845A91">
      <w:pPr>
        <w:pStyle w:val="Rubrik2"/>
        <w:ind w:left="0"/>
      </w:pPr>
      <w:r w:rsidRPr="001B7C6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B7C61" w:rsidRPr="001B7C61" w14:paraId="5980F12F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5967923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8B1D68E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Tumör, metastaser, lymfom mm, när K+ inte är aktuellt.</w:t>
            </w:r>
          </w:p>
        </w:tc>
      </w:tr>
      <w:tr w:rsidR="001B7C61" w:rsidRPr="001B7C61" w14:paraId="14BC00C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B16B9F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7A7A8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B7C61" w:rsidRPr="001B7C61" w14:paraId="00C84E80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76F42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80C9B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1B7C61" w:rsidRPr="001B7C61" w14:paraId="662C50D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783B4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86BDC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B7C61" w:rsidRPr="001B7C61" w14:paraId="62662D5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26A89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F1E8A30" w14:textId="11FD2C1E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845A91" w:rsidRPr="001B7C6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B7C6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31A82B6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B95F1B3" w14:textId="55753BC6" w:rsidR="001B7C61" w:rsidRPr="001B7C61" w:rsidRDefault="003963BC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B7C61" w:rsidRPr="001B7C6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B7C61" w:rsidRPr="001B7C61" w14:paraId="00ACEA28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4E6C0E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383CE71" w14:textId="77777777" w:rsidR="001B7C61" w:rsidRPr="001B7C61" w:rsidRDefault="001B7C61" w:rsidP="001B7C6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2937B14" w14:textId="77777777" w:rsidR="001B7C61" w:rsidRPr="001B7C61" w:rsidRDefault="001B7C61" w:rsidP="001B7C6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EE56051" w14:textId="77777777" w:rsidR="001B7C61" w:rsidRPr="001B7C61" w:rsidRDefault="001B7C61" w:rsidP="001B7C6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DF4A075" w14:textId="4B0F29C4" w:rsidR="001B7C61" w:rsidRPr="001B7C61" w:rsidRDefault="001B7C61" w:rsidP="00845A91">
      <w:pPr>
        <w:pStyle w:val="Rubrik2"/>
        <w:ind w:left="0"/>
      </w:pPr>
      <w:r w:rsidRPr="001B7C6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B7C61" w:rsidRPr="001B7C61" w14:paraId="5524AE6C" w14:textId="77777777" w:rsidTr="001B7C6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CBC9C4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8BECEAC" wp14:editId="3B0B74C0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C510DC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18AC28A" wp14:editId="03560B58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91440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5ABF9D" w14:textId="77777777" w:rsidR="001B7C61" w:rsidRPr="0066567D" w:rsidRDefault="001B7C61" w:rsidP="00845A9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418AC28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05pt;margin-top:7.2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+eyjiN0AAAAKAQAADwAAAGRycy9kb3ducmV2LnhtbEyPwU7DMAyG&#10;70h7h8iTuExbWla2UppOCDZxZvAAaWPaao3TNdla3h7vBDf/8qffn/PdZDtxxcG3jhTEqwgEUuVM&#10;S7WCr8/DMgXhgyajO0eo4Ac97IrZXa4z40b6wOsx1IJLyGdaQRNCn0npqwat9ivXI/Hu2w1WB45D&#10;Lc2gRy63nXyIoo20uiW+0OgeXxusTseLVWCqZPLn1ry5cbE/yKd33JfpQqn7+fTyDCLgFP5guOmz&#10;OhTsVLoLGS86znESM8pDkoC4Adt0C6JUsF4/xiCLXP5/ofgF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+eyjiN0AAAAKAQAADwAAAAAAAAAAAAAAAACxBAAAZHJzL2Rvd25yZXYueG1s&#10;UEsFBgAAAAAEAAQA8wAAALsFAAAAAA==&#10;" adj="2175" fillcolor="red" stroked="f" strokeweight="1pt">
                      <v:textbox inset="1mm,1mm,1mm,1mm">
                        <w:txbxContent>
                          <w:p w14:paraId="545ABF9D" w14:textId="77777777" w:rsidR="001B7C61" w:rsidRPr="0066567D" w:rsidRDefault="001B7C61" w:rsidP="00845A9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B7C6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6FDCEF7" wp14:editId="21F9A2B6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72005"/>
                      <wp:effectExtent l="19050" t="19050" r="15875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7224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rect w14:anchorId="561BC1F9" id="Rektangel 3" o:spid="_x0000_s1026" style="position:absolute;margin-left:20.15pt;margin-top:6.3pt;width:103.75pt;height:163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XfUMwIAAGEEAAAOAAAAZHJzL2Uyb0RvYy54bWysVE2P2jAQvVfqf7B8LwnsdhchwgqB6AXt&#10;IrGrPQ+OQyL5q2NDoL++YydAu+2pKgcz9oyfZ968yfTppBU7SvSNNQUfDnLOpBG2bMy+4G+vqy9j&#10;znwAU4KyRhb8LD1/mn3+NG3dRI5sbVUpkRGI8ZPWFbwOwU2yzItaavAD66QhZ2VRQ6At7rMSoSV0&#10;rbJRnj9krcXSoRXSezpddk4+S/hVJUV4qSovA1MFp9xCWjGtu7hmsylM9giubkSfBvxDFhoaQ49e&#10;oZYQgB2w+QNKNwKtt1UYCKszW1WNkKkGqmaYf6hmW4OTqRYix7srTf7/wYrn49ZtkGhonZ94MmMV&#10;pwp1/Kf82CmRdb6SJU+BCToc3g0fH0ZfORPkG+WPo9H9faQzu1136MM3aTWLRsGRupFIguPahy70&#10;EhJfM3bVKJU6ogxrC343HubUNAEkjEpBIFO7suDe7DkDtSfFiYAJ0lvVlPF6BPK43y0UsiNQ11er&#10;nH59Zr+FxbeX4OsuLrk6PegmkChVows+jpcvt5WJ6DLJqq/gxlq0drY8b5Ch7XTmnVg19MgafNgA&#10;krCoGhqW8EJLpSyVaHuLs9rij7+dx3jqN3k5a0moVP73A6DkzBz0wlKFQxoxJ5JJ+BjUxazQ6nea&#10;j3lEIBcYQTgdaf1mEbphoAkTcj5PYaRMB2Fttk5E8FhzpOr19A7o+l4GksGzvQgUJh9a2sWSGG6s&#10;9BvScdJIP3NxUH7dp6jbl2H2EwAA//8DAFBLAwQUAAYACAAAACEAXDwewN4AAAAJAQAADwAAAGRy&#10;cy9kb3ducmV2LnhtbEyPT0+EMBDF7yZ+h2ZMvLllgewfpGyMiRq9iRqvs7QCoZ0S2l3w2zue9Djv&#10;vbz5vfKwOCvOZgq9JwXrVQLCUON1T62C97eHmx2IEJE0Wk9GwbcJcKguL0ostJ/p1Zzr2AouoVCg&#10;gi7GsZAyNJ1xGFZ+NMTel58cRj6nVuoJZy53VqZJspEOe+IPHY7mvjPNUJ+cguc5tf1niy9P9VB/&#10;DD5/XG/3Tqnrq+XuFkQ0S/wLwy8+o0PFTEd/Ih2EVZAnGSdZTzcg2E/zLU85Ksiy3R5kVcr/C6of&#10;AAAA//8DAFBLAQItABQABgAIAAAAIQC2gziS/gAAAOEBAAATAAAAAAAAAAAAAAAAAAAAAABbQ29u&#10;dGVudF9UeXBlc10ueG1sUEsBAi0AFAAGAAgAAAAhADj9If/WAAAAlAEAAAsAAAAAAAAAAAAAAAAA&#10;LwEAAF9yZWxzLy5yZWxzUEsBAi0AFAAGAAgAAAAhAILNd9QzAgAAYQQAAA4AAAAAAAAAAAAAAAAA&#10;LgIAAGRycy9lMm9Eb2MueG1sUEsBAi0AFAAGAAgAAAAhAFw8HsDeAAAACQEAAA8AAAAAAAAAAAAA&#10;AAAAjQQAAGRycy9kb3ducmV2LnhtbFBLBQYAAAAABAAEAPMAAACYBQAAAAA=&#10;" filled="f" strokecolor="red" strokeweight="3pt"/>
                  </w:pict>
                </mc:Fallback>
              </mc:AlternateContent>
            </w:r>
            <w:r w:rsidRPr="001B7C61">
              <w:rPr>
                <w:noProof/>
                <w:szCs w:val="20"/>
              </w:rPr>
              <w:drawing>
                <wp:inline distT="0" distB="0" distL="0" distR="0" wp14:anchorId="00E3F6D0" wp14:editId="4480431C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990106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7C61" w:rsidRPr="001B7C61" w14:paraId="2265C100" w14:textId="77777777" w:rsidTr="001B7C6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B4451A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6FD6D81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5EAED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7C61" w:rsidRPr="001B7C61" w14:paraId="627C41C8" w14:textId="77777777" w:rsidTr="001B7C61">
        <w:trPr>
          <w:trHeight w:val="227"/>
        </w:trPr>
        <w:tc>
          <w:tcPr>
            <w:tcW w:w="1950" w:type="dxa"/>
            <w:shd w:val="clear" w:color="auto" w:fill="FFFFFF"/>
          </w:tcPr>
          <w:p w14:paraId="34A9E981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56FBEC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F77625" w14:textId="77777777" w:rsidR="001B7C61" w:rsidRPr="001B7C61" w:rsidRDefault="001B7C61" w:rsidP="001B7C6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B7C61" w:rsidRPr="001B7C61" w14:paraId="26C1E489" w14:textId="77777777" w:rsidTr="001B7C61">
        <w:trPr>
          <w:trHeight w:val="227"/>
        </w:trPr>
        <w:tc>
          <w:tcPr>
            <w:tcW w:w="1950" w:type="dxa"/>
            <w:shd w:val="clear" w:color="auto" w:fill="FFFFFF"/>
          </w:tcPr>
          <w:p w14:paraId="53F4756A" w14:textId="77777777" w:rsidR="001B7C61" w:rsidRPr="001B7C61" w:rsidRDefault="001B7C61" w:rsidP="001B7C6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449429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B7C6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B7C61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698C87F3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486119" w14:textId="77777777" w:rsidR="001B7C61" w:rsidRPr="001B7C61" w:rsidRDefault="001B7C61" w:rsidP="001B7C6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B7C61" w:rsidRPr="001B7C61" w14:paraId="21A9F553" w14:textId="77777777" w:rsidTr="001B7C61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769172F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15AB67D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Efter scanning segmenteras serien i thorax och buk, som läggs på separata kort och reformateras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BBE0BF" w14:textId="77777777" w:rsidR="001B7C61" w:rsidRPr="001B7C61" w:rsidRDefault="001B7C61" w:rsidP="001B7C6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2D918D4" w14:textId="77777777" w:rsidR="001B7C61" w:rsidRPr="001B7C61" w:rsidRDefault="001B7C61" w:rsidP="00845A91">
      <w:pPr>
        <w:pStyle w:val="Rubrik2"/>
        <w:ind w:left="0"/>
      </w:pPr>
      <w:r w:rsidRPr="001B7C61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1B7C61" w:rsidRPr="001B7C61" w14:paraId="57DD76B8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9A585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3C5EA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807B3A3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8349E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1B7C6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B827D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8DE6BE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B7C61" w:rsidRPr="001B7C61" w14:paraId="6DDD793D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62064D5" w14:textId="77777777" w:rsidR="001B7C61" w:rsidRPr="001B7C61" w:rsidRDefault="001B7C61" w:rsidP="001B7C6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Thorax/buk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C9201E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5E1BF1E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06DBFC8" w14:textId="332CC6B6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544882">
              <w:rPr>
                <w:rFonts w:ascii="Arial" w:hAnsi="Arial" w:cs="Arial"/>
                <w:sz w:val="18"/>
                <w:szCs w:val="18"/>
              </w:rPr>
              <w:t>r40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634C5A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574D35E" w14:textId="42F9F691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A519E7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1B7C61" w:rsidRPr="001B7C61" w14:paraId="234CBB99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810CEC" w14:textId="64B6800C" w:rsidR="001B7C61" w:rsidRPr="001B7C61" w:rsidRDefault="001B7C61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B7C6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="00A519E7"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="00373DAC"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="00131814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D9AC00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AA855EA" w14:textId="6CB8E62A" w:rsidR="001B7C61" w:rsidRPr="001B7C61" w:rsidRDefault="00A519E7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6F4CAA6" w14:textId="1949E144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544882">
              <w:rPr>
                <w:rFonts w:ascii="Arial" w:hAnsi="Arial" w:cs="Arial"/>
                <w:sz w:val="18"/>
                <w:szCs w:val="18"/>
              </w:rPr>
              <w:t>l64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80F1792" w14:textId="0C324FA5" w:rsidR="001B7C61" w:rsidRPr="001B7C61" w:rsidRDefault="00A519E7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6083101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3B64145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448BFA4" w14:textId="21937E94" w:rsidR="001B7C61" w:rsidRPr="001B7C61" w:rsidRDefault="00A519E7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Lungor K</w:t>
            </w:r>
            <w:r w:rsidR="0077224A">
              <w:rPr>
                <w:rFonts w:ascii="Arial" w:hAnsi="Arial" w:cs="Arial"/>
                <w:b/>
                <w:sz w:val="18"/>
                <w:szCs w:val="1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ECB358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91CB9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FB24F" w14:textId="7876C58A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544882">
              <w:rPr>
                <w:rFonts w:ascii="Arial" w:hAnsi="Arial" w:cs="Arial"/>
                <w:sz w:val="18"/>
                <w:szCs w:val="18"/>
              </w:rPr>
              <w:t>l64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85705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9F17E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3EA7EFB7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6E16C5" w14:textId="77777777" w:rsidR="001B7C61" w:rsidRPr="001B7C61" w:rsidRDefault="001B7C61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6C350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3AD629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36B876" w14:textId="0F705443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544882">
              <w:rPr>
                <w:rFonts w:ascii="Arial" w:hAnsi="Arial" w:cs="Arial"/>
                <w:sz w:val="18"/>
                <w:szCs w:val="18"/>
              </w:rPr>
              <w:t>l64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4F7157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BBF4B7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366E5699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7BD4CE" w14:textId="472FC0D7" w:rsidR="0077224A" w:rsidRDefault="0077224A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  <w:p w14:paraId="4BA41426" w14:textId="7994B35C" w:rsidR="001B7C61" w:rsidRPr="001B7C61" w:rsidRDefault="007B2469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</w:t>
            </w:r>
            <w:r w:rsidR="00C55D9A">
              <w:rPr>
                <w:rFonts w:ascii="Arial" w:hAnsi="Arial" w:cs="Arial"/>
                <w:b/>
                <w:sz w:val="18"/>
                <w:szCs w:val="18"/>
                <w:lang w:val="en-US"/>
              </w:rPr>
              <w:t>Buk K</w:t>
            </w:r>
            <w:r w:rsidR="009C5613">
              <w:rPr>
                <w:rFonts w:ascii="Arial" w:hAnsi="Arial" w:cs="Arial"/>
                <w:b/>
                <w:sz w:val="18"/>
                <w:szCs w:val="18"/>
                <w:lang w:val="en-US"/>
              </w:rPr>
              <w:t>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A5D962" w14:textId="623BECE4" w:rsidR="001B7C61" w:rsidRPr="001B7C61" w:rsidRDefault="009C5613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916DCE" w14:textId="0970BED5" w:rsidR="001B7C61" w:rsidRPr="001B7C61" w:rsidRDefault="009C5613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2E2C36" w14:textId="4ECF635F" w:rsidR="001B7C61" w:rsidRPr="001B7C61" w:rsidRDefault="009C5613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544882">
              <w:rPr>
                <w:rFonts w:ascii="Arial" w:hAnsi="Arial" w:cs="Arial"/>
                <w:sz w:val="18"/>
                <w:szCs w:val="18"/>
              </w:rPr>
              <w:t>r40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2EC2F" w14:textId="44071D93" w:rsidR="001B7C61" w:rsidRPr="001B7C61" w:rsidRDefault="009C5613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B0B955F" w14:textId="01640B18" w:rsidR="001B7C61" w:rsidRPr="001B7C61" w:rsidRDefault="009C5613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2F982AB9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FCF370" w14:textId="44EB0736" w:rsidR="001B7C61" w:rsidRPr="001B7C61" w:rsidRDefault="001B7C61" w:rsidP="001B7C6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13F0F2" w14:textId="5AC312F4" w:rsidR="001B7C61" w:rsidRPr="001B7C61" w:rsidRDefault="00FC5E9E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0F44EA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D3860C" w14:textId="4AD7FE88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</w:rPr>
              <w:t>B</w:t>
            </w:r>
            <w:r w:rsidR="007B2469">
              <w:rPr>
                <w:rFonts w:ascii="Arial" w:hAnsi="Arial" w:cs="Arial"/>
                <w:sz w:val="18"/>
                <w:szCs w:val="18"/>
              </w:rPr>
              <w:t>r40</w:t>
            </w:r>
            <w:r w:rsidRPr="001B7C6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CA4750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1E9073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015D804A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913A2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70B6BE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1F894B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E2B5CB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652BC1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4C3A18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B7C61" w:rsidRPr="001B7C61" w14:paraId="47483C7F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0F5AF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22A063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6FBA60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4DC87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117EE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3DA0A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B7C6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3EF9DAF8" w14:textId="77777777" w:rsidR="001B7C61" w:rsidRPr="001B7C61" w:rsidRDefault="001B7C61" w:rsidP="00845A91">
      <w:pPr>
        <w:pStyle w:val="Rubrik2"/>
        <w:ind w:left="0"/>
      </w:pPr>
      <w:r w:rsidRPr="001B7C61">
        <w:rPr>
          <w:lang w:val="en-US"/>
        </w:rPr>
        <w:t xml:space="preserve">Hängning </w:t>
      </w:r>
      <w:r w:rsidRPr="001B7C61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B7C61" w:rsidRPr="001B7C61" w14:paraId="2DD73AB7" w14:textId="77777777" w:rsidTr="001B7C6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523BB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C9398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DB1321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1DC210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4EC070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5200A5B9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F452C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Thorax K-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C185D09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6DB5D358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379D63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41B267D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0A059A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29C7079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693C81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E7111E6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2C866B8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19633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216BF7D2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E29B9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77296B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B7CF7F6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418F9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22DFA4E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E85E7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7E1803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78655739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0EE6C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B7BEE0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2270C3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4CDD6E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BD790B6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D78875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9AD18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486D1FA4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D0197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6E02DC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B708BD5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B1696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C24A9F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987E7C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391F2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7B774DA5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63B5D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542C13C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CFBD80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9AD44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2CEF59F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8B1AD5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533DD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685BED0C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EAA12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35833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DF8200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F1DC8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A6DA8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31B181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77B4B3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15E514CB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A1E42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BA04E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5B0B3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CA8CD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899C6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B42BB4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1800D7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232B59F0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5B7DA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F105B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758D0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B04B4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F45387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94EEBF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97FF5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1363EDA2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2621E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EEF935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7F3D363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001369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97E61E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BA0266E" w14:textId="77777777" w:rsidR="001B7C61" w:rsidRPr="001B7C61" w:rsidRDefault="001B7C61" w:rsidP="001B7C6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B7C61" w:rsidRPr="001B7C61" w14:paraId="691C4A26" w14:textId="77777777" w:rsidTr="001B7C6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EF4E3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C98380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A9FFD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2C7D34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7007F3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1E1C4E7F" w14:textId="77777777" w:rsidTr="001B7C6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D557B6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36D0CD1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19919076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005FACE1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177D51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1D3659F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25A6E7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4480CDC6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B7C6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C63075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196ADB7A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FC2E1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B7C6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6B80D490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677898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8A48CB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8176AF7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6F49B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6F84F247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72986F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E4EAE3E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7F6B2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3E567D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88D067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AFD4D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4C47A6AC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4F742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5278E1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82588D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8BF769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C9F36FC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0D321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78E736B3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D1FA2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5976E364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FE4DC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6FA3B41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8C031C2" w14:textId="77777777" w:rsidR="001B7C61" w:rsidRPr="001B7C61" w:rsidRDefault="001B7C61" w:rsidP="001B7C6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41D72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4014C6DD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2A5AD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8EB4B2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AF3D1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C6482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CA1879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197E7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73E106B6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1DD20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B0FCDF5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5D017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0D83A0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7F6BB6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54161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7417B9D8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CB6C7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90C6D3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C5BC7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DC7FB2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1B8E4F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2F1A7B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B7C61" w:rsidRPr="001B7C61" w14:paraId="2C353550" w14:textId="77777777" w:rsidTr="001B7C6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D41998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8AB352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B229E44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A1E57AA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16011C" w14:textId="77777777" w:rsidR="001B7C61" w:rsidRPr="001B7C61" w:rsidRDefault="001B7C61" w:rsidP="001B7C6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04B0300" w14:textId="77777777" w:rsidR="001B7C61" w:rsidRPr="001B7C61" w:rsidRDefault="001B7C61" w:rsidP="001B7C6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B7C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5CB1E" w14:textId="77777777" w:rsidR="00130DC5" w:rsidRDefault="00130DC5">
      <w:r>
        <w:separator/>
      </w:r>
    </w:p>
  </w:endnote>
  <w:endnote w:type="continuationSeparator" w:id="0">
    <w:p w14:paraId="6468DFB8" w14:textId="77777777" w:rsidR="00130DC5" w:rsidRDefault="00130DC5">
      <w:r>
        <w:continuationSeparator/>
      </w:r>
    </w:p>
  </w:endnote>
  <w:endnote w:type="continuationNotice" w:id="1">
    <w:p w14:paraId="1EA169B0" w14:textId="77777777" w:rsidR="00130DC5" w:rsidRDefault="00130D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A60B1" w14:textId="77777777" w:rsidR="00130DC5" w:rsidRDefault="00130DC5"/>
  </w:footnote>
  <w:footnote w:type="continuationSeparator" w:id="0">
    <w:p w14:paraId="6B1FF779" w14:textId="77777777" w:rsidR="00130DC5" w:rsidRDefault="00130DC5">
      <w:r>
        <w:continuationSeparator/>
      </w:r>
    </w:p>
  </w:footnote>
  <w:footnote w:type="continuationNotice" w:id="1">
    <w:p w14:paraId="0E8F9183" w14:textId="77777777" w:rsidR="00130DC5" w:rsidRDefault="00130D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29E712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E245838" w:tentative="1">
      <w:start w:val="1"/>
      <w:numFmt w:val="lowerLetter"/>
      <w:lvlText w:val="%2."/>
      <w:lvlJc w:val="left"/>
      <w:pPr>
        <w:ind w:left="1080" w:hanging="360"/>
      </w:pPr>
    </w:lvl>
    <w:lvl w:ilvl="2" w:tplc="D07CE392" w:tentative="1">
      <w:start w:val="1"/>
      <w:numFmt w:val="lowerRoman"/>
      <w:lvlText w:val="%3."/>
      <w:lvlJc w:val="right"/>
      <w:pPr>
        <w:ind w:left="1800" w:hanging="180"/>
      </w:pPr>
    </w:lvl>
    <w:lvl w:ilvl="3" w:tplc="FAB22532" w:tentative="1">
      <w:start w:val="1"/>
      <w:numFmt w:val="decimal"/>
      <w:lvlText w:val="%4."/>
      <w:lvlJc w:val="left"/>
      <w:pPr>
        <w:ind w:left="2520" w:hanging="360"/>
      </w:pPr>
    </w:lvl>
    <w:lvl w:ilvl="4" w:tplc="7BE0CC1A" w:tentative="1">
      <w:start w:val="1"/>
      <w:numFmt w:val="lowerLetter"/>
      <w:lvlText w:val="%5."/>
      <w:lvlJc w:val="left"/>
      <w:pPr>
        <w:ind w:left="3240" w:hanging="360"/>
      </w:pPr>
    </w:lvl>
    <w:lvl w:ilvl="5" w:tplc="884A15DC" w:tentative="1">
      <w:start w:val="1"/>
      <w:numFmt w:val="lowerRoman"/>
      <w:lvlText w:val="%6."/>
      <w:lvlJc w:val="right"/>
      <w:pPr>
        <w:ind w:left="3960" w:hanging="180"/>
      </w:pPr>
    </w:lvl>
    <w:lvl w:ilvl="6" w:tplc="0A40743A" w:tentative="1">
      <w:start w:val="1"/>
      <w:numFmt w:val="decimal"/>
      <w:lvlText w:val="%7."/>
      <w:lvlJc w:val="left"/>
      <w:pPr>
        <w:ind w:left="4680" w:hanging="360"/>
      </w:pPr>
    </w:lvl>
    <w:lvl w:ilvl="7" w:tplc="568EF6D4" w:tentative="1">
      <w:start w:val="1"/>
      <w:numFmt w:val="lowerLetter"/>
      <w:lvlText w:val="%8."/>
      <w:lvlJc w:val="left"/>
      <w:pPr>
        <w:ind w:left="5400" w:hanging="360"/>
      </w:pPr>
    </w:lvl>
    <w:lvl w:ilvl="8" w:tplc="B19C53F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821CF94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A52DE34" w:tentative="1">
      <w:start w:val="1"/>
      <w:numFmt w:val="lowerLetter"/>
      <w:lvlText w:val="%2."/>
      <w:lvlJc w:val="left"/>
      <w:pPr>
        <w:ind w:left="1080" w:hanging="360"/>
      </w:pPr>
    </w:lvl>
    <w:lvl w:ilvl="2" w:tplc="24960BB8" w:tentative="1">
      <w:start w:val="1"/>
      <w:numFmt w:val="lowerRoman"/>
      <w:lvlText w:val="%3."/>
      <w:lvlJc w:val="right"/>
      <w:pPr>
        <w:ind w:left="1800" w:hanging="180"/>
      </w:pPr>
    </w:lvl>
    <w:lvl w:ilvl="3" w:tplc="0DF238E8" w:tentative="1">
      <w:start w:val="1"/>
      <w:numFmt w:val="decimal"/>
      <w:lvlText w:val="%4."/>
      <w:lvlJc w:val="left"/>
      <w:pPr>
        <w:ind w:left="2520" w:hanging="360"/>
      </w:pPr>
    </w:lvl>
    <w:lvl w:ilvl="4" w:tplc="871A8876" w:tentative="1">
      <w:start w:val="1"/>
      <w:numFmt w:val="lowerLetter"/>
      <w:lvlText w:val="%5."/>
      <w:lvlJc w:val="left"/>
      <w:pPr>
        <w:ind w:left="3240" w:hanging="360"/>
      </w:pPr>
    </w:lvl>
    <w:lvl w:ilvl="5" w:tplc="AE4C44A0" w:tentative="1">
      <w:start w:val="1"/>
      <w:numFmt w:val="lowerRoman"/>
      <w:lvlText w:val="%6."/>
      <w:lvlJc w:val="right"/>
      <w:pPr>
        <w:ind w:left="3960" w:hanging="180"/>
      </w:pPr>
    </w:lvl>
    <w:lvl w:ilvl="6" w:tplc="3D12526A" w:tentative="1">
      <w:start w:val="1"/>
      <w:numFmt w:val="decimal"/>
      <w:lvlText w:val="%7."/>
      <w:lvlJc w:val="left"/>
      <w:pPr>
        <w:ind w:left="4680" w:hanging="360"/>
      </w:pPr>
    </w:lvl>
    <w:lvl w:ilvl="7" w:tplc="09E2A614" w:tentative="1">
      <w:start w:val="1"/>
      <w:numFmt w:val="lowerLetter"/>
      <w:lvlText w:val="%8."/>
      <w:lvlJc w:val="left"/>
      <w:pPr>
        <w:ind w:left="5400" w:hanging="360"/>
      </w:pPr>
    </w:lvl>
    <w:lvl w:ilvl="8" w:tplc="F110A3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CBE775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DFEB5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D49B3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A1235A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E72F18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9FCC55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15244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B204B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B324C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4583448">
    <w:abstractNumId w:val="20"/>
  </w:num>
  <w:num w:numId="2" w16cid:durableId="1740058936">
    <w:abstractNumId w:val="15"/>
  </w:num>
  <w:num w:numId="3" w16cid:durableId="127554589">
    <w:abstractNumId w:val="0"/>
  </w:num>
  <w:num w:numId="4" w16cid:durableId="228275127">
    <w:abstractNumId w:val="6"/>
  </w:num>
  <w:num w:numId="5" w16cid:durableId="2074351872">
    <w:abstractNumId w:val="18"/>
  </w:num>
  <w:num w:numId="6" w16cid:durableId="1369140790">
    <w:abstractNumId w:val="2"/>
  </w:num>
  <w:num w:numId="7" w16cid:durableId="1701079766">
    <w:abstractNumId w:val="12"/>
  </w:num>
  <w:num w:numId="8" w16cid:durableId="1115439637">
    <w:abstractNumId w:val="9"/>
  </w:num>
  <w:num w:numId="9" w16cid:durableId="1530488834">
    <w:abstractNumId w:val="1"/>
  </w:num>
  <w:num w:numId="10" w16cid:durableId="1334644932">
    <w:abstractNumId w:val="1"/>
  </w:num>
  <w:num w:numId="11" w16cid:durableId="578558080">
    <w:abstractNumId w:val="3"/>
  </w:num>
  <w:num w:numId="12" w16cid:durableId="540559623">
    <w:abstractNumId w:val="4"/>
  </w:num>
  <w:num w:numId="13" w16cid:durableId="1952517585">
    <w:abstractNumId w:val="14"/>
  </w:num>
  <w:num w:numId="14" w16cid:durableId="2125071486">
    <w:abstractNumId w:val="10"/>
  </w:num>
  <w:num w:numId="15" w16cid:durableId="2093967529">
    <w:abstractNumId w:val="7"/>
  </w:num>
  <w:num w:numId="16" w16cid:durableId="846015907">
    <w:abstractNumId w:val="13"/>
  </w:num>
  <w:num w:numId="17" w16cid:durableId="891386465">
    <w:abstractNumId w:val="5"/>
  </w:num>
  <w:num w:numId="18" w16cid:durableId="2027365505">
    <w:abstractNumId w:val="11"/>
  </w:num>
  <w:num w:numId="19" w16cid:durableId="1267886070">
    <w:abstractNumId w:val="19"/>
  </w:num>
  <w:num w:numId="20" w16cid:durableId="217132506">
    <w:abstractNumId w:val="16"/>
  </w:num>
  <w:num w:numId="21" w16cid:durableId="914512374">
    <w:abstractNumId w:val="8"/>
  </w:num>
  <w:num w:numId="22" w16cid:durableId="11043920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DC5"/>
    <w:rsid w:val="0013181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C61"/>
    <w:rsid w:val="001C4D0A"/>
    <w:rsid w:val="001C5FEF"/>
    <w:rsid w:val="00211487"/>
    <w:rsid w:val="00211D91"/>
    <w:rsid w:val="00217DEC"/>
    <w:rsid w:val="00235B57"/>
    <w:rsid w:val="00247534"/>
    <w:rsid w:val="00250F24"/>
    <w:rsid w:val="002523C5"/>
    <w:rsid w:val="0025380B"/>
    <w:rsid w:val="0025703A"/>
    <w:rsid w:val="00262A86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DAC"/>
    <w:rsid w:val="00384019"/>
    <w:rsid w:val="003854F1"/>
    <w:rsid w:val="0039118E"/>
    <w:rsid w:val="003963BC"/>
    <w:rsid w:val="00397F54"/>
    <w:rsid w:val="003A0D43"/>
    <w:rsid w:val="003B2A4B"/>
    <w:rsid w:val="003D099E"/>
    <w:rsid w:val="003D21A2"/>
    <w:rsid w:val="003D29D2"/>
    <w:rsid w:val="003D6537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882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BB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C85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FF6"/>
    <w:rsid w:val="00771100"/>
    <w:rsid w:val="0077224A"/>
    <w:rsid w:val="007759DD"/>
    <w:rsid w:val="0078609F"/>
    <w:rsid w:val="007917BA"/>
    <w:rsid w:val="007A5C6F"/>
    <w:rsid w:val="007B246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A9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73F"/>
    <w:rsid w:val="009B1F6B"/>
    <w:rsid w:val="009C0D12"/>
    <w:rsid w:val="009C192E"/>
    <w:rsid w:val="009C5613"/>
    <w:rsid w:val="009D6819"/>
    <w:rsid w:val="009D6D1C"/>
    <w:rsid w:val="009E0CF9"/>
    <w:rsid w:val="009E531B"/>
    <w:rsid w:val="009E6C56"/>
    <w:rsid w:val="009E7DCF"/>
    <w:rsid w:val="009F4A56"/>
    <w:rsid w:val="009F4E65"/>
    <w:rsid w:val="009F762E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9E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C41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75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D9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1A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03D"/>
    <w:rsid w:val="00DD2BE0"/>
    <w:rsid w:val="00DE4447"/>
    <w:rsid w:val="00DE5DA2"/>
    <w:rsid w:val="00DF0033"/>
    <w:rsid w:val="00E026BF"/>
    <w:rsid w:val="00E07B1B"/>
    <w:rsid w:val="00E11853"/>
    <w:rsid w:val="00E238F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747"/>
    <w:rsid w:val="00F2050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E9E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BC5A92-E0F7-422D-888F-5C59D4012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04067103-D15F-4143-96BB-2D88217CC571}" type="presOf" srcId="{548E9FD9-7371-42E5-8C31-C03B33C90BF7}" destId="{6CE68A43-9C69-4212-AF24-9AFEE7CA1715}" srcOrd="0" destOrd="0" presId="urn:microsoft.com/office/officeart/2005/8/layout/hChevron3"/>
    <dgm:cxn modelId="{18E5340A-40D0-40FF-91AE-BB26D9641FE1}" type="presOf" srcId="{72C3C3E7-AFE7-48AF-A84A-F5F4B462ABCE}" destId="{AD4E5296-B06F-4F82-9CB5-F741BF6BFCC1}" srcOrd="0" destOrd="0" presId="urn:microsoft.com/office/officeart/2005/8/layout/hChevron3"/>
    <dgm:cxn modelId="{3890A75D-B110-4331-9A1F-869858C98C24}" type="presOf" srcId="{B73EA016-5B5E-4372-8AFF-E16F061CFA05}" destId="{1F6A0B97-83F0-4189-B0CB-00156B0AC153}" srcOrd="0" destOrd="0" presId="urn:microsoft.com/office/officeart/2005/8/layout/hChevron3"/>
    <dgm:cxn modelId="{0D803248-3E87-4B8C-B1B3-E850D113783A}" type="presOf" srcId="{7D55B2F1-F7F7-4A6B-AFB0-F846FDB634B5}" destId="{E13D0391-DAD9-4B61-AB66-3FA48A4F7006}" srcOrd="0" destOrd="0" presId="urn:microsoft.com/office/officeart/2005/8/layout/hChevron3"/>
    <dgm:cxn modelId="{40BE0FC0-39A2-4A6A-8041-AFCBA9ACF284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4C7CFDC-59D0-4D9D-8420-A06826745B37}" type="presParOf" srcId="{1F6A0B97-83F0-4189-B0CB-00156B0AC153}" destId="{4784DBD1-3CBE-41A8-A2C7-CF088F838C79}" srcOrd="0" destOrd="0" presId="urn:microsoft.com/office/officeart/2005/8/layout/hChevron3"/>
    <dgm:cxn modelId="{7C4BA48B-BB65-474F-B8B3-7009FD11F71A}" type="presParOf" srcId="{1F6A0B97-83F0-4189-B0CB-00156B0AC153}" destId="{37D14BC8-3203-463C-9804-9B3B86B621FF}" srcOrd="1" destOrd="0" presId="urn:microsoft.com/office/officeart/2005/8/layout/hChevron3"/>
    <dgm:cxn modelId="{AE4196D6-2640-4729-A7F4-A1C3161A2336}" type="presParOf" srcId="{1F6A0B97-83F0-4189-B0CB-00156B0AC153}" destId="{E13D0391-DAD9-4B61-AB66-3FA48A4F7006}" srcOrd="2" destOrd="0" presId="urn:microsoft.com/office/officeart/2005/8/layout/hChevron3"/>
    <dgm:cxn modelId="{353BE806-7955-4EDE-8AAB-06323DC8F670}" type="presParOf" srcId="{1F6A0B97-83F0-4189-B0CB-00156B0AC153}" destId="{F9271109-4339-4036-9126-150629D10456}" srcOrd="3" destOrd="0" presId="urn:microsoft.com/office/officeart/2005/8/layout/hChevron3"/>
    <dgm:cxn modelId="{AEDD0902-B800-4926-A5B7-9779EDA2D530}" type="presParOf" srcId="{1F6A0B97-83F0-4189-B0CB-00156B0AC153}" destId="{AD4E5296-B06F-4F82-9CB5-F741BF6BFCC1}" srcOrd="4" destOrd="0" presId="urn:microsoft.com/office/officeart/2005/8/layout/hChevron3"/>
    <dgm:cxn modelId="{27152004-FA96-4B03-AB70-E18F221FD0D0}" type="presParOf" srcId="{1F6A0B97-83F0-4189-B0CB-00156B0AC153}" destId="{99F7A086-6C98-4385-8FFE-3337C1F24694}" srcOrd="5" destOrd="0" presId="urn:microsoft.com/office/officeart/2005/8/layout/hChevron3"/>
    <dgm:cxn modelId="{8A36CDF0-CB9E-4835-8514-0CF3E3DF655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215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1891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K- (830000, 840000)</dc:title>
  <dc:subject/>
  <dc:creator>patrik.jens.johansson@vgregion.se</dc:creator>
  <keywords/>
  <lastModifiedBy>Ulrica Sehlberg</lastModifiedBy>
  <revision>20</revision>
  <lastPrinted>2016-03-31T19:56:00.0000000Z</lastPrinted>
  <dcterms:created xsi:type="dcterms:W3CDTF">2022-05-18T13:23:00.0000000Z</dcterms:created>
  <dcterms:modified xsi:type="dcterms:W3CDTF">2025-04-08T13:23:00.0000000Z</dcterms:modified>
</coreProperties>
</file>