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A765F" w14:textId="77777777" w:rsidR="001B7C61" w:rsidRDefault="001B7C61" w:rsidP="00F35B05">
      <w:pPr>
        <w:pStyle w:val="Rubrik2"/>
        <w:sectPr w:rsidR="001B7C61" w:rsidSect="001B7C6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001D190" w14:textId="5CFC1DB2" w:rsidR="001B7C61" w:rsidRPr="00373DAC" w:rsidRDefault="00845A91" w:rsidP="00373DAC">
      <w:pPr>
        <w:pStyle w:val="Rubrik1"/>
        <w:ind w:left="0"/>
      </w:pPr>
      <w:r w:rsidRPr="00845A91">
        <w:t>DT Thorax/buk K- (830000 &amp; 840000)</w:t>
      </w:r>
    </w:p>
    <w:p w14:paraId="10D180E2" w14:textId="77777777" w:rsidR="001B7C61" w:rsidRPr="001B7C61" w:rsidRDefault="001B7C61" w:rsidP="00845A91">
      <w:pPr>
        <w:pStyle w:val="Rubrik2"/>
        <w:ind w:left="0"/>
      </w:pPr>
      <w:r w:rsidRPr="001B7C61">
        <w:t>Syfte</w:t>
      </w:r>
    </w:p>
    <w:p w14:paraId="504A07D6" w14:textId="77777777" w:rsidR="001B7C61" w:rsidRDefault="001B7C61" w:rsidP="001B7C61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1B7C61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14A0F53D" w14:textId="77777777" w:rsidR="00373DAC" w:rsidRPr="001B7C61" w:rsidRDefault="00373DAC" w:rsidP="001B7C61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DECDA48" w14:textId="77777777" w:rsidR="00373DAC" w:rsidRPr="001B7C61" w:rsidRDefault="00373DAC" w:rsidP="00373DAC">
      <w:pPr>
        <w:pStyle w:val="Rubrik2"/>
        <w:ind w:left="0"/>
      </w:pPr>
      <w:r>
        <w:t>Förändringar</w:t>
      </w:r>
      <w:r w:rsidRPr="001B7C61">
        <w:t xml:space="preserve"> i denna version</w:t>
      </w:r>
    </w:p>
    <w:p w14:paraId="027EF40C" w14:textId="5743D767" w:rsidR="00373DAC" w:rsidRPr="001B7C61" w:rsidRDefault="003963BC" w:rsidP="00373DAC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Reviderad, bytt kernel Siemens</w:t>
      </w:r>
      <w:r w:rsidR="00373DAC">
        <w:rPr>
          <w:rFonts w:ascii="Arial" w:hAnsi="Arial" w:cs="Arial"/>
          <w:sz w:val="18"/>
          <w:szCs w:val="18"/>
        </w:rPr>
        <w:t>.</w:t>
      </w:r>
    </w:p>
    <w:p w14:paraId="431B7D40" w14:textId="77777777" w:rsidR="001B7C61" w:rsidRPr="001B7C61" w:rsidRDefault="001B7C61" w:rsidP="001B7C61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0A0D84B" w14:textId="77777777" w:rsidR="001B7C61" w:rsidRPr="001B7C61" w:rsidRDefault="001B7C61" w:rsidP="00845A91">
      <w:pPr>
        <w:pStyle w:val="Rubrik2"/>
        <w:ind w:left="0"/>
      </w:pPr>
      <w:r w:rsidRPr="001B7C61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1B7C61" w:rsidRPr="001B7C61" w14:paraId="5980F12F" w14:textId="77777777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05967923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B7C61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78B1D68E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B7C61">
              <w:rPr>
                <w:rFonts w:ascii="Arial" w:hAnsi="Arial" w:cs="Arial"/>
                <w:sz w:val="18"/>
                <w:szCs w:val="18"/>
              </w:rPr>
              <w:t>Tumör, metastaser, lymfom mm, när K+ inte är aktuellt.</w:t>
            </w:r>
          </w:p>
        </w:tc>
      </w:tr>
      <w:tr w:rsidR="001B7C61" w:rsidRPr="001B7C61" w14:paraId="14BC00CA" w14:textId="7777777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2B16B9F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B7C61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B7A7A8B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B7C61">
              <w:rPr>
                <w:rFonts w:ascii="Arial" w:hAnsi="Arial" w:cs="Arial"/>
                <w:sz w:val="18"/>
                <w:szCs w:val="18"/>
              </w:rPr>
              <w:t>Inga.</w:t>
            </w:r>
          </w:p>
        </w:tc>
      </w:tr>
      <w:tr w:rsidR="001B7C61" w:rsidRPr="001B7C61" w14:paraId="00C84E80" w14:textId="7777777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B76F424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B7C61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D80C9BD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B7C61">
              <w:rPr>
                <w:rFonts w:ascii="Arial" w:hAnsi="Arial" w:cs="Arial"/>
                <w:sz w:val="18"/>
                <w:szCs w:val="18"/>
              </w:rPr>
              <w:t>2 glas vatten precis innan undersökningen.</w:t>
            </w:r>
          </w:p>
        </w:tc>
      </w:tr>
      <w:tr w:rsidR="001B7C61" w:rsidRPr="001B7C61" w14:paraId="662C50DA" w14:textId="7777777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F783B46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B7C61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286BDCD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B7C61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1B7C61" w:rsidRPr="001B7C61" w14:paraId="62662D5A" w14:textId="7777777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D26A897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B7C61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F1E8A30" w14:textId="11FD2C1E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7C61">
              <w:rPr>
                <w:rFonts w:ascii="Arial" w:hAnsi="Arial" w:cs="Arial"/>
                <w:color w:val="000000"/>
                <w:sz w:val="18"/>
                <w:szCs w:val="18"/>
              </w:rPr>
              <w:t xml:space="preserve">Kvinnor mellan </w:t>
            </w:r>
            <w:r w:rsidR="00845A91" w:rsidRPr="001B7C61">
              <w:rPr>
                <w:rFonts w:ascii="Arial" w:hAnsi="Arial" w:cs="Arial"/>
                <w:color w:val="000000"/>
                <w:sz w:val="18"/>
                <w:szCs w:val="18"/>
              </w:rPr>
              <w:t>15–50</w:t>
            </w:r>
            <w:r w:rsidRPr="001B7C61">
              <w:rPr>
                <w:rFonts w:ascii="Arial" w:hAnsi="Arial" w:cs="Arial"/>
                <w:color w:val="000000"/>
                <w:sz w:val="18"/>
                <w:szCs w:val="18"/>
              </w:rPr>
              <w:t xml:space="preserve"> år ska tillfrågas om eventuell graviditet. </w:t>
            </w:r>
          </w:p>
          <w:p w14:paraId="31A82B68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7C61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1B95F1B3" w14:textId="55753BC6" w:rsidR="001B7C61" w:rsidRPr="001B7C61" w:rsidRDefault="003963BC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7" w:history="1">
              <w:r w:rsidR="001B7C61" w:rsidRPr="001B7C61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1B7C61" w:rsidRPr="001B7C61" w14:paraId="00ACEA28" w14:textId="7777777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04E6C0EC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B7C61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2383CE71" w14:textId="77777777" w:rsidR="001B7C61" w:rsidRPr="001B7C61" w:rsidRDefault="001B7C61" w:rsidP="001B7C61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B7C61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12937B14" w14:textId="77777777" w:rsidR="001B7C61" w:rsidRPr="001B7C61" w:rsidRDefault="001B7C61" w:rsidP="001B7C61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B7C61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3EE56051" w14:textId="77777777" w:rsidR="001B7C61" w:rsidRPr="001B7C61" w:rsidRDefault="001B7C61" w:rsidP="001B7C61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B7C61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7DF4A075" w14:textId="4B0F29C4" w:rsidR="001B7C61" w:rsidRPr="001B7C61" w:rsidRDefault="001B7C61" w:rsidP="00845A91">
      <w:pPr>
        <w:pStyle w:val="Rubrik2"/>
        <w:ind w:left="0"/>
      </w:pPr>
      <w:r w:rsidRPr="001B7C61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999"/>
        <w:gridCol w:w="3089"/>
      </w:tblGrid>
      <w:tr w:rsidR="001B7C61" w:rsidRPr="001B7C61" w14:paraId="5524AE6C" w14:textId="77777777" w:rsidTr="001B7C61">
        <w:trPr>
          <w:trHeight w:val="520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CBC9C4D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1B7C61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28BECEAC" wp14:editId="3B0B74C0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AC510DC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1B7C61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418AC28A" wp14:editId="03560B58">
                      <wp:simplePos x="0" y="0"/>
                      <wp:positionH relativeFrom="column">
                        <wp:posOffset>724535</wp:posOffset>
                      </wp:positionH>
                      <wp:positionV relativeFrom="paragraph">
                        <wp:posOffset>91440</wp:posOffset>
                      </wp:positionV>
                      <wp:extent cx="410210" cy="2036445"/>
                      <wp:effectExtent l="0" t="0" r="8890" b="1905"/>
                      <wp:wrapNone/>
                      <wp:docPr id="17" name="Pil: uppå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203644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45ABF9D" w14:textId="77777777" w:rsidR="001B7C61" w:rsidRPr="0066567D" w:rsidRDefault="001B7C61" w:rsidP="00845A91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w14:anchorId="418AC28A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Pil: uppåt 17" o:spid="_x0000_s1026" type="#_x0000_t68" style="position:absolute;left:0;text-align:left;margin-left:57.05pt;margin-top:7.2pt;width:32.3pt;height:160.35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" adj="2175" fillcolor="red" stroked="f" strokeweight="1pt">
                      <v:textbox inset="1mm,1mm,1mm,1mm">
                        <w:txbxContent>
                          <w:p w14:paraId="545ABF9D" w14:textId="77777777" w:rsidR="001B7C61" w:rsidRPr="0066567D" w:rsidRDefault="001B7C61" w:rsidP="00845A91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B7C6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6FDCEF7" wp14:editId="21F9A2B6">
                      <wp:simplePos x="0" y="0"/>
                      <wp:positionH relativeFrom="column">
                        <wp:posOffset>255905</wp:posOffset>
                      </wp:positionH>
                      <wp:positionV relativeFrom="paragraph">
                        <wp:posOffset>80010</wp:posOffset>
                      </wp:positionV>
                      <wp:extent cx="1317625" cy="2072005"/>
                      <wp:effectExtent l="19050" t="19050" r="15875" b="2349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7625" cy="2072244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w16du="http://schemas.microsoft.com/office/word/2023/wordml/word16du">
                  <w:pict>
                    <v:rect w14:anchorId="561BC1F9" id="Rektangel 3" o:spid="_x0000_s1026" style="position:absolute;margin-left:20.15pt;margin-top:6.3pt;width:103.75pt;height:16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" filled="f" strokecolor="red" strokeweight="3pt"/>
                  </w:pict>
                </mc:Fallback>
              </mc:AlternateContent>
            </w:r>
            <w:r w:rsidRPr="001B7C61">
              <w:rPr>
                <w:noProof/>
                <w:szCs w:val="20"/>
              </w:rPr>
              <w:drawing>
                <wp:inline distT="0" distB="0" distL="0" distR="0" wp14:anchorId="00E3F6D0" wp14:editId="4480431C">
                  <wp:extent cx="1352373" cy="2228850"/>
                  <wp:effectExtent l="0" t="0" r="635" b="0"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990106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625" cy="2239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7C61" w:rsidRPr="001B7C61" w14:paraId="2265C100" w14:textId="77777777" w:rsidTr="001B7C61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7B4451A7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B7C61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06FD6D81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B7C61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35EAED4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1B7C61" w:rsidRPr="001B7C61" w14:paraId="627C41C8" w14:textId="77777777" w:rsidTr="001B7C61">
        <w:trPr>
          <w:trHeight w:val="227"/>
        </w:trPr>
        <w:tc>
          <w:tcPr>
            <w:tcW w:w="1950" w:type="dxa"/>
            <w:shd w:val="clear" w:color="auto" w:fill="FFFFFF"/>
          </w:tcPr>
          <w:p w14:paraId="34A9E981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B7C61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756FBECB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B7C61">
              <w:rPr>
                <w:rFonts w:ascii="Arial" w:hAnsi="Arial" w:cs="Arial"/>
                <w:sz w:val="18"/>
                <w:szCs w:val="18"/>
              </w:rPr>
              <w:t>Jugulum – trochanter minor.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AF77625" w14:textId="77777777" w:rsidR="001B7C61" w:rsidRPr="001B7C61" w:rsidRDefault="001B7C61" w:rsidP="001B7C61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1B7C61" w:rsidRPr="001B7C61" w14:paraId="26C1E489" w14:textId="77777777" w:rsidTr="001B7C61">
        <w:trPr>
          <w:trHeight w:val="227"/>
        </w:trPr>
        <w:tc>
          <w:tcPr>
            <w:tcW w:w="1950" w:type="dxa"/>
            <w:shd w:val="clear" w:color="auto" w:fill="FFFFFF"/>
          </w:tcPr>
          <w:p w14:paraId="53F4756A" w14:textId="77777777" w:rsidR="001B7C61" w:rsidRPr="001B7C61" w:rsidRDefault="001B7C61" w:rsidP="001B7C61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B7C61">
              <w:rPr>
                <w:rFonts w:ascii="Arial" w:hAnsi="Arial" w:cs="Arial"/>
                <w:b/>
                <w:sz w:val="18"/>
                <w:szCs w:val="18"/>
              </w:rPr>
              <w:t>Thorax/buk K-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64494297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1B7C61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1B7C61">
              <w:rPr>
                <w:rFonts w:ascii="Arial" w:hAnsi="Arial" w:cs="Arial"/>
                <w:sz w:val="18"/>
                <w:szCs w:val="18"/>
              </w:rPr>
              <w:t xml:space="preserve"> Jugulum – trochanter minor.</w:t>
            </w:r>
          </w:p>
          <w:p w14:paraId="698C87F3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B7C61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4F486119" w14:textId="77777777" w:rsidR="001B7C61" w:rsidRPr="001B7C61" w:rsidRDefault="001B7C61" w:rsidP="001B7C61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1B7C61" w:rsidRPr="001B7C61" w14:paraId="21A9F553" w14:textId="77777777" w:rsidTr="001B7C61">
        <w:trPr>
          <w:trHeight w:val="227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7769172F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  <w:p w14:paraId="15AB67DA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B7C61">
              <w:rPr>
                <w:rFonts w:ascii="Arial" w:hAnsi="Arial" w:cs="Arial"/>
                <w:sz w:val="18"/>
                <w:szCs w:val="18"/>
              </w:rPr>
              <w:t>Efter scanning segmenteras serien i thorax och buk, som läggs på separata kort och reformateras som vanligt.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6BBBE0BF" w14:textId="77777777" w:rsidR="001B7C61" w:rsidRPr="001B7C61" w:rsidRDefault="001B7C61" w:rsidP="001B7C61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62D918D4" w14:textId="77777777" w:rsidR="001B7C61" w:rsidRPr="001B7C61" w:rsidRDefault="001B7C61" w:rsidP="00845A91">
      <w:pPr>
        <w:pStyle w:val="Rubrik2"/>
        <w:ind w:left="0"/>
      </w:pPr>
      <w:r w:rsidRPr="001B7C61">
        <w:lastRenderedPageBreak/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122"/>
        <w:gridCol w:w="1134"/>
        <w:gridCol w:w="992"/>
        <w:gridCol w:w="2268"/>
        <w:gridCol w:w="1417"/>
        <w:gridCol w:w="1105"/>
      </w:tblGrid>
      <w:tr w:rsidR="001B7C61" w:rsidRPr="001B7C61" w14:paraId="57DD76B8" w14:textId="77777777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D9A585B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B7C61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53C5EA4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7C61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807B3A3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7C61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A8349EF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7C61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 w:rsidRPr="001B7C61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9B827DF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B7C61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8DE6BE2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B7C61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1B7C61" w:rsidRPr="001B7C61" w14:paraId="6DDD793D" w14:textId="77777777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62064D5" w14:textId="77777777" w:rsidR="001B7C61" w:rsidRPr="001B7C61" w:rsidRDefault="001B7C61" w:rsidP="001B7C61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B7C61">
              <w:rPr>
                <w:rFonts w:ascii="Arial" w:hAnsi="Arial" w:cs="Arial"/>
                <w:b/>
                <w:sz w:val="18"/>
                <w:szCs w:val="18"/>
              </w:rPr>
              <w:t>Thorax/buk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3C9201E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7C61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5E1BF1E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7C61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06DBFC8" w14:textId="332CC6B6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7C61">
              <w:rPr>
                <w:rFonts w:ascii="Arial" w:hAnsi="Arial" w:cs="Arial"/>
                <w:sz w:val="18"/>
                <w:szCs w:val="18"/>
              </w:rPr>
              <w:t>B</w:t>
            </w:r>
            <w:r w:rsidR="00544882">
              <w:rPr>
                <w:rFonts w:ascii="Arial" w:hAnsi="Arial" w:cs="Arial"/>
                <w:sz w:val="18"/>
                <w:szCs w:val="18"/>
              </w:rPr>
              <w:t>r40</w:t>
            </w:r>
            <w:r w:rsidRPr="001B7C61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D634C5A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B7C61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0574D35E" w14:textId="42F9F691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B7C61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  <w:r w:rsidR="00A519E7">
              <w:rPr>
                <w:rFonts w:ascii="Arial" w:hAnsi="Arial" w:cs="Arial"/>
                <w:noProof/>
                <w:sz w:val="18"/>
                <w:szCs w:val="18"/>
              </w:rPr>
              <w:t>/PACS</w:t>
            </w:r>
          </w:p>
        </w:tc>
      </w:tr>
      <w:tr w:rsidR="001B7C61" w:rsidRPr="001B7C61" w14:paraId="234CBB99" w14:textId="77777777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4810CEC" w14:textId="64B6800C" w:rsidR="001B7C61" w:rsidRPr="001B7C61" w:rsidRDefault="001B7C61" w:rsidP="001B7C6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B7C61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1B7C61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A519E7">
              <w:rPr>
                <w:rFonts w:ascii="Arial" w:hAnsi="Arial" w:cs="Arial"/>
                <w:b/>
                <w:sz w:val="18"/>
                <w:szCs w:val="18"/>
              </w:rPr>
              <w:t>Lungor</w:t>
            </w:r>
            <w:r w:rsidR="00373DAC">
              <w:rPr>
                <w:rFonts w:ascii="Arial" w:hAnsi="Arial" w:cs="Arial"/>
                <w:b/>
                <w:sz w:val="18"/>
                <w:szCs w:val="18"/>
              </w:rPr>
              <w:t xml:space="preserve"> K</w:t>
            </w:r>
            <w:r w:rsidR="00131814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5D9AC00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7C61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AA855EA" w14:textId="6CB8E62A" w:rsidR="001B7C61" w:rsidRPr="001B7C61" w:rsidRDefault="00A519E7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36F4CAA6" w14:textId="1949E144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7C61">
              <w:rPr>
                <w:rFonts w:ascii="Arial" w:hAnsi="Arial" w:cs="Arial"/>
                <w:sz w:val="18"/>
                <w:szCs w:val="18"/>
              </w:rPr>
              <w:t>B</w:t>
            </w:r>
            <w:r w:rsidR="00544882">
              <w:rPr>
                <w:rFonts w:ascii="Arial" w:hAnsi="Arial" w:cs="Arial"/>
                <w:sz w:val="18"/>
                <w:szCs w:val="18"/>
              </w:rPr>
              <w:t>l64</w:t>
            </w:r>
            <w:r w:rsidRPr="001B7C61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80F1792" w14:textId="0C324FA5" w:rsidR="001B7C61" w:rsidRPr="001B7C61" w:rsidRDefault="00A519E7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B7C6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26083101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B7C6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1B7C61" w:rsidRPr="001B7C61" w14:paraId="3B64145D" w14:textId="77777777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448BFA4" w14:textId="21937E94" w:rsidR="001B7C61" w:rsidRPr="001B7C61" w:rsidRDefault="00A519E7" w:rsidP="001B7C6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  Lungor K</w:t>
            </w:r>
            <w:r w:rsidR="0077224A">
              <w:rPr>
                <w:rFonts w:ascii="Arial" w:hAnsi="Arial" w:cs="Arial"/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ECB358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B7C61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A91CB9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B7C61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BFB24F" w14:textId="7876C58A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B7C61">
              <w:rPr>
                <w:rFonts w:ascii="Arial" w:hAnsi="Arial" w:cs="Arial"/>
                <w:sz w:val="18"/>
                <w:szCs w:val="18"/>
              </w:rPr>
              <w:t>B</w:t>
            </w:r>
            <w:r w:rsidR="00544882">
              <w:rPr>
                <w:rFonts w:ascii="Arial" w:hAnsi="Arial" w:cs="Arial"/>
                <w:sz w:val="18"/>
                <w:szCs w:val="18"/>
              </w:rPr>
              <w:t>l64</w:t>
            </w:r>
            <w:r w:rsidRPr="001B7C61">
              <w:rPr>
                <w:rFonts w:ascii="Arial" w:hAnsi="Arial" w:cs="Arial"/>
                <w:sz w:val="18"/>
                <w:szCs w:val="18"/>
              </w:rPr>
              <w:t>/Standard/FC52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285705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B7C6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D9F17E2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B7C6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1B7C61" w:rsidRPr="001B7C61" w14:paraId="3EA7EFB7" w14:textId="77777777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96E16C5" w14:textId="77777777" w:rsidR="001B7C61" w:rsidRPr="001B7C61" w:rsidRDefault="001B7C61" w:rsidP="001B7C6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6C3504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B7C61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3AD629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B7C61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36B876" w14:textId="0F705443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B7C61">
              <w:rPr>
                <w:rFonts w:ascii="Arial" w:hAnsi="Arial" w:cs="Arial"/>
                <w:sz w:val="18"/>
                <w:szCs w:val="18"/>
              </w:rPr>
              <w:t>B</w:t>
            </w:r>
            <w:r w:rsidR="00544882">
              <w:rPr>
                <w:rFonts w:ascii="Arial" w:hAnsi="Arial" w:cs="Arial"/>
                <w:sz w:val="18"/>
                <w:szCs w:val="18"/>
              </w:rPr>
              <w:t>l64</w:t>
            </w:r>
            <w:r w:rsidRPr="001B7C61">
              <w:rPr>
                <w:rFonts w:ascii="Arial" w:hAnsi="Arial" w:cs="Arial"/>
                <w:sz w:val="18"/>
                <w:szCs w:val="18"/>
              </w:rPr>
              <w:t>/Standard/FC52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4F7157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B7C6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DBBF4B7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B7C6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1B7C61" w:rsidRPr="001B7C61" w14:paraId="366E5699" w14:textId="77777777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7BD4CE" w14:textId="472FC0D7" w:rsidR="0077224A" w:rsidRDefault="0077224A" w:rsidP="001B7C6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14:paraId="4BA41426" w14:textId="7994B35C" w:rsidR="001B7C61" w:rsidRPr="001B7C61" w:rsidRDefault="007B2469" w:rsidP="001B7C6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  </w:t>
            </w:r>
            <w:r w:rsidR="00C55D9A">
              <w:rPr>
                <w:rFonts w:ascii="Arial" w:hAnsi="Arial" w:cs="Arial"/>
                <w:b/>
                <w:sz w:val="18"/>
                <w:szCs w:val="18"/>
                <w:lang w:val="en-US"/>
              </w:rPr>
              <w:t>Buk K</w:t>
            </w:r>
            <w:r w:rsidR="009C5613">
              <w:rPr>
                <w:rFonts w:ascii="Arial" w:hAnsi="Arial" w:cs="Arial"/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A5D962" w14:textId="623BECE4" w:rsidR="001B7C61" w:rsidRPr="001B7C61" w:rsidRDefault="009C5613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916DCE" w14:textId="0970BED5" w:rsidR="001B7C61" w:rsidRPr="001B7C61" w:rsidRDefault="009C5613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5/5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2E2C36" w14:textId="4ECF635F" w:rsidR="001B7C61" w:rsidRPr="001B7C61" w:rsidRDefault="009C5613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B7C61">
              <w:rPr>
                <w:rFonts w:ascii="Arial" w:hAnsi="Arial" w:cs="Arial"/>
                <w:sz w:val="18"/>
                <w:szCs w:val="18"/>
              </w:rPr>
              <w:t>B</w:t>
            </w:r>
            <w:r w:rsidR="00544882">
              <w:rPr>
                <w:rFonts w:ascii="Arial" w:hAnsi="Arial" w:cs="Arial"/>
                <w:sz w:val="18"/>
                <w:szCs w:val="18"/>
              </w:rPr>
              <w:t>r40</w:t>
            </w:r>
            <w:r w:rsidRPr="001B7C61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62EC2F" w14:textId="44071D93" w:rsidR="001B7C61" w:rsidRPr="001B7C61" w:rsidRDefault="009C5613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B7C6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6B0B955F" w14:textId="01640B18" w:rsidR="001B7C61" w:rsidRPr="001B7C61" w:rsidRDefault="009C5613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1B7C61" w:rsidRPr="001B7C61" w14:paraId="2F982AB9" w14:textId="77777777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1FCF370" w14:textId="44EB0736" w:rsidR="001B7C61" w:rsidRPr="001B7C61" w:rsidRDefault="001B7C61" w:rsidP="001B7C6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13F0F2" w14:textId="5AC312F4" w:rsidR="001B7C61" w:rsidRPr="001B7C61" w:rsidRDefault="00FC5E9E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0F44EA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B7C61">
              <w:rPr>
                <w:rFonts w:ascii="Arial" w:hAnsi="Arial" w:cs="Arial"/>
                <w:sz w:val="18"/>
                <w:szCs w:val="18"/>
                <w:lang w:val="en-US"/>
              </w:rPr>
              <w:t>5/5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D3860C" w14:textId="4AD7FE88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B7C61">
              <w:rPr>
                <w:rFonts w:ascii="Arial" w:hAnsi="Arial" w:cs="Arial"/>
                <w:sz w:val="18"/>
                <w:szCs w:val="18"/>
              </w:rPr>
              <w:t>B</w:t>
            </w:r>
            <w:r w:rsidR="007B2469">
              <w:rPr>
                <w:rFonts w:ascii="Arial" w:hAnsi="Arial" w:cs="Arial"/>
                <w:sz w:val="18"/>
                <w:szCs w:val="18"/>
              </w:rPr>
              <w:t>r40</w:t>
            </w:r>
            <w:r w:rsidRPr="001B7C61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CA4750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B7C6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01E9073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B7C6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1B7C61" w:rsidRPr="001B7C61" w14:paraId="015D804A" w14:textId="77777777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913A27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1B7C61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70B6BE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B7C61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1F894B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B7C61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E2B5CB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B7C61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652BC1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B7C61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4C3A18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B7C61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1B7C61" w:rsidRPr="001B7C61" w14:paraId="47483C7F" w14:textId="77777777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0F5AFD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1B7C61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22A063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B7C61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6FBA60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B7C61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4DC87F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B7C61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117EE2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B7C61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3DA0A2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B7C61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3EF9DAF8" w14:textId="77777777" w:rsidR="001B7C61" w:rsidRPr="001B7C61" w:rsidRDefault="001B7C61" w:rsidP="00845A91">
      <w:pPr>
        <w:pStyle w:val="Rubrik2"/>
        <w:ind w:left="0"/>
      </w:pPr>
      <w:r w:rsidRPr="001B7C61">
        <w:rPr>
          <w:lang w:val="en-US"/>
        </w:rPr>
        <w:t xml:space="preserve">Hängning </w:t>
      </w:r>
      <w:r w:rsidRPr="001B7C61">
        <w:t>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1B7C61" w:rsidRPr="001B7C61" w14:paraId="2DD73AB7" w14:textId="77777777" w:rsidTr="001B7C61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12523BB5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77C93989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7DB1321B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11DC2109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44EC070C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B7C61" w:rsidRPr="001B7C61" w14:paraId="5200A5B9" w14:textId="77777777" w:rsidTr="001B7C6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4F452C7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B7C61">
              <w:rPr>
                <w:rFonts w:ascii="Arial" w:hAnsi="Arial" w:cs="Arial"/>
                <w:b/>
                <w:sz w:val="18"/>
                <w:szCs w:val="18"/>
              </w:rPr>
              <w:t>Thorax K-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1C185D09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B7C61">
              <w:rPr>
                <w:rFonts w:ascii="Arial" w:hAnsi="Arial" w:cs="Arial"/>
                <w:color w:val="FFFFFF"/>
                <w:sz w:val="18"/>
                <w:szCs w:val="18"/>
              </w:rPr>
              <w:t>Mediastinum K-</w:t>
            </w:r>
          </w:p>
          <w:p w14:paraId="6DB5D358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B7C61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7379D632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B7C61">
              <w:rPr>
                <w:rFonts w:ascii="Arial" w:hAnsi="Arial" w:cs="Arial"/>
                <w:color w:val="FFFFFF"/>
                <w:sz w:val="18"/>
                <w:szCs w:val="18"/>
              </w:rPr>
              <w:t>Lungor K-</w:t>
            </w:r>
          </w:p>
          <w:p w14:paraId="241B267D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B7C61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40A059A9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629C7079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B7C61">
              <w:rPr>
                <w:rFonts w:ascii="Arial" w:hAnsi="Arial" w:cs="Arial"/>
                <w:color w:val="FFFFFF"/>
                <w:sz w:val="18"/>
                <w:szCs w:val="18"/>
              </w:rPr>
              <w:t>Lungor K-</w:t>
            </w:r>
          </w:p>
          <w:p w14:paraId="2693C81F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B7C61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0E7111E6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B7C61">
              <w:rPr>
                <w:rFonts w:ascii="Arial" w:hAnsi="Arial" w:cs="Arial"/>
                <w:color w:val="FFFFFF"/>
                <w:sz w:val="18"/>
                <w:szCs w:val="18"/>
              </w:rPr>
              <w:t>Lungor K-</w:t>
            </w:r>
          </w:p>
          <w:p w14:paraId="22C866B8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B7C61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D19633A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B7C61" w:rsidRPr="001B7C61" w14:paraId="216BF7D2" w14:textId="77777777" w:rsidTr="001B7C6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DE29B92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B7C61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977296B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6B7CF7F6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4418F94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22DFA4E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8E85E7F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57E1803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B7C61" w:rsidRPr="001B7C61" w14:paraId="78655739" w14:textId="77777777" w:rsidTr="001B7C6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60EE6C4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4B7BEE0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582270C3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C4CDD6E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BD790B6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7D78875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29AD18A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B7C61" w:rsidRPr="001B7C61" w14:paraId="486D1FA4" w14:textId="77777777" w:rsidTr="001B7C6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2D01978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46E02DC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6B708BD5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7B16962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C24A9F2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5987E7C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6391F28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B7C61" w:rsidRPr="001B7C61" w14:paraId="7B774DA5" w14:textId="77777777" w:rsidTr="001B7C6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D63B5D0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1542C13C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3CFBD804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49AD44B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62CEF59F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38B1AD54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3533DD2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B7C61" w:rsidRPr="001B7C61" w14:paraId="685BED0C" w14:textId="77777777" w:rsidTr="001B7C6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AEAA12A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0635833B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4DF82009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2F1DC8D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3A6DA8C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31B1815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177B4B3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B7C61" w:rsidRPr="001B7C61" w14:paraId="15E514CB" w14:textId="77777777" w:rsidTr="001B7C6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9A1E424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2BA04E8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55B0B39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0CA8CD5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5899C6C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B42BB4A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A1800D7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B7C61" w:rsidRPr="001B7C61" w14:paraId="232B59F0" w14:textId="77777777" w:rsidTr="001B7C6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05B7DAD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20F105BB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59758D08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DB04B4B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F45387D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D94EEBF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597FF56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B7C61" w:rsidRPr="001B7C61" w14:paraId="1363EDA2" w14:textId="77777777" w:rsidTr="001B7C61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12621E8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3EEF9354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07F3D363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30013696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997E61E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7BA0266E" w14:textId="77777777" w:rsidR="001B7C61" w:rsidRPr="001B7C61" w:rsidRDefault="001B7C61" w:rsidP="001B7C61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1B7C61" w:rsidRPr="001B7C61" w14:paraId="691C4A26" w14:textId="77777777" w:rsidTr="001B7C61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49EF4E36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7C983805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76A9FFD0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72C7D342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77007F30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B7C61" w:rsidRPr="001B7C61" w14:paraId="1E1C4E7F" w14:textId="77777777" w:rsidTr="001B7C61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/>
            <w:vAlign w:val="center"/>
          </w:tcPr>
          <w:p w14:paraId="7D557B6D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B7C61">
              <w:rPr>
                <w:rFonts w:ascii="Arial" w:hAnsi="Arial" w:cs="Arial"/>
                <w:b/>
                <w:sz w:val="18"/>
                <w:szCs w:val="18"/>
              </w:rPr>
              <w:t>Buk K-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536D0CD1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B7C61">
              <w:rPr>
                <w:rFonts w:ascii="Arial" w:hAnsi="Arial" w:cs="Arial"/>
                <w:color w:val="FFFFFF"/>
                <w:sz w:val="18"/>
                <w:szCs w:val="18"/>
              </w:rPr>
              <w:t>Buk K-</w:t>
            </w:r>
          </w:p>
          <w:p w14:paraId="19919076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B7C61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/>
          </w:tcPr>
          <w:p w14:paraId="005FACE1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7177D514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B7C61">
              <w:rPr>
                <w:rFonts w:ascii="Arial" w:hAnsi="Arial" w:cs="Arial"/>
                <w:color w:val="FFFFFF"/>
                <w:sz w:val="18"/>
                <w:szCs w:val="18"/>
              </w:rPr>
              <w:t>Buk K-</w:t>
            </w:r>
          </w:p>
          <w:p w14:paraId="1D3659F4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B7C61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4925A6E7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B7C61">
              <w:rPr>
                <w:rFonts w:ascii="Arial" w:hAnsi="Arial" w:cs="Arial"/>
                <w:color w:val="FFFFFF"/>
                <w:sz w:val="18"/>
                <w:szCs w:val="18"/>
              </w:rPr>
              <w:t>Buk K-</w:t>
            </w:r>
          </w:p>
          <w:p w14:paraId="4480CDC6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B7C61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/>
          </w:tcPr>
          <w:p w14:paraId="1C630750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B7C61" w:rsidRPr="001B7C61" w14:paraId="196ADB7A" w14:textId="77777777" w:rsidTr="001B7C6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EFC2E16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B7C61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/>
            <w:shd w:val="clear" w:color="auto" w:fill="8496B0"/>
          </w:tcPr>
          <w:p w14:paraId="6B80D490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8677898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48A48CB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8176AF7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56F49B2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B7C61" w:rsidRPr="001B7C61" w14:paraId="6F84F247" w14:textId="77777777" w:rsidTr="001B7C6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372986F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4E4EAE3E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B7F6B26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23E567D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C88D067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7AFD4D6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B7C61" w:rsidRPr="001B7C61" w14:paraId="4C47A6AC" w14:textId="77777777" w:rsidTr="001B7C6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A4F7425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35278E14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982588D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88BF769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C9F36FC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30D3219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B7C61" w:rsidRPr="001B7C61" w14:paraId="78E736B3" w14:textId="77777777" w:rsidTr="001B7C6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3D1FA29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5976E364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0FE4DC4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76FA3B41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78C031C2" w14:textId="77777777" w:rsidR="001B7C61" w:rsidRPr="001B7C61" w:rsidRDefault="001B7C61" w:rsidP="001B7C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041D724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B7C61" w:rsidRPr="001B7C61" w14:paraId="4014C6DD" w14:textId="77777777" w:rsidTr="001B7C6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92A5AD4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48EB4B29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5AF3D10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EC64822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7CA1879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F197E72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B7C61" w:rsidRPr="001B7C61" w14:paraId="73E106B6" w14:textId="77777777" w:rsidTr="001B7C6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81DD20A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2B0FCDF5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85D0174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30D83A0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87F6BB6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B54161C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B7C61" w:rsidRPr="001B7C61" w14:paraId="7417B9D8" w14:textId="77777777" w:rsidTr="001B7C6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ACB6C74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nil"/>
            </w:tcBorders>
            <w:shd w:val="clear" w:color="auto" w:fill="8496B0"/>
          </w:tcPr>
          <w:p w14:paraId="090C6D32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CC5BC7B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8DC7FB2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E1B8E4F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22F1A7B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B7C61" w:rsidRPr="001B7C61" w14:paraId="2C353550" w14:textId="77777777" w:rsidTr="001B7C61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D419984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68AB3524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0B229E44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4A1E57AA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916011C" w14:textId="77777777" w:rsidR="001B7C61" w:rsidRPr="001B7C61" w:rsidRDefault="001B7C61" w:rsidP="001B7C6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104B0300" w14:textId="77777777" w:rsidR="001B7C61" w:rsidRPr="001B7C61" w:rsidRDefault="001B7C61" w:rsidP="001B7C61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1B7C61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5CB1E" w14:textId="77777777" w:rsidR="00130DC5" w:rsidRDefault="00130DC5">
      <w:r>
        <w:separator/>
      </w:r>
    </w:p>
  </w:endnote>
  <w:endnote w:type="continuationSeparator" w:id="0">
    <w:p w14:paraId="6468DFB8" w14:textId="77777777" w:rsidR="00130DC5" w:rsidRDefault="00130DC5">
      <w:r>
        <w:continuationSeparator/>
      </w:r>
    </w:p>
  </w:endnote>
  <w:endnote w:type="continuationNotice" w:id="1">
    <w:p w14:paraId="1EA169B0" w14:textId="77777777" w:rsidR="00130DC5" w:rsidRDefault="00130D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A60B1" w14:textId="77777777" w:rsidR="00130DC5" w:rsidRDefault="00130DC5"/>
  </w:footnote>
  <w:footnote w:type="continuationSeparator" w:id="0">
    <w:p w14:paraId="6B1FF779" w14:textId="77777777" w:rsidR="00130DC5" w:rsidRDefault="00130DC5">
      <w:r>
        <w:continuationSeparator/>
      </w:r>
    </w:p>
  </w:footnote>
  <w:footnote w:type="continuationNotice" w:id="1">
    <w:p w14:paraId="0E8F9183" w14:textId="77777777" w:rsidR="00130DC5" w:rsidRDefault="00130DC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229E7122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9E245838" w:tentative="1">
      <w:start w:val="1"/>
      <w:numFmt w:val="lowerLetter"/>
      <w:lvlText w:val="%2."/>
      <w:lvlJc w:val="left"/>
      <w:pPr>
        <w:ind w:left="1080" w:hanging="360"/>
      </w:pPr>
    </w:lvl>
    <w:lvl w:ilvl="2" w:tplc="D07CE392" w:tentative="1">
      <w:start w:val="1"/>
      <w:numFmt w:val="lowerRoman"/>
      <w:lvlText w:val="%3."/>
      <w:lvlJc w:val="right"/>
      <w:pPr>
        <w:ind w:left="1800" w:hanging="180"/>
      </w:pPr>
    </w:lvl>
    <w:lvl w:ilvl="3" w:tplc="FAB22532" w:tentative="1">
      <w:start w:val="1"/>
      <w:numFmt w:val="decimal"/>
      <w:lvlText w:val="%4."/>
      <w:lvlJc w:val="left"/>
      <w:pPr>
        <w:ind w:left="2520" w:hanging="360"/>
      </w:pPr>
    </w:lvl>
    <w:lvl w:ilvl="4" w:tplc="7BE0CC1A" w:tentative="1">
      <w:start w:val="1"/>
      <w:numFmt w:val="lowerLetter"/>
      <w:lvlText w:val="%5."/>
      <w:lvlJc w:val="left"/>
      <w:pPr>
        <w:ind w:left="3240" w:hanging="360"/>
      </w:pPr>
    </w:lvl>
    <w:lvl w:ilvl="5" w:tplc="884A15DC" w:tentative="1">
      <w:start w:val="1"/>
      <w:numFmt w:val="lowerRoman"/>
      <w:lvlText w:val="%6."/>
      <w:lvlJc w:val="right"/>
      <w:pPr>
        <w:ind w:left="3960" w:hanging="180"/>
      </w:pPr>
    </w:lvl>
    <w:lvl w:ilvl="6" w:tplc="0A40743A" w:tentative="1">
      <w:start w:val="1"/>
      <w:numFmt w:val="decimal"/>
      <w:lvlText w:val="%7."/>
      <w:lvlJc w:val="left"/>
      <w:pPr>
        <w:ind w:left="4680" w:hanging="360"/>
      </w:pPr>
    </w:lvl>
    <w:lvl w:ilvl="7" w:tplc="568EF6D4" w:tentative="1">
      <w:start w:val="1"/>
      <w:numFmt w:val="lowerLetter"/>
      <w:lvlText w:val="%8."/>
      <w:lvlJc w:val="left"/>
      <w:pPr>
        <w:ind w:left="5400" w:hanging="360"/>
      </w:pPr>
    </w:lvl>
    <w:lvl w:ilvl="8" w:tplc="B19C53F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821CF942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EA52DE34" w:tentative="1">
      <w:start w:val="1"/>
      <w:numFmt w:val="lowerLetter"/>
      <w:lvlText w:val="%2."/>
      <w:lvlJc w:val="left"/>
      <w:pPr>
        <w:ind w:left="1080" w:hanging="360"/>
      </w:pPr>
    </w:lvl>
    <w:lvl w:ilvl="2" w:tplc="24960BB8" w:tentative="1">
      <w:start w:val="1"/>
      <w:numFmt w:val="lowerRoman"/>
      <w:lvlText w:val="%3."/>
      <w:lvlJc w:val="right"/>
      <w:pPr>
        <w:ind w:left="1800" w:hanging="180"/>
      </w:pPr>
    </w:lvl>
    <w:lvl w:ilvl="3" w:tplc="0DF238E8" w:tentative="1">
      <w:start w:val="1"/>
      <w:numFmt w:val="decimal"/>
      <w:lvlText w:val="%4."/>
      <w:lvlJc w:val="left"/>
      <w:pPr>
        <w:ind w:left="2520" w:hanging="360"/>
      </w:pPr>
    </w:lvl>
    <w:lvl w:ilvl="4" w:tplc="871A8876" w:tentative="1">
      <w:start w:val="1"/>
      <w:numFmt w:val="lowerLetter"/>
      <w:lvlText w:val="%5."/>
      <w:lvlJc w:val="left"/>
      <w:pPr>
        <w:ind w:left="3240" w:hanging="360"/>
      </w:pPr>
    </w:lvl>
    <w:lvl w:ilvl="5" w:tplc="AE4C44A0" w:tentative="1">
      <w:start w:val="1"/>
      <w:numFmt w:val="lowerRoman"/>
      <w:lvlText w:val="%6."/>
      <w:lvlJc w:val="right"/>
      <w:pPr>
        <w:ind w:left="3960" w:hanging="180"/>
      </w:pPr>
    </w:lvl>
    <w:lvl w:ilvl="6" w:tplc="3D12526A" w:tentative="1">
      <w:start w:val="1"/>
      <w:numFmt w:val="decimal"/>
      <w:lvlText w:val="%7."/>
      <w:lvlJc w:val="left"/>
      <w:pPr>
        <w:ind w:left="4680" w:hanging="360"/>
      </w:pPr>
    </w:lvl>
    <w:lvl w:ilvl="7" w:tplc="09E2A614" w:tentative="1">
      <w:start w:val="1"/>
      <w:numFmt w:val="lowerLetter"/>
      <w:lvlText w:val="%8."/>
      <w:lvlJc w:val="left"/>
      <w:pPr>
        <w:ind w:left="5400" w:hanging="360"/>
      </w:pPr>
    </w:lvl>
    <w:lvl w:ilvl="8" w:tplc="F110A3C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4CBE775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EDFEB59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D49B3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A1235A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E72F18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9FCC55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15244B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B204B6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B324CF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54583448">
    <w:abstractNumId w:val="20"/>
  </w:num>
  <w:num w:numId="2" w16cid:durableId="1740058936">
    <w:abstractNumId w:val="15"/>
  </w:num>
  <w:num w:numId="3" w16cid:durableId="127554589">
    <w:abstractNumId w:val="0"/>
  </w:num>
  <w:num w:numId="4" w16cid:durableId="228275127">
    <w:abstractNumId w:val="6"/>
  </w:num>
  <w:num w:numId="5" w16cid:durableId="2074351872">
    <w:abstractNumId w:val="18"/>
  </w:num>
  <w:num w:numId="6" w16cid:durableId="1369140790">
    <w:abstractNumId w:val="2"/>
  </w:num>
  <w:num w:numId="7" w16cid:durableId="1701079766">
    <w:abstractNumId w:val="12"/>
  </w:num>
  <w:num w:numId="8" w16cid:durableId="1115439637">
    <w:abstractNumId w:val="9"/>
  </w:num>
  <w:num w:numId="9" w16cid:durableId="1530488834">
    <w:abstractNumId w:val="1"/>
  </w:num>
  <w:num w:numId="10" w16cid:durableId="1334644932">
    <w:abstractNumId w:val="1"/>
  </w:num>
  <w:num w:numId="11" w16cid:durableId="578558080">
    <w:abstractNumId w:val="3"/>
  </w:num>
  <w:num w:numId="12" w16cid:durableId="540559623">
    <w:abstractNumId w:val="4"/>
  </w:num>
  <w:num w:numId="13" w16cid:durableId="1952517585">
    <w:abstractNumId w:val="14"/>
  </w:num>
  <w:num w:numId="14" w16cid:durableId="2125071486">
    <w:abstractNumId w:val="10"/>
  </w:num>
  <w:num w:numId="15" w16cid:durableId="2093967529">
    <w:abstractNumId w:val="7"/>
  </w:num>
  <w:num w:numId="16" w16cid:durableId="846015907">
    <w:abstractNumId w:val="13"/>
  </w:num>
  <w:num w:numId="17" w16cid:durableId="891386465">
    <w:abstractNumId w:val="5"/>
  </w:num>
  <w:num w:numId="18" w16cid:durableId="2027365505">
    <w:abstractNumId w:val="11"/>
  </w:num>
  <w:num w:numId="19" w16cid:durableId="1267886070">
    <w:abstractNumId w:val="19"/>
  </w:num>
  <w:num w:numId="20" w16cid:durableId="217132506">
    <w:abstractNumId w:val="16"/>
  </w:num>
  <w:num w:numId="21" w16cid:durableId="914512374">
    <w:abstractNumId w:val="8"/>
  </w:num>
  <w:num w:numId="22" w16cid:durableId="11043920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0DC5"/>
    <w:rsid w:val="0013181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B7C61"/>
    <w:rsid w:val="001C4D0A"/>
    <w:rsid w:val="001C5FEF"/>
    <w:rsid w:val="00211487"/>
    <w:rsid w:val="00211D91"/>
    <w:rsid w:val="00217DEC"/>
    <w:rsid w:val="00235B57"/>
    <w:rsid w:val="00247534"/>
    <w:rsid w:val="00250F24"/>
    <w:rsid w:val="002523C5"/>
    <w:rsid w:val="0025380B"/>
    <w:rsid w:val="0025703A"/>
    <w:rsid w:val="00262A86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3DAC"/>
    <w:rsid w:val="00384019"/>
    <w:rsid w:val="003854F1"/>
    <w:rsid w:val="0039118E"/>
    <w:rsid w:val="003963BC"/>
    <w:rsid w:val="00397F54"/>
    <w:rsid w:val="003A0D43"/>
    <w:rsid w:val="003B2A4B"/>
    <w:rsid w:val="003D099E"/>
    <w:rsid w:val="003D21A2"/>
    <w:rsid w:val="003D29D2"/>
    <w:rsid w:val="003D6537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882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BB9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67C85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0FF6"/>
    <w:rsid w:val="00771100"/>
    <w:rsid w:val="0077224A"/>
    <w:rsid w:val="007759DD"/>
    <w:rsid w:val="0078609F"/>
    <w:rsid w:val="007917BA"/>
    <w:rsid w:val="007A5C6F"/>
    <w:rsid w:val="007B2469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45A91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326D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9173F"/>
    <w:rsid w:val="009B1F6B"/>
    <w:rsid w:val="009C0D12"/>
    <w:rsid w:val="009C192E"/>
    <w:rsid w:val="009C5613"/>
    <w:rsid w:val="009D6819"/>
    <w:rsid w:val="009D6D1C"/>
    <w:rsid w:val="009E0CF9"/>
    <w:rsid w:val="009E531B"/>
    <w:rsid w:val="009E6C56"/>
    <w:rsid w:val="009E7DCF"/>
    <w:rsid w:val="009F4A56"/>
    <w:rsid w:val="009F4E65"/>
    <w:rsid w:val="009F762E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19E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4C41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1756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55D9A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21A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B703D"/>
    <w:rsid w:val="00DD2BE0"/>
    <w:rsid w:val="00DE4447"/>
    <w:rsid w:val="00DE5DA2"/>
    <w:rsid w:val="00DF0033"/>
    <w:rsid w:val="00E026BF"/>
    <w:rsid w:val="00E07B1B"/>
    <w:rsid w:val="00E11853"/>
    <w:rsid w:val="00E238F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10747"/>
    <w:rsid w:val="00F20504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5E9E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AFBC5A92-E0F7-422D-888F-5C59D4012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Data" Target="diagrams/data1.xml" Id="rId18" /><Relationship Type="http://schemas.openxmlformats.org/officeDocument/2006/relationships/diagramColors" Target="diagrams/colors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theme" Target="theme/theme1.xml" Id="rId25" /><Relationship Type="http://schemas.openxmlformats.org/officeDocument/2006/relationships/footer" Target="footer3.xml" Id="rId16" /><Relationship Type="http://schemas.openxmlformats.org/officeDocument/2006/relationships/diagramQuickStyle" Target="diagrams/quickStyl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24" /><Relationship Type="http://schemas.openxmlformats.org/officeDocument/2006/relationships/header" Target="header2.xml" Id="rId15" /><Relationship Type="http://schemas.openxmlformats.org/officeDocument/2006/relationships/image" Target="media/image3.png" Id="rId23" /><Relationship Type="http://schemas.openxmlformats.org/officeDocument/2006/relationships/footnotes" Target="footnotes.xml" Id="rId10" /><Relationship Type="http://schemas.openxmlformats.org/officeDocument/2006/relationships/diagramLayout" Target="diagrams/layout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07/relationships/diagramDrawing" Target="diagrams/drawing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10 s efter bolus 1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04067103-D15F-4143-96BB-2D88217CC571}" type="presOf" srcId="{548E9FD9-7371-42E5-8C31-C03B33C90BF7}" destId="{6CE68A43-9C69-4212-AF24-9AFEE7CA1715}" srcOrd="0" destOrd="0" presId="urn:microsoft.com/office/officeart/2005/8/layout/hChevron3"/>
    <dgm:cxn modelId="{18E5340A-40D0-40FF-91AE-BB26D9641FE1}" type="presOf" srcId="{72C3C3E7-AFE7-48AF-A84A-F5F4B462ABCE}" destId="{AD4E5296-B06F-4F82-9CB5-F741BF6BFCC1}" srcOrd="0" destOrd="0" presId="urn:microsoft.com/office/officeart/2005/8/layout/hChevron3"/>
    <dgm:cxn modelId="{3890A75D-B110-4331-9A1F-869858C98C24}" type="presOf" srcId="{B73EA016-5B5E-4372-8AFF-E16F061CFA05}" destId="{1F6A0B97-83F0-4189-B0CB-00156B0AC153}" srcOrd="0" destOrd="0" presId="urn:microsoft.com/office/officeart/2005/8/layout/hChevron3"/>
    <dgm:cxn modelId="{0D803248-3E87-4B8C-B1B3-E850D113783A}" type="presOf" srcId="{7D55B2F1-F7F7-4A6B-AFB0-F846FDB634B5}" destId="{E13D0391-DAD9-4B61-AB66-3FA48A4F7006}" srcOrd="0" destOrd="0" presId="urn:microsoft.com/office/officeart/2005/8/layout/hChevron3"/>
    <dgm:cxn modelId="{40BE0FC0-39A2-4A6A-8041-AFCBA9ACF284}" type="presOf" srcId="{D813EA76-4FD3-4C15-BFBC-B1DF43B29666}" destId="{4784DBD1-3CBE-41A8-A2C7-CF088F838C79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94C7CFDC-59D0-4D9D-8420-A06826745B37}" type="presParOf" srcId="{1F6A0B97-83F0-4189-B0CB-00156B0AC153}" destId="{4784DBD1-3CBE-41A8-A2C7-CF088F838C79}" srcOrd="0" destOrd="0" presId="urn:microsoft.com/office/officeart/2005/8/layout/hChevron3"/>
    <dgm:cxn modelId="{7C4BA48B-BB65-474F-B8B3-7009FD11F71A}" type="presParOf" srcId="{1F6A0B97-83F0-4189-B0CB-00156B0AC153}" destId="{37D14BC8-3203-463C-9804-9B3B86B621FF}" srcOrd="1" destOrd="0" presId="urn:microsoft.com/office/officeart/2005/8/layout/hChevron3"/>
    <dgm:cxn modelId="{AE4196D6-2640-4729-A7F4-A1C3161A2336}" type="presParOf" srcId="{1F6A0B97-83F0-4189-B0CB-00156B0AC153}" destId="{E13D0391-DAD9-4B61-AB66-3FA48A4F7006}" srcOrd="2" destOrd="0" presId="urn:microsoft.com/office/officeart/2005/8/layout/hChevron3"/>
    <dgm:cxn modelId="{353BE806-7955-4EDE-8AAB-06323DC8F670}" type="presParOf" srcId="{1F6A0B97-83F0-4189-B0CB-00156B0AC153}" destId="{F9271109-4339-4036-9126-150629D10456}" srcOrd="3" destOrd="0" presId="urn:microsoft.com/office/officeart/2005/8/layout/hChevron3"/>
    <dgm:cxn modelId="{AEDD0902-B800-4926-A5B7-9779EDA2D530}" type="presParOf" srcId="{1F6A0B97-83F0-4189-B0CB-00156B0AC153}" destId="{AD4E5296-B06F-4F82-9CB5-F741BF6BFCC1}" srcOrd="4" destOrd="0" presId="urn:microsoft.com/office/officeart/2005/8/layout/hChevron3"/>
    <dgm:cxn modelId="{27152004-FA96-4B03-AB70-E18F221FD0D0}" type="presParOf" srcId="{1F6A0B97-83F0-4189-B0CB-00156B0AC153}" destId="{99F7A086-6C98-4385-8FFE-3337C1F24694}" srcOrd="5" destOrd="0" presId="urn:microsoft.com/office/officeart/2005/8/layout/hChevron3"/>
    <dgm:cxn modelId="{8A36CDF0-CB9E-4835-8514-0CF3E3DF6558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10 s efter bolus 1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16</TotalTime>
  <Pages>2</Pages>
  <Words>215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1891</CharactersWithSpaces>
  <SharedDoc>false</SharedDoc>
  <HyperlinkBase/>
  <HLinks>
    <vt:vector size="6" baseType="variant">
      <vt:variant>
        <vt:i4>2228285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https://mellanarkiv-offentlig.vgregion.se/alfresco/s/archive/stream/public/v1/source/available/SOFIA/NU10193-390712850-19/SURROGATE/Str%c3%a5lskydd vid unders%c3%b6kningar och behandlingar med r%c3%b6ntgenstr%c3%a5lning.pdf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Thorax buk K- (830000, 840000)</dc:title>
  <dc:subject/>
  <dc:creator>patrik.jens.johansson@vgregion.se</dc:creator>
  <keywords/>
  <lastModifiedBy>Ulrica Sehlberg</lastModifiedBy>
  <revision>20</revision>
  <lastPrinted>2016-03-31T19:56:00.0000000Z</lastPrinted>
  <dcterms:created xsi:type="dcterms:W3CDTF">2022-05-18T13:23:00.0000000Z</dcterms:created>
  <dcterms:modified xsi:type="dcterms:W3CDTF">2025-04-08T13:23:00.0000000Z</dcterms:modified>
</coreProperties>
</file>