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999CF" w14:textId="77777777" w:rsidR="002B2E30" w:rsidRDefault="002B2E30" w:rsidP="00F35B05">
      <w:pPr>
        <w:pStyle w:val="Rubrik2"/>
        <w:sectPr w:rsidR="002B2E30" w:rsidSect="002B2E3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699E3CE" w14:textId="77777777" w:rsidR="002B2E30" w:rsidRPr="002B2E30" w:rsidRDefault="002B2E30" w:rsidP="002B2E3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A36ACBE" w14:textId="6C4A458F" w:rsidR="002B2E30" w:rsidRPr="002B2E30" w:rsidRDefault="00E60317" w:rsidP="00E60317">
      <w:pPr>
        <w:pStyle w:val="Rubrik1"/>
        <w:ind w:left="0"/>
        <w:rPr>
          <w:sz w:val="18"/>
          <w:szCs w:val="18"/>
          <w:lang w:val="en-US"/>
        </w:rPr>
      </w:pPr>
      <w:r w:rsidRPr="002B2E30">
        <w:rPr>
          <w:lang w:val="en-US"/>
        </w:rPr>
        <w:t>DT Thorax/buk 4-fas (830800 &amp; 840902B)</w:t>
      </w:r>
    </w:p>
    <w:p w14:paraId="6B68A372" w14:textId="77777777" w:rsidR="002B2E30" w:rsidRPr="002B2E30" w:rsidRDefault="002B2E30" w:rsidP="002B2E3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853358A" w14:textId="77777777" w:rsidR="002B2E30" w:rsidRPr="002B2E30" w:rsidRDefault="002B2E30" w:rsidP="00E60317">
      <w:pPr>
        <w:pStyle w:val="Rubrik2"/>
        <w:ind w:left="0"/>
      </w:pPr>
      <w:r w:rsidRPr="002B2E30">
        <w:t>Syfte</w:t>
      </w:r>
    </w:p>
    <w:p w14:paraId="1B39C2FB" w14:textId="77777777" w:rsidR="002B2E30" w:rsidRDefault="002B2E30" w:rsidP="002B2E3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B2E30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9ABCD54" w14:textId="77777777" w:rsidR="00B600FC" w:rsidRPr="002B2E30" w:rsidRDefault="00B600FC" w:rsidP="00B600FC">
      <w:pPr>
        <w:pStyle w:val="Rubrik2"/>
        <w:ind w:left="0"/>
      </w:pPr>
      <w:r>
        <w:t>Förändringar</w:t>
      </w:r>
      <w:r w:rsidRPr="002B2E30">
        <w:t xml:space="preserve"> i denna version</w:t>
      </w:r>
    </w:p>
    <w:p w14:paraId="1EF0D4D4" w14:textId="650971A7" w:rsidR="00B600FC" w:rsidRPr="002B2E30" w:rsidRDefault="00B425C2" w:rsidP="00B600F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bytt kernel Siemens.</w:t>
      </w:r>
    </w:p>
    <w:p w14:paraId="7E2C6F03" w14:textId="77777777" w:rsidR="00B600FC" w:rsidRPr="002B2E30" w:rsidRDefault="00B600FC" w:rsidP="002B2E3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1F9D47A" w14:textId="77777777" w:rsidR="002B2E30" w:rsidRPr="002B2E30" w:rsidRDefault="002B2E30" w:rsidP="002B2E3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8591620" w14:textId="77777777" w:rsidR="002B2E30" w:rsidRPr="002B2E30" w:rsidRDefault="002B2E30" w:rsidP="00E60317">
      <w:pPr>
        <w:pStyle w:val="Rubrik2"/>
        <w:ind w:left="0"/>
      </w:pPr>
      <w:r w:rsidRPr="002B2E30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B2E30" w:rsidRPr="002B2E30" w14:paraId="33BAF703" w14:textId="77777777" w:rsidTr="003C25D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CB2A03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BBA4376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Karaktärisering av oklar leverförändring (HCC, CCC, hemangiom mm), med samtidig undersökning av thorax och helbuk.</w:t>
            </w:r>
          </w:p>
        </w:tc>
      </w:tr>
      <w:tr w:rsidR="002B2E30" w:rsidRPr="002B2E30" w14:paraId="0128F237" w14:textId="77777777" w:rsidTr="003C25D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A2EC5B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5236B9" w14:textId="60256821" w:rsidR="002B2E30" w:rsidRPr="002B2E30" w:rsidRDefault="00423B1C" w:rsidP="002B2E30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2B2E30" w:rsidRPr="002B2E3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="002B2E30" w:rsidRPr="002B2E30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140A44FB" w14:textId="77777777" w:rsidR="002B2E30" w:rsidRPr="002B2E30" w:rsidRDefault="002B2E30" w:rsidP="002B2E30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Fasta 6 timmar före undersökningen.</w:t>
            </w:r>
          </w:p>
          <w:p w14:paraId="690508A1" w14:textId="77777777" w:rsidR="002B2E30" w:rsidRPr="002B2E30" w:rsidRDefault="002B2E30" w:rsidP="002B2E30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2B2E30" w:rsidRPr="002B2E30" w14:paraId="0339BDBC" w14:textId="77777777" w:rsidTr="003C25D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E0E6C6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01F5A6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2B2E30" w:rsidRPr="002B2E30" w14:paraId="76A77C5F" w14:textId="77777777" w:rsidTr="003C25D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30779D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69A338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Omnipaque 350 mg I/ml enligt OmniJect ”Buk arteriell”.</w:t>
            </w:r>
          </w:p>
        </w:tc>
      </w:tr>
      <w:tr w:rsidR="002B2E30" w:rsidRPr="002B2E30" w14:paraId="7255ACF0" w14:textId="77777777" w:rsidTr="003C25D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5B5155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4BF76E" w14:textId="31D6F3D6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B2E30">
              <w:rPr>
                <w:rFonts w:ascii="Arial" w:hAnsi="Arial" w:cs="Arial"/>
                <w:color w:val="000000"/>
                <w:sz w:val="18"/>
                <w:szCs w:val="20"/>
              </w:rPr>
              <w:t xml:space="preserve">Kvinnor mellan </w:t>
            </w:r>
            <w:r w:rsidR="00E60317" w:rsidRPr="002B2E30">
              <w:rPr>
                <w:rFonts w:ascii="Arial" w:hAnsi="Arial" w:cs="Arial"/>
                <w:color w:val="000000"/>
                <w:sz w:val="18"/>
                <w:szCs w:val="20"/>
              </w:rPr>
              <w:t>15–50</w:t>
            </w:r>
            <w:r w:rsidRPr="002B2E30">
              <w:rPr>
                <w:rFonts w:ascii="Arial" w:hAnsi="Arial" w:cs="Arial"/>
                <w:color w:val="000000"/>
                <w:sz w:val="18"/>
                <w:szCs w:val="20"/>
              </w:rPr>
              <w:t xml:space="preserve"> år ska tillfrågas om eventuell graviditet. </w:t>
            </w:r>
          </w:p>
          <w:p w14:paraId="016010BB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B2E30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5D6E7A46" w14:textId="4CF11E5A" w:rsidR="002B2E30" w:rsidRPr="002B2E30" w:rsidRDefault="00423B1C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="002B2E30" w:rsidRPr="002B2E30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B2E30" w:rsidRPr="002B2E30" w14:paraId="0291DBC2" w14:textId="77777777" w:rsidTr="003C25D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BD872DD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9BB75E8" w14:textId="77777777" w:rsidR="002B2E30" w:rsidRPr="002B2E30" w:rsidRDefault="002B2E30" w:rsidP="002B2E3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7A71528" w14:textId="77777777" w:rsidR="002B2E30" w:rsidRPr="002B2E30" w:rsidRDefault="002B2E30" w:rsidP="002B2E3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6FE36B22" w14:textId="77777777" w:rsidR="002B2E30" w:rsidRPr="002B2E30" w:rsidRDefault="002B2E30" w:rsidP="002B2E3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30A8643D" w14:textId="77777777" w:rsidR="002B2E30" w:rsidRPr="002B2E30" w:rsidRDefault="002B2E30" w:rsidP="002B2E3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71A4BEF" w14:textId="77777777" w:rsidR="002B2E30" w:rsidRPr="002B2E30" w:rsidRDefault="002B2E30" w:rsidP="002B2E3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</w:rPr>
      </w:pPr>
    </w:p>
    <w:p w14:paraId="56DFDD26" w14:textId="77777777" w:rsidR="002B2E30" w:rsidRPr="002B2E30" w:rsidRDefault="002B2E30" w:rsidP="002B2E30">
      <w:pPr>
        <w:spacing w:after="0" w:line="240" w:lineRule="auto"/>
        <w:ind w:left="0" w:right="0"/>
        <w:rPr>
          <w:rFonts w:ascii="Arial" w:hAnsi="Arial" w:cs="Arial"/>
          <w:b/>
        </w:rPr>
      </w:pPr>
      <w:r w:rsidRPr="002B2E30">
        <w:rPr>
          <w:rFonts w:ascii="Arial" w:hAnsi="Arial" w:cs="Arial"/>
          <w:b/>
        </w:rPr>
        <w:br w:type="page"/>
      </w:r>
    </w:p>
    <w:p w14:paraId="6533E606" w14:textId="77777777" w:rsidR="002B2E30" w:rsidRPr="002B2E30" w:rsidRDefault="002B2E30" w:rsidP="002B2E3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30C719D" w14:textId="77777777" w:rsidR="002B2E30" w:rsidRPr="002B2E30" w:rsidRDefault="002B2E30" w:rsidP="00B84A64">
      <w:pPr>
        <w:pStyle w:val="Rubrik2"/>
        <w:ind w:left="0"/>
      </w:pPr>
      <w:r w:rsidRPr="002B2E30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2B2E30" w:rsidRPr="002B2E30" w14:paraId="4B78F9DD" w14:textId="77777777" w:rsidTr="003C25D6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5F6F4A0F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601B9FE" wp14:editId="2B490244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2B2E30" w:rsidRPr="002B2E30" w14:paraId="6B89FFD7" w14:textId="77777777" w:rsidTr="002B2E30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B167A02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853A00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300058" w14:textId="7F41FA8B" w:rsidR="002B2E30" w:rsidRPr="002B2E30" w:rsidRDefault="00E87EC1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8769E64" wp14:editId="1180ED83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773430</wp:posOffset>
                      </wp:positionV>
                      <wp:extent cx="410210" cy="615950"/>
                      <wp:effectExtent l="0" t="0" r="8890" b="0"/>
                      <wp:wrapNone/>
                      <wp:docPr id="11" name="Pil: uppå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6159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6FC1F2" w14:textId="06E4ABBE" w:rsidR="002B2E30" w:rsidRDefault="002B2E30" w:rsidP="00E87EC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="003F7C97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24</w:t>
                                  </w:r>
                                </w:p>
                                <w:p w14:paraId="10702148" w14:textId="5FCF087A" w:rsidR="002B2E30" w:rsidRDefault="003F7C97" w:rsidP="00E87EC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="002B2E30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11479480" w14:textId="0218AA8D" w:rsidR="003F7C97" w:rsidRPr="003F7C97" w:rsidRDefault="003F7C97" w:rsidP="00E87EC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  <w:p w14:paraId="651A37A8" w14:textId="77777777" w:rsidR="00150649" w:rsidRDefault="00150649" w:rsidP="00E87EC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00902CC" w14:textId="14BD1B03" w:rsidR="00E87EC1" w:rsidRDefault="00E87EC1" w:rsidP="00E87EC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  <w:p w14:paraId="659D87D9" w14:textId="67717FB3" w:rsidR="00E87EC1" w:rsidRDefault="00E87EC1" w:rsidP="00E87EC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  <w:p w14:paraId="10414812" w14:textId="77777777" w:rsidR="00E87EC1" w:rsidRDefault="00E87EC1" w:rsidP="00E87EC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8B97BC2" w14:textId="77777777" w:rsidR="002B2E30" w:rsidRDefault="002B2E30" w:rsidP="00E87EC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  <w:p w14:paraId="3ECD8895" w14:textId="77777777" w:rsidR="002B2E30" w:rsidRPr="0066567D" w:rsidRDefault="002B2E30" w:rsidP="00E87EC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769E6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1" o:spid="_x0000_s1026" type="#_x0000_t68" style="position:absolute;left:0;text-align:left;margin-left:29.1pt;margin-top:60.9pt;width:32.3pt;height:48.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" adj="7193" fillcolor="red" stroked="f" strokeweight="1pt">
                      <v:textbox inset="1mm,0,1mm,1mm">
                        <w:txbxContent>
                          <w:p w14:paraId="2E6FC1F2" w14:textId="06E4ABBE" w:rsidR="002B2E30" w:rsidRDefault="002B2E30" w:rsidP="00E87EC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="003F7C9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24</w:t>
                            </w:r>
                          </w:p>
                          <w:p w14:paraId="10702148" w14:textId="5FCF087A" w:rsidR="002B2E30" w:rsidRDefault="003F7C97" w:rsidP="00E87EC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="002B2E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11479480" w14:textId="0218AA8D" w:rsidR="003F7C97" w:rsidRPr="003F7C97" w:rsidRDefault="003F7C97" w:rsidP="00E87EC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651A37A8" w14:textId="77777777" w:rsidR="00150649" w:rsidRDefault="00150649" w:rsidP="00E87EC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00902CC" w14:textId="14BD1B03" w:rsidR="00E87EC1" w:rsidRDefault="00E87EC1" w:rsidP="00E87EC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659D87D9" w14:textId="67717FB3" w:rsidR="00E87EC1" w:rsidRDefault="00E87EC1" w:rsidP="00E87EC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10414812" w14:textId="77777777" w:rsidR="00E87EC1" w:rsidRDefault="00E87EC1" w:rsidP="00E87EC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8B97BC2" w14:textId="77777777" w:rsidR="002B2E30" w:rsidRDefault="002B2E30" w:rsidP="00E87EC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3ECD8895" w14:textId="77777777" w:rsidR="002B2E30" w:rsidRPr="0066567D" w:rsidRDefault="002B2E30" w:rsidP="00E87EC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2E30" w:rsidRPr="002B2E3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AE8BF00" wp14:editId="3DF423BD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775970</wp:posOffset>
                      </wp:positionV>
                      <wp:extent cx="1327150" cy="613410"/>
                      <wp:effectExtent l="19050" t="19050" r="25400" b="15240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0" cy="61341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arto="http://schemas.microsoft.com/office/word/2006/arto">
                  <w:pict>
                    <v:rect w14:anchorId="3B60EBB8" id="Rektangel 16" o:spid="_x0000_s1026" style="position:absolute;margin-left:12.25pt;margin-top:61.1pt;width:104.5pt;height:4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" filled="f" strokecolor="red" strokeweight="3pt"/>
                  </w:pict>
                </mc:Fallback>
              </mc:AlternateContent>
            </w:r>
            <w:r w:rsidR="002B2E30" w:rsidRPr="002B2E3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A0BE11A" wp14:editId="14C77B50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105410</wp:posOffset>
                      </wp:positionV>
                      <wp:extent cx="410210" cy="2016760"/>
                      <wp:effectExtent l="0" t="0" r="8890" b="2540"/>
                      <wp:wrapNone/>
                      <wp:docPr id="8" name="Pil: uppå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01676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103930" w14:textId="77777777" w:rsidR="002B2E30" w:rsidRDefault="002B2E30" w:rsidP="004B3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  <w:p w14:paraId="7D6EA201" w14:textId="77777777" w:rsidR="002B2E30" w:rsidRDefault="002B2E30" w:rsidP="004B3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49E9B7" w14:textId="77777777" w:rsidR="002B2E30" w:rsidRDefault="002B2E30" w:rsidP="004B3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97D3F1" w14:textId="509416B0" w:rsidR="002B2E30" w:rsidRDefault="002B2E30" w:rsidP="004B3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9AAA2CF" w14:textId="77777777" w:rsidR="002B2E30" w:rsidRDefault="002B2E30" w:rsidP="004B3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234CC5E" w14:textId="77777777" w:rsidR="002B2E30" w:rsidRDefault="002B2E30" w:rsidP="004B3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E9124F0" w14:textId="77777777" w:rsidR="002B2E30" w:rsidRDefault="002B2E30" w:rsidP="004B3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142EF85" w14:textId="77777777" w:rsidR="002B2E30" w:rsidRDefault="002B2E30" w:rsidP="004B3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FEB7D1B" w14:textId="77777777" w:rsidR="002B2E30" w:rsidRDefault="002B2E30" w:rsidP="004B3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82B7310" w14:textId="77777777" w:rsidR="002B2E30" w:rsidRPr="0066567D" w:rsidRDefault="002B2E30" w:rsidP="004B3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BE11A" id="Pil: uppåt 8" o:spid="_x0000_s1027" type="#_x0000_t68" style="position:absolute;left:0;text-align:left;margin-left:70.8pt;margin-top:8.3pt;width:32.3pt;height:158.8pt;rotation:18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" adj="2197" fillcolor="#c00000" stroked="f" strokeweight="1pt">
                      <v:textbox inset="1mm,1mm,1mm,1mm">
                        <w:txbxContent>
                          <w:p w14:paraId="04103930" w14:textId="77777777" w:rsidR="002B2E30" w:rsidRDefault="002B2E30" w:rsidP="004B3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7D6EA201" w14:textId="77777777" w:rsidR="002B2E30" w:rsidRDefault="002B2E30" w:rsidP="004B3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849E9B7" w14:textId="77777777" w:rsidR="002B2E30" w:rsidRDefault="002B2E30" w:rsidP="004B3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697D3F1" w14:textId="509416B0" w:rsidR="002B2E30" w:rsidRDefault="002B2E30" w:rsidP="004B3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9AAA2CF" w14:textId="77777777" w:rsidR="002B2E30" w:rsidRDefault="002B2E30" w:rsidP="004B3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234CC5E" w14:textId="77777777" w:rsidR="002B2E30" w:rsidRDefault="002B2E30" w:rsidP="004B3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E9124F0" w14:textId="77777777" w:rsidR="002B2E30" w:rsidRDefault="002B2E30" w:rsidP="004B3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142EF85" w14:textId="77777777" w:rsidR="002B2E30" w:rsidRDefault="002B2E30" w:rsidP="004B3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FEB7D1B" w14:textId="77777777" w:rsidR="002B2E30" w:rsidRDefault="002B2E30" w:rsidP="004B3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82B7310" w14:textId="77777777" w:rsidR="002B2E30" w:rsidRPr="0066567D" w:rsidRDefault="002B2E30" w:rsidP="004B3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2E30" w:rsidRPr="002B2E3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D26FDF" wp14:editId="43CB5474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105410</wp:posOffset>
                      </wp:positionV>
                      <wp:extent cx="1327150" cy="2025015"/>
                      <wp:effectExtent l="19050" t="19050" r="25400" b="13335"/>
                      <wp:wrapNone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0" cy="2025182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arto="http://schemas.microsoft.com/office/word/2006/arto">
                  <w:pict>
                    <v:rect w14:anchorId="2EC25470" id="Rektangel 15" o:spid="_x0000_s1026" style="position:absolute;margin-left:12.35pt;margin-top:8.3pt;width:104.5pt;height:1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" filled="f" strokecolor="#c00000" strokeweight="3pt"/>
                  </w:pict>
                </mc:Fallback>
              </mc:AlternateContent>
            </w:r>
            <w:r w:rsidR="002B2E30" w:rsidRPr="002B2E30">
              <w:rPr>
                <w:noProof/>
                <w:szCs w:val="20"/>
              </w:rPr>
              <w:drawing>
                <wp:inline distT="0" distB="0" distL="0" distR="0" wp14:anchorId="6EBF1AAC" wp14:editId="346F2342">
                  <wp:extent cx="1352373" cy="2228850"/>
                  <wp:effectExtent l="0" t="0" r="635" b="0"/>
                  <wp:docPr id="20" name="Bildobjek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88227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25" cy="223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E30" w:rsidRPr="002B2E30" w14:paraId="7C0F1F81" w14:textId="77777777" w:rsidTr="002B2E30">
        <w:trPr>
          <w:trHeight w:val="227"/>
        </w:trPr>
        <w:tc>
          <w:tcPr>
            <w:tcW w:w="1950" w:type="dxa"/>
            <w:shd w:val="clear" w:color="auto" w:fill="FFFFFF"/>
          </w:tcPr>
          <w:p w14:paraId="2828CD13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40501005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Jugulum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83598B" w14:textId="77777777" w:rsidR="002B2E30" w:rsidRPr="002B2E30" w:rsidRDefault="002B2E30" w:rsidP="002B2E3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B2E30" w:rsidRPr="002B2E30" w14:paraId="233D629D" w14:textId="77777777" w:rsidTr="002B2E30">
        <w:trPr>
          <w:trHeight w:val="227"/>
        </w:trPr>
        <w:tc>
          <w:tcPr>
            <w:tcW w:w="1950" w:type="dxa"/>
            <w:shd w:val="clear" w:color="auto" w:fill="FFFFFF"/>
          </w:tcPr>
          <w:p w14:paraId="6B389B49" w14:textId="77777777" w:rsidR="002B2E30" w:rsidRPr="002B2E30" w:rsidRDefault="002B2E30" w:rsidP="002B2E3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5AA306F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2B2E30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1D110857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2B2E3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179A861" w14:textId="77777777" w:rsidR="002B2E30" w:rsidRPr="002B2E30" w:rsidRDefault="002B2E30" w:rsidP="002B2E3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B2E30" w:rsidRPr="002B2E30" w14:paraId="7B0EB567" w14:textId="77777777" w:rsidTr="002B2E30">
        <w:trPr>
          <w:trHeight w:val="227"/>
        </w:trPr>
        <w:tc>
          <w:tcPr>
            <w:tcW w:w="1950" w:type="dxa"/>
            <w:shd w:val="clear" w:color="auto" w:fill="FFFFFF"/>
          </w:tcPr>
          <w:p w14:paraId="04FCDE8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3F2A5E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D48C14" w14:textId="77777777" w:rsidR="002B2E30" w:rsidRPr="002B2E30" w:rsidRDefault="002B2E30" w:rsidP="002B2E3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B2E30" w:rsidRPr="002B2E30" w14:paraId="3B50A771" w14:textId="77777777" w:rsidTr="002B2E30">
        <w:trPr>
          <w:trHeight w:val="227"/>
        </w:trPr>
        <w:tc>
          <w:tcPr>
            <w:tcW w:w="1950" w:type="dxa"/>
            <w:shd w:val="clear" w:color="auto" w:fill="FFFFFF"/>
          </w:tcPr>
          <w:p w14:paraId="7E521DF6" w14:textId="77777777" w:rsidR="002B2E30" w:rsidRPr="002B2E30" w:rsidRDefault="002B2E30" w:rsidP="002B2E3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  <w:p w14:paraId="2F5455C9" w14:textId="77777777" w:rsidR="002B2E30" w:rsidRPr="002B2E30" w:rsidRDefault="002B2E30" w:rsidP="002B2E3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artärfas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16BDDC1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2B2E30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322717DF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0CB88ED" w14:textId="77777777" w:rsidR="002B2E30" w:rsidRPr="002B2E30" w:rsidRDefault="002B2E30" w:rsidP="002B2E3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B2E30" w:rsidRPr="002B2E30" w14:paraId="7F3BDDD1" w14:textId="77777777" w:rsidTr="002B2E30">
        <w:trPr>
          <w:trHeight w:val="227"/>
        </w:trPr>
        <w:tc>
          <w:tcPr>
            <w:tcW w:w="1950" w:type="dxa"/>
            <w:shd w:val="clear" w:color="auto" w:fill="FFFFFF"/>
          </w:tcPr>
          <w:p w14:paraId="20346E7F" w14:textId="77777777" w:rsidR="002B2E30" w:rsidRPr="002B2E30" w:rsidRDefault="002B2E30" w:rsidP="002B2E3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  <w:p w14:paraId="167FCCD0" w14:textId="77777777" w:rsidR="002B2E30" w:rsidRPr="002B2E30" w:rsidRDefault="002B2E30" w:rsidP="002B2E3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venfas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3FE116C3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2B2E30">
              <w:rPr>
                <w:rFonts w:ascii="Arial" w:hAnsi="Arial" w:cs="Arial"/>
                <w:sz w:val="18"/>
                <w:szCs w:val="18"/>
              </w:rPr>
              <w:t xml:space="preserve"> Jugulum – trochanter minor.</w:t>
            </w:r>
          </w:p>
          <w:p w14:paraId="39331074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70B1545" w14:textId="77777777" w:rsidR="002B2E30" w:rsidRPr="002B2E30" w:rsidRDefault="002B2E30" w:rsidP="002B2E3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B2E30" w:rsidRPr="002B2E30" w14:paraId="2A0FBDA5" w14:textId="77777777" w:rsidTr="002B2E30">
        <w:trPr>
          <w:trHeight w:val="227"/>
        </w:trPr>
        <w:tc>
          <w:tcPr>
            <w:tcW w:w="1950" w:type="dxa"/>
            <w:shd w:val="clear" w:color="auto" w:fill="FFFFFF"/>
          </w:tcPr>
          <w:p w14:paraId="36B98E8B" w14:textId="77777777" w:rsidR="002B2E30" w:rsidRPr="002B2E30" w:rsidRDefault="002B2E30" w:rsidP="002B2E3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  <w:p w14:paraId="079E2877" w14:textId="77777777" w:rsidR="002B2E30" w:rsidRPr="002B2E30" w:rsidRDefault="002B2E30" w:rsidP="002B2E3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sen 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9831906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2B2E30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1563D313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1A535DA" w14:textId="77777777" w:rsidR="002B2E30" w:rsidRPr="002B2E30" w:rsidRDefault="002B2E30" w:rsidP="002B2E3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B2E30" w:rsidRPr="002B2E30" w14:paraId="19C5A1D1" w14:textId="77777777" w:rsidTr="002B2E30">
        <w:trPr>
          <w:trHeight w:val="227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8EB276D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545B30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Efter scanning segmenteras serie 3 i thorax och buk och reformateras som vanligt. Thorax läggs på ett kort och alla bukserier på ett annat.</w:t>
            </w:r>
          </w:p>
          <w:p w14:paraId="2F3B0B11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72461B9" w14:textId="77777777" w:rsidR="002B2E30" w:rsidRPr="002B2E30" w:rsidRDefault="002B2E30" w:rsidP="002B2E3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DDD9DD3" w14:textId="77777777" w:rsidR="002B2E30" w:rsidRPr="002B2E30" w:rsidRDefault="002B2E30" w:rsidP="002B2E3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9FC8BC2" w14:textId="77777777" w:rsidR="002B2E30" w:rsidRPr="002B2E30" w:rsidRDefault="002B2E30" w:rsidP="002B2E30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B2E30">
        <w:rPr>
          <w:rFonts w:ascii="Arial" w:hAnsi="Arial" w:cs="Arial"/>
          <w:b/>
          <w:bCs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851"/>
        <w:gridCol w:w="992"/>
        <w:gridCol w:w="2268"/>
        <w:gridCol w:w="1417"/>
        <w:gridCol w:w="1105"/>
      </w:tblGrid>
      <w:tr w:rsidR="002B2E30" w:rsidRPr="002B2E30" w14:paraId="6ED4A209" w14:textId="77777777" w:rsidTr="003C25D6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88A5EB9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F60E9D2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Proj.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3F71EFD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A6CB9EE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2B2E30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825E08F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024CCE2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153B72" w:rsidRPr="002B2E30" w14:paraId="737237F5" w14:textId="77777777" w:rsidTr="003C25D6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592C5A" w14:textId="77777777" w:rsidR="00153B72" w:rsidRPr="002B2E30" w:rsidRDefault="00153B72" w:rsidP="00153B7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766EA" w14:textId="3134E78C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40057" w14:textId="3E07C74E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DE1A6" w14:textId="4106E95F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B</w:t>
            </w:r>
            <w:r w:rsidR="00215450">
              <w:rPr>
                <w:rFonts w:ascii="Arial" w:hAnsi="Arial" w:cs="Arial"/>
                <w:sz w:val="18"/>
                <w:szCs w:val="18"/>
              </w:rPr>
              <w:t>r40</w:t>
            </w:r>
            <w:r w:rsidRPr="002B2E3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66131" w14:textId="012E84DE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09B5E01" w14:textId="7918EA4E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</w:t>
            </w: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o.via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153B72" w:rsidRPr="002B2E30" w14:paraId="16089ADC" w14:textId="77777777" w:rsidTr="003C25D6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A06C59" w14:textId="77777777" w:rsidR="00153B72" w:rsidRPr="002B2E30" w:rsidRDefault="00153B72" w:rsidP="00153B7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E5FDB" w14:textId="3C3CF9CA" w:rsidR="002866B6" w:rsidRDefault="000B7F9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  <w:p w14:paraId="2B6975B0" w14:textId="4B294628" w:rsidR="00153B72" w:rsidRPr="002B2E30" w:rsidRDefault="008A61D7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13FF3" w14:textId="1D4EFC91" w:rsidR="000B7F93" w:rsidRDefault="000B7F9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  <w:p w14:paraId="07D4B53C" w14:textId="04FC1666" w:rsidR="00153B72" w:rsidRPr="002B2E30" w:rsidRDefault="00DF60D6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F407C" w14:textId="3AAF8680" w:rsidR="000B7F93" w:rsidRDefault="000B7F9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2B2E30">
              <w:rPr>
                <w:rFonts w:ascii="Arial" w:hAnsi="Arial" w:cs="Arial"/>
                <w:sz w:val="18"/>
                <w:szCs w:val="18"/>
              </w:rPr>
              <w:t>/Standard/FC08</w:t>
            </w:r>
          </w:p>
          <w:p w14:paraId="06397F8A" w14:textId="5CDAFC10" w:rsidR="00153B72" w:rsidRPr="002B2E30" w:rsidRDefault="00DF60D6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B</w:t>
            </w:r>
            <w:r w:rsidR="00215450">
              <w:rPr>
                <w:rFonts w:ascii="Arial" w:hAnsi="Arial" w:cs="Arial"/>
                <w:sz w:val="18"/>
                <w:szCs w:val="18"/>
              </w:rPr>
              <w:t>r40</w:t>
            </w:r>
            <w:r w:rsidRPr="002B2E3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E877B" w14:textId="2062D4F1" w:rsidR="000B7F93" w:rsidRDefault="000B7F9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  <w:p w14:paraId="66DE8235" w14:textId="5371EC05" w:rsidR="00153B72" w:rsidRPr="002B2E30" w:rsidRDefault="00DF60D6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A234556" w14:textId="0C553631" w:rsidR="000B7F93" w:rsidRDefault="000B7F9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  <w:p w14:paraId="01362A7C" w14:textId="7C367815" w:rsidR="00153B72" w:rsidRPr="002B2E30" w:rsidRDefault="00DF60D6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53B72" w:rsidRPr="002B2E30" w14:paraId="5C5DAF75" w14:textId="77777777" w:rsidTr="003C25D6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329AC28" w14:textId="77777777" w:rsidR="00153B72" w:rsidRPr="002B2E30" w:rsidRDefault="00153B72" w:rsidP="00153B7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artärfas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E75C0" w14:textId="7E8B3049" w:rsidR="00153B72" w:rsidRPr="002B2E30" w:rsidRDefault="00FA4145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8289B" w14:textId="0CFDBFDE" w:rsidR="00153B72" w:rsidRPr="002B2E30" w:rsidRDefault="00FA4145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AA4B0" w14:textId="67D071C6" w:rsidR="00153B72" w:rsidRPr="002B2E30" w:rsidRDefault="00FA4145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B</w:t>
            </w:r>
            <w:r w:rsidR="00215450">
              <w:rPr>
                <w:rFonts w:ascii="Arial" w:hAnsi="Arial" w:cs="Arial"/>
                <w:sz w:val="18"/>
                <w:szCs w:val="18"/>
              </w:rPr>
              <w:t>r40</w:t>
            </w:r>
            <w:r w:rsidRPr="002B2E3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CE0BC" w14:textId="2118BB1E" w:rsidR="00153B72" w:rsidRPr="002B2E30" w:rsidRDefault="00FA4145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D965C40" w14:textId="456E9C01" w:rsidR="00153B72" w:rsidRPr="002B2E30" w:rsidRDefault="00FA4145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53B72" w:rsidRPr="002B2E30" w14:paraId="6422729A" w14:textId="77777777" w:rsidTr="003C25D6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ED6EC27" w14:textId="77777777" w:rsidR="00153B72" w:rsidRPr="002B2E30" w:rsidRDefault="00153B72" w:rsidP="00153B7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Thorax/buk K+ venfas</w:t>
            </w: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62E8756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20AA8C4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DF9155C" w14:textId="389FE08E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B</w:t>
            </w:r>
            <w:r w:rsidR="009129E9">
              <w:rPr>
                <w:rFonts w:ascii="Arial" w:hAnsi="Arial" w:cs="Arial"/>
                <w:sz w:val="18"/>
                <w:szCs w:val="18"/>
              </w:rPr>
              <w:t>r40</w:t>
            </w:r>
            <w:r w:rsidRPr="002B2E3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7B54011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1F679742" w14:textId="5B8E29B6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153B72" w:rsidRPr="002B2E30" w14:paraId="17EDF2EB" w14:textId="77777777" w:rsidTr="003C25D6">
        <w:trPr>
          <w:trHeight w:val="227"/>
        </w:trPr>
        <w:tc>
          <w:tcPr>
            <w:tcW w:w="2405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935D8E" w14:textId="11110D06" w:rsidR="00153B72" w:rsidRPr="002B2E30" w:rsidRDefault="00153B72" w:rsidP="00153B7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B2E30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sym w:font="Wingdings 3" w:char="F039"/>
            </w:r>
            <w:r w:rsidRPr="002B2E3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</w:t>
            </w:r>
            <w:r w:rsidR="00B600F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</w:t>
            </w:r>
            <w:r w:rsidR="00C27743">
              <w:rPr>
                <w:rFonts w:ascii="Arial" w:hAnsi="Arial" w:cs="Arial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8E1BB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8B847" w14:textId="461B910D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21A24" w14:textId="2CA5FC52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B</w:t>
            </w:r>
            <w:r w:rsidR="009129E9">
              <w:rPr>
                <w:rFonts w:ascii="Arial" w:hAnsi="Arial" w:cs="Arial"/>
                <w:sz w:val="18"/>
                <w:szCs w:val="18"/>
              </w:rPr>
              <w:t>l64</w:t>
            </w:r>
            <w:r w:rsidRPr="002B2E3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1A036" w14:textId="72F64549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C9C0162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53B72" w:rsidRPr="002B2E30" w14:paraId="60388B4B" w14:textId="77777777" w:rsidTr="003C25D6">
        <w:trPr>
          <w:trHeight w:val="227"/>
        </w:trPr>
        <w:tc>
          <w:tcPr>
            <w:tcW w:w="2405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8CE928" w14:textId="77777777" w:rsidR="00153B72" w:rsidRPr="002B2E30" w:rsidRDefault="00153B72" w:rsidP="00153B7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B2E30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sym w:font="Wingdings 3" w:char="F039"/>
            </w:r>
            <w:r w:rsidRPr="002B2E3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95775" w14:textId="1AAD1E19" w:rsidR="00153B72" w:rsidRPr="002B2E30" w:rsidRDefault="00E973C6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CF8A0" w14:textId="322087BD" w:rsidR="00153B72" w:rsidRPr="002B2E30" w:rsidRDefault="00E973C6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AD2CB" w14:textId="6D92EC96" w:rsidR="00153B72" w:rsidRPr="002B2E30" w:rsidRDefault="00E973C6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B</w:t>
            </w:r>
            <w:r w:rsidR="000B2ABF">
              <w:rPr>
                <w:rFonts w:ascii="Arial" w:hAnsi="Arial" w:cs="Arial"/>
                <w:sz w:val="18"/>
                <w:szCs w:val="18"/>
              </w:rPr>
              <w:t>l64</w:t>
            </w:r>
            <w:r w:rsidRPr="002B2E30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55FDC" w14:textId="4B1B5EF1" w:rsidR="00153B72" w:rsidRPr="002B2E30" w:rsidRDefault="00E973C6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ACB318B" w14:textId="34B32DB5" w:rsidR="00153B72" w:rsidRPr="002B2E30" w:rsidRDefault="00E973C6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53B72" w:rsidRPr="002B2E30" w14:paraId="1EEE64D2" w14:textId="77777777" w:rsidTr="003C25D6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444A85D" w14:textId="77777777" w:rsidR="00153B72" w:rsidRPr="002B2E30" w:rsidRDefault="00153B72" w:rsidP="00153B7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BFC1D" w14:textId="5F92A97C" w:rsidR="00153B72" w:rsidRPr="002B2E30" w:rsidRDefault="00E973C6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38F9E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98B40" w14:textId="10E67ED8" w:rsidR="00153B72" w:rsidRPr="002B2E30" w:rsidRDefault="00E973C6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B</w:t>
            </w:r>
            <w:r w:rsidR="000B2ABF">
              <w:rPr>
                <w:rFonts w:ascii="Arial" w:hAnsi="Arial" w:cs="Arial"/>
                <w:sz w:val="18"/>
                <w:szCs w:val="18"/>
              </w:rPr>
              <w:t>l64</w:t>
            </w:r>
            <w:r w:rsidRPr="002B2E30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FCA7A" w14:textId="279C3AC8" w:rsidR="00153B72" w:rsidRPr="002B2E30" w:rsidRDefault="00E973C6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</w:t>
            </w:r>
            <w:r w:rsidR="00DE2A2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01774F4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53B72" w:rsidRPr="002B2E30" w14:paraId="0B840FE0" w14:textId="77777777" w:rsidTr="003C25D6">
        <w:trPr>
          <w:trHeight w:val="227"/>
        </w:trPr>
        <w:tc>
          <w:tcPr>
            <w:tcW w:w="2405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D92ED2" w14:textId="77777777" w:rsidR="00153B72" w:rsidRPr="002B2E30" w:rsidRDefault="00153B72" w:rsidP="00153B7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B2E30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sym w:font="Wingdings 3" w:char="F039"/>
            </w:r>
            <w:r w:rsidRPr="002B2E3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Helbuk K+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5ECB4" w14:textId="4513538F" w:rsidR="00153B72" w:rsidRPr="002B2E30" w:rsidRDefault="00DE2A2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69AFF" w14:textId="22D7280C" w:rsidR="00153B72" w:rsidRPr="002B2E30" w:rsidRDefault="00DE2A2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4E7CD" w14:textId="7AD9B59B" w:rsidR="00153B72" w:rsidRPr="002B2E30" w:rsidRDefault="00DE2A2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B</w:t>
            </w:r>
            <w:r w:rsidR="000B2ABF">
              <w:rPr>
                <w:rFonts w:ascii="Arial" w:hAnsi="Arial" w:cs="Arial"/>
                <w:sz w:val="18"/>
                <w:szCs w:val="18"/>
              </w:rPr>
              <w:t>l64</w:t>
            </w:r>
            <w:r w:rsidRPr="002B2E3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D8208" w14:textId="4EB03BFD" w:rsidR="00153B72" w:rsidRPr="002B2E30" w:rsidRDefault="00DE2A2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A124F96" w14:textId="443B8737" w:rsidR="00153B72" w:rsidRPr="002B2E30" w:rsidRDefault="00DE2A2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53B72" w:rsidRPr="002B2E30" w14:paraId="3E83039D" w14:textId="77777777" w:rsidTr="003C25D6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461CACE" w14:textId="77777777" w:rsidR="00153B72" w:rsidRPr="002B2E30" w:rsidRDefault="00153B72" w:rsidP="00153B7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E3727" w14:textId="7BF3E878" w:rsidR="00153B72" w:rsidRPr="002B2E30" w:rsidRDefault="00DE2A2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67F60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16629" w14:textId="0F0081CA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B</w:t>
            </w:r>
            <w:r w:rsidR="000B2ABF">
              <w:rPr>
                <w:rFonts w:ascii="Arial" w:hAnsi="Arial" w:cs="Arial"/>
                <w:sz w:val="18"/>
                <w:szCs w:val="18"/>
              </w:rPr>
              <w:t>l64</w:t>
            </w:r>
            <w:r w:rsidRPr="002B2E3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8F608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C136127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53B72" w:rsidRPr="002B2E30" w14:paraId="7B106E06" w14:textId="77777777" w:rsidTr="003C25D6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A8F8EE" w14:textId="77777777" w:rsidR="00153B72" w:rsidRPr="002B2E30" w:rsidRDefault="00153B72" w:rsidP="00153B7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2AAFD" w14:textId="1AF6C970" w:rsidR="00153B72" w:rsidRPr="002B2E30" w:rsidRDefault="00DE2A2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66E4D" w14:textId="55A643B5" w:rsidR="00153B72" w:rsidRPr="002B2E30" w:rsidRDefault="00DE2A2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230E7" w14:textId="3A7D7B44" w:rsidR="00153B72" w:rsidRPr="002B2E30" w:rsidRDefault="00DE2A2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</w:rPr>
              <w:t>B</w:t>
            </w:r>
            <w:r w:rsidR="000B2ABF">
              <w:rPr>
                <w:rFonts w:ascii="Arial" w:hAnsi="Arial" w:cs="Arial"/>
                <w:sz w:val="18"/>
                <w:szCs w:val="18"/>
              </w:rPr>
              <w:t>r40</w:t>
            </w:r>
            <w:r w:rsidRPr="002B2E3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AD8D8" w14:textId="0F2BC31B" w:rsidR="00153B72" w:rsidRPr="002B2E30" w:rsidRDefault="00DE2A2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8FDC8E3" w14:textId="5A3BD468" w:rsidR="00153B72" w:rsidRPr="002B2E30" w:rsidRDefault="00DE2A23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</w:t>
            </w:r>
            <w:r w:rsidRPr="002B2E30">
              <w:rPr>
                <w:rFonts w:ascii="Arial" w:hAnsi="Arial" w:cs="Arial"/>
                <w:noProof/>
                <w:sz w:val="18"/>
                <w:szCs w:val="18"/>
              </w:rPr>
              <w:t>go.via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153B72" w:rsidRPr="002B2E30" w14:paraId="41B2EE88" w14:textId="77777777" w:rsidTr="003C25D6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059D9E9" w14:textId="77777777" w:rsidR="00153B72" w:rsidRPr="002B2E30" w:rsidRDefault="00153B72" w:rsidP="00153B7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  <w:lang w:val="en-US"/>
              </w:rPr>
              <w:t>sen fas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991B1" w14:textId="38134BC8" w:rsidR="00153B72" w:rsidRPr="002B2E30" w:rsidRDefault="00153B72" w:rsidP="00DE2A2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7092B" w14:textId="2D0C8DBD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7969A" w14:textId="5AC7EBA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985EF" w14:textId="3D4B5C96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314028E" w14:textId="1D191969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53B72" w:rsidRPr="002B2E30" w14:paraId="5F700FBD" w14:textId="77777777" w:rsidTr="003C25D6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5B54C" w14:textId="77777777" w:rsidR="00153B72" w:rsidRPr="002B2E30" w:rsidRDefault="00153B72" w:rsidP="00153B7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B8C894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39070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8D4C8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7CA0E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F6D46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153B72" w:rsidRPr="002B2E30" w14:paraId="0E7BE1C6" w14:textId="77777777" w:rsidTr="003C25D6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8A26B" w14:textId="77777777" w:rsidR="00153B72" w:rsidRPr="002B2E30" w:rsidRDefault="00153B72" w:rsidP="00153B7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BDE20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56A1C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49103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BD598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DCFDB" w14:textId="77777777" w:rsidR="00153B72" w:rsidRPr="002B2E30" w:rsidRDefault="00153B72" w:rsidP="00153B7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2E30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41911AE8" w14:textId="77777777" w:rsidR="002B2E30" w:rsidRPr="002B2E30" w:rsidRDefault="002B2E30" w:rsidP="002B2E3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76C21609" w14:textId="77777777" w:rsidR="002B2E30" w:rsidRPr="002B2E30" w:rsidRDefault="002B2E30" w:rsidP="002B2E30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  <w:r w:rsidRPr="002B2E30">
        <w:rPr>
          <w:rFonts w:ascii="Arial" w:hAnsi="Arial" w:cs="Arial"/>
          <w:sz w:val="18"/>
          <w:szCs w:val="18"/>
          <w:lang w:val="en-US"/>
        </w:rPr>
        <w:br w:type="page"/>
      </w:r>
    </w:p>
    <w:p w14:paraId="0ED45CB8" w14:textId="77777777" w:rsidR="002B2E30" w:rsidRPr="002B2E30" w:rsidRDefault="002B2E30" w:rsidP="002B2E30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03F5C5A8" w14:textId="77777777" w:rsidR="002B2E30" w:rsidRPr="002B2E30" w:rsidRDefault="002B2E30" w:rsidP="002B2E30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B2E30">
        <w:rPr>
          <w:rFonts w:ascii="Arial" w:hAnsi="Arial" w:cs="Arial"/>
          <w:b/>
          <w:bCs/>
          <w:szCs w:val="26"/>
          <w:lang w:val="en-US"/>
        </w:rPr>
        <w:t xml:space="preserve">Hängning </w:t>
      </w:r>
      <w:r w:rsidRPr="002B2E30">
        <w:rPr>
          <w:rFonts w:ascii="Arial" w:hAnsi="Arial" w:cs="Arial"/>
          <w:b/>
          <w:bCs/>
          <w:szCs w:val="26"/>
        </w:rPr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2B2E30" w:rsidRPr="002B2E30" w14:paraId="3737D119" w14:textId="77777777" w:rsidTr="002B2E3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6AC6419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E88D10D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1C89B85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802EED9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391B0C8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65E2AD6E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5D7EBA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4D38CD2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22CE39D2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C8CE57C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244CA8BB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BF1C9E1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5DA7C33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59DBAAF5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B3A71B6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6C2944DB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6437B6D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1506F8F5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2454F0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0DB5E51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ABE2F2E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D24C4D0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69F35E0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4E2DC2B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2538F6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08DEB208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897C56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073C4F7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457E369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ABC2F60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0726165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F0F52A1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E1DCC2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6A6F74AC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608F2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D61D358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CF5A592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6DD9A46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E7426CD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901693A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62EBF59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33476524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DBE54B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EF83CEC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445F8EF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B6BC26F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00F25D1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02AA8C2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F98C842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4BE2C7ED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FFF5C3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A8411F4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7B1AEDC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68DF315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EB33934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CA67228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8764285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2751BE04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1CA03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33C5FDD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E3665F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7F3B0C4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AD133D6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6BE4A0C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D2B75C5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2B78A0A1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F362D1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522AAB7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DFC108F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A14353C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44B1F3C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0F9EB81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CCA23C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08ABE667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DB7093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1EA77A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AFDEDC2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A96F104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A8E026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5B2B3AB" w14:textId="77777777" w:rsidR="002B2E30" w:rsidRPr="002B2E30" w:rsidRDefault="002B2E30" w:rsidP="002B2E3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20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2B2E30" w:rsidRPr="002B2E30" w14:paraId="5D91C4BA" w14:textId="77777777" w:rsidTr="002B2E3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3A36E13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FC2CFA1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FA42FB9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8C7BD0C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1AC6454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6F22E43C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350816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Buk K-/K+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983F8C6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36EBBA64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0C5A6ED7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045ADFC9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2D47E5E8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3A4BBE7D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06D786A6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15553B7D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01D7F232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4731C17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5F09737A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089FE6FD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96D3F50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7D73D2D4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9ABB86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B2E30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318C28B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7EC378B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C1BC2A9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007AE48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1B5AE51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1ED08B6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4A817E44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6C0F5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F967FC2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BB023EB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F5EE489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6722067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351F7F2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AA1C14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5AB3C10D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D5C1A1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7722FE7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2A498C4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858E1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1A9D291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AFFCAF5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21A0162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2D3049B9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01EF42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0E448129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751BAEA0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42071AD3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59CDD4E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0DE2CC36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sen fas</w:t>
            </w:r>
          </w:p>
          <w:p w14:paraId="50C0E30C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2D31C61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47F4609F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052B9420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73DE335D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E656947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03849141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0FC51088" w14:textId="77777777" w:rsidR="002B2E30" w:rsidRPr="002B2E30" w:rsidRDefault="002B2E30" w:rsidP="002B2E3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B2E3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617E170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0766892A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89155A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604DAB1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346663B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ECCCC89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1CF7B37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FB69F7C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C111BDC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3A577C1D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A8B341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9F1716B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E99078A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FC301B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72689E0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C842487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47A13D3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26FFE94F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41450B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8028F09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45363685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BD65585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89BBAE9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95E768E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7F6ED72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B2E30" w:rsidRPr="002B2E30" w14:paraId="088CE2F4" w14:textId="77777777" w:rsidTr="002B2E3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2A64CB2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0D93012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715C921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9D1BF60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A77052" w14:textId="77777777" w:rsidR="002B2E30" w:rsidRPr="002B2E30" w:rsidRDefault="002B2E30" w:rsidP="002B2E3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FEB6EAE" w14:textId="77777777" w:rsidR="002B2E30" w:rsidRPr="002B2E30" w:rsidRDefault="002B2E30" w:rsidP="002B2E3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B2E3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28128" w14:textId="77777777" w:rsidR="005709A5" w:rsidRDefault="005709A5">
      <w:r>
        <w:separator/>
      </w:r>
    </w:p>
  </w:endnote>
  <w:endnote w:type="continuationSeparator" w:id="0">
    <w:p w14:paraId="4AC7783D" w14:textId="77777777" w:rsidR="005709A5" w:rsidRDefault="005709A5">
      <w:r>
        <w:continuationSeparator/>
      </w:r>
    </w:p>
  </w:endnote>
  <w:endnote w:type="continuationNotice" w:id="1">
    <w:p w14:paraId="383E0C4F" w14:textId="77777777" w:rsidR="005709A5" w:rsidRDefault="005709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1ADD2" w14:textId="77777777" w:rsidR="005709A5" w:rsidRDefault="005709A5"/>
  </w:footnote>
  <w:footnote w:type="continuationSeparator" w:id="0">
    <w:p w14:paraId="2C91F9FF" w14:textId="77777777" w:rsidR="005709A5" w:rsidRDefault="005709A5">
      <w:r>
        <w:continuationSeparator/>
      </w:r>
    </w:p>
  </w:footnote>
  <w:footnote w:type="continuationNotice" w:id="1">
    <w:p w14:paraId="1A49D8D5" w14:textId="77777777" w:rsidR="005709A5" w:rsidRDefault="005709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F0FC942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3460E02" w:tentative="1">
      <w:start w:val="1"/>
      <w:numFmt w:val="lowerLetter"/>
      <w:lvlText w:val="%2."/>
      <w:lvlJc w:val="left"/>
      <w:pPr>
        <w:ind w:left="1080" w:hanging="360"/>
      </w:pPr>
    </w:lvl>
    <w:lvl w:ilvl="2" w:tplc="D560432E" w:tentative="1">
      <w:start w:val="1"/>
      <w:numFmt w:val="lowerRoman"/>
      <w:lvlText w:val="%3."/>
      <w:lvlJc w:val="right"/>
      <w:pPr>
        <w:ind w:left="1800" w:hanging="180"/>
      </w:pPr>
    </w:lvl>
    <w:lvl w:ilvl="3" w:tplc="AEFA23FC" w:tentative="1">
      <w:start w:val="1"/>
      <w:numFmt w:val="decimal"/>
      <w:lvlText w:val="%4."/>
      <w:lvlJc w:val="left"/>
      <w:pPr>
        <w:ind w:left="2520" w:hanging="360"/>
      </w:pPr>
    </w:lvl>
    <w:lvl w:ilvl="4" w:tplc="FA0C50F2" w:tentative="1">
      <w:start w:val="1"/>
      <w:numFmt w:val="lowerLetter"/>
      <w:lvlText w:val="%5."/>
      <w:lvlJc w:val="left"/>
      <w:pPr>
        <w:ind w:left="3240" w:hanging="360"/>
      </w:pPr>
    </w:lvl>
    <w:lvl w:ilvl="5" w:tplc="AD6A55E8" w:tentative="1">
      <w:start w:val="1"/>
      <w:numFmt w:val="lowerRoman"/>
      <w:lvlText w:val="%6."/>
      <w:lvlJc w:val="right"/>
      <w:pPr>
        <w:ind w:left="3960" w:hanging="180"/>
      </w:pPr>
    </w:lvl>
    <w:lvl w:ilvl="6" w:tplc="1E446BE6" w:tentative="1">
      <w:start w:val="1"/>
      <w:numFmt w:val="decimal"/>
      <w:lvlText w:val="%7."/>
      <w:lvlJc w:val="left"/>
      <w:pPr>
        <w:ind w:left="4680" w:hanging="360"/>
      </w:pPr>
    </w:lvl>
    <w:lvl w:ilvl="7" w:tplc="F964FA4E" w:tentative="1">
      <w:start w:val="1"/>
      <w:numFmt w:val="lowerLetter"/>
      <w:lvlText w:val="%8."/>
      <w:lvlJc w:val="left"/>
      <w:pPr>
        <w:ind w:left="5400" w:hanging="360"/>
      </w:pPr>
    </w:lvl>
    <w:lvl w:ilvl="8" w:tplc="4606E5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3266C6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20822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6EBA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EE3A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4EA0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3C2C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763B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8C01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9B484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F1C82C1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1424D56" w:tentative="1">
      <w:start w:val="1"/>
      <w:numFmt w:val="lowerLetter"/>
      <w:lvlText w:val="%2."/>
      <w:lvlJc w:val="left"/>
      <w:pPr>
        <w:ind w:left="1080" w:hanging="360"/>
      </w:pPr>
    </w:lvl>
    <w:lvl w:ilvl="2" w:tplc="5D88878C" w:tentative="1">
      <w:start w:val="1"/>
      <w:numFmt w:val="lowerRoman"/>
      <w:lvlText w:val="%3."/>
      <w:lvlJc w:val="right"/>
      <w:pPr>
        <w:ind w:left="1800" w:hanging="180"/>
      </w:pPr>
    </w:lvl>
    <w:lvl w:ilvl="3" w:tplc="AF76F204" w:tentative="1">
      <w:start w:val="1"/>
      <w:numFmt w:val="decimal"/>
      <w:lvlText w:val="%4."/>
      <w:lvlJc w:val="left"/>
      <w:pPr>
        <w:ind w:left="2520" w:hanging="360"/>
      </w:pPr>
    </w:lvl>
    <w:lvl w:ilvl="4" w:tplc="19A43156" w:tentative="1">
      <w:start w:val="1"/>
      <w:numFmt w:val="lowerLetter"/>
      <w:lvlText w:val="%5."/>
      <w:lvlJc w:val="left"/>
      <w:pPr>
        <w:ind w:left="3240" w:hanging="360"/>
      </w:pPr>
    </w:lvl>
    <w:lvl w:ilvl="5" w:tplc="3216DC4E" w:tentative="1">
      <w:start w:val="1"/>
      <w:numFmt w:val="lowerRoman"/>
      <w:lvlText w:val="%6."/>
      <w:lvlJc w:val="right"/>
      <w:pPr>
        <w:ind w:left="3960" w:hanging="180"/>
      </w:pPr>
    </w:lvl>
    <w:lvl w:ilvl="6" w:tplc="3C34FC48" w:tentative="1">
      <w:start w:val="1"/>
      <w:numFmt w:val="decimal"/>
      <w:lvlText w:val="%7."/>
      <w:lvlJc w:val="left"/>
      <w:pPr>
        <w:ind w:left="4680" w:hanging="360"/>
      </w:pPr>
    </w:lvl>
    <w:lvl w:ilvl="7" w:tplc="E47AACD6" w:tentative="1">
      <w:start w:val="1"/>
      <w:numFmt w:val="lowerLetter"/>
      <w:lvlText w:val="%8."/>
      <w:lvlJc w:val="left"/>
      <w:pPr>
        <w:ind w:left="5400" w:hanging="360"/>
      </w:pPr>
    </w:lvl>
    <w:lvl w:ilvl="8" w:tplc="24EAA6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FD78A60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C2A5F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6CD5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0807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F6EF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A0E90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4A12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2653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AA6C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09973334">
    <w:abstractNumId w:val="21"/>
  </w:num>
  <w:num w:numId="2" w16cid:durableId="424696344">
    <w:abstractNumId w:val="16"/>
  </w:num>
  <w:num w:numId="3" w16cid:durableId="980770932">
    <w:abstractNumId w:val="0"/>
  </w:num>
  <w:num w:numId="4" w16cid:durableId="1663580213">
    <w:abstractNumId w:val="6"/>
  </w:num>
  <w:num w:numId="5" w16cid:durableId="1507789847">
    <w:abstractNumId w:val="19"/>
  </w:num>
  <w:num w:numId="6" w16cid:durableId="400442919">
    <w:abstractNumId w:val="2"/>
  </w:num>
  <w:num w:numId="7" w16cid:durableId="507403286">
    <w:abstractNumId w:val="13"/>
  </w:num>
  <w:num w:numId="8" w16cid:durableId="376903013">
    <w:abstractNumId w:val="9"/>
  </w:num>
  <w:num w:numId="9" w16cid:durableId="1644580981">
    <w:abstractNumId w:val="1"/>
  </w:num>
  <w:num w:numId="10" w16cid:durableId="1512718131">
    <w:abstractNumId w:val="1"/>
  </w:num>
  <w:num w:numId="11" w16cid:durableId="465199589">
    <w:abstractNumId w:val="3"/>
  </w:num>
  <w:num w:numId="12" w16cid:durableId="1346175741">
    <w:abstractNumId w:val="4"/>
  </w:num>
  <w:num w:numId="13" w16cid:durableId="1127548527">
    <w:abstractNumId w:val="15"/>
  </w:num>
  <w:num w:numId="14" w16cid:durableId="504050913">
    <w:abstractNumId w:val="10"/>
  </w:num>
  <w:num w:numId="15" w16cid:durableId="576135080">
    <w:abstractNumId w:val="7"/>
  </w:num>
  <w:num w:numId="16" w16cid:durableId="708532877">
    <w:abstractNumId w:val="14"/>
  </w:num>
  <w:num w:numId="17" w16cid:durableId="450713832">
    <w:abstractNumId w:val="5"/>
  </w:num>
  <w:num w:numId="18" w16cid:durableId="362442805">
    <w:abstractNumId w:val="12"/>
  </w:num>
  <w:num w:numId="19" w16cid:durableId="457649123">
    <w:abstractNumId w:val="20"/>
  </w:num>
  <w:num w:numId="20" w16cid:durableId="1010333364">
    <w:abstractNumId w:val="17"/>
  </w:num>
  <w:num w:numId="21" w16cid:durableId="379944474">
    <w:abstractNumId w:val="8"/>
  </w:num>
  <w:num w:numId="22" w16cid:durableId="1841433118">
    <w:abstractNumId w:val="18"/>
  </w:num>
  <w:num w:numId="23" w16cid:durableId="11464325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C8E"/>
    <w:rsid w:val="00006D2A"/>
    <w:rsid w:val="00010D47"/>
    <w:rsid w:val="00016CF0"/>
    <w:rsid w:val="0002435C"/>
    <w:rsid w:val="00030DDD"/>
    <w:rsid w:val="000313BB"/>
    <w:rsid w:val="00033ED5"/>
    <w:rsid w:val="00050500"/>
    <w:rsid w:val="00051F53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1F01"/>
    <w:rsid w:val="000B2ABF"/>
    <w:rsid w:val="000B4536"/>
    <w:rsid w:val="000B7715"/>
    <w:rsid w:val="000B7F9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B43"/>
    <w:rsid w:val="0013580F"/>
    <w:rsid w:val="00137B6D"/>
    <w:rsid w:val="0014070B"/>
    <w:rsid w:val="001422C1"/>
    <w:rsid w:val="00150649"/>
    <w:rsid w:val="001522AE"/>
    <w:rsid w:val="00153B72"/>
    <w:rsid w:val="00157D5B"/>
    <w:rsid w:val="00161FE6"/>
    <w:rsid w:val="001647EA"/>
    <w:rsid w:val="00164C3D"/>
    <w:rsid w:val="00166D3A"/>
    <w:rsid w:val="001737CD"/>
    <w:rsid w:val="00181FDC"/>
    <w:rsid w:val="00184F40"/>
    <w:rsid w:val="001860B9"/>
    <w:rsid w:val="00186F2B"/>
    <w:rsid w:val="001874D6"/>
    <w:rsid w:val="0019632A"/>
    <w:rsid w:val="001A4E7C"/>
    <w:rsid w:val="001B762C"/>
    <w:rsid w:val="001C4D0A"/>
    <w:rsid w:val="001C5FEF"/>
    <w:rsid w:val="0020085A"/>
    <w:rsid w:val="00201A2F"/>
    <w:rsid w:val="00211487"/>
    <w:rsid w:val="00211D91"/>
    <w:rsid w:val="00215450"/>
    <w:rsid w:val="00217DEC"/>
    <w:rsid w:val="00235B57"/>
    <w:rsid w:val="00243FE1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6B6"/>
    <w:rsid w:val="00290B5C"/>
    <w:rsid w:val="00294791"/>
    <w:rsid w:val="002B0B30"/>
    <w:rsid w:val="002B0C78"/>
    <w:rsid w:val="002B1F67"/>
    <w:rsid w:val="002B2E30"/>
    <w:rsid w:val="002C0C02"/>
    <w:rsid w:val="002C1277"/>
    <w:rsid w:val="002C60AD"/>
    <w:rsid w:val="002D0E0E"/>
    <w:rsid w:val="002D6023"/>
    <w:rsid w:val="002E263F"/>
    <w:rsid w:val="002E6F81"/>
    <w:rsid w:val="002F08BA"/>
    <w:rsid w:val="002F0CDE"/>
    <w:rsid w:val="002F2CFF"/>
    <w:rsid w:val="002F568B"/>
    <w:rsid w:val="002F7818"/>
    <w:rsid w:val="003066D0"/>
    <w:rsid w:val="00311401"/>
    <w:rsid w:val="003203D7"/>
    <w:rsid w:val="00320F86"/>
    <w:rsid w:val="003214AD"/>
    <w:rsid w:val="00324171"/>
    <w:rsid w:val="00326C24"/>
    <w:rsid w:val="00337F99"/>
    <w:rsid w:val="0034307B"/>
    <w:rsid w:val="00345EB1"/>
    <w:rsid w:val="00350CC4"/>
    <w:rsid w:val="0035518C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25D6"/>
    <w:rsid w:val="003D099E"/>
    <w:rsid w:val="003D21A2"/>
    <w:rsid w:val="003D29D2"/>
    <w:rsid w:val="003E0705"/>
    <w:rsid w:val="003E2FF7"/>
    <w:rsid w:val="003F1013"/>
    <w:rsid w:val="003F1ACF"/>
    <w:rsid w:val="003F4615"/>
    <w:rsid w:val="003F7C97"/>
    <w:rsid w:val="00404948"/>
    <w:rsid w:val="00406BEA"/>
    <w:rsid w:val="00413A60"/>
    <w:rsid w:val="004230F7"/>
    <w:rsid w:val="00423B1C"/>
    <w:rsid w:val="0043167E"/>
    <w:rsid w:val="0043409A"/>
    <w:rsid w:val="00443C1E"/>
    <w:rsid w:val="00446255"/>
    <w:rsid w:val="00451935"/>
    <w:rsid w:val="004571F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30D3"/>
    <w:rsid w:val="004C2559"/>
    <w:rsid w:val="004D7BA3"/>
    <w:rsid w:val="004F4518"/>
    <w:rsid w:val="004F4C62"/>
    <w:rsid w:val="00501433"/>
    <w:rsid w:val="00510DB9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09A5"/>
    <w:rsid w:val="005770AD"/>
    <w:rsid w:val="00581414"/>
    <w:rsid w:val="00582490"/>
    <w:rsid w:val="005826FA"/>
    <w:rsid w:val="00597919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6BB2"/>
    <w:rsid w:val="005E02B3"/>
    <w:rsid w:val="005E1E24"/>
    <w:rsid w:val="0060596B"/>
    <w:rsid w:val="00606D97"/>
    <w:rsid w:val="00614E64"/>
    <w:rsid w:val="00615598"/>
    <w:rsid w:val="00617710"/>
    <w:rsid w:val="00617EE6"/>
    <w:rsid w:val="0062184C"/>
    <w:rsid w:val="00623724"/>
    <w:rsid w:val="00627BEA"/>
    <w:rsid w:val="006319DB"/>
    <w:rsid w:val="0065595B"/>
    <w:rsid w:val="00660269"/>
    <w:rsid w:val="0066202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0C98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18B1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4BA5"/>
    <w:rsid w:val="007A5C6F"/>
    <w:rsid w:val="007D4241"/>
    <w:rsid w:val="007D4317"/>
    <w:rsid w:val="007D4EA3"/>
    <w:rsid w:val="007F1CFF"/>
    <w:rsid w:val="007F5DD5"/>
    <w:rsid w:val="00821A1B"/>
    <w:rsid w:val="008242F6"/>
    <w:rsid w:val="008262E9"/>
    <w:rsid w:val="00827E69"/>
    <w:rsid w:val="00835C4D"/>
    <w:rsid w:val="008428F2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61D7"/>
    <w:rsid w:val="008A74C0"/>
    <w:rsid w:val="008B1694"/>
    <w:rsid w:val="008C4B27"/>
    <w:rsid w:val="008C7F2A"/>
    <w:rsid w:val="008D7F59"/>
    <w:rsid w:val="008E36F8"/>
    <w:rsid w:val="008E46B2"/>
    <w:rsid w:val="008E682C"/>
    <w:rsid w:val="008E78A1"/>
    <w:rsid w:val="008F589F"/>
    <w:rsid w:val="00906238"/>
    <w:rsid w:val="00907EF9"/>
    <w:rsid w:val="0091295C"/>
    <w:rsid w:val="009129E9"/>
    <w:rsid w:val="0091326D"/>
    <w:rsid w:val="009138BB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55B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E80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5423"/>
    <w:rsid w:val="00AA6EB4"/>
    <w:rsid w:val="00AA767D"/>
    <w:rsid w:val="00AB0CC9"/>
    <w:rsid w:val="00AC3FF6"/>
    <w:rsid w:val="00AD73EC"/>
    <w:rsid w:val="00AE5BC7"/>
    <w:rsid w:val="00AF5AAF"/>
    <w:rsid w:val="00B046D8"/>
    <w:rsid w:val="00B10A48"/>
    <w:rsid w:val="00B13F4C"/>
    <w:rsid w:val="00B16219"/>
    <w:rsid w:val="00B16C59"/>
    <w:rsid w:val="00B33FDD"/>
    <w:rsid w:val="00B359CC"/>
    <w:rsid w:val="00B36107"/>
    <w:rsid w:val="00B41789"/>
    <w:rsid w:val="00B425C2"/>
    <w:rsid w:val="00B46C03"/>
    <w:rsid w:val="00B600FC"/>
    <w:rsid w:val="00B60C6C"/>
    <w:rsid w:val="00B619A9"/>
    <w:rsid w:val="00B65A9D"/>
    <w:rsid w:val="00B66D60"/>
    <w:rsid w:val="00B74C6E"/>
    <w:rsid w:val="00B75EDE"/>
    <w:rsid w:val="00B77D88"/>
    <w:rsid w:val="00B77FAF"/>
    <w:rsid w:val="00B84336"/>
    <w:rsid w:val="00B84A64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7743"/>
    <w:rsid w:val="00C4115D"/>
    <w:rsid w:val="00C43BDD"/>
    <w:rsid w:val="00C47778"/>
    <w:rsid w:val="00C5011E"/>
    <w:rsid w:val="00C50EE5"/>
    <w:rsid w:val="00C5240A"/>
    <w:rsid w:val="00C5398F"/>
    <w:rsid w:val="00C556F5"/>
    <w:rsid w:val="00C65BD6"/>
    <w:rsid w:val="00C70E19"/>
    <w:rsid w:val="00C72574"/>
    <w:rsid w:val="00C7430C"/>
    <w:rsid w:val="00C85DA1"/>
    <w:rsid w:val="00C9071C"/>
    <w:rsid w:val="00C908FF"/>
    <w:rsid w:val="00C97BD3"/>
    <w:rsid w:val="00CA367D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7D2E"/>
    <w:rsid w:val="00D37E7F"/>
    <w:rsid w:val="00D47AD7"/>
    <w:rsid w:val="00D51529"/>
    <w:rsid w:val="00D5274B"/>
    <w:rsid w:val="00D8389C"/>
    <w:rsid w:val="00D85218"/>
    <w:rsid w:val="00D915B1"/>
    <w:rsid w:val="00D96FFD"/>
    <w:rsid w:val="00DA299D"/>
    <w:rsid w:val="00DA3B0C"/>
    <w:rsid w:val="00DA65C4"/>
    <w:rsid w:val="00DD2BE0"/>
    <w:rsid w:val="00DE2A23"/>
    <w:rsid w:val="00DE4447"/>
    <w:rsid w:val="00DE5DA2"/>
    <w:rsid w:val="00DF0033"/>
    <w:rsid w:val="00DF60D6"/>
    <w:rsid w:val="00E026BF"/>
    <w:rsid w:val="00E07B1B"/>
    <w:rsid w:val="00E11853"/>
    <w:rsid w:val="00E15967"/>
    <w:rsid w:val="00E2026B"/>
    <w:rsid w:val="00E20986"/>
    <w:rsid w:val="00E52A86"/>
    <w:rsid w:val="00E54B47"/>
    <w:rsid w:val="00E553BF"/>
    <w:rsid w:val="00E55D93"/>
    <w:rsid w:val="00E60317"/>
    <w:rsid w:val="00E61294"/>
    <w:rsid w:val="00E7237C"/>
    <w:rsid w:val="00E77C46"/>
    <w:rsid w:val="00E86CE8"/>
    <w:rsid w:val="00E87EC1"/>
    <w:rsid w:val="00E90E82"/>
    <w:rsid w:val="00E973C6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3EA"/>
    <w:rsid w:val="00F1348B"/>
    <w:rsid w:val="00F22264"/>
    <w:rsid w:val="00F2564D"/>
    <w:rsid w:val="00F35B05"/>
    <w:rsid w:val="00F413D9"/>
    <w:rsid w:val="00F5135F"/>
    <w:rsid w:val="00F51F78"/>
    <w:rsid w:val="00F86F47"/>
    <w:rsid w:val="00F90B64"/>
    <w:rsid w:val="00FA4145"/>
    <w:rsid w:val="00FB2F0F"/>
    <w:rsid w:val="00FB5086"/>
    <w:rsid w:val="00FB5411"/>
    <w:rsid w:val="00FB6392"/>
    <w:rsid w:val="00FD3C70"/>
    <w:rsid w:val="00FD6820"/>
    <w:rsid w:val="00FE022C"/>
    <w:rsid w:val="00FE12D8"/>
    <w:rsid w:val="00FF7C02"/>
    <w:rsid w:val="024801E3"/>
    <w:rsid w:val="195D8C4A"/>
    <w:rsid w:val="4CDCC65E"/>
    <w:rsid w:val="647B2B65"/>
    <w:rsid w:val="6B2CF8ED"/>
    <w:rsid w:val="6BDD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8364AE5F-8A3F-4BF9-858E-17A914C0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39282/Str%c3%a5lskydd%20vid%20unders%c3%b6kningar%20och%20behandlingar%20med%20r%c3%b6ntgenstr%c3%a5lning.pdf?a=false&amp;guest=true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11517/Kontrastmedel%20-%20Intraven%c3%b6s%20tillf%c3%b6rsel%20av%20jodhaltigt%20kontrastmedel.pdf?a=false&amp;guest=true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 5 min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091DC428-72BF-41D4-A6FA-DFCC3CEEFAAE}" type="presOf" srcId="{548E9FD9-7371-42E5-8C31-C03B33C90BF7}" destId="{6CE68A43-9C69-4212-AF24-9AFEE7CA1715}" srcOrd="0" destOrd="0" presId="urn:microsoft.com/office/officeart/2005/8/layout/hChevron3"/>
    <dgm:cxn modelId="{1653A937-F9D8-427B-B74E-9CB7F1D3F35E}" type="presOf" srcId="{7D55B2F1-F7F7-4A6B-AFB0-F846FDB634B5}" destId="{E13D0391-DAD9-4B61-AB66-3FA48A4F7006}" srcOrd="0" destOrd="0" presId="urn:microsoft.com/office/officeart/2005/8/layout/hChevron3"/>
    <dgm:cxn modelId="{38104B4B-A928-4EA8-A43B-3DDB1551476F}" type="presOf" srcId="{B6686773-0991-4F56-99B7-CB08DF66B5ED}" destId="{6AC59577-EC82-4A35-90CE-96CD0348AB0D}" srcOrd="0" destOrd="0" presId="urn:microsoft.com/office/officeart/2005/8/layout/hChevron3"/>
    <dgm:cxn modelId="{66EEA94C-CCAF-43D6-BF70-16A63142598B}" type="presOf" srcId="{D813EA76-4FD3-4C15-BFBC-B1DF43B29666}" destId="{4784DBD1-3CBE-41A8-A2C7-CF088F838C79}" srcOrd="0" destOrd="0" presId="urn:microsoft.com/office/officeart/2005/8/layout/hChevron3"/>
    <dgm:cxn modelId="{08EF5786-6FB6-484F-9FEA-1D11066D5F11}" type="presOf" srcId="{B73EA016-5B5E-4372-8AFF-E16F061CFA05}" destId="{1F6A0B97-83F0-4189-B0CB-00156B0AC153}" srcOrd="0" destOrd="0" presId="urn:microsoft.com/office/officeart/2005/8/layout/hChevron3"/>
    <dgm:cxn modelId="{B442C986-2F5A-455C-9042-7CFF145FDBA7}" type="presOf" srcId="{72C3C3E7-AFE7-48AF-A84A-F5F4B462ABCE}" destId="{AD4E5296-B06F-4F82-9CB5-F741BF6BFCC1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E03F73C2-C339-4990-8FDC-A85143BB0BC8}" type="presOf" srcId="{FB4701B0-1C4A-420C-9F09-C1678465770A}" destId="{33A1349C-0317-431F-9E60-7456885DCFD5}" srcOrd="0" destOrd="0" presId="urn:microsoft.com/office/officeart/2005/8/layout/hChevron3"/>
    <dgm:cxn modelId="{39F6D2C8-B29B-4A66-A402-DE58A68C7537}" type="presOf" srcId="{BD80AD6D-AE28-4DC3-865A-F7A4BFC6D84E}" destId="{764FC522-4A5B-4DA0-8EA0-0B136026E7A3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C1381EE-A919-4B25-947E-741A5150DA8A}" type="presParOf" srcId="{1F6A0B97-83F0-4189-B0CB-00156B0AC153}" destId="{4784DBD1-3CBE-41A8-A2C7-CF088F838C79}" srcOrd="0" destOrd="0" presId="urn:microsoft.com/office/officeart/2005/8/layout/hChevron3"/>
    <dgm:cxn modelId="{3663250B-6D6A-44FC-BDB1-3030FD7F195C}" type="presParOf" srcId="{1F6A0B97-83F0-4189-B0CB-00156B0AC153}" destId="{37D14BC8-3203-463C-9804-9B3B86B621FF}" srcOrd="1" destOrd="0" presId="urn:microsoft.com/office/officeart/2005/8/layout/hChevron3"/>
    <dgm:cxn modelId="{AF1E0DE5-879A-4779-9D1D-A8EF8BA87DD4}" type="presParOf" srcId="{1F6A0B97-83F0-4189-B0CB-00156B0AC153}" destId="{E13D0391-DAD9-4B61-AB66-3FA48A4F7006}" srcOrd="2" destOrd="0" presId="urn:microsoft.com/office/officeart/2005/8/layout/hChevron3"/>
    <dgm:cxn modelId="{15C5E603-0239-4CE6-A17D-DB3B4BA50CB7}" type="presParOf" srcId="{1F6A0B97-83F0-4189-B0CB-00156B0AC153}" destId="{F9271109-4339-4036-9126-150629D10456}" srcOrd="3" destOrd="0" presId="urn:microsoft.com/office/officeart/2005/8/layout/hChevron3"/>
    <dgm:cxn modelId="{4ED64A5F-2819-4E9B-A918-43F0E9468E36}" type="presParOf" srcId="{1F6A0B97-83F0-4189-B0CB-00156B0AC153}" destId="{AD4E5296-B06F-4F82-9CB5-F741BF6BFCC1}" srcOrd="4" destOrd="0" presId="urn:microsoft.com/office/officeart/2005/8/layout/hChevron3"/>
    <dgm:cxn modelId="{2EF3A89A-A322-4E7B-A1BD-9088D9F71BB0}" type="presParOf" srcId="{1F6A0B97-83F0-4189-B0CB-00156B0AC153}" destId="{99F7A086-6C98-4385-8FFE-3337C1F24694}" srcOrd="5" destOrd="0" presId="urn:microsoft.com/office/officeart/2005/8/layout/hChevron3"/>
    <dgm:cxn modelId="{EFC3007A-FC5E-4509-A124-BB6C594DD910}" type="presParOf" srcId="{1F6A0B97-83F0-4189-B0CB-00156B0AC153}" destId="{6CE68A43-9C69-4212-AF24-9AFEE7CA1715}" srcOrd="6" destOrd="0" presId="urn:microsoft.com/office/officeart/2005/8/layout/hChevron3"/>
    <dgm:cxn modelId="{367B4793-007F-475E-A0DA-79291D0F9670}" type="presParOf" srcId="{1F6A0B97-83F0-4189-B0CB-00156B0AC153}" destId="{3220CDE8-D909-484A-AEEE-E1F8CCD6E591}" srcOrd="7" destOrd="0" presId="urn:microsoft.com/office/officeart/2005/8/layout/hChevron3"/>
    <dgm:cxn modelId="{0336B5F6-419F-4D6C-9104-7C527610349B}" type="presParOf" srcId="{1F6A0B97-83F0-4189-B0CB-00156B0AC153}" destId="{6AC59577-EC82-4A35-90CE-96CD0348AB0D}" srcOrd="8" destOrd="0" presId="urn:microsoft.com/office/officeart/2005/8/layout/hChevron3"/>
    <dgm:cxn modelId="{FB07F599-FBDA-488F-814E-34FC791BE43A}" type="presParOf" srcId="{1F6A0B97-83F0-4189-B0CB-00156B0AC153}" destId="{EB1C56B5-4A0A-494F-92A8-3B4C157D15C5}" srcOrd="9" destOrd="0" presId="urn:microsoft.com/office/officeart/2005/8/layout/hChevron3"/>
    <dgm:cxn modelId="{2A39F4DA-BC9B-4A17-9E26-2532BB9F9F98}" type="presParOf" srcId="{1F6A0B97-83F0-4189-B0CB-00156B0AC153}" destId="{33A1349C-0317-431F-9E60-7456885DCFD5}" srcOrd="10" destOrd="0" presId="urn:microsoft.com/office/officeart/2005/8/layout/hChevron3"/>
    <dgm:cxn modelId="{529490CE-EB40-4E20-8A23-C60AB86AB097}" type="presParOf" srcId="{1F6A0B97-83F0-4189-B0CB-00156B0AC153}" destId="{A854A969-E3F4-46C7-AA9B-9B40E58C9671}" srcOrd="11" destOrd="0" presId="urn:microsoft.com/office/officeart/2005/8/layout/hChevron3"/>
    <dgm:cxn modelId="{60739518-DC3D-46B8-9580-DCA716A00700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875"/>
          <a:ext cx="961196" cy="4319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875"/>
        <a:ext cx="853197" cy="431998"/>
      </dsp:txXfrm>
    </dsp:sp>
    <dsp:sp modelId="{E13D0391-DAD9-4B61-AB66-3FA48A4F7006}">
      <dsp:nvSpPr>
        <dsp:cNvPr id="0" name=""/>
        <dsp:cNvSpPr/>
      </dsp:nvSpPr>
      <dsp:spPr>
        <a:xfrm>
          <a:off x="771512" y="53875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1" y="53875"/>
        <a:ext cx="529198" cy="431998"/>
      </dsp:txXfrm>
    </dsp:sp>
    <dsp:sp modelId="{AD4E5296-B06F-4F82-9CB5-F741BF6BFCC1}">
      <dsp:nvSpPr>
        <dsp:cNvPr id="0" name=""/>
        <dsp:cNvSpPr/>
      </dsp:nvSpPr>
      <dsp:spPr>
        <a:xfrm>
          <a:off x="1540229" y="53875"/>
          <a:ext cx="961196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28" y="53875"/>
        <a:ext cx="529198" cy="431998"/>
      </dsp:txXfrm>
    </dsp:sp>
    <dsp:sp modelId="{6CE68A43-9C69-4212-AF24-9AFEE7CA1715}">
      <dsp:nvSpPr>
        <dsp:cNvPr id="0" name=""/>
        <dsp:cNvSpPr/>
      </dsp:nvSpPr>
      <dsp:spPr>
        <a:xfrm>
          <a:off x="2308946" y="53875"/>
          <a:ext cx="961196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45" y="53875"/>
        <a:ext cx="529198" cy="431998"/>
      </dsp:txXfrm>
    </dsp:sp>
    <dsp:sp modelId="{6AC59577-EC82-4A35-90CE-96CD0348AB0D}">
      <dsp:nvSpPr>
        <dsp:cNvPr id="0" name=""/>
        <dsp:cNvSpPr/>
      </dsp:nvSpPr>
      <dsp:spPr>
        <a:xfrm>
          <a:off x="3077663" y="53875"/>
          <a:ext cx="959830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sp:txBody>
      <dsp:txXfrm>
        <a:off x="3293662" y="53875"/>
        <a:ext cx="527832" cy="431998"/>
      </dsp:txXfrm>
    </dsp:sp>
    <dsp:sp modelId="{33A1349C-0317-431F-9E60-7456885DCFD5}">
      <dsp:nvSpPr>
        <dsp:cNvPr id="0" name=""/>
        <dsp:cNvSpPr/>
      </dsp:nvSpPr>
      <dsp:spPr>
        <a:xfrm>
          <a:off x="3845013" y="53875"/>
          <a:ext cx="963429" cy="43199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sp:txBody>
      <dsp:txXfrm>
        <a:off x="4061012" y="53875"/>
        <a:ext cx="531431" cy="431998"/>
      </dsp:txXfrm>
    </dsp:sp>
    <dsp:sp modelId="{764FC522-4A5B-4DA0-8EA0-0B136026E7A3}">
      <dsp:nvSpPr>
        <dsp:cNvPr id="0" name=""/>
        <dsp:cNvSpPr/>
      </dsp:nvSpPr>
      <dsp:spPr>
        <a:xfrm>
          <a:off x="4615963" y="53875"/>
          <a:ext cx="9647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 5 min från start</a:t>
          </a:r>
        </a:p>
      </dsp:txBody>
      <dsp:txXfrm>
        <a:off x="4831962" y="53875"/>
        <a:ext cx="5327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261</TotalTime>
  <Pages>3</Pages>
  <Words>384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buk 4-fas (830800, 840902B)</dc:title>
  <dc:subject/>
  <dc:creator>patrik.jens.johansson@vgregion.se</dc:creator>
  <keywords/>
  <lastModifiedBy>Ulrica Sehlberg</lastModifiedBy>
  <revision>44</revision>
  <lastPrinted>2016-03-31T10:56:00.0000000Z</lastPrinted>
  <dcterms:created xsi:type="dcterms:W3CDTF">2022-05-18T04:23:00.0000000Z</dcterms:created>
  <dcterms:modified xsi:type="dcterms:W3CDTF">2025-04-08T13:26:00.0000000Z</dcterms:modified>
</coreProperties>
</file>