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D51D0C" w14:textId="77777777" w:rsidR="00F90EC5" w:rsidRDefault="00F90EC5" w:rsidP="00F35B05">
      <w:pPr>
        <w:pStyle w:val="Rubrik2"/>
        <w:sectPr w:rsidR="00F90EC5" w:rsidSect="00F90EC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2A812B3" w14:textId="77777777" w:rsidR="00F90EC5" w:rsidRPr="00F90EC5" w:rsidRDefault="00F90EC5" w:rsidP="00F90EC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AC84AAD" w14:textId="2E15FB08" w:rsidR="00F90EC5" w:rsidRPr="00F90EC5" w:rsidRDefault="00716435" w:rsidP="00716435">
      <w:pPr>
        <w:pStyle w:val="Rubrik1"/>
        <w:ind w:left="0"/>
        <w:rPr>
          <w:sz w:val="18"/>
          <w:szCs w:val="18"/>
          <w:lang w:val="en-US"/>
        </w:rPr>
      </w:pPr>
      <w:r w:rsidRPr="00F90EC5">
        <w:rPr>
          <w:lang w:val="en-US"/>
        </w:rPr>
        <w:t>DT Thorax/buk 3-fas (830800 &amp; 840902A)</w:t>
      </w:r>
    </w:p>
    <w:p w14:paraId="393CBEFC" w14:textId="77777777" w:rsidR="00F90EC5" w:rsidRPr="00F90EC5" w:rsidRDefault="00F90EC5" w:rsidP="00F90EC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A779213" w14:textId="77777777" w:rsidR="00F90EC5" w:rsidRPr="00F90EC5" w:rsidRDefault="00F90EC5" w:rsidP="00716435">
      <w:pPr>
        <w:pStyle w:val="Rubrik2"/>
        <w:ind w:left="0"/>
      </w:pPr>
      <w:r w:rsidRPr="00F90EC5">
        <w:t>Syfte</w:t>
      </w:r>
    </w:p>
    <w:p w14:paraId="082BDC84" w14:textId="77777777" w:rsidR="00F90EC5" w:rsidRDefault="00F90EC5" w:rsidP="00F90EC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F90EC5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4F43A22" w14:textId="77777777" w:rsidR="009E48CA" w:rsidRPr="00F90EC5" w:rsidRDefault="009E48CA" w:rsidP="00F90EC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C3A892B" w14:textId="77777777" w:rsidR="009E48CA" w:rsidRPr="00F90EC5" w:rsidRDefault="009E48CA" w:rsidP="009E48CA">
      <w:pPr>
        <w:pStyle w:val="Rubrik2"/>
        <w:ind w:left="0"/>
      </w:pPr>
      <w:r>
        <w:t>Förändringar</w:t>
      </w:r>
      <w:r w:rsidRPr="00F90EC5">
        <w:t xml:space="preserve"> i denna version</w:t>
      </w:r>
    </w:p>
    <w:p w14:paraId="6CAD248A" w14:textId="069FD772" w:rsidR="009E48CA" w:rsidRPr="00F90EC5" w:rsidRDefault="00350A33" w:rsidP="009E48C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bytt kernel Siemens.</w:t>
      </w:r>
    </w:p>
    <w:p w14:paraId="15B75FDD" w14:textId="77777777" w:rsidR="00F90EC5" w:rsidRPr="00F90EC5" w:rsidRDefault="00F90EC5" w:rsidP="00F90EC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6E565B2" w14:textId="77777777" w:rsidR="00F90EC5" w:rsidRPr="00F90EC5" w:rsidRDefault="00F90EC5" w:rsidP="00716435">
      <w:pPr>
        <w:pStyle w:val="Rubrik2"/>
        <w:ind w:left="0"/>
      </w:pPr>
      <w:r w:rsidRPr="00F90EC5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F90EC5" w:rsidRPr="00F90EC5" w14:paraId="7CF8093B" w14:textId="77777777" w:rsidTr="004719A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97B3149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61E8C45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Tumör, metastaser mm, med inriktning på lever/pancreas.</w:t>
            </w:r>
          </w:p>
        </w:tc>
      </w:tr>
      <w:tr w:rsidR="00F90EC5" w:rsidRPr="00F90EC5" w14:paraId="0DE3C9A7" w14:textId="77777777" w:rsidTr="004719A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287184A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3BBB277" w14:textId="4B6C7AA8" w:rsidR="00F90EC5" w:rsidRPr="00F90EC5" w:rsidRDefault="00350A33" w:rsidP="00F90EC5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F90EC5" w:rsidRPr="00F90EC5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F90EC5" w:rsidRPr="00F90EC5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72BA4210" w14:textId="77777777" w:rsidR="00F90EC5" w:rsidRPr="00F90EC5" w:rsidRDefault="00F90EC5" w:rsidP="00F90EC5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Fasta 6 timmar före undersökningen.</w:t>
            </w:r>
          </w:p>
          <w:p w14:paraId="6E8560E9" w14:textId="77777777" w:rsidR="00F90EC5" w:rsidRPr="00F90EC5" w:rsidRDefault="00F90EC5" w:rsidP="00F90EC5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="00F90EC5" w:rsidRPr="00F90EC5" w14:paraId="56CED2E6" w14:textId="77777777" w:rsidTr="004719A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6BBBAA5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AF447E0" w14:textId="77777777" w:rsidR="00F90EC5" w:rsidRPr="00F90EC5" w:rsidRDefault="00F90EC5" w:rsidP="00F90EC5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 xml:space="preserve">5 dl vatten intas 30 minuter före undersökningen. </w:t>
            </w:r>
          </w:p>
          <w:p w14:paraId="287620A3" w14:textId="77777777" w:rsidR="00F90EC5" w:rsidRPr="00F90EC5" w:rsidRDefault="00F90EC5" w:rsidP="00F90EC5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F90EC5" w:rsidRPr="00F90EC5" w14:paraId="4E146854" w14:textId="77777777" w:rsidTr="004719A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77D988C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8520848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Omnipaque 350 mg I/ml enligt OmniJect ”Buk arteriell”.</w:t>
            </w:r>
          </w:p>
        </w:tc>
      </w:tr>
      <w:tr w:rsidR="00F90EC5" w:rsidRPr="00F90EC5" w14:paraId="73A4D680" w14:textId="77777777" w:rsidTr="004719A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FF344DD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2A5D722" w14:textId="6F6E2836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F90EC5">
              <w:rPr>
                <w:rFonts w:ascii="Arial" w:hAnsi="Arial" w:cs="Arial"/>
                <w:color w:val="000000"/>
                <w:sz w:val="18"/>
                <w:szCs w:val="20"/>
              </w:rPr>
              <w:t xml:space="preserve">Kvinnor mellan </w:t>
            </w:r>
            <w:r w:rsidR="00140740" w:rsidRPr="00F90EC5">
              <w:rPr>
                <w:rFonts w:ascii="Arial" w:hAnsi="Arial" w:cs="Arial"/>
                <w:color w:val="000000"/>
                <w:sz w:val="18"/>
                <w:szCs w:val="20"/>
              </w:rPr>
              <w:t>15–50</w:t>
            </w:r>
            <w:r w:rsidRPr="00F90EC5">
              <w:rPr>
                <w:rFonts w:ascii="Arial" w:hAnsi="Arial" w:cs="Arial"/>
                <w:color w:val="000000"/>
                <w:sz w:val="18"/>
                <w:szCs w:val="20"/>
              </w:rPr>
              <w:t xml:space="preserve"> år ska tillfrågas om eventuell graviditet. </w:t>
            </w:r>
          </w:p>
          <w:p w14:paraId="1F3B0F24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F90EC5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37C09F1C" w14:textId="1DC43CE8" w:rsidR="00F90EC5" w:rsidRPr="00F90EC5" w:rsidRDefault="00350A33" w:rsidP="00F90EC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="00F90EC5" w:rsidRPr="00F90EC5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90EC5" w:rsidRPr="00F90EC5" w14:paraId="3A8A91D5" w14:textId="77777777" w:rsidTr="004719A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5C5EAD5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4CEAA72" w14:textId="77777777" w:rsidR="00F90EC5" w:rsidRPr="00F90EC5" w:rsidRDefault="00F90EC5" w:rsidP="00F90EC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676DB2AD" w14:textId="77777777" w:rsidR="00F90EC5" w:rsidRPr="00F90EC5" w:rsidRDefault="00F90EC5" w:rsidP="00F90EC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766C79D3" w14:textId="77777777" w:rsidR="00F90EC5" w:rsidRPr="00F90EC5" w:rsidRDefault="00F90EC5" w:rsidP="00F90EC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71096DB8" w14:textId="77777777" w:rsidR="00F90EC5" w:rsidRPr="00F90EC5" w:rsidRDefault="00F90EC5" w:rsidP="00F90EC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1C327C7" w14:textId="77777777" w:rsidR="00F90EC5" w:rsidRPr="00F90EC5" w:rsidRDefault="00F90EC5" w:rsidP="00F90EC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</w:rPr>
      </w:pPr>
    </w:p>
    <w:p w14:paraId="06D9C18E" w14:textId="77777777" w:rsidR="00F90EC5" w:rsidRPr="00F90EC5" w:rsidRDefault="00F90EC5" w:rsidP="00F90EC5">
      <w:pPr>
        <w:spacing w:after="0" w:line="240" w:lineRule="auto"/>
        <w:ind w:left="0" w:right="0"/>
        <w:rPr>
          <w:rFonts w:ascii="Arial" w:hAnsi="Arial" w:cs="Arial"/>
          <w:b/>
        </w:rPr>
      </w:pPr>
      <w:r w:rsidRPr="00F90EC5">
        <w:rPr>
          <w:rFonts w:ascii="Arial" w:hAnsi="Arial" w:cs="Arial"/>
          <w:b/>
        </w:rPr>
        <w:br w:type="page"/>
      </w:r>
    </w:p>
    <w:p w14:paraId="27D9700F" w14:textId="77777777" w:rsidR="00F90EC5" w:rsidRPr="00F90EC5" w:rsidRDefault="00F90EC5" w:rsidP="00716435">
      <w:pPr>
        <w:pStyle w:val="Rubrik2"/>
        <w:ind w:left="0"/>
      </w:pPr>
      <w:r w:rsidRPr="00F90EC5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F90EC5" w:rsidRPr="00F90EC5" w14:paraId="0E0C350F" w14:textId="77777777" w:rsidTr="004719A3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5BACC4F1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5C69822" wp14:editId="2EC710A4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F90EC5" w:rsidRPr="00F90EC5" w14:paraId="53457DF0" w14:textId="77777777" w:rsidTr="00F90EC5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055C3C52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E82CE49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B309EB6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90EC5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25D63793" wp14:editId="261ECDA2">
                      <wp:simplePos x="0" y="0"/>
                      <wp:positionH relativeFrom="column">
                        <wp:posOffset>155575</wp:posOffset>
                      </wp:positionH>
                      <wp:positionV relativeFrom="paragraph">
                        <wp:posOffset>775970</wp:posOffset>
                      </wp:positionV>
                      <wp:extent cx="1327150" cy="613410"/>
                      <wp:effectExtent l="19050" t="19050" r="25400" b="15240"/>
                      <wp:wrapNone/>
                      <wp:docPr id="16" name="Rektangel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27150" cy="61341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9005CA1" id="Rektangel 16" o:spid="_x0000_s1026" style="position:absolute;margin-left:12.25pt;margin-top:61.1pt;width:104.5pt;height:48.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" filled="f" strokecolor="red" strokeweight="3pt"/>
                  </w:pict>
                </mc:Fallback>
              </mc:AlternateContent>
            </w:r>
            <w:r w:rsidRPr="00F90EC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06C3816B" wp14:editId="154896E1">
                      <wp:simplePos x="0" y="0"/>
                      <wp:positionH relativeFrom="column">
                        <wp:posOffset>899160</wp:posOffset>
                      </wp:positionH>
                      <wp:positionV relativeFrom="paragraph">
                        <wp:posOffset>105410</wp:posOffset>
                      </wp:positionV>
                      <wp:extent cx="410210" cy="2016760"/>
                      <wp:effectExtent l="0" t="0" r="8890" b="2540"/>
                      <wp:wrapNone/>
                      <wp:docPr id="8" name="Pil: uppåt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01676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569047D" w14:textId="77777777" w:rsidR="00F90EC5" w:rsidRDefault="00F90EC5" w:rsidP="00BD434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14:paraId="48DDFC10" w14:textId="77777777" w:rsidR="00F90EC5" w:rsidRDefault="00F90EC5" w:rsidP="00BD434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071BC4B0" w14:textId="77777777" w:rsidR="00F90EC5" w:rsidRDefault="00F90EC5" w:rsidP="00BD434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4F55435E" w14:textId="77777777" w:rsidR="00F90EC5" w:rsidRDefault="00F90EC5" w:rsidP="00BD434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1506462B" w14:textId="77777777" w:rsidR="00F90EC5" w:rsidRDefault="00F90EC5" w:rsidP="00BD434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2CBE8B02" w14:textId="77777777" w:rsidR="00F90EC5" w:rsidRDefault="00F90EC5" w:rsidP="00BD434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24E785B9" w14:textId="77777777" w:rsidR="00F90EC5" w:rsidRDefault="00F90EC5" w:rsidP="00BD434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6101D44F" w14:textId="77777777" w:rsidR="00F90EC5" w:rsidRDefault="00F90EC5" w:rsidP="00BD434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1E3ACD31" w14:textId="77777777" w:rsidR="00F90EC5" w:rsidRDefault="00F90EC5" w:rsidP="00BD434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50DE9941" w14:textId="77777777" w:rsidR="00F90EC5" w:rsidRPr="0066567D" w:rsidRDefault="00F90EC5" w:rsidP="00BD434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6C3816B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8" o:spid="_x0000_s1026" type="#_x0000_t68" style="position:absolute;left:0;text-align:left;margin-left:70.8pt;margin-top:8.3pt;width:32.3pt;height:158.8pt;rotation:18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" adj="2197" fillcolor="#c00000" stroked="f" strokeweight="1pt">
                      <v:textbox inset="1mm,1mm,1mm,1mm">
                        <w:txbxContent>
                          <w:p w14:paraId="2569047D" w14:textId="77777777" w:rsidR="00F90EC5" w:rsidRDefault="00F90EC5" w:rsidP="00BD434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14:paraId="48DDFC10" w14:textId="77777777" w:rsidR="00F90EC5" w:rsidRDefault="00F90EC5" w:rsidP="00BD434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071BC4B0" w14:textId="77777777" w:rsidR="00F90EC5" w:rsidRDefault="00F90EC5" w:rsidP="00BD434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4F55435E" w14:textId="77777777" w:rsidR="00F90EC5" w:rsidRDefault="00F90EC5" w:rsidP="00BD434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1506462B" w14:textId="77777777" w:rsidR="00F90EC5" w:rsidRDefault="00F90EC5" w:rsidP="00BD434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2CBE8B02" w14:textId="77777777" w:rsidR="00F90EC5" w:rsidRDefault="00F90EC5" w:rsidP="00BD434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24E785B9" w14:textId="77777777" w:rsidR="00F90EC5" w:rsidRDefault="00F90EC5" w:rsidP="00BD434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6101D44F" w14:textId="77777777" w:rsidR="00F90EC5" w:rsidRDefault="00F90EC5" w:rsidP="00BD434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1E3ACD31" w14:textId="77777777" w:rsidR="00F90EC5" w:rsidRDefault="00F90EC5" w:rsidP="00BD434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50DE9941" w14:textId="77777777" w:rsidR="00F90EC5" w:rsidRPr="0066567D" w:rsidRDefault="00F90EC5" w:rsidP="00BD434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90EC5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CD0E146" wp14:editId="145F025D">
                      <wp:simplePos x="0" y="0"/>
                      <wp:positionH relativeFrom="column">
                        <wp:posOffset>156845</wp:posOffset>
                      </wp:positionH>
                      <wp:positionV relativeFrom="paragraph">
                        <wp:posOffset>105410</wp:posOffset>
                      </wp:positionV>
                      <wp:extent cx="1327150" cy="2025015"/>
                      <wp:effectExtent l="19050" t="19050" r="25400" b="13335"/>
                      <wp:wrapNone/>
                      <wp:docPr id="15" name="Rektangel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27150" cy="2025182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30206A5" id="Rektangel 15" o:spid="_x0000_s1026" style="position:absolute;margin-left:12.35pt;margin-top:8.3pt;width:104.5pt;height:15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" filled="f" strokecolor="#c00000" strokeweight="3pt"/>
                  </w:pict>
                </mc:Fallback>
              </mc:AlternateContent>
            </w:r>
            <w:r w:rsidRPr="00F90EC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1BEA6BA6" wp14:editId="0B308C2F">
                      <wp:simplePos x="0" y="0"/>
                      <wp:positionH relativeFrom="column">
                        <wp:posOffset>368935</wp:posOffset>
                      </wp:positionH>
                      <wp:positionV relativeFrom="paragraph">
                        <wp:posOffset>775970</wp:posOffset>
                      </wp:positionV>
                      <wp:extent cx="410210" cy="592455"/>
                      <wp:effectExtent l="0" t="0" r="8890" b="0"/>
                      <wp:wrapNone/>
                      <wp:docPr id="11" name="Pil: uppåt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9245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D2FA501" w14:textId="77777777" w:rsidR="00F90EC5" w:rsidRDefault="00F90EC5" w:rsidP="00BD434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37DA01C3" w14:textId="77777777" w:rsidR="00F90EC5" w:rsidRDefault="00F90EC5" w:rsidP="00BD434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41826CFB" w14:textId="77777777" w:rsidR="00F90EC5" w:rsidRPr="0066567D" w:rsidRDefault="00F90EC5" w:rsidP="00BD434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EA6BA6" id="Pil: uppåt 11" o:spid="_x0000_s1027" type="#_x0000_t68" style="position:absolute;left:0;text-align:left;margin-left:29.05pt;margin-top:61.1pt;width:32.3pt;height:46.6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" adj="7478" fillcolor="red" stroked="f" strokeweight="1pt">
                      <v:textbox inset="1mm,1mm,1mm,1mm">
                        <w:txbxContent>
                          <w:p w14:paraId="4D2FA501" w14:textId="77777777" w:rsidR="00F90EC5" w:rsidRDefault="00F90EC5" w:rsidP="00BD434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37DA01C3" w14:textId="77777777" w:rsidR="00F90EC5" w:rsidRDefault="00F90EC5" w:rsidP="00BD434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41826CFB" w14:textId="77777777" w:rsidR="00F90EC5" w:rsidRPr="0066567D" w:rsidRDefault="00F90EC5" w:rsidP="00BD434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90EC5">
              <w:rPr>
                <w:noProof/>
                <w:szCs w:val="20"/>
              </w:rPr>
              <w:drawing>
                <wp:inline distT="0" distB="0" distL="0" distR="0" wp14:anchorId="607EA87C" wp14:editId="76128CD6">
                  <wp:extent cx="1352373" cy="2228850"/>
                  <wp:effectExtent l="0" t="0" r="635" b="0"/>
                  <wp:docPr id="20" name="Bildobjekt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7882276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8625" cy="223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90EC5" w:rsidRPr="00F90EC5" w14:paraId="00E23A3D" w14:textId="77777777" w:rsidTr="00F90EC5">
        <w:trPr>
          <w:trHeight w:val="227"/>
        </w:trPr>
        <w:tc>
          <w:tcPr>
            <w:tcW w:w="1950" w:type="dxa"/>
            <w:shd w:val="clear" w:color="auto" w:fill="FFFFFF"/>
          </w:tcPr>
          <w:p w14:paraId="2BFD4784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2EAD58F0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Jugulum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B39BBB0" w14:textId="77777777" w:rsidR="00F90EC5" w:rsidRPr="00F90EC5" w:rsidRDefault="00F90EC5" w:rsidP="00F90EC5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F90EC5" w:rsidRPr="00F90EC5" w14:paraId="03C8C479" w14:textId="77777777" w:rsidTr="00F90EC5">
        <w:trPr>
          <w:trHeight w:val="227"/>
        </w:trPr>
        <w:tc>
          <w:tcPr>
            <w:tcW w:w="1950" w:type="dxa"/>
            <w:shd w:val="clear" w:color="auto" w:fill="FFFFFF"/>
          </w:tcPr>
          <w:p w14:paraId="01E0EDD6" w14:textId="77777777" w:rsidR="00F90EC5" w:rsidRPr="00F90EC5" w:rsidRDefault="00F90EC5" w:rsidP="00F90EC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2D10DCA6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Wingdings" w:eastAsia="Wingdings" w:hAnsi="Wingdings" w:cs="Wingdings"/>
                <w:sz w:val="18"/>
                <w:szCs w:val="18"/>
              </w:rPr>
              <w:sym w:font="Wingdings" w:char="F0E2"/>
            </w:r>
            <w:r w:rsidRPr="00F90EC5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7AED8A3A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F90EC5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5DCD44A" w14:textId="77777777" w:rsidR="00F90EC5" w:rsidRPr="00F90EC5" w:rsidRDefault="00F90EC5" w:rsidP="00F90EC5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90EC5" w:rsidRPr="00F90EC5" w14:paraId="30DCBF1A" w14:textId="77777777" w:rsidTr="00F90EC5">
        <w:trPr>
          <w:trHeight w:val="227"/>
        </w:trPr>
        <w:tc>
          <w:tcPr>
            <w:tcW w:w="1950" w:type="dxa"/>
            <w:shd w:val="clear" w:color="auto" w:fill="FFFFFF"/>
          </w:tcPr>
          <w:p w14:paraId="4826022A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52DE58A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CCBC8A1" w14:textId="77777777" w:rsidR="00F90EC5" w:rsidRPr="00F90EC5" w:rsidRDefault="00F90EC5" w:rsidP="00F90EC5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F90EC5" w:rsidRPr="00F90EC5" w14:paraId="626DA0AA" w14:textId="77777777" w:rsidTr="00F90EC5">
        <w:trPr>
          <w:trHeight w:val="227"/>
        </w:trPr>
        <w:tc>
          <w:tcPr>
            <w:tcW w:w="1950" w:type="dxa"/>
            <w:shd w:val="clear" w:color="auto" w:fill="FFFFFF"/>
          </w:tcPr>
          <w:p w14:paraId="1F9C109B" w14:textId="77777777" w:rsidR="00F90EC5" w:rsidRPr="00F90EC5" w:rsidRDefault="00F90EC5" w:rsidP="00F90EC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  <w:p w14:paraId="4135BAB6" w14:textId="77777777" w:rsidR="00F90EC5" w:rsidRPr="00F90EC5" w:rsidRDefault="00F90EC5" w:rsidP="00F90E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artärfas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548BEFE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Wingdings" w:eastAsia="Wingdings" w:hAnsi="Wingdings" w:cs="Wingdings"/>
                <w:sz w:val="18"/>
                <w:szCs w:val="18"/>
              </w:rPr>
              <w:sym w:font="Wingdings" w:char="F0E2"/>
            </w:r>
            <w:r w:rsidRPr="00F90EC5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12D3FF2D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9F12036" w14:textId="77777777" w:rsidR="00F90EC5" w:rsidRPr="00F90EC5" w:rsidRDefault="00F90EC5" w:rsidP="00F90EC5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90EC5" w:rsidRPr="00F90EC5" w14:paraId="35F2AC07" w14:textId="77777777" w:rsidTr="00F90EC5">
        <w:trPr>
          <w:trHeight w:val="227"/>
        </w:trPr>
        <w:tc>
          <w:tcPr>
            <w:tcW w:w="1950" w:type="dxa"/>
            <w:shd w:val="clear" w:color="auto" w:fill="FFFFFF"/>
          </w:tcPr>
          <w:p w14:paraId="22B98CED" w14:textId="77777777" w:rsidR="00F90EC5" w:rsidRPr="00F90EC5" w:rsidRDefault="00F90EC5" w:rsidP="00F90EC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  <w:p w14:paraId="43601A8B" w14:textId="77777777" w:rsidR="00F90EC5" w:rsidRPr="00F90EC5" w:rsidRDefault="00F90EC5" w:rsidP="00F90E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venfas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8E7140C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Wingdings" w:eastAsia="Wingdings" w:hAnsi="Wingdings" w:cs="Wingdings"/>
                <w:sz w:val="18"/>
                <w:szCs w:val="18"/>
              </w:rPr>
              <w:sym w:font="Wingdings" w:char="F0E2"/>
            </w:r>
            <w:r w:rsidRPr="00F90EC5">
              <w:rPr>
                <w:rFonts w:ascii="Arial" w:hAnsi="Arial" w:cs="Arial"/>
                <w:sz w:val="18"/>
                <w:szCs w:val="18"/>
              </w:rPr>
              <w:t xml:space="preserve"> Jugulum – trochanter minor.</w:t>
            </w:r>
          </w:p>
          <w:p w14:paraId="33F8EA20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F3A9853" w14:textId="77777777" w:rsidR="00F90EC5" w:rsidRPr="00F90EC5" w:rsidRDefault="00F90EC5" w:rsidP="00F90EC5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90EC5" w:rsidRPr="00F90EC5" w14:paraId="52D59712" w14:textId="77777777" w:rsidTr="00F90EC5">
        <w:trPr>
          <w:trHeight w:val="227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39BE5665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6052FF7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Efter scanning segmenteras serie 3 i thorax och buk och reformateras som vanligt. Thorax läggs på ett kort och alla bukserier på ett annat.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00DF751" w14:textId="77777777" w:rsidR="00F90EC5" w:rsidRPr="00F90EC5" w:rsidRDefault="00F90EC5" w:rsidP="00F90EC5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71173AA" w14:textId="77777777" w:rsidR="00F90EC5" w:rsidRPr="00F90EC5" w:rsidRDefault="00F90EC5" w:rsidP="00F90EC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38F30B4" w14:textId="77777777" w:rsidR="00F90EC5" w:rsidRPr="00F90EC5" w:rsidRDefault="00F90EC5" w:rsidP="00716435">
      <w:pPr>
        <w:pStyle w:val="Rubrik2"/>
        <w:ind w:left="0"/>
      </w:pPr>
      <w:r w:rsidRPr="00F90EC5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405"/>
        <w:gridCol w:w="851"/>
        <w:gridCol w:w="992"/>
        <w:gridCol w:w="2268"/>
        <w:gridCol w:w="1417"/>
        <w:gridCol w:w="1105"/>
      </w:tblGrid>
      <w:tr w:rsidR="00F90EC5" w:rsidRPr="00F90EC5" w14:paraId="3A72D746" w14:textId="77777777" w:rsidTr="004719A3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74C2B1A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01E69BF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Proj.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9CBB468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6D4C276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F90EC5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B350A0D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CCF5EC0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F90EC5" w:rsidRPr="00F90EC5" w14:paraId="3BA87601" w14:textId="77777777" w:rsidTr="004719A3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B7532CD" w14:textId="77777777" w:rsidR="00F90EC5" w:rsidRDefault="00417160" w:rsidP="00F90EC5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  <w:p w14:paraId="62B96514" w14:textId="52E45113" w:rsidR="00414E75" w:rsidRPr="00F90EC5" w:rsidRDefault="00414E75" w:rsidP="00414E75">
            <w:p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948BD2" w14:textId="1AB58862" w:rsidR="00DF549C" w:rsidRDefault="00DF549C" w:rsidP="00575D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  <w:p w14:paraId="7D67A97F" w14:textId="37148DE6" w:rsidR="00F90EC5" w:rsidRPr="00F90EC5" w:rsidRDefault="00575D54" w:rsidP="00575D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36A319" w14:textId="6F88BC71" w:rsidR="00DF549C" w:rsidRDefault="00DF549C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  <w:p w14:paraId="0CDE694C" w14:textId="1FC4B3E9" w:rsidR="00F90EC5" w:rsidRPr="00F90EC5" w:rsidRDefault="00575D54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57EA2B" w14:textId="4608B320" w:rsidR="00DF549C" w:rsidRDefault="00DF549C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F90EC5">
              <w:rPr>
                <w:rFonts w:ascii="Arial" w:hAnsi="Arial" w:cs="Arial"/>
                <w:sz w:val="18"/>
                <w:szCs w:val="18"/>
              </w:rPr>
              <w:t>/Standard/FC08</w:t>
            </w:r>
          </w:p>
          <w:p w14:paraId="4B7A3B56" w14:textId="431BCB6D" w:rsidR="00F90EC5" w:rsidRPr="00F90EC5" w:rsidRDefault="00575D54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B</w:t>
            </w:r>
            <w:r w:rsidR="00E71DB3">
              <w:rPr>
                <w:rFonts w:ascii="Arial" w:hAnsi="Arial" w:cs="Arial"/>
                <w:sz w:val="18"/>
                <w:szCs w:val="18"/>
              </w:rPr>
              <w:t>r40</w:t>
            </w:r>
            <w:r w:rsidRPr="00F90EC5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C9DF0C" w14:textId="50BD8D06" w:rsidR="00DF549C" w:rsidRDefault="00DF549C" w:rsidP="00575D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90EC5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  <w:p w14:paraId="2B432AF5" w14:textId="73BF37BA" w:rsidR="00F90EC5" w:rsidRPr="00F90EC5" w:rsidRDefault="00575D54" w:rsidP="00575D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C50 W45</w:t>
            </w:r>
            <w:r w:rsidR="001D6676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13D141B" w14:textId="03D24A6B" w:rsidR="00DF549C" w:rsidRDefault="00DF549C" w:rsidP="001D667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90EC5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  <w:t>Syngo.via</w:t>
            </w:r>
          </w:p>
          <w:p w14:paraId="4AD3D53E" w14:textId="207E883B" w:rsidR="00F90EC5" w:rsidRPr="00F90EC5" w:rsidRDefault="001D6676" w:rsidP="001D667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90EC5" w:rsidRPr="00F90EC5" w14:paraId="779DC685" w14:textId="77777777" w:rsidTr="004719A3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77BDF2A" w14:textId="77777777" w:rsidR="00E71DB3" w:rsidRPr="00414E75" w:rsidRDefault="00E71DB3" w:rsidP="00414E75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72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854AA80" w14:textId="7B2076D6" w:rsidR="00F90EC5" w:rsidRPr="00F90EC5" w:rsidRDefault="00F90EC5" w:rsidP="00F90EC5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4B25F1" w14:textId="77777777" w:rsidR="00E54592" w:rsidRDefault="00E54592" w:rsidP="001E28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4583E055" w14:textId="6FA8582A" w:rsidR="00DF549C" w:rsidRDefault="00DF549C" w:rsidP="001E28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  <w:p w14:paraId="231DC0FA" w14:textId="692181F7" w:rsidR="00F90EC5" w:rsidRPr="00F90EC5" w:rsidRDefault="001E282B" w:rsidP="001E28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688978" w14:textId="77777777" w:rsidR="00E54592" w:rsidRDefault="00E54592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528E4C66" w14:textId="65FB4A91" w:rsidR="00DF549C" w:rsidRDefault="00DF549C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  <w:p w14:paraId="47810472" w14:textId="6F420387" w:rsidR="00F90EC5" w:rsidRPr="00F90EC5" w:rsidRDefault="001E282B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6BB4ED" w14:textId="77777777" w:rsidR="00E54592" w:rsidRDefault="00E54592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38DB3FBD" w14:textId="696EB6E7" w:rsidR="00DF549C" w:rsidRDefault="00DF549C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F90EC5">
              <w:rPr>
                <w:rFonts w:ascii="Arial" w:hAnsi="Arial" w:cs="Arial"/>
                <w:sz w:val="18"/>
                <w:szCs w:val="18"/>
              </w:rPr>
              <w:t>/Standard/FC08</w:t>
            </w:r>
          </w:p>
          <w:p w14:paraId="3B946A26" w14:textId="3815D6B9" w:rsidR="00F90EC5" w:rsidRPr="00F90EC5" w:rsidRDefault="001E282B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F90EC5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076EB6" w14:textId="77777777" w:rsidR="00E54592" w:rsidRDefault="00E54592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  <w:p w14:paraId="17477E8E" w14:textId="5A08CF59" w:rsidR="00DF549C" w:rsidRDefault="00DF549C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  <w:p w14:paraId="47B8FA63" w14:textId="4E2908E8" w:rsidR="00F90EC5" w:rsidRPr="00F90EC5" w:rsidRDefault="001E282B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90E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7089995" w14:textId="77777777" w:rsidR="00E54592" w:rsidRDefault="00E54592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  <w:p w14:paraId="155AF742" w14:textId="7B2F0CBD" w:rsidR="00DF549C" w:rsidRDefault="00DF549C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Pr="00F90E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  <w:p w14:paraId="1E6A85DA" w14:textId="2CCED1FF" w:rsidR="00F90EC5" w:rsidRPr="00F90EC5" w:rsidRDefault="001E282B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90EC5" w:rsidRPr="00F90EC5" w14:paraId="751BDA47" w14:textId="77777777" w:rsidTr="004719A3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AD5E3B5" w14:textId="77777777" w:rsidR="00F90EC5" w:rsidRPr="00F90EC5" w:rsidRDefault="00F90EC5" w:rsidP="00F90E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artärfas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8D9FA5" w14:textId="77D3B20D" w:rsidR="00F90EC5" w:rsidRPr="00F90EC5" w:rsidRDefault="00C4040F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3277C0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28CF7F" w14:textId="1F30BF39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B</w:t>
            </w:r>
            <w:r w:rsidR="004734B6">
              <w:rPr>
                <w:rFonts w:ascii="Arial" w:hAnsi="Arial" w:cs="Arial"/>
                <w:sz w:val="18"/>
                <w:szCs w:val="18"/>
              </w:rPr>
              <w:t>r40</w:t>
            </w:r>
            <w:r w:rsidRPr="00F90EC5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AD37AB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90E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93D70C3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90E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90EC5" w:rsidRPr="00F90EC5" w14:paraId="3EB58F54" w14:textId="77777777" w:rsidTr="004719A3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FEA642B" w14:textId="77777777" w:rsidR="00F90EC5" w:rsidRPr="00F90EC5" w:rsidRDefault="00F90EC5" w:rsidP="00F90EC5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Thorax/buk K+ venfas</w:t>
            </w:r>
          </w:p>
        </w:tc>
        <w:tc>
          <w:tcPr>
            <w:tcW w:w="851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E118DC8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278E210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2854054" w14:textId="6B1F5EB1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B</w:t>
            </w:r>
            <w:r w:rsidR="004734B6">
              <w:rPr>
                <w:rFonts w:ascii="Arial" w:hAnsi="Arial" w:cs="Arial"/>
                <w:sz w:val="18"/>
                <w:szCs w:val="18"/>
              </w:rPr>
              <w:t>r40</w:t>
            </w:r>
            <w:r w:rsidRPr="00F90EC5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D01990E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90EC5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61596CF3" w14:textId="16A05EE8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90EC5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E7722E"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F90EC5" w:rsidRPr="00F90EC5" w14:paraId="405AC4E9" w14:textId="77777777" w:rsidTr="004719A3">
        <w:trPr>
          <w:trHeight w:val="227"/>
        </w:trPr>
        <w:tc>
          <w:tcPr>
            <w:tcW w:w="2405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6485651" w14:textId="53013057" w:rsidR="00F90EC5" w:rsidRPr="00F90EC5" w:rsidRDefault="00F90EC5" w:rsidP="00F90E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90EC5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sym w:font="Wingdings 3" w:char="F039"/>
            </w:r>
            <w:r w:rsidRPr="00F90EC5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r w:rsidR="00D55EDC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</w:t>
            </w:r>
            <w:r w:rsidR="00E54592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851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24423C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0DC558" w14:textId="51B47B29" w:rsidR="00F90EC5" w:rsidRPr="00F90EC5" w:rsidRDefault="00D55EDC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58C118" w14:textId="6719F962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B</w:t>
            </w:r>
            <w:r w:rsidR="00A36705">
              <w:rPr>
                <w:rFonts w:ascii="Arial" w:hAnsi="Arial" w:cs="Arial"/>
                <w:sz w:val="18"/>
                <w:szCs w:val="18"/>
              </w:rPr>
              <w:t>l64</w:t>
            </w:r>
            <w:r w:rsidRPr="00F90EC5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F4A6EF" w14:textId="4D33E95B" w:rsidR="00F90EC5" w:rsidRPr="00F90EC5" w:rsidRDefault="00D55EDC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4B50A58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90EC5" w:rsidRPr="00F90EC5" w14:paraId="64686FA0" w14:textId="77777777" w:rsidTr="004719A3">
        <w:trPr>
          <w:trHeight w:val="227"/>
        </w:trPr>
        <w:tc>
          <w:tcPr>
            <w:tcW w:w="2405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540EA8B" w14:textId="77777777" w:rsidR="00F90EC5" w:rsidRPr="00F90EC5" w:rsidRDefault="00F90EC5" w:rsidP="00F90E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90EC5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sym w:font="Wingdings 3" w:char="F039"/>
            </w:r>
            <w:r w:rsidRPr="00F90EC5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851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72D6C6" w14:textId="19E7D810" w:rsidR="00F90EC5" w:rsidRPr="00F90EC5" w:rsidRDefault="00441D90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A64293" w14:textId="69888FF3" w:rsidR="00F90EC5" w:rsidRPr="00F90EC5" w:rsidRDefault="00441D90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54B04F" w14:textId="0EC9F727" w:rsidR="00F90EC5" w:rsidRPr="00F90EC5" w:rsidRDefault="00441D90" w:rsidP="00441D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B</w:t>
            </w:r>
            <w:r w:rsidR="00A36705">
              <w:rPr>
                <w:rFonts w:ascii="Arial" w:hAnsi="Arial" w:cs="Arial"/>
                <w:sz w:val="18"/>
                <w:szCs w:val="18"/>
              </w:rPr>
              <w:t>l64</w:t>
            </w:r>
            <w:r w:rsidRPr="00F90EC5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FC954D" w14:textId="46BC1C44" w:rsidR="00F90EC5" w:rsidRPr="00F90EC5" w:rsidRDefault="00441D90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6F87334" w14:textId="1DB34654" w:rsidR="00F90EC5" w:rsidRPr="00F90EC5" w:rsidRDefault="00441D90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90EC5" w:rsidRPr="00F90EC5" w14:paraId="5F6ED8BF" w14:textId="77777777" w:rsidTr="004719A3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58F2FE2" w14:textId="77777777" w:rsidR="00F90EC5" w:rsidRPr="00F90EC5" w:rsidRDefault="00F90EC5" w:rsidP="00F90E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2CB404" w14:textId="0C942FD8" w:rsidR="00F90EC5" w:rsidRPr="00F90EC5" w:rsidRDefault="00441D90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02B8CD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783E8E" w14:textId="174F5EE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B</w:t>
            </w:r>
            <w:r w:rsidR="00A36705">
              <w:rPr>
                <w:rFonts w:ascii="Arial" w:hAnsi="Arial" w:cs="Arial"/>
                <w:sz w:val="18"/>
                <w:szCs w:val="18"/>
              </w:rPr>
              <w:t>l64</w:t>
            </w:r>
            <w:r w:rsidRPr="00F90EC5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049C42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DEB858A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90EC5" w:rsidRPr="00F90EC5" w14:paraId="002E49B4" w14:textId="77777777" w:rsidTr="004719A3">
        <w:trPr>
          <w:trHeight w:val="227"/>
        </w:trPr>
        <w:tc>
          <w:tcPr>
            <w:tcW w:w="2405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9C2F7CC" w14:textId="77777777" w:rsidR="00F90EC5" w:rsidRPr="00F90EC5" w:rsidRDefault="00F90EC5" w:rsidP="00F90E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90EC5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sym w:font="Wingdings 3" w:char="F039"/>
            </w:r>
            <w:r w:rsidRPr="00F90EC5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Helbuk K+</w:t>
            </w:r>
          </w:p>
        </w:tc>
        <w:tc>
          <w:tcPr>
            <w:tcW w:w="851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A91F28" w14:textId="42162F40" w:rsidR="00F90EC5" w:rsidRPr="00F90EC5" w:rsidRDefault="004D41B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1D1767" w14:textId="7E954D0A" w:rsidR="00F90EC5" w:rsidRPr="00F90EC5" w:rsidRDefault="004D41B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17840B" w14:textId="44415400" w:rsidR="00F90EC5" w:rsidRPr="00F90EC5" w:rsidRDefault="004D41B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F90EC5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314142" w14:textId="6D85A6CA" w:rsidR="00F90EC5" w:rsidRPr="00F90EC5" w:rsidRDefault="004D41B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EA161B6" w14:textId="5EE6D4BC" w:rsidR="00F90EC5" w:rsidRPr="00F90EC5" w:rsidRDefault="004D41B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90EC5" w:rsidRPr="00F90EC5" w14:paraId="2BFF411F" w14:textId="77777777" w:rsidTr="004719A3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6AEC907" w14:textId="77777777" w:rsidR="00F90EC5" w:rsidRPr="00F90EC5" w:rsidRDefault="00F90EC5" w:rsidP="00F90E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630DB3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11651E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61089C" w14:textId="12AE260E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sz w:val="18"/>
                <w:szCs w:val="18"/>
              </w:rPr>
              <w:t>B</w:t>
            </w:r>
            <w:r w:rsidR="00A36705">
              <w:rPr>
                <w:rFonts w:ascii="Arial" w:hAnsi="Arial" w:cs="Arial"/>
                <w:sz w:val="18"/>
                <w:szCs w:val="18"/>
              </w:rPr>
              <w:t>r40</w:t>
            </w:r>
            <w:r w:rsidRPr="00F90EC5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944B45" w14:textId="089BD942" w:rsidR="00F90EC5" w:rsidRPr="00F90EC5" w:rsidRDefault="00C77A10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41886FC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90EC5" w:rsidRPr="00F90EC5" w14:paraId="1F415F10" w14:textId="77777777" w:rsidTr="004719A3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72185A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1D2996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7D120C2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E26DF9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A1A57A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55FFC1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F90EC5" w:rsidRPr="00F90EC5" w14:paraId="739BEB92" w14:textId="77777777" w:rsidTr="004719A3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E8BB63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697EE2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A358D9A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861D33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1ACF3F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E8D73AF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90EC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3FA92890" w14:textId="77777777" w:rsidR="00F90EC5" w:rsidRPr="00F90EC5" w:rsidRDefault="00F90EC5" w:rsidP="00F90EC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57860523" w14:textId="77777777" w:rsidR="00F90EC5" w:rsidRPr="00F90EC5" w:rsidRDefault="00F90EC5" w:rsidP="00F90EC5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  <w:r w:rsidRPr="00F90EC5">
        <w:rPr>
          <w:rFonts w:ascii="Arial" w:hAnsi="Arial" w:cs="Arial"/>
          <w:sz w:val="18"/>
          <w:szCs w:val="18"/>
          <w:lang w:val="en-US"/>
        </w:rPr>
        <w:br w:type="page"/>
      </w:r>
    </w:p>
    <w:p w14:paraId="05D956A2" w14:textId="77777777" w:rsidR="00F90EC5" w:rsidRPr="00F90EC5" w:rsidRDefault="00F90EC5" w:rsidP="00716435">
      <w:pPr>
        <w:pStyle w:val="Rubrik2"/>
        <w:ind w:left="0"/>
      </w:pPr>
      <w:r w:rsidRPr="00F90EC5">
        <w:rPr>
          <w:lang w:val="en-US"/>
        </w:rPr>
        <w:lastRenderedPageBreak/>
        <w:t xml:space="preserve">Hängning </w:t>
      </w:r>
      <w:r w:rsidRPr="00F90EC5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F90EC5" w:rsidRPr="00F90EC5" w14:paraId="596A52B8" w14:textId="77777777" w:rsidTr="00F90EC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DDD2AE9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8C43757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A8BC07A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E63C0D1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43E8EA1E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90EC5" w:rsidRPr="00F90EC5" w14:paraId="20E2F4C1" w14:textId="77777777" w:rsidTr="00F90E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F4442B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BE811F7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71062398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3906985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262CCAFD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F74242E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59CAB23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265E40EC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8ED6419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625B5B4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FB86AB8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90EC5" w:rsidRPr="00F90EC5" w14:paraId="65A8A7FF" w14:textId="77777777" w:rsidTr="00F90E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D456C5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611A86C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E76FD71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5E5B974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9089C71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A6653EC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AE5968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90EC5" w:rsidRPr="00F90EC5" w14:paraId="6B9F0690" w14:textId="77777777" w:rsidTr="00F90E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241CAD7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10F4E7C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3429D40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D976E8C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578F568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C6B7D0E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2A97FF6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90EC5" w:rsidRPr="00F90EC5" w14:paraId="1A018C18" w14:textId="77777777" w:rsidTr="00F90E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ECBA870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609C0B4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F32A86F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5748BA9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31E8412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4BD90CA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7685E97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90EC5" w:rsidRPr="00F90EC5" w14:paraId="68BE29F7" w14:textId="77777777" w:rsidTr="00F90E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86821E6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DE962B3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D7C4751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C8C38C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8029286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25BBEF28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5D28828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90EC5" w:rsidRPr="00F90EC5" w14:paraId="4188029F" w14:textId="77777777" w:rsidTr="00F90E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5CD4DA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E5E8D28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C5A08D4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51189EE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CE52BED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ED31357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299CE30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90EC5" w:rsidRPr="00F90EC5" w14:paraId="4D2ECA8B" w14:textId="77777777" w:rsidTr="00F90E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9D958EB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234E9F7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3008439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5DD29DE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09BF51A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A16D3EB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8CCA04F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90EC5" w:rsidRPr="00F90EC5" w14:paraId="11628B64" w14:textId="77777777" w:rsidTr="00F90E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1D1A27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28113F9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CE80E13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D70C7D8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AAF743F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80B795E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B3BD4E2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90EC5" w:rsidRPr="00F90EC5" w14:paraId="3AD9CEB1" w14:textId="77777777" w:rsidTr="00F90EC5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C8A3207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CAE00F3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A672BEB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30C8E57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3BD93BF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0DB4101" w14:textId="77777777" w:rsidR="00F90EC5" w:rsidRPr="00F90EC5" w:rsidRDefault="00F90EC5" w:rsidP="00F90EC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20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F90EC5" w:rsidRPr="00F90EC5" w14:paraId="34AD6829" w14:textId="77777777" w:rsidTr="00F90EC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659A200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7A89D49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AA6D7B4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DADFA98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67369C5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90EC5" w:rsidRPr="00F90EC5" w14:paraId="7CE6840E" w14:textId="77777777" w:rsidTr="00F90EC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7B81AC35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Buk K-/K+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8B859C0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1357F531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3066157E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753618E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34D27C2C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09F279EE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363C600D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453D9C3A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679F3E2D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63212DC5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AE5CE37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2D24B9D2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74F97CB6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223240A3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90EC5" w:rsidRPr="00F90EC5" w14:paraId="4A7D1CA0" w14:textId="77777777" w:rsidTr="00F90E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64FAEF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90EC5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6FB6163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4D40681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50A6026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A17711D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05B412C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7E01471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90EC5" w:rsidRPr="00F90EC5" w14:paraId="7C413F89" w14:textId="77777777" w:rsidTr="00F90E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CBFFD58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C66DCEE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13666A3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F0C3C54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3733670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5FC3672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7C1AE1D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90EC5" w:rsidRPr="00F90EC5" w14:paraId="009A9DF0" w14:textId="77777777" w:rsidTr="00F90E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2F6307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AF6F1EA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EAB66E9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097EEBB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FAE5FF7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FA44D17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2E3456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90EC5" w:rsidRPr="00F90EC5" w14:paraId="54548350" w14:textId="77777777" w:rsidTr="00F90E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A9B9BB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84727F4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5CD4ABF5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5D5BAA1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5365B084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shd w:val="clear" w:color="auto" w:fill="F2F2F2"/>
          </w:tcPr>
          <w:p w14:paraId="7F31A5B8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EAF8805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1F01EB2E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27A80281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374CA94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628C870D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4425DE28" w14:textId="77777777" w:rsidR="00F90EC5" w:rsidRPr="00F90EC5" w:rsidRDefault="00F90EC5" w:rsidP="00F90E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90EC5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C8759A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90EC5" w:rsidRPr="00F90EC5" w14:paraId="749D81BB" w14:textId="77777777" w:rsidTr="00F90E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93E8355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E412399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3FFAEFA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2E8732E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A9774B1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F6480FF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DB5702F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90EC5" w:rsidRPr="00F90EC5" w14:paraId="6F688FA7" w14:textId="77777777" w:rsidTr="00F90E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86C7C9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2AB56BE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22B8001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9DA7D0D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DFC61FE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6483A4B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F13419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90EC5" w:rsidRPr="00F90EC5" w14:paraId="3B114B62" w14:textId="77777777" w:rsidTr="00F90E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95BDB27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3F326C7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5223A8A9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D0A4BB6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F0769AC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A6DBC2E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ED9229B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90EC5" w:rsidRPr="00F90EC5" w14:paraId="0627624B" w14:textId="77777777" w:rsidTr="00F90EC5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185B57C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1902972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292B443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11A2A82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3DD9199" w14:textId="77777777" w:rsidR="00F90EC5" w:rsidRPr="00F90EC5" w:rsidRDefault="00F90EC5" w:rsidP="00F90E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FF28434" w14:textId="77777777" w:rsidR="00F90EC5" w:rsidRPr="00F90EC5" w:rsidRDefault="00F90EC5" w:rsidP="00F90EC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90EC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995C80" w14:textId="77777777" w:rsidR="00DE0906" w:rsidRDefault="00DE0906">
      <w:r>
        <w:separator/>
      </w:r>
    </w:p>
  </w:endnote>
  <w:endnote w:type="continuationSeparator" w:id="0">
    <w:p w14:paraId="6F329ADD" w14:textId="77777777" w:rsidR="00DE0906" w:rsidRDefault="00DE0906">
      <w:r>
        <w:continuationSeparator/>
      </w:r>
    </w:p>
  </w:endnote>
  <w:endnote w:type="continuationNotice" w:id="1">
    <w:p w14:paraId="5EF034B6" w14:textId="77777777" w:rsidR="00DE0906" w:rsidRDefault="00DE090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04DEA9" w14:textId="77777777" w:rsidR="00DE0906" w:rsidRDefault="00DE0906"/>
  </w:footnote>
  <w:footnote w:type="continuationSeparator" w:id="0">
    <w:p w14:paraId="40662176" w14:textId="77777777" w:rsidR="00DE0906" w:rsidRDefault="00DE0906">
      <w:r>
        <w:continuationSeparator/>
      </w:r>
    </w:p>
  </w:footnote>
  <w:footnote w:type="continuationNotice" w:id="1">
    <w:p w14:paraId="13AB9A8A" w14:textId="77777777" w:rsidR="00DE0906" w:rsidRDefault="00DE090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E918E7E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BAD4F666" w:tentative="1">
      <w:start w:val="1"/>
      <w:numFmt w:val="lowerLetter"/>
      <w:lvlText w:val="%2."/>
      <w:lvlJc w:val="left"/>
      <w:pPr>
        <w:ind w:left="1080" w:hanging="360"/>
      </w:pPr>
    </w:lvl>
    <w:lvl w:ilvl="2" w:tplc="42F03F18" w:tentative="1">
      <w:start w:val="1"/>
      <w:numFmt w:val="lowerRoman"/>
      <w:lvlText w:val="%3."/>
      <w:lvlJc w:val="right"/>
      <w:pPr>
        <w:ind w:left="1800" w:hanging="180"/>
      </w:pPr>
    </w:lvl>
    <w:lvl w:ilvl="3" w:tplc="F99C9CC6" w:tentative="1">
      <w:start w:val="1"/>
      <w:numFmt w:val="decimal"/>
      <w:lvlText w:val="%4."/>
      <w:lvlJc w:val="left"/>
      <w:pPr>
        <w:ind w:left="2520" w:hanging="360"/>
      </w:pPr>
    </w:lvl>
    <w:lvl w:ilvl="4" w:tplc="CBC860E6" w:tentative="1">
      <w:start w:val="1"/>
      <w:numFmt w:val="lowerLetter"/>
      <w:lvlText w:val="%5."/>
      <w:lvlJc w:val="left"/>
      <w:pPr>
        <w:ind w:left="3240" w:hanging="360"/>
      </w:pPr>
    </w:lvl>
    <w:lvl w:ilvl="5" w:tplc="DACE9636" w:tentative="1">
      <w:start w:val="1"/>
      <w:numFmt w:val="lowerRoman"/>
      <w:lvlText w:val="%6."/>
      <w:lvlJc w:val="right"/>
      <w:pPr>
        <w:ind w:left="3960" w:hanging="180"/>
      </w:pPr>
    </w:lvl>
    <w:lvl w:ilvl="6" w:tplc="FBB869CC" w:tentative="1">
      <w:start w:val="1"/>
      <w:numFmt w:val="decimal"/>
      <w:lvlText w:val="%7."/>
      <w:lvlJc w:val="left"/>
      <w:pPr>
        <w:ind w:left="4680" w:hanging="360"/>
      </w:pPr>
    </w:lvl>
    <w:lvl w:ilvl="7" w:tplc="3CB8E332" w:tentative="1">
      <w:start w:val="1"/>
      <w:numFmt w:val="lowerLetter"/>
      <w:lvlText w:val="%8."/>
      <w:lvlJc w:val="left"/>
      <w:pPr>
        <w:ind w:left="5400" w:hanging="360"/>
      </w:pPr>
    </w:lvl>
    <w:lvl w:ilvl="8" w:tplc="9686292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391C37E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24C92C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8A2455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032A1D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CB683B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2408F2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89E5B9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EBEB09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E74B3B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4C967CE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A82E9A4" w:tentative="1">
      <w:start w:val="1"/>
      <w:numFmt w:val="lowerLetter"/>
      <w:lvlText w:val="%2."/>
      <w:lvlJc w:val="left"/>
      <w:pPr>
        <w:ind w:left="1080" w:hanging="360"/>
      </w:pPr>
    </w:lvl>
    <w:lvl w:ilvl="2" w:tplc="C41CED54" w:tentative="1">
      <w:start w:val="1"/>
      <w:numFmt w:val="lowerRoman"/>
      <w:lvlText w:val="%3."/>
      <w:lvlJc w:val="right"/>
      <w:pPr>
        <w:ind w:left="1800" w:hanging="180"/>
      </w:pPr>
    </w:lvl>
    <w:lvl w:ilvl="3" w:tplc="5B10E5F0" w:tentative="1">
      <w:start w:val="1"/>
      <w:numFmt w:val="decimal"/>
      <w:lvlText w:val="%4."/>
      <w:lvlJc w:val="left"/>
      <w:pPr>
        <w:ind w:left="2520" w:hanging="360"/>
      </w:pPr>
    </w:lvl>
    <w:lvl w:ilvl="4" w:tplc="ACC480C2" w:tentative="1">
      <w:start w:val="1"/>
      <w:numFmt w:val="lowerLetter"/>
      <w:lvlText w:val="%5."/>
      <w:lvlJc w:val="left"/>
      <w:pPr>
        <w:ind w:left="3240" w:hanging="360"/>
      </w:pPr>
    </w:lvl>
    <w:lvl w:ilvl="5" w:tplc="F73C630C" w:tentative="1">
      <w:start w:val="1"/>
      <w:numFmt w:val="lowerRoman"/>
      <w:lvlText w:val="%6."/>
      <w:lvlJc w:val="right"/>
      <w:pPr>
        <w:ind w:left="3960" w:hanging="180"/>
      </w:pPr>
    </w:lvl>
    <w:lvl w:ilvl="6" w:tplc="44B893CA" w:tentative="1">
      <w:start w:val="1"/>
      <w:numFmt w:val="decimal"/>
      <w:lvlText w:val="%7."/>
      <w:lvlJc w:val="left"/>
      <w:pPr>
        <w:ind w:left="4680" w:hanging="360"/>
      </w:pPr>
    </w:lvl>
    <w:lvl w:ilvl="7" w:tplc="22A09C3A" w:tentative="1">
      <w:start w:val="1"/>
      <w:numFmt w:val="lowerLetter"/>
      <w:lvlText w:val="%8."/>
      <w:lvlJc w:val="left"/>
      <w:pPr>
        <w:ind w:left="5400" w:hanging="360"/>
      </w:pPr>
    </w:lvl>
    <w:lvl w:ilvl="8" w:tplc="CF7EA5F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B6E4637"/>
    <w:multiLevelType w:val="hybridMultilevel"/>
    <w:tmpl w:val="BBCE755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AF0C71"/>
    <w:multiLevelType w:val="hybridMultilevel"/>
    <w:tmpl w:val="FB72D93C"/>
    <w:lvl w:ilvl="0" w:tplc="3568427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B3AAECB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8DA3E8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BEEDAB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11CFC0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0E8FBB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6507B0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E84CC2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8E330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24388449">
    <w:abstractNumId w:val="22"/>
  </w:num>
  <w:num w:numId="2" w16cid:durableId="62409376">
    <w:abstractNumId w:val="16"/>
  </w:num>
  <w:num w:numId="3" w16cid:durableId="2138638800">
    <w:abstractNumId w:val="0"/>
  </w:num>
  <w:num w:numId="4" w16cid:durableId="877399826">
    <w:abstractNumId w:val="6"/>
  </w:num>
  <w:num w:numId="5" w16cid:durableId="1456950215">
    <w:abstractNumId w:val="20"/>
  </w:num>
  <w:num w:numId="6" w16cid:durableId="2141485957">
    <w:abstractNumId w:val="2"/>
  </w:num>
  <w:num w:numId="7" w16cid:durableId="2078041909">
    <w:abstractNumId w:val="13"/>
  </w:num>
  <w:num w:numId="8" w16cid:durableId="1695181935">
    <w:abstractNumId w:val="9"/>
  </w:num>
  <w:num w:numId="9" w16cid:durableId="1255017273">
    <w:abstractNumId w:val="1"/>
  </w:num>
  <w:num w:numId="10" w16cid:durableId="1971746497">
    <w:abstractNumId w:val="1"/>
  </w:num>
  <w:num w:numId="11" w16cid:durableId="327874">
    <w:abstractNumId w:val="3"/>
  </w:num>
  <w:num w:numId="12" w16cid:durableId="829296787">
    <w:abstractNumId w:val="4"/>
  </w:num>
  <w:num w:numId="13" w16cid:durableId="15431118">
    <w:abstractNumId w:val="15"/>
  </w:num>
  <w:num w:numId="14" w16cid:durableId="591622540">
    <w:abstractNumId w:val="10"/>
  </w:num>
  <w:num w:numId="15" w16cid:durableId="1152604171">
    <w:abstractNumId w:val="7"/>
  </w:num>
  <w:num w:numId="16" w16cid:durableId="1391003963">
    <w:abstractNumId w:val="14"/>
  </w:num>
  <w:num w:numId="17" w16cid:durableId="1210804964">
    <w:abstractNumId w:val="5"/>
  </w:num>
  <w:num w:numId="18" w16cid:durableId="261843585">
    <w:abstractNumId w:val="12"/>
  </w:num>
  <w:num w:numId="19" w16cid:durableId="170947092">
    <w:abstractNumId w:val="21"/>
  </w:num>
  <w:num w:numId="20" w16cid:durableId="1411543420">
    <w:abstractNumId w:val="17"/>
  </w:num>
  <w:num w:numId="21" w16cid:durableId="1850100462">
    <w:abstractNumId w:val="8"/>
  </w:num>
  <w:num w:numId="22" w16cid:durableId="1283070251">
    <w:abstractNumId w:val="19"/>
  </w:num>
  <w:num w:numId="23" w16cid:durableId="795609407">
    <w:abstractNumId w:val="11"/>
  </w:num>
  <w:num w:numId="24" w16cid:durableId="156815191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0740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6676"/>
    <w:rsid w:val="001E282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AB8"/>
    <w:rsid w:val="00350A33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4E75"/>
    <w:rsid w:val="00417160"/>
    <w:rsid w:val="004230F7"/>
    <w:rsid w:val="0043167E"/>
    <w:rsid w:val="0043409A"/>
    <w:rsid w:val="00441D90"/>
    <w:rsid w:val="00443C1E"/>
    <w:rsid w:val="00446255"/>
    <w:rsid w:val="00451935"/>
    <w:rsid w:val="00460ED0"/>
    <w:rsid w:val="00465651"/>
    <w:rsid w:val="00470CE7"/>
    <w:rsid w:val="00470F4F"/>
    <w:rsid w:val="00472482"/>
    <w:rsid w:val="004734B6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1B5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5D54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6435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48CA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705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1D7B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4346"/>
    <w:rsid w:val="00BE7978"/>
    <w:rsid w:val="00C07DDB"/>
    <w:rsid w:val="00C4040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A10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5EDC"/>
    <w:rsid w:val="00D85218"/>
    <w:rsid w:val="00D915B1"/>
    <w:rsid w:val="00DA299D"/>
    <w:rsid w:val="00DA65C4"/>
    <w:rsid w:val="00DD2BE0"/>
    <w:rsid w:val="00DE0906"/>
    <w:rsid w:val="00DE4447"/>
    <w:rsid w:val="00DE5DA2"/>
    <w:rsid w:val="00DF0033"/>
    <w:rsid w:val="00DF549C"/>
    <w:rsid w:val="00E026BF"/>
    <w:rsid w:val="00E07B1B"/>
    <w:rsid w:val="00E11853"/>
    <w:rsid w:val="00E52A86"/>
    <w:rsid w:val="00E54592"/>
    <w:rsid w:val="00E54B47"/>
    <w:rsid w:val="00E553BF"/>
    <w:rsid w:val="00E55D93"/>
    <w:rsid w:val="00E61294"/>
    <w:rsid w:val="00E71760"/>
    <w:rsid w:val="00E71DB3"/>
    <w:rsid w:val="00E7237C"/>
    <w:rsid w:val="00E7722E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0EC5"/>
    <w:rsid w:val="00FB0FF5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325C9C0"/>
    <w:rsid w:val="647B2B65"/>
    <w:rsid w:val="6B2CF8ED"/>
    <w:rsid w:val="6D87D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091DC428-72BF-41D4-A6FA-DFCC3CEEFAAE}" type="presOf" srcId="{548E9FD9-7371-42E5-8C31-C03B33C90BF7}" destId="{6CE68A43-9C69-4212-AF24-9AFEE7CA1715}" srcOrd="0" destOrd="0" presId="urn:microsoft.com/office/officeart/2005/8/layout/hChevron3"/>
    <dgm:cxn modelId="{1653A937-F9D8-427B-B74E-9CB7F1D3F35E}" type="presOf" srcId="{7D55B2F1-F7F7-4A6B-AFB0-F846FDB634B5}" destId="{E13D0391-DAD9-4B61-AB66-3FA48A4F7006}" srcOrd="0" destOrd="0" presId="urn:microsoft.com/office/officeart/2005/8/layout/hChevron3"/>
    <dgm:cxn modelId="{38104B4B-A928-4EA8-A43B-3DDB1551476F}" type="presOf" srcId="{B6686773-0991-4F56-99B7-CB08DF66B5ED}" destId="{6AC59577-EC82-4A35-90CE-96CD0348AB0D}" srcOrd="0" destOrd="0" presId="urn:microsoft.com/office/officeart/2005/8/layout/hChevron3"/>
    <dgm:cxn modelId="{66EEA94C-CCAF-43D6-BF70-16A63142598B}" type="presOf" srcId="{D813EA76-4FD3-4C15-BFBC-B1DF43B29666}" destId="{4784DBD1-3CBE-41A8-A2C7-CF088F838C79}" srcOrd="0" destOrd="0" presId="urn:microsoft.com/office/officeart/2005/8/layout/hChevron3"/>
    <dgm:cxn modelId="{08EF5786-6FB6-484F-9FEA-1D11066D5F11}" type="presOf" srcId="{B73EA016-5B5E-4372-8AFF-E16F061CFA05}" destId="{1F6A0B97-83F0-4189-B0CB-00156B0AC153}" srcOrd="0" destOrd="0" presId="urn:microsoft.com/office/officeart/2005/8/layout/hChevron3"/>
    <dgm:cxn modelId="{B442C986-2F5A-455C-9042-7CFF145FDBA7}" type="presOf" srcId="{72C3C3E7-AFE7-48AF-A84A-F5F4B462ABCE}" destId="{AD4E5296-B06F-4F82-9CB5-F741BF6BFCC1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E03F73C2-C339-4990-8FDC-A85143BB0BC8}" type="presOf" srcId="{FB4701B0-1C4A-420C-9F09-C1678465770A}" destId="{33A1349C-0317-431F-9E60-7456885DCFD5}" srcOrd="0" destOrd="0" presId="urn:microsoft.com/office/officeart/2005/8/layout/hChevron3"/>
    <dgm:cxn modelId="{39F6D2C8-B29B-4A66-A402-DE58A68C7537}" type="presOf" srcId="{BD80AD6D-AE28-4DC3-865A-F7A4BFC6D84E}" destId="{764FC522-4A5B-4DA0-8EA0-0B136026E7A3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DC1381EE-A919-4B25-947E-741A5150DA8A}" type="presParOf" srcId="{1F6A0B97-83F0-4189-B0CB-00156B0AC153}" destId="{4784DBD1-3CBE-41A8-A2C7-CF088F838C79}" srcOrd="0" destOrd="0" presId="urn:microsoft.com/office/officeart/2005/8/layout/hChevron3"/>
    <dgm:cxn modelId="{3663250B-6D6A-44FC-BDB1-3030FD7F195C}" type="presParOf" srcId="{1F6A0B97-83F0-4189-B0CB-00156B0AC153}" destId="{37D14BC8-3203-463C-9804-9B3B86B621FF}" srcOrd="1" destOrd="0" presId="urn:microsoft.com/office/officeart/2005/8/layout/hChevron3"/>
    <dgm:cxn modelId="{AF1E0DE5-879A-4779-9D1D-A8EF8BA87DD4}" type="presParOf" srcId="{1F6A0B97-83F0-4189-B0CB-00156B0AC153}" destId="{E13D0391-DAD9-4B61-AB66-3FA48A4F7006}" srcOrd="2" destOrd="0" presId="urn:microsoft.com/office/officeart/2005/8/layout/hChevron3"/>
    <dgm:cxn modelId="{15C5E603-0239-4CE6-A17D-DB3B4BA50CB7}" type="presParOf" srcId="{1F6A0B97-83F0-4189-B0CB-00156B0AC153}" destId="{F9271109-4339-4036-9126-150629D10456}" srcOrd="3" destOrd="0" presId="urn:microsoft.com/office/officeart/2005/8/layout/hChevron3"/>
    <dgm:cxn modelId="{4ED64A5F-2819-4E9B-A918-43F0E9468E36}" type="presParOf" srcId="{1F6A0B97-83F0-4189-B0CB-00156B0AC153}" destId="{AD4E5296-B06F-4F82-9CB5-F741BF6BFCC1}" srcOrd="4" destOrd="0" presId="urn:microsoft.com/office/officeart/2005/8/layout/hChevron3"/>
    <dgm:cxn modelId="{2EF3A89A-A322-4E7B-A1BD-9088D9F71BB0}" type="presParOf" srcId="{1F6A0B97-83F0-4189-B0CB-00156B0AC153}" destId="{99F7A086-6C98-4385-8FFE-3337C1F24694}" srcOrd="5" destOrd="0" presId="urn:microsoft.com/office/officeart/2005/8/layout/hChevron3"/>
    <dgm:cxn modelId="{EFC3007A-FC5E-4509-A124-BB6C594DD910}" type="presParOf" srcId="{1F6A0B97-83F0-4189-B0CB-00156B0AC153}" destId="{6CE68A43-9C69-4212-AF24-9AFEE7CA1715}" srcOrd="6" destOrd="0" presId="urn:microsoft.com/office/officeart/2005/8/layout/hChevron3"/>
    <dgm:cxn modelId="{367B4793-007F-475E-A0DA-79291D0F9670}" type="presParOf" srcId="{1F6A0B97-83F0-4189-B0CB-00156B0AC153}" destId="{3220CDE8-D909-484A-AEEE-E1F8CCD6E591}" srcOrd="7" destOrd="0" presId="urn:microsoft.com/office/officeart/2005/8/layout/hChevron3"/>
    <dgm:cxn modelId="{0336B5F6-419F-4D6C-9104-7C527610349B}" type="presParOf" srcId="{1F6A0B97-83F0-4189-B0CB-00156B0AC153}" destId="{6AC59577-EC82-4A35-90CE-96CD0348AB0D}" srcOrd="8" destOrd="0" presId="urn:microsoft.com/office/officeart/2005/8/layout/hChevron3"/>
    <dgm:cxn modelId="{FB07F599-FBDA-488F-814E-34FC791BE43A}" type="presParOf" srcId="{1F6A0B97-83F0-4189-B0CB-00156B0AC153}" destId="{EB1C56B5-4A0A-494F-92A8-3B4C157D15C5}" srcOrd="9" destOrd="0" presId="urn:microsoft.com/office/officeart/2005/8/layout/hChevron3"/>
    <dgm:cxn modelId="{2A39F4DA-BC9B-4A17-9E26-2532BB9F9F98}" type="presParOf" srcId="{1F6A0B97-83F0-4189-B0CB-00156B0AC153}" destId="{33A1349C-0317-431F-9E60-7456885DCFD5}" srcOrd="10" destOrd="0" presId="urn:microsoft.com/office/officeart/2005/8/layout/hChevron3"/>
    <dgm:cxn modelId="{529490CE-EB40-4E20-8A23-C60AB86AB097}" type="presParOf" srcId="{1F6A0B97-83F0-4189-B0CB-00156B0AC153}" destId="{A854A969-E3F4-46C7-AA9B-9B40E58C9671}" srcOrd="11" destOrd="0" presId="urn:microsoft.com/office/officeart/2005/8/layout/hChevron3"/>
    <dgm:cxn modelId="{60739518-DC3D-46B8-9580-DCA716A00700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4832001" y="53999"/>
        <a:ext cx="532803" cy="4320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27</TotalTime>
  <Pages>3</Pages>
  <Words>360</Words>
  <Characters>2692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buk 3-fas (830800, 840902A)</dc:title>
  <dc:subject/>
  <dc:creator>patrik.jens.johansson@vgregion.se</dc:creator>
  <keywords/>
  <lastModifiedBy>Ulrica Sehlberg</lastModifiedBy>
  <revision>27</revision>
  <lastPrinted>2016-03-31T10:56:00.0000000Z</lastPrinted>
  <dcterms:created xsi:type="dcterms:W3CDTF">2022-05-18T04:23:00.0000000Z</dcterms:created>
  <dcterms:modified xsi:type="dcterms:W3CDTF">2025-04-08T13:27:00.0000000Z</dcterms:modified>
</coreProperties>
</file>