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1D0C" w14:textId="77777777" w:rsidR="00F90EC5" w:rsidRDefault="00F90EC5" w:rsidP="00F35B05">
      <w:pPr>
        <w:pStyle w:val="Rubrik2"/>
        <w:sectPr w:rsidR="00F90EC5" w:rsidSect="00F90EC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2A812B3" w14:textId="77777777" w:rsidR="00F90EC5" w:rsidRPr="00F90EC5" w:rsidRDefault="00F90EC5" w:rsidP="00F90EC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AC84AAD" w14:textId="2E15FB08" w:rsidR="00F90EC5" w:rsidRPr="00F90EC5" w:rsidRDefault="00716435" w:rsidP="00716435">
      <w:pPr>
        <w:pStyle w:val="Rubrik1"/>
        <w:ind w:left="0"/>
        <w:rPr>
          <w:sz w:val="18"/>
          <w:szCs w:val="18"/>
          <w:lang w:val="en-US"/>
        </w:rPr>
      </w:pPr>
      <w:r w:rsidRPr="00F90EC5">
        <w:rPr>
          <w:lang w:val="en-US"/>
        </w:rPr>
        <w:t>DT Thorax/buk 3-fas (830800 &amp; 840902A)</w:t>
      </w:r>
    </w:p>
    <w:p w14:paraId="393CBEFC" w14:textId="77777777" w:rsidR="00F90EC5" w:rsidRPr="00F90EC5" w:rsidRDefault="00F90EC5" w:rsidP="00F90EC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A779213" w14:textId="77777777" w:rsidR="00F90EC5" w:rsidRPr="00F90EC5" w:rsidRDefault="00F90EC5" w:rsidP="00716435">
      <w:pPr>
        <w:pStyle w:val="Rubrik2"/>
        <w:ind w:left="0"/>
      </w:pPr>
      <w:r w:rsidRPr="00F90EC5">
        <w:t>Syfte</w:t>
      </w:r>
    </w:p>
    <w:p w14:paraId="082BDC84" w14:textId="77777777" w:rsidR="00F90EC5" w:rsidRDefault="00F90EC5" w:rsidP="00F90EC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90EC5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4F43A22" w14:textId="77777777" w:rsidR="009E48CA" w:rsidRPr="00F90EC5" w:rsidRDefault="009E48CA" w:rsidP="00F90EC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C3A892B" w14:textId="77777777" w:rsidR="009E48CA" w:rsidRPr="00F90EC5" w:rsidRDefault="009E48CA" w:rsidP="009E48CA">
      <w:pPr>
        <w:pStyle w:val="Rubrik2"/>
        <w:ind w:left="0"/>
      </w:pPr>
      <w:r>
        <w:t>Förändringar</w:t>
      </w:r>
      <w:r w:rsidRPr="00F90EC5">
        <w:t xml:space="preserve"> i denna version</w:t>
      </w:r>
    </w:p>
    <w:p w14:paraId="6CAD248A" w14:textId="069FD772" w:rsidR="009E48CA" w:rsidRPr="00F90EC5" w:rsidRDefault="00350A33" w:rsidP="009E48C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bytt kernel Siemens.</w:t>
      </w:r>
    </w:p>
    <w:p w14:paraId="15B75FDD" w14:textId="77777777" w:rsidR="00F90EC5" w:rsidRPr="00F90EC5" w:rsidRDefault="00F90EC5" w:rsidP="00F90EC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6E565B2" w14:textId="77777777" w:rsidR="00F90EC5" w:rsidRPr="00F90EC5" w:rsidRDefault="00F90EC5" w:rsidP="00716435">
      <w:pPr>
        <w:pStyle w:val="Rubrik2"/>
        <w:ind w:left="0"/>
      </w:pPr>
      <w:r w:rsidRPr="00F90EC5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90EC5" w:rsidRPr="00F90EC5" w14:paraId="7CF8093B" w14:textId="77777777" w:rsidTr="004719A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97B314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61E8C45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Tumör, metastaser mm, med inriktning på lever/pancreas.</w:t>
            </w:r>
          </w:p>
        </w:tc>
      </w:tr>
      <w:tr w:rsidR="00F90EC5" w:rsidRPr="00F90EC5" w14:paraId="0DE3C9A7" w14:textId="77777777" w:rsidTr="004719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87184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BBB277" w14:textId="4B6C7AA8" w:rsidR="00F90EC5" w:rsidRPr="00F90EC5" w:rsidRDefault="00350A33" w:rsidP="00F90EC5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F90EC5" w:rsidRPr="00F90EC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="00F90EC5" w:rsidRPr="00F90EC5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72BA4210" w14:textId="77777777" w:rsidR="00F90EC5" w:rsidRPr="00F90EC5" w:rsidRDefault="00F90EC5" w:rsidP="00F90EC5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Fasta 6 timmar före undersökningen.</w:t>
            </w:r>
          </w:p>
          <w:p w14:paraId="6E8560E9" w14:textId="77777777" w:rsidR="00F90EC5" w:rsidRPr="00F90EC5" w:rsidRDefault="00F90EC5" w:rsidP="00F90EC5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F90EC5" w:rsidRPr="00F90EC5" w14:paraId="56CED2E6" w14:textId="77777777" w:rsidTr="004719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BBBAA5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F447E0" w14:textId="77777777" w:rsidR="00F90EC5" w:rsidRPr="00F90EC5" w:rsidRDefault="00F90EC5" w:rsidP="00F90EC5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 xml:space="preserve">5 dl vatten intas 30 minuter före undersökningen. </w:t>
            </w:r>
          </w:p>
          <w:p w14:paraId="287620A3" w14:textId="77777777" w:rsidR="00F90EC5" w:rsidRPr="00F90EC5" w:rsidRDefault="00F90EC5" w:rsidP="00F90EC5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F90EC5" w:rsidRPr="00F90EC5" w14:paraId="4E146854" w14:textId="77777777" w:rsidTr="004719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7D988C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520848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Omnipaque 350 mg I/ml enligt OmniJect ”Buk arteriell”.</w:t>
            </w:r>
          </w:p>
        </w:tc>
      </w:tr>
      <w:tr w:rsidR="00F90EC5" w:rsidRPr="00F90EC5" w14:paraId="73A4D680" w14:textId="77777777" w:rsidTr="004719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F344DD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A5D722" w14:textId="6F6E2836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F90EC5">
              <w:rPr>
                <w:rFonts w:ascii="Arial" w:hAnsi="Arial" w:cs="Arial"/>
                <w:color w:val="000000"/>
                <w:sz w:val="18"/>
                <w:szCs w:val="20"/>
              </w:rPr>
              <w:t xml:space="preserve">Kvinnor mellan </w:t>
            </w:r>
            <w:r w:rsidR="00140740" w:rsidRPr="00F90EC5">
              <w:rPr>
                <w:rFonts w:ascii="Arial" w:hAnsi="Arial" w:cs="Arial"/>
                <w:color w:val="000000"/>
                <w:sz w:val="18"/>
                <w:szCs w:val="20"/>
              </w:rPr>
              <w:t>15–50</w:t>
            </w:r>
            <w:r w:rsidRPr="00F90EC5">
              <w:rPr>
                <w:rFonts w:ascii="Arial" w:hAnsi="Arial" w:cs="Arial"/>
                <w:color w:val="000000"/>
                <w:sz w:val="18"/>
                <w:szCs w:val="20"/>
              </w:rPr>
              <w:t xml:space="preserve"> år ska tillfrågas om eventuell graviditet. </w:t>
            </w:r>
          </w:p>
          <w:p w14:paraId="1F3B0F24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F90EC5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37C09F1C" w14:textId="1DC43CE8" w:rsidR="00F90EC5" w:rsidRPr="00F90EC5" w:rsidRDefault="00350A33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F90EC5" w:rsidRPr="00F90EC5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90EC5" w:rsidRPr="00F90EC5" w14:paraId="3A8A91D5" w14:textId="77777777" w:rsidTr="004719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5C5EAD5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4CEAA72" w14:textId="77777777" w:rsidR="00F90EC5" w:rsidRPr="00F90EC5" w:rsidRDefault="00F90EC5" w:rsidP="00F90E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76DB2AD" w14:textId="77777777" w:rsidR="00F90EC5" w:rsidRPr="00F90EC5" w:rsidRDefault="00F90EC5" w:rsidP="00F90E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66C79D3" w14:textId="77777777" w:rsidR="00F90EC5" w:rsidRPr="00F90EC5" w:rsidRDefault="00F90EC5" w:rsidP="00F90EC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71096DB8" w14:textId="77777777" w:rsidR="00F90EC5" w:rsidRPr="00F90EC5" w:rsidRDefault="00F90EC5" w:rsidP="00F90EC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1C327C7" w14:textId="77777777" w:rsidR="00F90EC5" w:rsidRPr="00F90EC5" w:rsidRDefault="00F90EC5" w:rsidP="00F90EC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</w:rPr>
      </w:pPr>
    </w:p>
    <w:p w14:paraId="06D9C18E" w14:textId="77777777" w:rsidR="00F90EC5" w:rsidRPr="00F90EC5" w:rsidRDefault="00F90EC5" w:rsidP="00F90EC5">
      <w:pPr>
        <w:spacing w:after="0" w:line="240" w:lineRule="auto"/>
        <w:ind w:left="0" w:right="0"/>
        <w:rPr>
          <w:rFonts w:ascii="Arial" w:hAnsi="Arial" w:cs="Arial"/>
          <w:b/>
        </w:rPr>
      </w:pPr>
      <w:r w:rsidRPr="00F90EC5">
        <w:rPr>
          <w:rFonts w:ascii="Arial" w:hAnsi="Arial" w:cs="Arial"/>
          <w:b/>
        </w:rPr>
        <w:br w:type="page"/>
      </w:r>
    </w:p>
    <w:p w14:paraId="27D9700F" w14:textId="77777777" w:rsidR="00F90EC5" w:rsidRPr="00F90EC5" w:rsidRDefault="00F90EC5" w:rsidP="00716435">
      <w:pPr>
        <w:pStyle w:val="Rubrik2"/>
        <w:ind w:left="0"/>
      </w:pPr>
      <w:r w:rsidRPr="00F90EC5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F90EC5" w:rsidRPr="00F90EC5" w14:paraId="0E0C350F" w14:textId="77777777" w:rsidTr="004719A3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5BACC4F1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5C69822" wp14:editId="2EC710A4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F90EC5" w:rsidRPr="00F90EC5" w14:paraId="53457DF0" w14:textId="77777777" w:rsidTr="00F90EC5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55C3C52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E82CE4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309EB6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90EC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5D63793" wp14:editId="261ECDA2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775970</wp:posOffset>
                      </wp:positionV>
                      <wp:extent cx="1327150" cy="613410"/>
                      <wp:effectExtent l="19050" t="19050" r="25400" b="15240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0" cy="61341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05CA1" id="Rektangel 16" o:spid="_x0000_s1026" style="position:absolute;margin-left:12.25pt;margin-top:61.1pt;width:104.5pt;height:4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" filled="f" strokecolor="red" strokeweight="3pt"/>
                  </w:pict>
                </mc:Fallback>
              </mc:AlternateContent>
            </w:r>
            <w:r w:rsidRPr="00F90EC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6C3816B" wp14:editId="154896E1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105410</wp:posOffset>
                      </wp:positionV>
                      <wp:extent cx="410210" cy="2016760"/>
                      <wp:effectExtent l="0" t="0" r="8890" b="2540"/>
                      <wp:wrapNone/>
                      <wp:docPr id="8" name="Pil: uppå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1676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69047D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  <w:p w14:paraId="48DDFC10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1BC4B0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F55435E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506462B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CBE8B02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4E785B9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101D44F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E3ACD31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0DE9941" w14:textId="77777777" w:rsidR="00F90EC5" w:rsidRPr="0066567D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C3816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8" o:spid="_x0000_s1026" type="#_x0000_t68" style="position:absolute;left:0;text-align:left;margin-left:70.8pt;margin-top:8.3pt;width:32.3pt;height:158.8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" adj="2197" fillcolor="#c00000" stroked="f" strokeweight="1pt">
                      <v:textbox inset="1mm,1mm,1mm,1mm">
                        <w:txbxContent>
                          <w:p w14:paraId="2569047D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48DDFC10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71BC4B0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F55435E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506462B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CBE8B02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4E785B9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101D44F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E3ACD31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0DE9941" w14:textId="77777777" w:rsidR="00F90EC5" w:rsidRPr="0066567D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0EC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D0E146" wp14:editId="145F025D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105410</wp:posOffset>
                      </wp:positionV>
                      <wp:extent cx="1327150" cy="2025015"/>
                      <wp:effectExtent l="19050" t="19050" r="25400" b="13335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7150" cy="202518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206A5" id="Rektangel 15" o:spid="_x0000_s1026" style="position:absolute;margin-left:12.35pt;margin-top:8.3pt;width:104.5pt;height:1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" filled="f" strokecolor="#c00000" strokeweight="3pt"/>
                  </w:pict>
                </mc:Fallback>
              </mc:AlternateContent>
            </w:r>
            <w:r w:rsidRPr="00F90EC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BEA6BA6" wp14:editId="0B308C2F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775970</wp:posOffset>
                      </wp:positionV>
                      <wp:extent cx="410210" cy="592455"/>
                      <wp:effectExtent l="0" t="0" r="8890" b="0"/>
                      <wp:wrapNone/>
                      <wp:docPr id="11" name="Pil: uppå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924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2FA501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37DA01C3" w14:textId="77777777" w:rsidR="00F90EC5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41826CFB" w14:textId="77777777" w:rsidR="00F90EC5" w:rsidRPr="0066567D" w:rsidRDefault="00F90EC5" w:rsidP="00BD434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A6BA6" id="Pil: uppåt 11" o:spid="_x0000_s1027" type="#_x0000_t68" style="position:absolute;left:0;text-align:left;margin-left:29.05pt;margin-top:61.1pt;width:32.3pt;height:46.6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" adj="7478" fillcolor="red" stroked="f" strokeweight="1pt">
                      <v:textbox inset="1mm,1mm,1mm,1mm">
                        <w:txbxContent>
                          <w:p w14:paraId="4D2FA501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37DA01C3" w14:textId="77777777" w:rsidR="00F90EC5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41826CFB" w14:textId="77777777" w:rsidR="00F90EC5" w:rsidRPr="0066567D" w:rsidRDefault="00F90EC5" w:rsidP="00BD434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0EC5">
              <w:rPr>
                <w:noProof/>
                <w:szCs w:val="20"/>
              </w:rPr>
              <w:drawing>
                <wp:inline distT="0" distB="0" distL="0" distR="0" wp14:anchorId="607EA87C" wp14:editId="76128CD6">
                  <wp:extent cx="1352373" cy="2228850"/>
                  <wp:effectExtent l="0" t="0" r="635" b="0"/>
                  <wp:docPr id="20" name="Bildobjek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88227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EC5" w:rsidRPr="00F90EC5" w14:paraId="00E23A3D" w14:textId="77777777" w:rsidTr="00F90EC5">
        <w:trPr>
          <w:trHeight w:val="227"/>
        </w:trPr>
        <w:tc>
          <w:tcPr>
            <w:tcW w:w="1950" w:type="dxa"/>
            <w:shd w:val="clear" w:color="auto" w:fill="FFFFFF"/>
          </w:tcPr>
          <w:p w14:paraId="2BFD4784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EAD58F0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39BBB0" w14:textId="77777777" w:rsidR="00F90EC5" w:rsidRPr="00F90EC5" w:rsidRDefault="00F90EC5" w:rsidP="00F90EC5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90EC5" w:rsidRPr="00F90EC5" w14:paraId="03C8C479" w14:textId="77777777" w:rsidTr="00F90EC5">
        <w:trPr>
          <w:trHeight w:val="227"/>
        </w:trPr>
        <w:tc>
          <w:tcPr>
            <w:tcW w:w="1950" w:type="dxa"/>
            <w:shd w:val="clear" w:color="auto" w:fill="FFFFFF"/>
          </w:tcPr>
          <w:p w14:paraId="01E0EDD6" w14:textId="77777777" w:rsidR="00F90EC5" w:rsidRPr="00F90EC5" w:rsidRDefault="00F90EC5" w:rsidP="00F90EC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D10DCA6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F90EC5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7AED8A3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F90EC5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5DCD44A" w14:textId="77777777" w:rsidR="00F90EC5" w:rsidRPr="00F90EC5" w:rsidRDefault="00F90EC5" w:rsidP="00F90EC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90EC5" w:rsidRPr="00F90EC5" w14:paraId="30DCBF1A" w14:textId="77777777" w:rsidTr="00F90EC5">
        <w:trPr>
          <w:trHeight w:val="227"/>
        </w:trPr>
        <w:tc>
          <w:tcPr>
            <w:tcW w:w="1950" w:type="dxa"/>
            <w:shd w:val="clear" w:color="auto" w:fill="FFFFFF"/>
          </w:tcPr>
          <w:p w14:paraId="4826022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52DE58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CBC8A1" w14:textId="77777777" w:rsidR="00F90EC5" w:rsidRPr="00F90EC5" w:rsidRDefault="00F90EC5" w:rsidP="00F90EC5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90EC5" w:rsidRPr="00F90EC5" w14:paraId="626DA0AA" w14:textId="77777777" w:rsidTr="00F90EC5">
        <w:trPr>
          <w:trHeight w:val="227"/>
        </w:trPr>
        <w:tc>
          <w:tcPr>
            <w:tcW w:w="1950" w:type="dxa"/>
            <w:shd w:val="clear" w:color="auto" w:fill="FFFFFF"/>
          </w:tcPr>
          <w:p w14:paraId="1F9C109B" w14:textId="77777777" w:rsidR="00F90EC5" w:rsidRPr="00F90EC5" w:rsidRDefault="00F90EC5" w:rsidP="00F90EC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  <w:p w14:paraId="4135BAB6" w14:textId="77777777" w:rsidR="00F90EC5" w:rsidRPr="00F90EC5" w:rsidRDefault="00F90EC5" w:rsidP="00F90E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artärfas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548BEF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F90EC5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12D3FF2D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9F12036" w14:textId="77777777" w:rsidR="00F90EC5" w:rsidRPr="00F90EC5" w:rsidRDefault="00F90EC5" w:rsidP="00F90EC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90EC5" w:rsidRPr="00F90EC5" w14:paraId="35F2AC07" w14:textId="77777777" w:rsidTr="00F90EC5">
        <w:trPr>
          <w:trHeight w:val="227"/>
        </w:trPr>
        <w:tc>
          <w:tcPr>
            <w:tcW w:w="1950" w:type="dxa"/>
            <w:shd w:val="clear" w:color="auto" w:fill="FFFFFF"/>
          </w:tcPr>
          <w:p w14:paraId="22B98CED" w14:textId="77777777" w:rsidR="00F90EC5" w:rsidRPr="00F90EC5" w:rsidRDefault="00F90EC5" w:rsidP="00F90EC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  <w:p w14:paraId="43601A8B" w14:textId="77777777" w:rsidR="00F90EC5" w:rsidRPr="00F90EC5" w:rsidRDefault="00F90EC5" w:rsidP="00F90E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venfas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8E7140C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F90EC5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33F8EA20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F3A9853" w14:textId="77777777" w:rsidR="00F90EC5" w:rsidRPr="00F90EC5" w:rsidRDefault="00F90EC5" w:rsidP="00F90EC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90EC5" w:rsidRPr="00F90EC5" w14:paraId="52D59712" w14:textId="77777777" w:rsidTr="00F90EC5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9BE5665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052FF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Efter scanning segmenteras serie 3 i thorax och buk och reformateras som vanligt. Thorax läggs på ett kort och alla bukserier på ett annat.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00DF751" w14:textId="77777777" w:rsidR="00F90EC5" w:rsidRPr="00F90EC5" w:rsidRDefault="00F90EC5" w:rsidP="00F90EC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71173AA" w14:textId="77777777" w:rsidR="00F90EC5" w:rsidRPr="00F90EC5" w:rsidRDefault="00F90EC5" w:rsidP="00F90EC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38F30B4" w14:textId="77777777" w:rsidR="00F90EC5" w:rsidRPr="00F90EC5" w:rsidRDefault="00F90EC5" w:rsidP="00716435">
      <w:pPr>
        <w:pStyle w:val="Rubrik2"/>
        <w:ind w:left="0"/>
      </w:pPr>
      <w:r w:rsidRPr="00F90EC5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851"/>
        <w:gridCol w:w="992"/>
        <w:gridCol w:w="2268"/>
        <w:gridCol w:w="1417"/>
        <w:gridCol w:w="1105"/>
      </w:tblGrid>
      <w:tr w:rsidR="00F90EC5" w:rsidRPr="00F90EC5" w14:paraId="3A72D746" w14:textId="77777777" w:rsidTr="004719A3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74C2B1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1E69BF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Proj.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9CBB468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6D4C276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F90EC5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B350A0D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CCF5EC0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90EC5" w:rsidRPr="00F90EC5" w14:paraId="3BA87601" w14:textId="77777777" w:rsidTr="004719A3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7532CD" w14:textId="77777777" w:rsidR="00F90EC5" w:rsidRDefault="00417160" w:rsidP="00F90EC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  <w:p w14:paraId="62B96514" w14:textId="52E45113" w:rsidR="00414E75" w:rsidRPr="00F90EC5" w:rsidRDefault="00414E75" w:rsidP="00414E75">
            <w:p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48BD2" w14:textId="1AB58862" w:rsidR="00DF549C" w:rsidRDefault="00DF549C" w:rsidP="00575D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  <w:p w14:paraId="7D67A97F" w14:textId="37148DE6" w:rsidR="00F90EC5" w:rsidRPr="00F90EC5" w:rsidRDefault="00575D54" w:rsidP="00575D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6A319" w14:textId="6F88BC71" w:rsidR="00DF549C" w:rsidRDefault="00DF549C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  <w:p w14:paraId="0CDE694C" w14:textId="1FC4B3E9" w:rsidR="00F90EC5" w:rsidRPr="00F90EC5" w:rsidRDefault="00575D54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7EA2B" w14:textId="4608B320" w:rsidR="00DF549C" w:rsidRDefault="00DF549C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/Standard/FC08</w:t>
            </w:r>
          </w:p>
          <w:p w14:paraId="4B7A3B56" w14:textId="431BCB6D" w:rsidR="00F90EC5" w:rsidRPr="00F90EC5" w:rsidRDefault="00575D54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 w:rsidR="00E71DB3">
              <w:rPr>
                <w:rFonts w:ascii="Arial" w:hAnsi="Arial" w:cs="Arial"/>
                <w:sz w:val="18"/>
                <w:szCs w:val="18"/>
              </w:rPr>
              <w:t>r40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9DF0C" w14:textId="50BD8D06" w:rsidR="00DF549C" w:rsidRDefault="00DF549C" w:rsidP="00575D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  <w:p w14:paraId="2B432AF5" w14:textId="73BF37BA" w:rsidR="00F90EC5" w:rsidRPr="00F90EC5" w:rsidRDefault="00575D54" w:rsidP="00575D5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C50 W45</w:t>
            </w:r>
            <w:r w:rsidR="001D6676">
              <w:rPr>
                <w:rFonts w:ascii="Arial" w:hAnsi="Arial" w:cs="Arial"/>
                <w:noProof/>
                <w:sz w:val="18"/>
                <w:szCs w:val="1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13D141B" w14:textId="03D24A6B" w:rsidR="00DF549C" w:rsidRDefault="00DF549C" w:rsidP="001D667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  <w:t>Syngo.via</w:t>
            </w:r>
          </w:p>
          <w:p w14:paraId="4AD3D53E" w14:textId="207E883B" w:rsidR="00F90EC5" w:rsidRPr="00F90EC5" w:rsidRDefault="001D6676" w:rsidP="001D667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90EC5" w:rsidRPr="00F90EC5" w14:paraId="779DC685" w14:textId="77777777" w:rsidTr="004719A3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7BDF2A" w14:textId="77777777" w:rsidR="00E71DB3" w:rsidRPr="00414E75" w:rsidRDefault="00E71DB3" w:rsidP="00414E75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72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54AA80" w14:textId="7B2076D6" w:rsidR="00F90EC5" w:rsidRPr="00F90EC5" w:rsidRDefault="00F90EC5" w:rsidP="00F90EC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B25F1" w14:textId="77777777" w:rsidR="00E54592" w:rsidRDefault="00E54592" w:rsidP="001E28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83E055" w14:textId="6FA8582A" w:rsidR="00DF549C" w:rsidRDefault="00DF549C" w:rsidP="001E28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  <w:p w14:paraId="231DC0FA" w14:textId="692181F7" w:rsidR="00F90EC5" w:rsidRPr="00F90EC5" w:rsidRDefault="001E282B" w:rsidP="001E282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88978" w14:textId="77777777" w:rsidR="00E54592" w:rsidRDefault="00E54592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8E4C66" w14:textId="65FB4A91" w:rsidR="00DF549C" w:rsidRDefault="00DF549C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  <w:p w14:paraId="47810472" w14:textId="6F420387" w:rsidR="00F90EC5" w:rsidRPr="00F90EC5" w:rsidRDefault="001E282B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BB4ED" w14:textId="77777777" w:rsidR="00E54592" w:rsidRDefault="00E54592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DB3FBD" w14:textId="696EB6E7" w:rsidR="00DF549C" w:rsidRDefault="00DF549C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/Standard/FC08</w:t>
            </w:r>
          </w:p>
          <w:p w14:paraId="3B946A26" w14:textId="3815D6B9" w:rsidR="00F90EC5" w:rsidRPr="00F90EC5" w:rsidRDefault="001E282B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76EB6" w14:textId="77777777" w:rsidR="00E54592" w:rsidRDefault="00E54592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  <w:p w14:paraId="17477E8E" w14:textId="5A08CF59" w:rsidR="00DF549C" w:rsidRDefault="00DF549C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  <w:p w14:paraId="47B8FA63" w14:textId="4E2908E8" w:rsidR="00F90EC5" w:rsidRPr="00F90EC5" w:rsidRDefault="001E282B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7089995" w14:textId="77777777" w:rsidR="00E54592" w:rsidRDefault="00E54592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  <w:p w14:paraId="155AF742" w14:textId="7B2F0CBD" w:rsidR="00DF549C" w:rsidRDefault="00DF549C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Syngo.via/</w:t>
            </w: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  <w:p w14:paraId="1E6A85DA" w14:textId="2CCED1FF" w:rsidR="00F90EC5" w:rsidRPr="00F90EC5" w:rsidRDefault="001E282B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90EC5" w:rsidRPr="00F90EC5" w14:paraId="751BDA47" w14:textId="77777777" w:rsidTr="004719A3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AD5E3B5" w14:textId="77777777" w:rsidR="00F90EC5" w:rsidRPr="00F90EC5" w:rsidRDefault="00F90EC5" w:rsidP="00F90E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artärfas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D9FA5" w14:textId="77D3B20D" w:rsidR="00F90EC5" w:rsidRPr="00F90EC5" w:rsidRDefault="00C4040F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277C0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8CF7F" w14:textId="1F30BF39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 w:rsidR="004734B6">
              <w:rPr>
                <w:rFonts w:ascii="Arial" w:hAnsi="Arial" w:cs="Arial"/>
                <w:sz w:val="18"/>
                <w:szCs w:val="18"/>
              </w:rPr>
              <w:t>r40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D37AB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93D70C3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90EC5" w:rsidRPr="00F90EC5" w14:paraId="3EB58F54" w14:textId="77777777" w:rsidTr="004719A3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FEA642B" w14:textId="77777777" w:rsidR="00F90EC5" w:rsidRPr="00F90EC5" w:rsidRDefault="00F90EC5" w:rsidP="00F90EC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Thorax/buk K+ venfas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E118DC8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278E210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2854054" w14:textId="6B1F5EB1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 w:rsidR="004734B6">
              <w:rPr>
                <w:rFonts w:ascii="Arial" w:hAnsi="Arial" w:cs="Arial"/>
                <w:sz w:val="18"/>
                <w:szCs w:val="18"/>
              </w:rPr>
              <w:t>r40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D01990E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61596CF3" w14:textId="16A05EE8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E7722E">
              <w:rPr>
                <w:rFonts w:ascii="Arial" w:hAnsi="Arial" w:cs="Arial"/>
                <w:noProof/>
                <w:sz w:val="18"/>
                <w:szCs w:val="18"/>
              </w:rPr>
              <w:t>/PACS</w:t>
            </w:r>
          </w:p>
        </w:tc>
      </w:tr>
      <w:tr w:rsidR="00F90EC5" w:rsidRPr="00F90EC5" w14:paraId="405AC4E9" w14:textId="77777777" w:rsidTr="004719A3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485651" w14:textId="53013057" w:rsidR="00F90EC5" w:rsidRPr="00F90EC5" w:rsidRDefault="00F90EC5" w:rsidP="00F90E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0EC5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sym w:font="Wingdings 3" w:char="F039"/>
            </w:r>
            <w:r w:rsidRPr="00F90EC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r w:rsidR="00D55EDC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</w:t>
            </w:r>
            <w:r w:rsidR="00E5459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4423C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DC558" w14:textId="51B47B29" w:rsidR="00F90EC5" w:rsidRPr="00F90EC5" w:rsidRDefault="00D55EDC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8C118" w14:textId="6719F962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 w:rsidR="00A36705">
              <w:rPr>
                <w:rFonts w:ascii="Arial" w:hAnsi="Arial" w:cs="Arial"/>
                <w:sz w:val="18"/>
                <w:szCs w:val="18"/>
              </w:rPr>
              <w:t>l64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4A6EF" w14:textId="4D33E95B" w:rsidR="00F90EC5" w:rsidRPr="00F90EC5" w:rsidRDefault="00D55EDC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4B50A58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90EC5" w:rsidRPr="00F90EC5" w14:paraId="64686FA0" w14:textId="77777777" w:rsidTr="004719A3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40EA8B" w14:textId="77777777" w:rsidR="00F90EC5" w:rsidRPr="00F90EC5" w:rsidRDefault="00F90EC5" w:rsidP="00F90E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0EC5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sym w:font="Wingdings 3" w:char="F039"/>
            </w:r>
            <w:r w:rsidRPr="00F90EC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2D6C6" w14:textId="19E7D810" w:rsidR="00F90EC5" w:rsidRPr="00F90EC5" w:rsidRDefault="00441D90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64293" w14:textId="69888FF3" w:rsidR="00F90EC5" w:rsidRPr="00F90EC5" w:rsidRDefault="00441D90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4B04F" w14:textId="0EC9F727" w:rsidR="00F90EC5" w:rsidRPr="00F90EC5" w:rsidRDefault="00441D90" w:rsidP="00441D9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 w:rsidR="00A36705">
              <w:rPr>
                <w:rFonts w:ascii="Arial" w:hAnsi="Arial" w:cs="Arial"/>
                <w:sz w:val="18"/>
                <w:szCs w:val="18"/>
              </w:rPr>
              <w:t>l64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C954D" w14:textId="46BC1C44" w:rsidR="00F90EC5" w:rsidRPr="00F90EC5" w:rsidRDefault="00441D90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6F87334" w14:textId="1DB34654" w:rsidR="00F90EC5" w:rsidRPr="00F90EC5" w:rsidRDefault="00441D90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90EC5" w:rsidRPr="00F90EC5" w14:paraId="5F6ED8BF" w14:textId="77777777" w:rsidTr="004719A3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58F2FE2" w14:textId="77777777" w:rsidR="00F90EC5" w:rsidRPr="00F90EC5" w:rsidRDefault="00F90EC5" w:rsidP="00F90E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CB404" w14:textId="0C942FD8" w:rsidR="00F90EC5" w:rsidRPr="00F90EC5" w:rsidRDefault="00441D90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2B8CD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83E8E" w14:textId="174F5EE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 w:rsidR="00A36705">
              <w:rPr>
                <w:rFonts w:ascii="Arial" w:hAnsi="Arial" w:cs="Arial"/>
                <w:sz w:val="18"/>
                <w:szCs w:val="18"/>
              </w:rPr>
              <w:t>l64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49C42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DEB858A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90EC5" w:rsidRPr="00F90EC5" w14:paraId="002E49B4" w14:textId="77777777" w:rsidTr="004719A3">
        <w:trPr>
          <w:trHeight w:val="227"/>
        </w:trPr>
        <w:tc>
          <w:tcPr>
            <w:tcW w:w="2405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C2F7CC" w14:textId="77777777" w:rsidR="00F90EC5" w:rsidRPr="00F90EC5" w:rsidRDefault="00F90EC5" w:rsidP="00F90E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0EC5">
              <w:rPr>
                <w:rFonts w:ascii="Wingdings 3" w:eastAsia="Wingdings 3" w:hAnsi="Wingdings 3" w:cs="Wingdings 3"/>
                <w:sz w:val="18"/>
                <w:szCs w:val="18"/>
                <w:lang w:val="en-US"/>
              </w:rPr>
              <w:sym w:font="Wingdings 3" w:char="F039"/>
            </w:r>
            <w:r w:rsidRPr="00F90EC5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Helbuk K+</w:t>
            </w:r>
          </w:p>
        </w:tc>
        <w:tc>
          <w:tcPr>
            <w:tcW w:w="85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91F28" w14:textId="42162F40" w:rsidR="00F90EC5" w:rsidRPr="00F90EC5" w:rsidRDefault="004D41B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D1767" w14:textId="7E954D0A" w:rsidR="00F90EC5" w:rsidRPr="00F90EC5" w:rsidRDefault="004D41B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7840B" w14:textId="44415400" w:rsidR="00F90EC5" w:rsidRPr="00F90EC5" w:rsidRDefault="004D41B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14142" w14:textId="6D85A6CA" w:rsidR="00F90EC5" w:rsidRPr="00F90EC5" w:rsidRDefault="004D41B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EA161B6" w14:textId="5EE6D4BC" w:rsidR="00F90EC5" w:rsidRPr="00F90EC5" w:rsidRDefault="004D41B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90EC5" w:rsidRPr="00F90EC5" w14:paraId="2BFF411F" w14:textId="77777777" w:rsidTr="004719A3">
        <w:trPr>
          <w:trHeight w:val="227"/>
        </w:trPr>
        <w:tc>
          <w:tcPr>
            <w:tcW w:w="2405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AEC907" w14:textId="77777777" w:rsidR="00F90EC5" w:rsidRPr="00F90EC5" w:rsidRDefault="00F90EC5" w:rsidP="00F90EC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30DB3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1651E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1089C" w14:textId="12AE260E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</w:rPr>
              <w:t>B</w:t>
            </w:r>
            <w:r w:rsidR="00A36705">
              <w:rPr>
                <w:rFonts w:ascii="Arial" w:hAnsi="Arial" w:cs="Arial"/>
                <w:sz w:val="18"/>
                <w:szCs w:val="18"/>
              </w:rPr>
              <w:t>r40</w:t>
            </w:r>
            <w:r w:rsidRPr="00F90EC5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44B45" w14:textId="089BD942" w:rsidR="00F90EC5" w:rsidRPr="00F90EC5" w:rsidRDefault="00C77A10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41886FC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90EC5" w:rsidRPr="00F90EC5" w14:paraId="1F415F10" w14:textId="77777777" w:rsidTr="004719A3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2185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D2996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120C2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26DF9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1A57A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5FFC1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F90EC5" w:rsidRPr="00F90EC5" w14:paraId="739BEB92" w14:textId="77777777" w:rsidTr="004719A3">
        <w:trPr>
          <w:trHeight w:val="22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8BB63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97EE2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58D9A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61D33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ACF3F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D73AF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0EC5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3FA92890" w14:textId="77777777" w:rsidR="00F90EC5" w:rsidRPr="00F90EC5" w:rsidRDefault="00F90EC5" w:rsidP="00F90EC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57860523" w14:textId="77777777" w:rsidR="00F90EC5" w:rsidRPr="00F90EC5" w:rsidRDefault="00F90EC5" w:rsidP="00F90EC5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  <w:r w:rsidRPr="00F90EC5">
        <w:rPr>
          <w:rFonts w:ascii="Arial" w:hAnsi="Arial" w:cs="Arial"/>
          <w:sz w:val="18"/>
          <w:szCs w:val="18"/>
          <w:lang w:val="en-US"/>
        </w:rPr>
        <w:br w:type="page"/>
      </w:r>
    </w:p>
    <w:p w14:paraId="05D956A2" w14:textId="77777777" w:rsidR="00F90EC5" w:rsidRPr="00F90EC5" w:rsidRDefault="00F90EC5" w:rsidP="00716435">
      <w:pPr>
        <w:pStyle w:val="Rubrik2"/>
        <w:ind w:left="0"/>
      </w:pPr>
      <w:r w:rsidRPr="00F90EC5">
        <w:rPr>
          <w:lang w:val="en-US"/>
        </w:rPr>
        <w:lastRenderedPageBreak/>
        <w:t xml:space="preserve">Hängning </w:t>
      </w:r>
      <w:r w:rsidRPr="00F90EC5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F90EC5" w:rsidRPr="00F90EC5" w14:paraId="596A52B8" w14:textId="77777777" w:rsidTr="00F90EC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DDD2AE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8C4375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A8BC07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E63C0D1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3E8EA1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20E2F4C1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EF4442B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BE811F7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71062398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3906985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62CCAFD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F74242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59CAB23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65E40EC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8ED6419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625B5B4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B86AB8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65A8A7FF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D456C5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611A86C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E76FD71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E5B974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9089C71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A6653EC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2AE5968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6B9F0690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41CAD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10F4E7C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3429D40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D976E8C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578F568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C6B7D0E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2A97FF6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1A018C18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CBA870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609C0B4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F32A86F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748BA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31E8412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4BD90CA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7685E9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68BE29F7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6821E6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DE962B3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D7C4751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C8C38C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8029286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5BBEF28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D28828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4188029F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5CD4D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E5E8D28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C5A08D4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51189E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CE52BED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ED3135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299CE30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4D2ECA8B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D958EB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234E9F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300843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5DD29D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09BF51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A16D3EB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8CCA04F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11628B64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1D1A2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28113F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CE80E13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D70C7D8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AAF743F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80B795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B3BD4E2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3AD9CEB1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C8A320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CAE00F3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A672BEB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30C8E5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BD93BF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0DB4101" w14:textId="77777777" w:rsidR="00F90EC5" w:rsidRPr="00F90EC5" w:rsidRDefault="00F90EC5" w:rsidP="00F90EC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20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F90EC5" w:rsidRPr="00F90EC5" w14:paraId="34AD6829" w14:textId="77777777" w:rsidTr="00F90EC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659A200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7A89D4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AA6D7B4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DADFA98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67369C5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7CE6840E" w14:textId="77777777" w:rsidTr="00F90EC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7B81AC35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Buk K-/K+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8B859C0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1357F531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3066157E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753618E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34D27C2C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09F279EE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363C600D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53D9C3A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679F3E2D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63212DC5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AE5CE37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2D24B9D2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74F97CB6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223240A3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4A7D1CA0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64FAEF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90EC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6FB6163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4D40681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50A6026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A17711D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05B412C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7E01471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7C413F89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BFFD58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C66DCEE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13666A3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F0C3C54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3733670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5FC3672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7C1AE1D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009A9DF0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2F630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AF6F1EA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EAB66E9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97EEBB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FAE5FF7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FA44D17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2E3456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54548350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A9B9BB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84727F4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5CD4ABF5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5D5BAA1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Övre buk K-</w:t>
            </w:r>
          </w:p>
          <w:p w14:paraId="5365B084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7F31A5B8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EAF8805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Övre buk K+</w:t>
            </w:r>
          </w:p>
          <w:p w14:paraId="1F01EB2E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artärfas</w:t>
            </w:r>
          </w:p>
          <w:p w14:paraId="27A80281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374CA94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Helbuk K+</w:t>
            </w:r>
          </w:p>
          <w:p w14:paraId="628C870D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venfas</w:t>
            </w:r>
          </w:p>
          <w:p w14:paraId="4425DE28" w14:textId="77777777" w:rsidR="00F90EC5" w:rsidRPr="00F90EC5" w:rsidRDefault="00F90EC5" w:rsidP="00F90EC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90EC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C8759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749D81BB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3E8355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E41239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3FFAEFA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2E8732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A9774B1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F6480FF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B5702F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6F688FA7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86C7C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2AB56B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22B8001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9DA7D0D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DFC61F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6483A4B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F1341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3B114B62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5BDB2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3F326C7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5223A8A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D0A4BB6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F0769AC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A6DBC2E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ED9229B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90EC5" w:rsidRPr="00F90EC5" w14:paraId="0627624B" w14:textId="77777777" w:rsidTr="00F90EC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185B57C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1902972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292B443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11A2A82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DD9199" w14:textId="77777777" w:rsidR="00F90EC5" w:rsidRPr="00F90EC5" w:rsidRDefault="00F90EC5" w:rsidP="00F90EC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FF28434" w14:textId="77777777" w:rsidR="00F90EC5" w:rsidRPr="00F90EC5" w:rsidRDefault="00F90EC5" w:rsidP="00F90EC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90EC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5C80" w14:textId="77777777" w:rsidR="00DE0906" w:rsidRDefault="00DE0906">
      <w:r>
        <w:separator/>
      </w:r>
    </w:p>
  </w:endnote>
  <w:endnote w:type="continuationSeparator" w:id="0">
    <w:p w14:paraId="6F329ADD" w14:textId="77777777" w:rsidR="00DE0906" w:rsidRDefault="00DE0906">
      <w:r>
        <w:continuationSeparator/>
      </w:r>
    </w:p>
  </w:endnote>
  <w:endnote w:type="continuationNotice" w:id="1">
    <w:p w14:paraId="5EF034B6" w14:textId="77777777" w:rsidR="00DE0906" w:rsidRDefault="00DE09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4DEA9" w14:textId="77777777" w:rsidR="00DE0906" w:rsidRDefault="00DE0906"/>
  </w:footnote>
  <w:footnote w:type="continuationSeparator" w:id="0">
    <w:p w14:paraId="40662176" w14:textId="77777777" w:rsidR="00DE0906" w:rsidRDefault="00DE0906">
      <w:r>
        <w:continuationSeparator/>
      </w:r>
    </w:p>
  </w:footnote>
  <w:footnote w:type="continuationNotice" w:id="1">
    <w:p w14:paraId="13AB9A8A" w14:textId="77777777" w:rsidR="00DE0906" w:rsidRDefault="00DE09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E918E7E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AD4F666" w:tentative="1">
      <w:start w:val="1"/>
      <w:numFmt w:val="lowerLetter"/>
      <w:lvlText w:val="%2."/>
      <w:lvlJc w:val="left"/>
      <w:pPr>
        <w:ind w:left="1080" w:hanging="360"/>
      </w:pPr>
    </w:lvl>
    <w:lvl w:ilvl="2" w:tplc="42F03F18" w:tentative="1">
      <w:start w:val="1"/>
      <w:numFmt w:val="lowerRoman"/>
      <w:lvlText w:val="%3."/>
      <w:lvlJc w:val="right"/>
      <w:pPr>
        <w:ind w:left="1800" w:hanging="180"/>
      </w:pPr>
    </w:lvl>
    <w:lvl w:ilvl="3" w:tplc="F99C9CC6" w:tentative="1">
      <w:start w:val="1"/>
      <w:numFmt w:val="decimal"/>
      <w:lvlText w:val="%4."/>
      <w:lvlJc w:val="left"/>
      <w:pPr>
        <w:ind w:left="2520" w:hanging="360"/>
      </w:pPr>
    </w:lvl>
    <w:lvl w:ilvl="4" w:tplc="CBC860E6" w:tentative="1">
      <w:start w:val="1"/>
      <w:numFmt w:val="lowerLetter"/>
      <w:lvlText w:val="%5."/>
      <w:lvlJc w:val="left"/>
      <w:pPr>
        <w:ind w:left="3240" w:hanging="360"/>
      </w:pPr>
    </w:lvl>
    <w:lvl w:ilvl="5" w:tplc="DACE9636" w:tentative="1">
      <w:start w:val="1"/>
      <w:numFmt w:val="lowerRoman"/>
      <w:lvlText w:val="%6."/>
      <w:lvlJc w:val="right"/>
      <w:pPr>
        <w:ind w:left="3960" w:hanging="180"/>
      </w:pPr>
    </w:lvl>
    <w:lvl w:ilvl="6" w:tplc="FBB869CC" w:tentative="1">
      <w:start w:val="1"/>
      <w:numFmt w:val="decimal"/>
      <w:lvlText w:val="%7."/>
      <w:lvlJc w:val="left"/>
      <w:pPr>
        <w:ind w:left="4680" w:hanging="360"/>
      </w:pPr>
    </w:lvl>
    <w:lvl w:ilvl="7" w:tplc="3CB8E332" w:tentative="1">
      <w:start w:val="1"/>
      <w:numFmt w:val="lowerLetter"/>
      <w:lvlText w:val="%8."/>
      <w:lvlJc w:val="left"/>
      <w:pPr>
        <w:ind w:left="5400" w:hanging="360"/>
      </w:pPr>
    </w:lvl>
    <w:lvl w:ilvl="8" w:tplc="9686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391C37E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24C92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A245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32A1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B683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408F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9E5B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BEB0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E74B3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4C967CE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A82E9A4" w:tentative="1">
      <w:start w:val="1"/>
      <w:numFmt w:val="lowerLetter"/>
      <w:lvlText w:val="%2."/>
      <w:lvlJc w:val="left"/>
      <w:pPr>
        <w:ind w:left="1080" w:hanging="360"/>
      </w:pPr>
    </w:lvl>
    <w:lvl w:ilvl="2" w:tplc="C41CED54" w:tentative="1">
      <w:start w:val="1"/>
      <w:numFmt w:val="lowerRoman"/>
      <w:lvlText w:val="%3."/>
      <w:lvlJc w:val="right"/>
      <w:pPr>
        <w:ind w:left="1800" w:hanging="180"/>
      </w:pPr>
    </w:lvl>
    <w:lvl w:ilvl="3" w:tplc="5B10E5F0" w:tentative="1">
      <w:start w:val="1"/>
      <w:numFmt w:val="decimal"/>
      <w:lvlText w:val="%4."/>
      <w:lvlJc w:val="left"/>
      <w:pPr>
        <w:ind w:left="2520" w:hanging="360"/>
      </w:pPr>
    </w:lvl>
    <w:lvl w:ilvl="4" w:tplc="ACC480C2" w:tentative="1">
      <w:start w:val="1"/>
      <w:numFmt w:val="lowerLetter"/>
      <w:lvlText w:val="%5."/>
      <w:lvlJc w:val="left"/>
      <w:pPr>
        <w:ind w:left="3240" w:hanging="360"/>
      </w:pPr>
    </w:lvl>
    <w:lvl w:ilvl="5" w:tplc="F73C630C" w:tentative="1">
      <w:start w:val="1"/>
      <w:numFmt w:val="lowerRoman"/>
      <w:lvlText w:val="%6."/>
      <w:lvlJc w:val="right"/>
      <w:pPr>
        <w:ind w:left="3960" w:hanging="180"/>
      </w:pPr>
    </w:lvl>
    <w:lvl w:ilvl="6" w:tplc="44B893CA" w:tentative="1">
      <w:start w:val="1"/>
      <w:numFmt w:val="decimal"/>
      <w:lvlText w:val="%7."/>
      <w:lvlJc w:val="left"/>
      <w:pPr>
        <w:ind w:left="4680" w:hanging="360"/>
      </w:pPr>
    </w:lvl>
    <w:lvl w:ilvl="7" w:tplc="22A09C3A" w:tentative="1">
      <w:start w:val="1"/>
      <w:numFmt w:val="lowerLetter"/>
      <w:lvlText w:val="%8."/>
      <w:lvlJc w:val="left"/>
      <w:pPr>
        <w:ind w:left="5400" w:hanging="360"/>
      </w:pPr>
    </w:lvl>
    <w:lvl w:ilvl="8" w:tplc="CF7EA5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6E4637"/>
    <w:multiLevelType w:val="hybridMultilevel"/>
    <w:tmpl w:val="BBCE75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C71"/>
    <w:multiLevelType w:val="hybridMultilevel"/>
    <w:tmpl w:val="FB72D93C"/>
    <w:lvl w:ilvl="0" w:tplc="3568427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3AAEC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DA3E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EEDA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1CFC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E8FB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6507B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84CC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8E33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24388449">
    <w:abstractNumId w:val="22"/>
  </w:num>
  <w:num w:numId="2" w16cid:durableId="62409376">
    <w:abstractNumId w:val="16"/>
  </w:num>
  <w:num w:numId="3" w16cid:durableId="2138638800">
    <w:abstractNumId w:val="0"/>
  </w:num>
  <w:num w:numId="4" w16cid:durableId="877399826">
    <w:abstractNumId w:val="6"/>
  </w:num>
  <w:num w:numId="5" w16cid:durableId="1456950215">
    <w:abstractNumId w:val="20"/>
  </w:num>
  <w:num w:numId="6" w16cid:durableId="2141485957">
    <w:abstractNumId w:val="2"/>
  </w:num>
  <w:num w:numId="7" w16cid:durableId="2078041909">
    <w:abstractNumId w:val="13"/>
  </w:num>
  <w:num w:numId="8" w16cid:durableId="1695181935">
    <w:abstractNumId w:val="9"/>
  </w:num>
  <w:num w:numId="9" w16cid:durableId="1255017273">
    <w:abstractNumId w:val="1"/>
  </w:num>
  <w:num w:numId="10" w16cid:durableId="1971746497">
    <w:abstractNumId w:val="1"/>
  </w:num>
  <w:num w:numId="11" w16cid:durableId="327874">
    <w:abstractNumId w:val="3"/>
  </w:num>
  <w:num w:numId="12" w16cid:durableId="829296787">
    <w:abstractNumId w:val="4"/>
  </w:num>
  <w:num w:numId="13" w16cid:durableId="15431118">
    <w:abstractNumId w:val="15"/>
  </w:num>
  <w:num w:numId="14" w16cid:durableId="591622540">
    <w:abstractNumId w:val="10"/>
  </w:num>
  <w:num w:numId="15" w16cid:durableId="1152604171">
    <w:abstractNumId w:val="7"/>
  </w:num>
  <w:num w:numId="16" w16cid:durableId="1391003963">
    <w:abstractNumId w:val="14"/>
  </w:num>
  <w:num w:numId="17" w16cid:durableId="1210804964">
    <w:abstractNumId w:val="5"/>
  </w:num>
  <w:num w:numId="18" w16cid:durableId="261843585">
    <w:abstractNumId w:val="12"/>
  </w:num>
  <w:num w:numId="19" w16cid:durableId="170947092">
    <w:abstractNumId w:val="21"/>
  </w:num>
  <w:num w:numId="20" w16cid:durableId="1411543420">
    <w:abstractNumId w:val="17"/>
  </w:num>
  <w:num w:numId="21" w16cid:durableId="1850100462">
    <w:abstractNumId w:val="8"/>
  </w:num>
  <w:num w:numId="22" w16cid:durableId="1283070251">
    <w:abstractNumId w:val="19"/>
  </w:num>
  <w:num w:numId="23" w16cid:durableId="795609407">
    <w:abstractNumId w:val="11"/>
  </w:num>
  <w:num w:numId="24" w16cid:durableId="156815191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0740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6676"/>
    <w:rsid w:val="001E282B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AB8"/>
    <w:rsid w:val="00350A33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4E75"/>
    <w:rsid w:val="00417160"/>
    <w:rsid w:val="004230F7"/>
    <w:rsid w:val="0043167E"/>
    <w:rsid w:val="0043409A"/>
    <w:rsid w:val="00441D90"/>
    <w:rsid w:val="00443C1E"/>
    <w:rsid w:val="00446255"/>
    <w:rsid w:val="00451935"/>
    <w:rsid w:val="00460ED0"/>
    <w:rsid w:val="00465651"/>
    <w:rsid w:val="00470CE7"/>
    <w:rsid w:val="00470F4F"/>
    <w:rsid w:val="00472482"/>
    <w:rsid w:val="004734B6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1B5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5D54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6435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48C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705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1D7B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4346"/>
    <w:rsid w:val="00BE7978"/>
    <w:rsid w:val="00C07DDB"/>
    <w:rsid w:val="00C4040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A1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5EDC"/>
    <w:rsid w:val="00D85218"/>
    <w:rsid w:val="00D915B1"/>
    <w:rsid w:val="00DA299D"/>
    <w:rsid w:val="00DA65C4"/>
    <w:rsid w:val="00DD2BE0"/>
    <w:rsid w:val="00DE0906"/>
    <w:rsid w:val="00DE4447"/>
    <w:rsid w:val="00DE5DA2"/>
    <w:rsid w:val="00DF0033"/>
    <w:rsid w:val="00DF549C"/>
    <w:rsid w:val="00E026BF"/>
    <w:rsid w:val="00E07B1B"/>
    <w:rsid w:val="00E11853"/>
    <w:rsid w:val="00E52A86"/>
    <w:rsid w:val="00E54592"/>
    <w:rsid w:val="00E54B47"/>
    <w:rsid w:val="00E553BF"/>
    <w:rsid w:val="00E55D93"/>
    <w:rsid w:val="00E61294"/>
    <w:rsid w:val="00E71760"/>
    <w:rsid w:val="00E71DB3"/>
    <w:rsid w:val="00E7237C"/>
    <w:rsid w:val="00E7722E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0EC5"/>
    <w:rsid w:val="00FB0FF5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325C9C0"/>
    <w:rsid w:val="647B2B65"/>
    <w:rsid w:val="6B2CF8ED"/>
    <w:rsid w:val="6D87D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091DC428-72BF-41D4-A6FA-DFCC3CEEFAAE}" type="presOf" srcId="{548E9FD9-7371-42E5-8C31-C03B33C90BF7}" destId="{6CE68A43-9C69-4212-AF24-9AFEE7CA1715}" srcOrd="0" destOrd="0" presId="urn:microsoft.com/office/officeart/2005/8/layout/hChevron3"/>
    <dgm:cxn modelId="{1653A937-F9D8-427B-B74E-9CB7F1D3F35E}" type="presOf" srcId="{7D55B2F1-F7F7-4A6B-AFB0-F846FDB634B5}" destId="{E13D0391-DAD9-4B61-AB66-3FA48A4F7006}" srcOrd="0" destOrd="0" presId="urn:microsoft.com/office/officeart/2005/8/layout/hChevron3"/>
    <dgm:cxn modelId="{38104B4B-A928-4EA8-A43B-3DDB1551476F}" type="presOf" srcId="{B6686773-0991-4F56-99B7-CB08DF66B5ED}" destId="{6AC59577-EC82-4A35-90CE-96CD0348AB0D}" srcOrd="0" destOrd="0" presId="urn:microsoft.com/office/officeart/2005/8/layout/hChevron3"/>
    <dgm:cxn modelId="{66EEA94C-CCAF-43D6-BF70-16A63142598B}" type="presOf" srcId="{D813EA76-4FD3-4C15-BFBC-B1DF43B29666}" destId="{4784DBD1-3CBE-41A8-A2C7-CF088F838C79}" srcOrd="0" destOrd="0" presId="urn:microsoft.com/office/officeart/2005/8/layout/hChevron3"/>
    <dgm:cxn modelId="{08EF5786-6FB6-484F-9FEA-1D11066D5F11}" type="presOf" srcId="{B73EA016-5B5E-4372-8AFF-E16F061CFA05}" destId="{1F6A0B97-83F0-4189-B0CB-00156B0AC153}" srcOrd="0" destOrd="0" presId="urn:microsoft.com/office/officeart/2005/8/layout/hChevron3"/>
    <dgm:cxn modelId="{B442C986-2F5A-455C-9042-7CFF145FDBA7}" type="presOf" srcId="{72C3C3E7-AFE7-48AF-A84A-F5F4B462ABCE}" destId="{AD4E5296-B06F-4F82-9CB5-F741BF6BFCC1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E03F73C2-C339-4990-8FDC-A85143BB0BC8}" type="presOf" srcId="{FB4701B0-1C4A-420C-9F09-C1678465770A}" destId="{33A1349C-0317-431F-9E60-7456885DCFD5}" srcOrd="0" destOrd="0" presId="urn:microsoft.com/office/officeart/2005/8/layout/hChevron3"/>
    <dgm:cxn modelId="{39F6D2C8-B29B-4A66-A402-DE58A68C7537}" type="presOf" srcId="{BD80AD6D-AE28-4DC3-865A-F7A4BFC6D84E}" destId="{764FC522-4A5B-4DA0-8EA0-0B136026E7A3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C1381EE-A919-4B25-947E-741A5150DA8A}" type="presParOf" srcId="{1F6A0B97-83F0-4189-B0CB-00156B0AC153}" destId="{4784DBD1-3CBE-41A8-A2C7-CF088F838C79}" srcOrd="0" destOrd="0" presId="urn:microsoft.com/office/officeart/2005/8/layout/hChevron3"/>
    <dgm:cxn modelId="{3663250B-6D6A-44FC-BDB1-3030FD7F195C}" type="presParOf" srcId="{1F6A0B97-83F0-4189-B0CB-00156B0AC153}" destId="{37D14BC8-3203-463C-9804-9B3B86B621FF}" srcOrd="1" destOrd="0" presId="urn:microsoft.com/office/officeart/2005/8/layout/hChevron3"/>
    <dgm:cxn modelId="{AF1E0DE5-879A-4779-9D1D-A8EF8BA87DD4}" type="presParOf" srcId="{1F6A0B97-83F0-4189-B0CB-00156B0AC153}" destId="{E13D0391-DAD9-4B61-AB66-3FA48A4F7006}" srcOrd="2" destOrd="0" presId="urn:microsoft.com/office/officeart/2005/8/layout/hChevron3"/>
    <dgm:cxn modelId="{15C5E603-0239-4CE6-A17D-DB3B4BA50CB7}" type="presParOf" srcId="{1F6A0B97-83F0-4189-B0CB-00156B0AC153}" destId="{F9271109-4339-4036-9126-150629D10456}" srcOrd="3" destOrd="0" presId="urn:microsoft.com/office/officeart/2005/8/layout/hChevron3"/>
    <dgm:cxn modelId="{4ED64A5F-2819-4E9B-A918-43F0E9468E36}" type="presParOf" srcId="{1F6A0B97-83F0-4189-B0CB-00156B0AC153}" destId="{AD4E5296-B06F-4F82-9CB5-F741BF6BFCC1}" srcOrd="4" destOrd="0" presId="urn:microsoft.com/office/officeart/2005/8/layout/hChevron3"/>
    <dgm:cxn modelId="{2EF3A89A-A322-4E7B-A1BD-9088D9F71BB0}" type="presParOf" srcId="{1F6A0B97-83F0-4189-B0CB-00156B0AC153}" destId="{99F7A086-6C98-4385-8FFE-3337C1F24694}" srcOrd="5" destOrd="0" presId="urn:microsoft.com/office/officeart/2005/8/layout/hChevron3"/>
    <dgm:cxn modelId="{EFC3007A-FC5E-4509-A124-BB6C594DD910}" type="presParOf" srcId="{1F6A0B97-83F0-4189-B0CB-00156B0AC153}" destId="{6CE68A43-9C69-4212-AF24-9AFEE7CA1715}" srcOrd="6" destOrd="0" presId="urn:microsoft.com/office/officeart/2005/8/layout/hChevron3"/>
    <dgm:cxn modelId="{367B4793-007F-475E-A0DA-79291D0F9670}" type="presParOf" srcId="{1F6A0B97-83F0-4189-B0CB-00156B0AC153}" destId="{3220CDE8-D909-484A-AEEE-E1F8CCD6E591}" srcOrd="7" destOrd="0" presId="urn:microsoft.com/office/officeart/2005/8/layout/hChevron3"/>
    <dgm:cxn modelId="{0336B5F6-419F-4D6C-9104-7C527610349B}" type="presParOf" srcId="{1F6A0B97-83F0-4189-B0CB-00156B0AC153}" destId="{6AC59577-EC82-4A35-90CE-96CD0348AB0D}" srcOrd="8" destOrd="0" presId="urn:microsoft.com/office/officeart/2005/8/layout/hChevron3"/>
    <dgm:cxn modelId="{FB07F599-FBDA-488F-814E-34FC791BE43A}" type="presParOf" srcId="{1F6A0B97-83F0-4189-B0CB-00156B0AC153}" destId="{EB1C56B5-4A0A-494F-92A8-3B4C157D15C5}" srcOrd="9" destOrd="0" presId="urn:microsoft.com/office/officeart/2005/8/layout/hChevron3"/>
    <dgm:cxn modelId="{2A39F4DA-BC9B-4A17-9E26-2532BB9F9F98}" type="presParOf" srcId="{1F6A0B97-83F0-4189-B0CB-00156B0AC153}" destId="{33A1349C-0317-431F-9E60-7456885DCFD5}" srcOrd="10" destOrd="0" presId="urn:microsoft.com/office/officeart/2005/8/layout/hChevron3"/>
    <dgm:cxn modelId="{529490CE-EB40-4E20-8A23-C60AB86AB097}" type="presParOf" srcId="{1F6A0B97-83F0-4189-B0CB-00156B0AC153}" destId="{A854A969-E3F4-46C7-AA9B-9B40E58C9671}" srcOrd="11" destOrd="0" presId="urn:microsoft.com/office/officeart/2005/8/layout/hChevron3"/>
    <dgm:cxn modelId="{60739518-DC3D-46B8-9580-DCA716A00700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BT+15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+25 s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3</Pages>
  <Words>360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buk 3-fas (830800, 840902A)</dc:title>
  <dc:subject/>
  <dc:creator>patrik.jens.johansson@vgregion.se</dc:creator>
  <keywords/>
  <lastModifiedBy>Ulrica Sehlberg</lastModifiedBy>
  <revision>27</revision>
  <lastPrinted>2016-03-31T10:56:00.0000000Z</lastPrinted>
  <dcterms:created xsi:type="dcterms:W3CDTF">2022-05-18T04:23:00.0000000Z</dcterms:created>
  <dcterms:modified xsi:type="dcterms:W3CDTF">2025-04-08T13:27:00.0000000Z</dcterms:modified>
</coreProperties>
</file>