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BB0F5" w14:textId="77777777" w:rsidR="00123FD6" w:rsidRDefault="00123FD6" w:rsidP="00F35B05">
      <w:pPr>
        <w:pStyle w:val="Rubrik2"/>
        <w:sectPr w:rsidR="00123FD6" w:rsidSect="00123FD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3ECBD3A" w14:textId="77777777" w:rsidR="00123FD6" w:rsidRPr="00123FD6" w:rsidRDefault="00123FD6" w:rsidP="00123FD6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4C240E5F" w14:textId="442943A5" w:rsidR="00123FD6" w:rsidRPr="00123FD6" w:rsidRDefault="008F0002" w:rsidP="008F0002">
      <w:pPr>
        <w:pStyle w:val="Rubrik1"/>
        <w:ind w:left="0"/>
        <w:rPr>
          <w:sz w:val="18"/>
          <w:szCs w:val="18"/>
        </w:rPr>
      </w:pPr>
      <w:r w:rsidRPr="00123FD6">
        <w:t>DT Temporalben (816000)</w:t>
      </w:r>
    </w:p>
    <w:p w14:paraId="24BFEC0C" w14:textId="2DD9703B" w:rsidR="00123FD6" w:rsidRDefault="007B1103" w:rsidP="00EC1A2D">
      <w:pPr>
        <w:pStyle w:val="Rubrik2"/>
        <w:ind w:left="0"/>
      </w:pPr>
      <w:r>
        <w:t>F</w:t>
      </w:r>
      <w:r w:rsidR="00EC1A2D">
        <w:t>örändringar sedan föregående version</w:t>
      </w:r>
    </w:p>
    <w:p w14:paraId="739FA277" w14:textId="618DA9FE" w:rsidR="00EC1A2D" w:rsidRPr="00EC1A2D" w:rsidRDefault="000D1BE1" w:rsidP="00EC1A2D">
      <w:pPr>
        <w:ind w:left="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Inga förändringar.</w:t>
      </w:r>
    </w:p>
    <w:p w14:paraId="71CF493F" w14:textId="77777777" w:rsidR="00123FD6" w:rsidRPr="00123FD6" w:rsidRDefault="00123FD6" w:rsidP="00EC1A2D">
      <w:pPr>
        <w:pStyle w:val="Rubrik2"/>
        <w:ind w:left="0"/>
      </w:pPr>
      <w:r w:rsidRPr="00123FD6">
        <w:t>Syfte</w:t>
      </w:r>
    </w:p>
    <w:p w14:paraId="3839DB44" w14:textId="77777777" w:rsidR="00123FD6" w:rsidRDefault="00123FD6" w:rsidP="00123FD6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123FD6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2961E1CD" w14:textId="77777777" w:rsidR="008F0002" w:rsidRDefault="008F0002" w:rsidP="00123FD6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E9D9067" w14:textId="77777777" w:rsidR="00123FD6" w:rsidRPr="00123FD6" w:rsidRDefault="00123FD6" w:rsidP="00123FD6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DB98AF3" w14:textId="77777777" w:rsidR="00123FD6" w:rsidRPr="00123FD6" w:rsidRDefault="00123FD6" w:rsidP="00EC1A2D">
      <w:pPr>
        <w:pStyle w:val="Rubrik2"/>
        <w:ind w:left="0"/>
      </w:pPr>
      <w:r w:rsidRPr="00123FD6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123FD6" w:rsidRPr="00123FD6" w14:paraId="5DFEF34F" w14:textId="77777777" w:rsidTr="00320985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72144359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23FD6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0E689A95" w14:textId="67A306B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123FD6">
              <w:rPr>
                <w:rFonts w:ascii="Arial" w:hAnsi="Arial" w:cs="Arial"/>
                <w:sz w:val="18"/>
                <w:szCs w:val="18"/>
              </w:rPr>
              <w:t>Kolesteatom, destruktioner, anatomiska anomalier</w:t>
            </w:r>
            <w:r w:rsidR="006E5EEE">
              <w:rPr>
                <w:rFonts w:ascii="Arial" w:hAnsi="Arial" w:cs="Arial"/>
                <w:sz w:val="18"/>
                <w:szCs w:val="18"/>
              </w:rPr>
              <w:t>. Vid utredning av komplicerad otit/mastoidit/abscess väljes istället DT ansikte mjukdelar K</w:t>
            </w:r>
            <w:r w:rsidR="00225285">
              <w:rPr>
                <w:rFonts w:ascii="Arial" w:hAnsi="Arial" w:cs="Arial"/>
                <w:sz w:val="18"/>
                <w:szCs w:val="18"/>
              </w:rPr>
              <w:t>+.</w:t>
            </w:r>
          </w:p>
        </w:tc>
      </w:tr>
      <w:tr w:rsidR="00123FD6" w:rsidRPr="00123FD6" w14:paraId="48DFE298" w14:textId="77777777" w:rsidTr="00320985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8C90BD9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23FD6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3D837C1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123FD6">
              <w:rPr>
                <w:rFonts w:ascii="Arial" w:hAnsi="Arial" w:cs="Arial"/>
                <w:sz w:val="18"/>
                <w:szCs w:val="18"/>
              </w:rPr>
              <w:t>Inga.</w:t>
            </w:r>
          </w:p>
        </w:tc>
      </w:tr>
      <w:tr w:rsidR="00123FD6" w:rsidRPr="00123FD6" w14:paraId="533F4B68" w14:textId="77777777" w:rsidTr="00320985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004C83F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23FD6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282E95C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123FD6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123FD6" w:rsidRPr="00123FD6" w14:paraId="249C256D" w14:textId="77777777" w:rsidTr="00320985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E3CBE95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23FD6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B681FE3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123FD6">
              <w:rPr>
                <w:rFonts w:ascii="Arial" w:hAnsi="Arial" w:cs="Arial"/>
                <w:sz w:val="18"/>
                <w:szCs w:val="18"/>
              </w:rPr>
              <w:t xml:space="preserve">Ingen. </w:t>
            </w:r>
          </w:p>
        </w:tc>
      </w:tr>
      <w:tr w:rsidR="00123FD6" w:rsidRPr="00123FD6" w14:paraId="628026AC" w14:textId="77777777" w:rsidTr="00320985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55497E6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23FD6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954091A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3FD6">
              <w:rPr>
                <w:rFonts w:ascii="Arial" w:hAnsi="Arial" w:cs="Arial"/>
                <w:color w:val="000000"/>
                <w:sz w:val="18"/>
                <w:szCs w:val="18"/>
              </w:rPr>
              <w:t xml:space="preserve">Se kapitel 4.2 och 5.2 i </w:t>
            </w:r>
          </w:p>
          <w:p w14:paraId="57EE0D46" w14:textId="68659B16" w:rsidR="00123FD6" w:rsidRPr="00123FD6" w:rsidRDefault="00000000" w:rsidP="00123FD6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7" w:history="1">
              <w:r w:rsidR="00123FD6" w:rsidRPr="00123FD6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123FD6" w:rsidRPr="00123FD6" w14:paraId="0A59E988" w14:textId="77777777" w:rsidTr="00320985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69587211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23FD6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011CF15D" w14:textId="77777777" w:rsidR="00123FD6" w:rsidRPr="00123FD6" w:rsidRDefault="00123FD6" w:rsidP="00123FD6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23FD6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4E642193" w14:textId="77777777" w:rsidR="00123FD6" w:rsidRPr="00123FD6" w:rsidRDefault="00123FD6" w:rsidP="00123FD6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23FD6">
              <w:rPr>
                <w:rFonts w:ascii="Arial" w:hAnsi="Arial" w:cs="Arial"/>
                <w:sz w:val="18"/>
                <w:szCs w:val="18"/>
              </w:rPr>
              <w:t>Huvudet mot gantryt.</w:t>
            </w:r>
          </w:p>
          <w:p w14:paraId="7268E55C" w14:textId="77777777" w:rsidR="00123FD6" w:rsidRPr="00123FD6" w:rsidRDefault="00123FD6" w:rsidP="00123FD6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23FD6">
              <w:rPr>
                <w:rFonts w:ascii="Arial" w:hAnsi="Arial" w:cs="Arial"/>
                <w:sz w:val="18"/>
                <w:szCs w:val="18"/>
              </w:rPr>
              <w:t>Huvudstöd i lägsta läget. Hakan upplyft så att hårda gommen är vinkelrät mot underlaget.</w:t>
            </w:r>
          </w:p>
          <w:p w14:paraId="3D33E160" w14:textId="77777777" w:rsidR="00123FD6" w:rsidRPr="00123FD6" w:rsidRDefault="00123FD6" w:rsidP="00123FD6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23FD6">
              <w:rPr>
                <w:rFonts w:ascii="Arial" w:hAnsi="Arial" w:cs="Arial"/>
                <w:sz w:val="18"/>
                <w:szCs w:val="18"/>
              </w:rPr>
              <w:t>Armarna längs sidorna, axlarna neddragna så långt som möjligt.</w:t>
            </w:r>
          </w:p>
        </w:tc>
      </w:tr>
    </w:tbl>
    <w:p w14:paraId="3660CF16" w14:textId="77777777" w:rsidR="00123FD6" w:rsidRPr="00123FD6" w:rsidRDefault="00123FD6" w:rsidP="00123FD6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3AF5602D" w14:textId="77777777" w:rsidR="00123FD6" w:rsidRPr="00123FD6" w:rsidRDefault="00123FD6" w:rsidP="00123FD6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szCs w:val="26"/>
        </w:rPr>
      </w:pPr>
      <w:r w:rsidRPr="00123FD6">
        <w:rPr>
          <w:rFonts w:ascii="Arial" w:hAnsi="Arial" w:cs="Arial"/>
          <w:b/>
          <w:szCs w:val="26"/>
        </w:rPr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3999"/>
        <w:gridCol w:w="3089"/>
      </w:tblGrid>
      <w:tr w:rsidR="00123FD6" w:rsidRPr="00123FD6" w14:paraId="212413B5" w14:textId="77777777" w:rsidTr="00123FD6">
        <w:trPr>
          <w:trHeight w:val="520"/>
        </w:trPr>
        <w:tc>
          <w:tcPr>
            <w:tcW w:w="5949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2776860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123FD6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1F0EB8F6" wp14:editId="12DA6FD0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8" r:lo="rId19" r:qs="rId20" r:cs="rId21"/>
                    </a:graphicData>
                  </a:graphic>
                </wp:inline>
              </w:drawing>
            </w:r>
          </w:p>
        </w:tc>
        <w:tc>
          <w:tcPr>
            <w:tcW w:w="3089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9EC1665" w14:textId="77777777" w:rsidR="00123FD6" w:rsidRPr="00123FD6" w:rsidRDefault="00123FD6" w:rsidP="00123F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123FD6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61004C1D" wp14:editId="6374CE4C">
                      <wp:simplePos x="0" y="0"/>
                      <wp:positionH relativeFrom="column">
                        <wp:posOffset>736600</wp:posOffset>
                      </wp:positionH>
                      <wp:positionV relativeFrom="paragraph">
                        <wp:posOffset>735330</wp:posOffset>
                      </wp:positionV>
                      <wp:extent cx="410210" cy="500380"/>
                      <wp:effectExtent l="0" t="0" r="8890" b="0"/>
                      <wp:wrapNone/>
                      <wp:docPr id="17" name="Upp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0210" cy="50038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474C1BB" w14:textId="77777777" w:rsidR="00123FD6" w:rsidRPr="0066567D" w:rsidRDefault="00123FD6" w:rsidP="00EC1A2D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004C1D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17" o:spid="_x0000_s1026" type="#_x0000_t68" style="position:absolute;left:0;text-align:left;margin-left:58pt;margin-top:57.9pt;width:32.3pt;height:39.4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" adj="8854" fillcolor="red" stroked="f" strokeweight="1pt">
                      <v:textbox inset="1mm,1mm,1mm,1mm">
                        <w:txbxContent>
                          <w:p w14:paraId="3474C1BB" w14:textId="77777777" w:rsidR="00123FD6" w:rsidRPr="0066567D" w:rsidRDefault="00123FD6" w:rsidP="00EC1A2D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23FD6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31B2AAE" wp14:editId="14410C5C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741680</wp:posOffset>
                      </wp:positionV>
                      <wp:extent cx="1631950" cy="485775"/>
                      <wp:effectExtent l="19050" t="19050" r="25400" b="28575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950" cy="485899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2113AD" id="Rektangel 3" o:spid="_x0000_s1026" style="position:absolute;margin-left:8pt;margin-top:58.4pt;width:128.5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" filled="f" strokecolor="red" strokeweight="3pt"/>
                  </w:pict>
                </mc:Fallback>
              </mc:AlternateContent>
            </w:r>
            <w:r w:rsidRPr="00123FD6">
              <w:rPr>
                <w:noProof/>
                <w:szCs w:val="20"/>
              </w:rPr>
              <w:drawing>
                <wp:inline distT="0" distB="0" distL="0" distR="0" wp14:anchorId="1E83F346" wp14:editId="471893B4">
                  <wp:extent cx="1663368" cy="1701579"/>
                  <wp:effectExtent l="0" t="0" r="0" b="0"/>
                  <wp:docPr id="14" name="Bildobjekt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1061269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1169" cy="17095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3FD6" w:rsidRPr="00123FD6" w14:paraId="309B495A" w14:textId="77777777" w:rsidTr="00123FD6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0014D9A1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23FD6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3AEDA4EB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23FD6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9DCA463" w14:textId="77777777" w:rsidR="00123FD6" w:rsidRPr="00123FD6" w:rsidRDefault="00123FD6" w:rsidP="00123F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123FD6" w:rsidRPr="00123FD6" w14:paraId="629CCD2E" w14:textId="77777777" w:rsidTr="00123FD6">
        <w:trPr>
          <w:trHeight w:val="227"/>
        </w:trPr>
        <w:tc>
          <w:tcPr>
            <w:tcW w:w="1950" w:type="dxa"/>
            <w:shd w:val="clear" w:color="auto" w:fill="FFFFFF"/>
          </w:tcPr>
          <w:p w14:paraId="5059BDF0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23FD6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1DD87B87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123FD6">
              <w:rPr>
                <w:rFonts w:ascii="Arial" w:hAnsi="Arial" w:cs="Arial"/>
                <w:sz w:val="18"/>
                <w:szCs w:val="18"/>
              </w:rPr>
              <w:t>Hakspets – skalltak.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507ADA2" w14:textId="77777777" w:rsidR="00123FD6" w:rsidRPr="00123FD6" w:rsidRDefault="00123FD6" w:rsidP="00123FD6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123FD6" w:rsidRPr="00123FD6" w14:paraId="105EA606" w14:textId="77777777" w:rsidTr="00123FD6">
        <w:trPr>
          <w:trHeight w:val="227"/>
        </w:trPr>
        <w:tc>
          <w:tcPr>
            <w:tcW w:w="1950" w:type="dxa"/>
            <w:shd w:val="clear" w:color="auto" w:fill="FFFFFF"/>
          </w:tcPr>
          <w:p w14:paraId="347859CB" w14:textId="77777777" w:rsidR="00123FD6" w:rsidRPr="00123FD6" w:rsidRDefault="00123FD6" w:rsidP="00123FD6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23FD6">
              <w:rPr>
                <w:rFonts w:ascii="Arial" w:hAnsi="Arial" w:cs="Arial"/>
                <w:b/>
                <w:sz w:val="18"/>
                <w:szCs w:val="18"/>
              </w:rPr>
              <w:t>Temporalben K-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081992CC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123FD6">
              <w:rPr>
                <w:rFonts w:ascii="Wingdings" w:hAnsi="Wingdings" w:cs="Arial"/>
                <w:sz w:val="18"/>
                <w:szCs w:val="18"/>
              </w:rPr>
              <w:sym w:font="Wingdings" w:char="F0E1"/>
            </w:r>
            <w:r w:rsidRPr="00123FD6">
              <w:rPr>
                <w:rFonts w:ascii="Arial" w:hAnsi="Arial" w:cs="Arial"/>
                <w:sz w:val="18"/>
                <w:szCs w:val="18"/>
              </w:rPr>
              <w:t xml:space="preserve"> Processus mastoideus – sinus frontalis underkant.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58214B9D" w14:textId="77777777" w:rsidR="00123FD6" w:rsidRPr="00123FD6" w:rsidRDefault="00123FD6" w:rsidP="00123FD6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1A13DB72" w14:textId="77777777" w:rsidR="00123FD6" w:rsidRPr="00123FD6" w:rsidRDefault="00123FD6" w:rsidP="00123FD6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68FF0B9A" w14:textId="0092F1A1" w:rsidR="00123FD6" w:rsidRPr="00123FD6" w:rsidRDefault="00123FD6" w:rsidP="00123FD6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  <w:r w:rsidRPr="00123FD6">
        <w:rPr>
          <w:rFonts w:ascii="Arial" w:hAnsi="Arial" w:cs="Arial"/>
          <w:b/>
          <w:sz w:val="18"/>
          <w:szCs w:val="18"/>
        </w:rPr>
        <w:br w:type="page"/>
      </w:r>
    </w:p>
    <w:p w14:paraId="1B6CF0D5" w14:textId="77777777" w:rsidR="00123FD6" w:rsidRPr="00123FD6" w:rsidRDefault="00123FD6" w:rsidP="00EC1A2D">
      <w:pPr>
        <w:pStyle w:val="Rubrik2"/>
        <w:ind w:left="0"/>
      </w:pPr>
      <w:r w:rsidRPr="00123FD6">
        <w:lastRenderedPageBreak/>
        <w:t>Reformatering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268"/>
        <w:gridCol w:w="2977"/>
        <w:gridCol w:w="2664"/>
      </w:tblGrid>
      <w:tr w:rsidR="00123FD6" w:rsidRPr="00123FD6" w14:paraId="7E46E408" w14:textId="77777777" w:rsidTr="00123FD6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D5FE5B5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23FD6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2FC31CA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23FD6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00ECE7A" w14:textId="77777777" w:rsidR="00123FD6" w:rsidRPr="00123FD6" w:rsidRDefault="00123FD6" w:rsidP="00123F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23FD6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14E740FA" wp14:editId="06B46F78">
                      <wp:simplePos x="0" y="0"/>
                      <wp:positionH relativeFrom="margin">
                        <wp:posOffset>1194435</wp:posOffset>
                      </wp:positionH>
                      <wp:positionV relativeFrom="paragraph">
                        <wp:posOffset>156210</wp:posOffset>
                      </wp:positionV>
                      <wp:extent cx="409575" cy="575945"/>
                      <wp:effectExtent l="0" t="0" r="9525" b="14605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1038378"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8FBA3FB" w14:textId="77777777" w:rsidR="00123FD6" w:rsidRPr="0066564D" w:rsidRDefault="00123FD6" w:rsidP="00EC1A2D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E740FA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 20" o:spid="_x0000_s1027" type="#_x0000_t67" style="position:absolute;left:0;text-align:left;margin-left:94.05pt;margin-top:12.3pt;width:32.25pt;height:45.35pt;rotation:-11536108fd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" adj="13920" fillcolor="red" stroked="f" strokeweight="1pt">
                      <v:textbox style="layout-flow:vertical" inset="1mm,1mm,1mm,1mm">
                        <w:txbxContent>
                          <w:p w14:paraId="68FBA3FB" w14:textId="77777777" w:rsidR="00123FD6" w:rsidRPr="0066564D" w:rsidRDefault="00123FD6" w:rsidP="00EC1A2D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123FD6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53250E5B" wp14:editId="4FA4A900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613410</wp:posOffset>
                      </wp:positionV>
                      <wp:extent cx="1746250" cy="152400"/>
                      <wp:effectExtent l="19050" t="19050" r="25400" b="19050"/>
                      <wp:wrapNone/>
                      <wp:docPr id="15" name="Ra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625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891B07" id="Rak 1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8pt,48.3pt" to="138.3pt,6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" strokecolor="red" strokeweight="3pt">
                      <v:stroke joinstyle="miter"/>
                    </v:line>
                  </w:pict>
                </mc:Fallback>
              </mc:AlternateContent>
            </w:r>
            <w:r w:rsidRPr="00123FD6">
              <w:rPr>
                <w:noProof/>
                <w:szCs w:val="20"/>
              </w:rPr>
              <w:drawing>
                <wp:inline distT="0" distB="0" distL="0" distR="0" wp14:anchorId="7AF44D12" wp14:editId="093DB736">
                  <wp:extent cx="1769757" cy="1186815"/>
                  <wp:effectExtent l="0" t="0" r="1905" b="0"/>
                  <wp:docPr id="23" name="Bildobjekt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0258746" name=""/>
                          <pic:cNvPicPr/>
                        </pic:nvPicPr>
                        <pic:blipFill>
                          <a:blip r:embed="rId24"/>
                          <a:srcRect t="20386" b="19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0858" cy="12210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1313EBB9" w14:textId="77777777" w:rsidR="00123FD6" w:rsidRPr="00123FD6" w:rsidRDefault="00123FD6" w:rsidP="00123F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23FD6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1FAA35E9" wp14:editId="5FE2F453">
                      <wp:simplePos x="0" y="0"/>
                      <wp:positionH relativeFrom="column">
                        <wp:posOffset>749300</wp:posOffset>
                      </wp:positionH>
                      <wp:positionV relativeFrom="paragraph">
                        <wp:posOffset>-5715</wp:posOffset>
                      </wp:positionV>
                      <wp:extent cx="31750" cy="1238250"/>
                      <wp:effectExtent l="19050" t="19050" r="25400" b="19050"/>
                      <wp:wrapNone/>
                      <wp:docPr id="21" name="Ra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750" cy="12382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FC53E0" id="Rak 2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pt,-.45pt" to="61.5pt,9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" strokecolor="red" strokeweight="3pt">
                      <v:stroke joinstyle="miter"/>
                    </v:line>
                  </w:pict>
                </mc:Fallback>
              </mc:AlternateContent>
            </w:r>
            <w:r w:rsidRPr="00123FD6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20C3F556" wp14:editId="18A7AE46">
                      <wp:simplePos x="0" y="0"/>
                      <wp:positionH relativeFrom="column">
                        <wp:posOffset>252730</wp:posOffset>
                      </wp:positionH>
                      <wp:positionV relativeFrom="paragraph">
                        <wp:posOffset>-5080</wp:posOffset>
                      </wp:positionV>
                      <wp:extent cx="410210" cy="575945"/>
                      <wp:effectExtent l="0" t="6668" r="0" b="2222"/>
                      <wp:wrapNone/>
                      <wp:docPr id="22" name="Upp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57594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12CB1D8" w14:textId="77777777" w:rsidR="00123FD6" w:rsidRPr="0066567D" w:rsidRDefault="00123FD6" w:rsidP="00EC1A2D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C3F556" id="Upp 22" o:spid="_x0000_s1028" type="#_x0000_t68" style="position:absolute;left:0;text-align:left;margin-left:19.9pt;margin-top:-.4pt;width:32.3pt;height:45.35pt;rotation:90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" adj="7692" fillcolor="red" stroked="f" strokeweight="1pt">
                      <v:textbox style="layout-flow:vertical;mso-layout-flow-alt:bottom-to-top" inset="1mm,1mm,1mm,1mm">
                        <w:txbxContent>
                          <w:p w14:paraId="512CB1D8" w14:textId="77777777" w:rsidR="00123FD6" w:rsidRPr="0066567D" w:rsidRDefault="00123FD6" w:rsidP="00EC1A2D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23FD6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73D57896" wp14:editId="5F80056E">
                      <wp:simplePos x="0" y="0"/>
                      <wp:positionH relativeFrom="column">
                        <wp:posOffset>700405</wp:posOffset>
                      </wp:positionH>
                      <wp:positionV relativeFrom="paragraph">
                        <wp:posOffset>220980</wp:posOffset>
                      </wp:positionV>
                      <wp:extent cx="410210" cy="657225"/>
                      <wp:effectExtent l="0" t="0" r="8890" b="9525"/>
                      <wp:wrapNone/>
                      <wp:docPr id="19" name="Upp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65722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B6EAFCC" w14:textId="77777777" w:rsidR="00123FD6" w:rsidRPr="0066567D" w:rsidRDefault="00123FD6" w:rsidP="00EC1A2D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D57896" id="Upp 19" o:spid="_x0000_s1029" type="#_x0000_t68" style="position:absolute;left:0;text-align:left;margin-left:55.15pt;margin-top:17.4pt;width:32.3pt;height:51.75pt;rotation:180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" adj="6741" fillcolor="red" stroked="f" strokeweight="1pt">
                      <v:textbox style="layout-flow:vertical;mso-layout-flow-alt:bottom-to-top" inset="1mm,1mm,1mm,1mm">
                        <w:txbxContent>
                          <w:p w14:paraId="7B6EAFCC" w14:textId="77777777" w:rsidR="00123FD6" w:rsidRPr="0066567D" w:rsidRDefault="00123FD6" w:rsidP="00EC1A2D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23FD6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4D5D3F60" wp14:editId="0D552DBB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899160</wp:posOffset>
                      </wp:positionV>
                      <wp:extent cx="1573530" cy="0"/>
                      <wp:effectExtent l="19050" t="19050" r="7620" b="19050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573530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9C7EE6" id="Rak 16" o:spid="_x0000_s1026" style="position:absolute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8pt,70.8pt" to="122.1pt,7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123FD6">
              <w:rPr>
                <w:noProof/>
                <w:szCs w:val="20"/>
              </w:rPr>
              <w:drawing>
                <wp:inline distT="0" distB="0" distL="0" distR="0" wp14:anchorId="17C808F9" wp14:editId="700CE81C">
                  <wp:extent cx="1554480" cy="1234440"/>
                  <wp:effectExtent l="0" t="0" r="7620" b="3810"/>
                  <wp:docPr id="12" name="Bildobjekt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8267379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0" cy="1234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3FD6" w:rsidRPr="00123FD6" w14:paraId="11458700" w14:textId="77777777" w:rsidTr="00123FD6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0A70038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23FD6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C01AD2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123FD6">
              <w:rPr>
                <w:rFonts w:ascii="Arial" w:hAnsi="Arial" w:cs="Arial"/>
                <w:noProof/>
                <w:sz w:val="18"/>
                <w:szCs w:val="18"/>
              </w:rPr>
              <w:t>Parallellt med hårda gommen. Justeras så att anatomin blir symmetrisk.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D19FCA" w14:textId="77777777" w:rsidR="00123FD6" w:rsidRPr="00123FD6" w:rsidRDefault="00123FD6" w:rsidP="00123F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41EBE1E3" w14:textId="77777777" w:rsidR="00123FD6" w:rsidRPr="00123FD6" w:rsidRDefault="00123FD6" w:rsidP="00123F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123FD6" w:rsidRPr="00123FD6" w14:paraId="31A01071" w14:textId="77777777" w:rsidTr="00123FD6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358D40E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23FD6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CBFABE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123FD6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 och båda koklea ligger i linje.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95F4D2D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8207E75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123FD6" w:rsidRPr="00123FD6" w14:paraId="174A7A6F" w14:textId="77777777" w:rsidTr="00123FD6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4A392E5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23FD6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473ED8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123FD6">
              <w:rPr>
                <w:rFonts w:ascii="Arial" w:hAnsi="Arial" w:cs="Arial"/>
                <w:noProof/>
                <w:sz w:val="18"/>
                <w:szCs w:val="18"/>
              </w:rPr>
              <w:t>Parallellt med medellinjen.</w:t>
            </w:r>
          </w:p>
          <w:p w14:paraId="3242D4A3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48E447E8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A76F30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A617175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1F47C181" w14:textId="77777777" w:rsidR="00123FD6" w:rsidRPr="00123FD6" w:rsidRDefault="00123FD6" w:rsidP="00123FD6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1ED728CA" w14:textId="77777777" w:rsidR="00123FD6" w:rsidRPr="00123FD6" w:rsidRDefault="00123FD6" w:rsidP="00EC1A2D">
      <w:pPr>
        <w:pStyle w:val="Rubrik2"/>
        <w:ind w:left="0"/>
      </w:pPr>
      <w:r w:rsidRPr="00123FD6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123FD6" w:rsidRPr="00123FD6" w14:paraId="4BB392E5" w14:textId="77777777" w:rsidTr="00320985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F448654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23FD6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2E22027" w14:textId="77777777" w:rsidR="00123FD6" w:rsidRPr="00123FD6" w:rsidRDefault="00123FD6" w:rsidP="00123F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23FD6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7F857A0" w14:textId="77777777" w:rsidR="00123FD6" w:rsidRPr="00123FD6" w:rsidRDefault="00123FD6" w:rsidP="00123F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23FD6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D467EB4" w14:textId="77777777" w:rsidR="00123FD6" w:rsidRPr="00123FD6" w:rsidRDefault="00123FD6" w:rsidP="00123F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23FD6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r w:rsidRPr="00123FD6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4777051" w14:textId="77777777" w:rsidR="00123FD6" w:rsidRPr="00123FD6" w:rsidRDefault="00123FD6" w:rsidP="00123F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23FD6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51CC4B7" w14:textId="77777777" w:rsidR="00123FD6" w:rsidRPr="00123FD6" w:rsidRDefault="00123FD6" w:rsidP="00123F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23FD6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123FD6" w:rsidRPr="00123FD6" w14:paraId="57C47CF3" w14:textId="77777777" w:rsidTr="00320985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17430B" w14:textId="77777777" w:rsidR="00123FD6" w:rsidRPr="00123FD6" w:rsidRDefault="00123FD6" w:rsidP="00123FD6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23FD6">
              <w:rPr>
                <w:rFonts w:ascii="Arial" w:hAnsi="Arial" w:cs="Arial"/>
                <w:b/>
                <w:sz w:val="18"/>
                <w:szCs w:val="18"/>
              </w:rPr>
              <w:t>Temporalben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73CD64" w14:textId="77777777" w:rsidR="00123FD6" w:rsidRPr="00123FD6" w:rsidRDefault="00123FD6" w:rsidP="00123F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3FD6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9B71B5" w14:textId="77777777" w:rsidR="00123FD6" w:rsidRPr="00123FD6" w:rsidRDefault="00123FD6" w:rsidP="00123F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3FD6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661AAC" w14:textId="77777777" w:rsidR="00123FD6" w:rsidRPr="00123FD6" w:rsidRDefault="00123FD6" w:rsidP="00123F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3FD6">
              <w:rPr>
                <w:rFonts w:ascii="Arial" w:hAnsi="Arial" w:cs="Arial"/>
                <w:sz w:val="18"/>
                <w:szCs w:val="18"/>
              </w:rPr>
              <w:t>U70/Ultra/FC81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1A244E" w14:textId="77777777" w:rsidR="00123FD6" w:rsidRPr="00123FD6" w:rsidRDefault="00123FD6" w:rsidP="00123F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23FD6">
              <w:rPr>
                <w:rFonts w:ascii="Arial" w:hAnsi="Arial" w:cs="Arial"/>
                <w:noProof/>
                <w:sz w:val="18"/>
                <w:szCs w:val="18"/>
              </w:rPr>
              <w:t>C500 W3000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7AEFACC8" w14:textId="77777777" w:rsidR="00123FD6" w:rsidRPr="00123FD6" w:rsidRDefault="00123FD6" w:rsidP="00123F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23FD6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123FD6" w:rsidRPr="00123FD6" w14:paraId="7CCF5B4D" w14:textId="77777777" w:rsidTr="00320985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7FA5FB4" w14:textId="77777777" w:rsidR="00123FD6" w:rsidRPr="00123FD6" w:rsidRDefault="00123FD6" w:rsidP="00123FD6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3645AC" w14:textId="77777777" w:rsidR="00123FD6" w:rsidRPr="00123FD6" w:rsidRDefault="00123FD6" w:rsidP="00123F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3FD6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1BA3AF" w14:textId="77777777" w:rsidR="00123FD6" w:rsidRPr="00123FD6" w:rsidRDefault="00123FD6" w:rsidP="00123F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3FD6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63665C" w14:textId="77777777" w:rsidR="00123FD6" w:rsidRPr="00123FD6" w:rsidRDefault="00123FD6" w:rsidP="00123F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3FD6">
              <w:rPr>
                <w:rFonts w:ascii="Arial" w:hAnsi="Arial" w:cs="Arial"/>
                <w:sz w:val="18"/>
                <w:szCs w:val="18"/>
              </w:rPr>
              <w:t>U70/Ultra/FC81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5AC5F1" w14:textId="77777777" w:rsidR="00123FD6" w:rsidRPr="00123FD6" w:rsidRDefault="00123FD6" w:rsidP="00123F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23FD6">
              <w:rPr>
                <w:rFonts w:ascii="Arial" w:hAnsi="Arial" w:cs="Arial"/>
                <w:noProof/>
                <w:sz w:val="18"/>
                <w:szCs w:val="18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8688552" w14:textId="77777777" w:rsidR="00123FD6" w:rsidRPr="00123FD6" w:rsidRDefault="00123FD6" w:rsidP="00123F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23FD6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123FD6" w:rsidRPr="00123FD6" w14:paraId="1AC01D9B" w14:textId="77777777" w:rsidTr="00320985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9EE81DF" w14:textId="77777777" w:rsidR="00123FD6" w:rsidRPr="00123FD6" w:rsidRDefault="00123FD6" w:rsidP="00123FD6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F92D3E" w14:textId="77777777" w:rsidR="00123FD6" w:rsidRPr="00123FD6" w:rsidRDefault="00123FD6" w:rsidP="00123F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3FD6"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496636" w14:textId="77777777" w:rsidR="00123FD6" w:rsidRPr="00123FD6" w:rsidRDefault="00123FD6" w:rsidP="00123F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23FD6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E2F26B" w14:textId="77777777" w:rsidR="00123FD6" w:rsidRPr="00123FD6" w:rsidRDefault="00123FD6" w:rsidP="00123F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23FD6">
              <w:rPr>
                <w:rFonts w:ascii="Arial" w:hAnsi="Arial" w:cs="Arial"/>
                <w:sz w:val="18"/>
                <w:szCs w:val="18"/>
                <w:lang w:val="en-US"/>
              </w:rPr>
              <w:t>U70/Ultra/FC81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7AD3AD" w14:textId="77777777" w:rsidR="00123FD6" w:rsidRPr="00123FD6" w:rsidRDefault="00123FD6" w:rsidP="00123F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23FD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D1787C3" w14:textId="77777777" w:rsidR="00123FD6" w:rsidRPr="00123FD6" w:rsidRDefault="00123FD6" w:rsidP="00123F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23FD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123FD6" w:rsidRPr="00123FD6" w14:paraId="3ECBA1C2" w14:textId="77777777" w:rsidTr="00320985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73C8E03" w14:textId="77777777" w:rsidR="00123FD6" w:rsidRPr="00123FD6" w:rsidRDefault="00123FD6" w:rsidP="00123FD6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20E69A" w14:textId="77777777" w:rsidR="00123FD6" w:rsidRPr="00123FD6" w:rsidRDefault="00123FD6" w:rsidP="00123F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23FD6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3B6FCD" w14:textId="77777777" w:rsidR="00123FD6" w:rsidRPr="00123FD6" w:rsidRDefault="00123FD6" w:rsidP="00123F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23FD6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3CB463" w14:textId="77777777" w:rsidR="00123FD6" w:rsidRPr="00123FD6" w:rsidRDefault="00123FD6" w:rsidP="00123F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23FD6">
              <w:rPr>
                <w:rFonts w:ascii="Arial" w:hAnsi="Arial" w:cs="Arial"/>
                <w:sz w:val="18"/>
                <w:szCs w:val="18"/>
                <w:lang w:val="en-US"/>
              </w:rPr>
              <w:t>U70/Ultra/FC81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E0F42F" w14:textId="77777777" w:rsidR="00123FD6" w:rsidRPr="00123FD6" w:rsidRDefault="00123FD6" w:rsidP="00123F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23FD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9048E15" w14:textId="77777777" w:rsidR="00123FD6" w:rsidRPr="00123FD6" w:rsidRDefault="00123FD6" w:rsidP="00123F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23FD6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123FD6" w:rsidRPr="00123FD6" w14:paraId="4A75B9E3" w14:textId="77777777" w:rsidTr="00320985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5095922" w14:textId="77777777" w:rsidR="00123FD6" w:rsidRPr="00123FD6" w:rsidRDefault="00123FD6" w:rsidP="00123FD6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AD3607" w14:textId="77777777" w:rsidR="00123FD6" w:rsidRPr="00123FD6" w:rsidRDefault="00123FD6" w:rsidP="00123F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23FD6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FEB216" w14:textId="77777777" w:rsidR="00123FD6" w:rsidRPr="00123FD6" w:rsidRDefault="00123FD6" w:rsidP="00123F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23FD6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02E676" w14:textId="77777777" w:rsidR="00123FD6" w:rsidRPr="00123FD6" w:rsidRDefault="00123FD6" w:rsidP="00123F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23FD6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500911" w14:textId="77777777" w:rsidR="00123FD6" w:rsidRPr="00123FD6" w:rsidRDefault="00123FD6" w:rsidP="00123F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23FD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E78C6F7" w14:textId="77777777" w:rsidR="00123FD6" w:rsidRPr="00123FD6" w:rsidRDefault="00123FD6" w:rsidP="00123F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23FD6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123FD6" w:rsidRPr="00123FD6" w14:paraId="47F8849B" w14:textId="77777777" w:rsidTr="00320985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69103C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23FD6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A08E4F" w14:textId="77777777" w:rsidR="00123FD6" w:rsidRPr="00123FD6" w:rsidRDefault="00123FD6" w:rsidP="00123F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3FD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805599" w14:textId="77777777" w:rsidR="00123FD6" w:rsidRPr="00123FD6" w:rsidRDefault="00123FD6" w:rsidP="00123F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3FD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60B3D0" w14:textId="77777777" w:rsidR="00123FD6" w:rsidRPr="00123FD6" w:rsidRDefault="00123FD6" w:rsidP="00123F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3FD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DEF53F" w14:textId="77777777" w:rsidR="00123FD6" w:rsidRPr="00123FD6" w:rsidRDefault="00123FD6" w:rsidP="00123F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3FD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73650D" w14:textId="77777777" w:rsidR="00123FD6" w:rsidRPr="00123FD6" w:rsidRDefault="00123FD6" w:rsidP="00123F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3FD6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123FD6" w:rsidRPr="00123FD6" w14:paraId="57D36910" w14:textId="77777777" w:rsidTr="00320985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0402D4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23FD6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ED54A9" w14:textId="77777777" w:rsidR="00123FD6" w:rsidRPr="00123FD6" w:rsidRDefault="00123FD6" w:rsidP="00123F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3FD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D5A279" w14:textId="77777777" w:rsidR="00123FD6" w:rsidRPr="00123FD6" w:rsidRDefault="00123FD6" w:rsidP="00123F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3FD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C6D5F2" w14:textId="77777777" w:rsidR="00123FD6" w:rsidRPr="00123FD6" w:rsidRDefault="00123FD6" w:rsidP="00123F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3FD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0A8485" w14:textId="77777777" w:rsidR="00123FD6" w:rsidRPr="00123FD6" w:rsidRDefault="00123FD6" w:rsidP="00123F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3FD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8AD9D4" w14:textId="77777777" w:rsidR="00123FD6" w:rsidRPr="00123FD6" w:rsidRDefault="00123FD6" w:rsidP="00123F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3FD6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64727CDA" w14:textId="77777777" w:rsidR="00123FD6" w:rsidRPr="00123FD6" w:rsidRDefault="00123FD6" w:rsidP="00123FD6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72CA292" w14:textId="77777777" w:rsidR="00123FD6" w:rsidRPr="00123FD6" w:rsidRDefault="00123FD6" w:rsidP="00EC1A2D">
      <w:pPr>
        <w:pStyle w:val="Rubrik2"/>
        <w:ind w:left="0"/>
      </w:pPr>
      <w:r w:rsidRPr="00123FD6"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123FD6" w:rsidRPr="00123FD6" w14:paraId="2BA92645" w14:textId="77777777" w:rsidTr="00123FD6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266579AE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1DF9DC5C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1587683A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06B63265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16B7FE72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23FD6" w:rsidRPr="00123FD6" w14:paraId="58114C45" w14:textId="77777777" w:rsidTr="00123FD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32DEA27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23FD6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637C9FC6" w14:textId="77777777" w:rsidR="00123FD6" w:rsidRPr="00123FD6" w:rsidRDefault="00123FD6" w:rsidP="00123F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23FD6">
              <w:rPr>
                <w:rFonts w:ascii="Arial" w:hAnsi="Arial" w:cs="Arial"/>
                <w:color w:val="FFFFFF"/>
                <w:sz w:val="18"/>
                <w:szCs w:val="18"/>
              </w:rPr>
              <w:t>Temporalben K-</w:t>
            </w:r>
          </w:p>
          <w:p w14:paraId="3F0A6551" w14:textId="77777777" w:rsidR="00123FD6" w:rsidRPr="00123FD6" w:rsidRDefault="00123FD6" w:rsidP="00123F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23FD6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0CDDADF8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2F67B8E5" w14:textId="77777777" w:rsidR="00123FD6" w:rsidRPr="00123FD6" w:rsidRDefault="00123FD6" w:rsidP="00123F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23FD6">
              <w:rPr>
                <w:rFonts w:ascii="Arial" w:hAnsi="Arial" w:cs="Arial"/>
                <w:color w:val="FFFFFF"/>
                <w:sz w:val="18"/>
                <w:szCs w:val="18"/>
              </w:rPr>
              <w:t>Temporalben K-</w:t>
            </w:r>
          </w:p>
          <w:p w14:paraId="392CECB4" w14:textId="77777777" w:rsidR="00123FD6" w:rsidRPr="00123FD6" w:rsidRDefault="00123FD6" w:rsidP="00123F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23FD6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0B81821F" w14:textId="77777777" w:rsidR="00123FD6" w:rsidRPr="00123FD6" w:rsidRDefault="00123FD6" w:rsidP="00123F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23FD6">
              <w:rPr>
                <w:rFonts w:ascii="Arial" w:hAnsi="Arial" w:cs="Arial"/>
                <w:color w:val="FFFFFF"/>
                <w:sz w:val="18"/>
                <w:szCs w:val="18"/>
              </w:rPr>
              <w:t>Temporalben K-</w:t>
            </w:r>
          </w:p>
          <w:p w14:paraId="026992BE" w14:textId="77777777" w:rsidR="00123FD6" w:rsidRPr="00123FD6" w:rsidRDefault="00123FD6" w:rsidP="00123F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23FD6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72F2E55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23FD6" w:rsidRPr="00123FD6" w14:paraId="158F8241" w14:textId="77777777" w:rsidTr="00123FD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AA7D84C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04219E4D" w14:textId="77777777" w:rsidR="00123FD6" w:rsidRPr="00123FD6" w:rsidRDefault="00123FD6" w:rsidP="00123F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8C2966A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7C111AF3" w14:textId="77777777" w:rsidR="00123FD6" w:rsidRPr="00123FD6" w:rsidRDefault="00123FD6" w:rsidP="00123F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743D031" w14:textId="77777777" w:rsidR="00123FD6" w:rsidRPr="00123FD6" w:rsidRDefault="00123FD6" w:rsidP="00123F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F96C1A4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23FD6" w:rsidRPr="00123FD6" w14:paraId="4D40EC90" w14:textId="77777777" w:rsidTr="00123FD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D84AAA4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259323CE" w14:textId="77777777" w:rsidR="00123FD6" w:rsidRPr="00123FD6" w:rsidRDefault="00123FD6" w:rsidP="00123F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8D16197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3399A9D5" w14:textId="77777777" w:rsidR="00123FD6" w:rsidRPr="00123FD6" w:rsidRDefault="00123FD6" w:rsidP="00123F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29153143" w14:textId="77777777" w:rsidR="00123FD6" w:rsidRPr="00123FD6" w:rsidRDefault="00123FD6" w:rsidP="00123F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D0FABDC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23FD6" w:rsidRPr="00123FD6" w14:paraId="59E8B099" w14:textId="77777777" w:rsidTr="00123FD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EC041C1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40A7631A" w14:textId="77777777" w:rsidR="00123FD6" w:rsidRPr="00123FD6" w:rsidRDefault="00123FD6" w:rsidP="00123F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091BC0D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1E8363C" w14:textId="77777777" w:rsidR="00123FD6" w:rsidRPr="00123FD6" w:rsidRDefault="00123FD6" w:rsidP="00123F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64756AD8" w14:textId="77777777" w:rsidR="00123FD6" w:rsidRPr="00123FD6" w:rsidRDefault="00123FD6" w:rsidP="00123F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790D283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23FD6" w:rsidRPr="00123FD6" w14:paraId="67882936" w14:textId="77777777" w:rsidTr="00123FD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ECBC296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79F4C8A2" w14:textId="77777777" w:rsidR="00123FD6" w:rsidRPr="00123FD6" w:rsidRDefault="00123FD6" w:rsidP="00123F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EC1EE61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30E2DF13" w14:textId="77777777" w:rsidR="00123FD6" w:rsidRPr="00123FD6" w:rsidRDefault="00123FD6" w:rsidP="00123F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0A949B98" w14:textId="77777777" w:rsidR="00123FD6" w:rsidRPr="00123FD6" w:rsidRDefault="00123FD6" w:rsidP="00123F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221D8D6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23FD6" w:rsidRPr="00123FD6" w14:paraId="787DEE45" w14:textId="77777777" w:rsidTr="00123FD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DA1E18C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76569C09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3ACFFED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EE30E46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77A771E9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DC9F9B8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23FD6" w:rsidRPr="00123FD6" w14:paraId="792D2FE7" w14:textId="77777777" w:rsidTr="00123FD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22AB299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0B124FDB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88E47D8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56707A7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C9D77DF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00C7690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23FD6" w:rsidRPr="00123FD6" w14:paraId="4EABA179" w14:textId="77777777" w:rsidTr="00123FD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5939699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single" w:sz="24" w:space="0" w:color="F2F2F2"/>
            </w:tcBorders>
            <w:shd w:val="clear" w:color="auto" w:fill="8496B0"/>
          </w:tcPr>
          <w:p w14:paraId="1A053F6E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65F1C40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19CBB36C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36AEE67D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ECD2259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23FD6" w:rsidRPr="00123FD6" w14:paraId="2AB53C78" w14:textId="77777777" w:rsidTr="00123FD6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95E8396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29EAE929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33FF914D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6E7614C8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3082661" w14:textId="77777777" w:rsidR="00123FD6" w:rsidRPr="00123FD6" w:rsidRDefault="00123FD6" w:rsidP="00123F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05DD8A49" w14:textId="77777777" w:rsidR="00123FD6" w:rsidRPr="00123FD6" w:rsidRDefault="00123FD6" w:rsidP="00123FD6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123FD6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F2812" w14:textId="77777777" w:rsidR="005C0E3C" w:rsidRDefault="005C0E3C">
      <w:r>
        <w:separator/>
      </w:r>
    </w:p>
  </w:endnote>
  <w:endnote w:type="continuationSeparator" w:id="0">
    <w:p w14:paraId="2ADDEFD6" w14:textId="77777777" w:rsidR="005C0E3C" w:rsidRDefault="005C0E3C">
      <w:r>
        <w:continuationSeparator/>
      </w:r>
    </w:p>
  </w:endnote>
  <w:endnote w:type="continuationNotice" w:id="1">
    <w:p w14:paraId="7763734C" w14:textId="77777777" w:rsidR="005C0E3C" w:rsidRDefault="005C0E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069E0" w14:textId="77777777" w:rsidR="005C0E3C" w:rsidRDefault="005C0E3C"/>
  </w:footnote>
  <w:footnote w:type="continuationSeparator" w:id="0">
    <w:p w14:paraId="388DB8BE" w14:textId="77777777" w:rsidR="005C0E3C" w:rsidRDefault="005C0E3C">
      <w:r>
        <w:continuationSeparator/>
      </w:r>
    </w:p>
  </w:footnote>
  <w:footnote w:type="continuationNotice" w:id="1">
    <w:p w14:paraId="6A7D3D56" w14:textId="77777777" w:rsidR="005C0E3C" w:rsidRDefault="005C0E3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0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1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2E56E6BE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B4DE56AA" w:tentative="1">
      <w:start w:val="1"/>
      <w:numFmt w:val="lowerLetter"/>
      <w:lvlText w:val="%2."/>
      <w:lvlJc w:val="left"/>
      <w:pPr>
        <w:ind w:left="1080" w:hanging="360"/>
      </w:pPr>
    </w:lvl>
    <w:lvl w:ilvl="2" w:tplc="4ABC7BBE" w:tentative="1">
      <w:start w:val="1"/>
      <w:numFmt w:val="lowerRoman"/>
      <w:lvlText w:val="%3."/>
      <w:lvlJc w:val="right"/>
      <w:pPr>
        <w:ind w:left="1800" w:hanging="180"/>
      </w:pPr>
    </w:lvl>
    <w:lvl w:ilvl="3" w:tplc="A022DBEE" w:tentative="1">
      <w:start w:val="1"/>
      <w:numFmt w:val="decimal"/>
      <w:lvlText w:val="%4."/>
      <w:lvlJc w:val="left"/>
      <w:pPr>
        <w:ind w:left="2520" w:hanging="360"/>
      </w:pPr>
    </w:lvl>
    <w:lvl w:ilvl="4" w:tplc="C33A2662" w:tentative="1">
      <w:start w:val="1"/>
      <w:numFmt w:val="lowerLetter"/>
      <w:lvlText w:val="%5."/>
      <w:lvlJc w:val="left"/>
      <w:pPr>
        <w:ind w:left="3240" w:hanging="360"/>
      </w:pPr>
    </w:lvl>
    <w:lvl w:ilvl="5" w:tplc="C3D4546C" w:tentative="1">
      <w:start w:val="1"/>
      <w:numFmt w:val="lowerRoman"/>
      <w:lvlText w:val="%6."/>
      <w:lvlJc w:val="right"/>
      <w:pPr>
        <w:ind w:left="3960" w:hanging="180"/>
      </w:pPr>
    </w:lvl>
    <w:lvl w:ilvl="6" w:tplc="045C909A" w:tentative="1">
      <w:start w:val="1"/>
      <w:numFmt w:val="decimal"/>
      <w:lvlText w:val="%7."/>
      <w:lvlJc w:val="left"/>
      <w:pPr>
        <w:ind w:left="4680" w:hanging="360"/>
      </w:pPr>
    </w:lvl>
    <w:lvl w:ilvl="7" w:tplc="C94ABD0A" w:tentative="1">
      <w:start w:val="1"/>
      <w:numFmt w:val="lowerLetter"/>
      <w:lvlText w:val="%8."/>
      <w:lvlJc w:val="left"/>
      <w:pPr>
        <w:ind w:left="5400" w:hanging="360"/>
      </w:pPr>
    </w:lvl>
    <w:lvl w:ilvl="8" w:tplc="9E14FB2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98D2212E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46FED5E0" w:tentative="1">
      <w:start w:val="1"/>
      <w:numFmt w:val="lowerLetter"/>
      <w:lvlText w:val="%2."/>
      <w:lvlJc w:val="left"/>
      <w:pPr>
        <w:ind w:left="1080" w:hanging="360"/>
      </w:pPr>
    </w:lvl>
    <w:lvl w:ilvl="2" w:tplc="846A6AB6" w:tentative="1">
      <w:start w:val="1"/>
      <w:numFmt w:val="lowerRoman"/>
      <w:lvlText w:val="%3."/>
      <w:lvlJc w:val="right"/>
      <w:pPr>
        <w:ind w:left="1800" w:hanging="180"/>
      </w:pPr>
    </w:lvl>
    <w:lvl w:ilvl="3" w:tplc="6666E5CE" w:tentative="1">
      <w:start w:val="1"/>
      <w:numFmt w:val="decimal"/>
      <w:lvlText w:val="%4."/>
      <w:lvlJc w:val="left"/>
      <w:pPr>
        <w:ind w:left="2520" w:hanging="360"/>
      </w:pPr>
    </w:lvl>
    <w:lvl w:ilvl="4" w:tplc="C060B812" w:tentative="1">
      <w:start w:val="1"/>
      <w:numFmt w:val="lowerLetter"/>
      <w:lvlText w:val="%5."/>
      <w:lvlJc w:val="left"/>
      <w:pPr>
        <w:ind w:left="3240" w:hanging="360"/>
      </w:pPr>
    </w:lvl>
    <w:lvl w:ilvl="5" w:tplc="378C821C" w:tentative="1">
      <w:start w:val="1"/>
      <w:numFmt w:val="lowerRoman"/>
      <w:lvlText w:val="%6."/>
      <w:lvlJc w:val="right"/>
      <w:pPr>
        <w:ind w:left="3960" w:hanging="180"/>
      </w:pPr>
    </w:lvl>
    <w:lvl w:ilvl="6" w:tplc="D4382002" w:tentative="1">
      <w:start w:val="1"/>
      <w:numFmt w:val="decimal"/>
      <w:lvlText w:val="%7."/>
      <w:lvlJc w:val="left"/>
      <w:pPr>
        <w:ind w:left="4680" w:hanging="360"/>
      </w:pPr>
    </w:lvl>
    <w:lvl w:ilvl="7" w:tplc="5F10603C" w:tentative="1">
      <w:start w:val="1"/>
      <w:numFmt w:val="lowerLetter"/>
      <w:lvlText w:val="%8."/>
      <w:lvlJc w:val="left"/>
      <w:pPr>
        <w:ind w:left="5400" w:hanging="360"/>
      </w:pPr>
    </w:lvl>
    <w:lvl w:ilvl="8" w:tplc="54B0358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429841E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A7D4003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0001A1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BFC56F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6D4D93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768EE2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4CA24B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0EEEFE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D5A079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118720392">
    <w:abstractNumId w:val="20"/>
  </w:num>
  <w:num w:numId="2" w16cid:durableId="1197541114">
    <w:abstractNumId w:val="15"/>
  </w:num>
  <w:num w:numId="3" w16cid:durableId="1118183383">
    <w:abstractNumId w:val="0"/>
  </w:num>
  <w:num w:numId="4" w16cid:durableId="1040129665">
    <w:abstractNumId w:val="6"/>
  </w:num>
  <w:num w:numId="5" w16cid:durableId="1676956751">
    <w:abstractNumId w:val="18"/>
  </w:num>
  <w:num w:numId="6" w16cid:durableId="728387023">
    <w:abstractNumId w:val="2"/>
  </w:num>
  <w:num w:numId="7" w16cid:durableId="544413673">
    <w:abstractNumId w:val="12"/>
  </w:num>
  <w:num w:numId="8" w16cid:durableId="1702897291">
    <w:abstractNumId w:val="9"/>
  </w:num>
  <w:num w:numId="9" w16cid:durableId="95909386">
    <w:abstractNumId w:val="1"/>
  </w:num>
  <w:num w:numId="10" w16cid:durableId="452603193">
    <w:abstractNumId w:val="1"/>
  </w:num>
  <w:num w:numId="11" w16cid:durableId="1860585731">
    <w:abstractNumId w:val="3"/>
  </w:num>
  <w:num w:numId="12" w16cid:durableId="1745451418">
    <w:abstractNumId w:val="4"/>
  </w:num>
  <w:num w:numId="13" w16cid:durableId="1530145056">
    <w:abstractNumId w:val="14"/>
  </w:num>
  <w:num w:numId="14" w16cid:durableId="699548243">
    <w:abstractNumId w:val="10"/>
  </w:num>
  <w:num w:numId="15" w16cid:durableId="1634292196">
    <w:abstractNumId w:val="7"/>
  </w:num>
  <w:num w:numId="16" w16cid:durableId="1955091986">
    <w:abstractNumId w:val="13"/>
  </w:num>
  <w:num w:numId="17" w16cid:durableId="1113475023">
    <w:abstractNumId w:val="5"/>
  </w:num>
  <w:num w:numId="18" w16cid:durableId="1633900916">
    <w:abstractNumId w:val="11"/>
  </w:num>
  <w:num w:numId="19" w16cid:durableId="662852150">
    <w:abstractNumId w:val="19"/>
  </w:num>
  <w:num w:numId="20" w16cid:durableId="1873837579">
    <w:abstractNumId w:val="16"/>
  </w:num>
  <w:num w:numId="21" w16cid:durableId="851189632">
    <w:abstractNumId w:val="8"/>
  </w:num>
  <w:num w:numId="22" w16cid:durableId="3747367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27E6"/>
    <w:rsid w:val="00016CF0"/>
    <w:rsid w:val="0002435C"/>
    <w:rsid w:val="00030DDD"/>
    <w:rsid w:val="000313BB"/>
    <w:rsid w:val="00033ED5"/>
    <w:rsid w:val="00042581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D1BE1"/>
    <w:rsid w:val="000E463B"/>
    <w:rsid w:val="000E5A7E"/>
    <w:rsid w:val="000F43A3"/>
    <w:rsid w:val="000F7681"/>
    <w:rsid w:val="00103031"/>
    <w:rsid w:val="001044FE"/>
    <w:rsid w:val="001139D4"/>
    <w:rsid w:val="00123FD6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25285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66AED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0E3C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4CE2"/>
    <w:rsid w:val="006C5048"/>
    <w:rsid w:val="006C6A4B"/>
    <w:rsid w:val="006C779F"/>
    <w:rsid w:val="006D01F5"/>
    <w:rsid w:val="006D0CFB"/>
    <w:rsid w:val="006D30C0"/>
    <w:rsid w:val="006D7535"/>
    <w:rsid w:val="006E450B"/>
    <w:rsid w:val="006E5EEE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1103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86028"/>
    <w:rsid w:val="00892F28"/>
    <w:rsid w:val="008948A1"/>
    <w:rsid w:val="008A0C5F"/>
    <w:rsid w:val="008A3DEA"/>
    <w:rsid w:val="008A4EB9"/>
    <w:rsid w:val="008A74C0"/>
    <w:rsid w:val="008B1694"/>
    <w:rsid w:val="008C007A"/>
    <w:rsid w:val="008C4B27"/>
    <w:rsid w:val="008C7F2A"/>
    <w:rsid w:val="008E36F8"/>
    <w:rsid w:val="008E46B2"/>
    <w:rsid w:val="008E682C"/>
    <w:rsid w:val="008E78A1"/>
    <w:rsid w:val="008F0002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2C07"/>
    <w:rsid w:val="009533B4"/>
    <w:rsid w:val="00971D93"/>
    <w:rsid w:val="009925A0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1FFD"/>
    <w:rsid w:val="00AE5BC7"/>
    <w:rsid w:val="00AF5AAF"/>
    <w:rsid w:val="00B046D8"/>
    <w:rsid w:val="00B13F4C"/>
    <w:rsid w:val="00B16219"/>
    <w:rsid w:val="00B16C59"/>
    <w:rsid w:val="00B25201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26FF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178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A2D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E3AFC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diagramData" Target="diagrams/data1.xml" Id="rId18" /><Relationship Type="http://schemas.openxmlformats.org/officeDocument/2006/relationships/fontTable" Target="fontTable.xml" Id="rId26" /><Relationship Type="http://schemas.openxmlformats.org/officeDocument/2006/relationships/diagramColors" Target="diagrams/colors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media/image5.png" Id="rId25" /><Relationship Type="http://schemas.openxmlformats.org/officeDocument/2006/relationships/footer" Target="footer3.xml" Id="rId16" /><Relationship Type="http://schemas.openxmlformats.org/officeDocument/2006/relationships/diagramQuickStyle" Target="diagrams/quickStyl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4.png" Id="rId24" /><Relationship Type="http://schemas.openxmlformats.org/officeDocument/2006/relationships/header" Target="header2.xml" Id="rId15" /><Relationship Type="http://schemas.openxmlformats.org/officeDocument/2006/relationships/image" Target="media/image3.png" Id="rId23" /><Relationship Type="http://schemas.openxmlformats.org/officeDocument/2006/relationships/footnotes" Target="footnotes.xml" Id="rId10" /><Relationship Type="http://schemas.openxmlformats.org/officeDocument/2006/relationships/diagramLayout" Target="diagrams/layout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microsoft.com/office/2007/relationships/diagramDrawing" Target="diagrams/drawing1.xml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Bolus 2 50 s efter bolus 1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CCF47630-6E7E-46E2-B75E-E934FD297E8E}" type="presOf" srcId="{D813EA76-4FD3-4C15-BFBC-B1DF43B29666}" destId="{4784DBD1-3CBE-41A8-A2C7-CF088F838C79}" srcOrd="0" destOrd="0" presId="urn:microsoft.com/office/officeart/2005/8/layout/hChevron3"/>
    <dgm:cxn modelId="{247D5C76-45BA-46EF-BAB9-91C4DAD18770}" type="presOf" srcId="{548E9FD9-7371-42E5-8C31-C03B33C90BF7}" destId="{6CE68A43-9C69-4212-AF24-9AFEE7CA1715}" srcOrd="0" destOrd="0" presId="urn:microsoft.com/office/officeart/2005/8/layout/hChevron3"/>
    <dgm:cxn modelId="{BC06AE79-447E-43FC-9957-F6FD05C872BC}" type="presOf" srcId="{7D55B2F1-F7F7-4A6B-AFB0-F846FDB634B5}" destId="{E13D0391-DAD9-4B61-AB66-3FA48A4F7006}" srcOrd="0" destOrd="0" presId="urn:microsoft.com/office/officeart/2005/8/layout/hChevron3"/>
    <dgm:cxn modelId="{E22A62B6-BD1F-4966-A11E-2C436A5C4F80}" type="presOf" srcId="{B73EA016-5B5E-4372-8AFF-E16F061CFA05}" destId="{1F6A0B97-83F0-4189-B0CB-00156B0AC153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99843BC3-D35C-433A-9B5F-639F9033610A}" type="presOf" srcId="{72C3C3E7-AFE7-48AF-A84A-F5F4B462ABCE}" destId="{AD4E5296-B06F-4F82-9CB5-F741BF6BFCC1}" srcOrd="0" destOrd="0" presId="urn:microsoft.com/office/officeart/2005/8/layout/hChevron3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8C9CB0C9-5FDA-4729-B59D-960D37E8B8B9}" type="presParOf" srcId="{1F6A0B97-83F0-4189-B0CB-00156B0AC153}" destId="{4784DBD1-3CBE-41A8-A2C7-CF088F838C79}" srcOrd="0" destOrd="0" presId="urn:microsoft.com/office/officeart/2005/8/layout/hChevron3"/>
    <dgm:cxn modelId="{56F1EA91-6668-4FED-8944-F446215CD449}" type="presParOf" srcId="{1F6A0B97-83F0-4189-B0CB-00156B0AC153}" destId="{37D14BC8-3203-463C-9804-9B3B86B621FF}" srcOrd="1" destOrd="0" presId="urn:microsoft.com/office/officeart/2005/8/layout/hChevron3"/>
    <dgm:cxn modelId="{E132BE6F-8345-48D4-8233-7356224641EF}" type="presParOf" srcId="{1F6A0B97-83F0-4189-B0CB-00156B0AC153}" destId="{E13D0391-DAD9-4B61-AB66-3FA48A4F7006}" srcOrd="2" destOrd="0" presId="urn:microsoft.com/office/officeart/2005/8/layout/hChevron3"/>
    <dgm:cxn modelId="{6FA0D788-D5BE-41E0-9E79-7AEECC60C28B}" type="presParOf" srcId="{1F6A0B97-83F0-4189-B0CB-00156B0AC153}" destId="{F9271109-4339-4036-9126-150629D10456}" srcOrd="3" destOrd="0" presId="urn:microsoft.com/office/officeart/2005/8/layout/hChevron3"/>
    <dgm:cxn modelId="{BB7BFF79-CD8A-40BD-BCED-C276C1B07F87}" type="presParOf" srcId="{1F6A0B97-83F0-4189-B0CB-00156B0AC153}" destId="{AD4E5296-B06F-4F82-9CB5-F741BF6BFCC1}" srcOrd="4" destOrd="0" presId="urn:microsoft.com/office/officeart/2005/8/layout/hChevron3"/>
    <dgm:cxn modelId="{2EF8EF81-81D8-4AA1-BDC4-873A2797E244}" type="presParOf" srcId="{1F6A0B97-83F0-4189-B0CB-00156B0AC153}" destId="{99F7A086-6C98-4385-8FFE-3337C1F24694}" srcOrd="5" destOrd="0" presId="urn:microsoft.com/office/officeart/2005/8/layout/hChevron3"/>
    <dgm:cxn modelId="{A556A22B-3A99-4C9C-A8FE-9528B8E72EF1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Bolus 2 50 s efter bolus 1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17</TotalTime>
  <Pages>2</Pages>
  <Words>296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1862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Temporalben (816000)</dc:title>
  <dc:subject/>
  <dc:creator>patrik.jens.johansson@vgregion.se</dc:creator>
  <keywords/>
  <lastModifiedBy>Ulrica Sehlberg</lastModifiedBy>
  <revision>16</revision>
  <lastPrinted>2016-03-31T10:56:00.0000000Z</lastPrinted>
  <dcterms:created xsi:type="dcterms:W3CDTF">2022-05-18T04:23:00.0000000Z</dcterms:created>
  <dcterms:modified xsi:type="dcterms:W3CDTF">2024-11-26T13:04:00.0000000Z</dcterms:modified>
</coreProperties>
</file>