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539DE" w14:textId="77777777" w:rsidR="005704F2" w:rsidRDefault="005704F2" w:rsidP="00F35B05">
      <w:pPr>
        <w:pStyle w:val="Rubrik2"/>
        <w:sectPr w:rsidR="005704F2" w:rsidSect="005704F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0BF1591" w14:textId="77777777" w:rsidR="005704F2" w:rsidRPr="005704F2" w:rsidRDefault="005704F2" w:rsidP="005704F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DAB1466" w14:textId="77777777" w:rsidR="005704F2" w:rsidRPr="005704F2" w:rsidRDefault="005704F2" w:rsidP="005704F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65DEDA1" w14:textId="2AEF379C" w:rsidR="005704F2" w:rsidRPr="005704F2" w:rsidRDefault="00285BD2" w:rsidP="00285BD2">
      <w:pPr>
        <w:pStyle w:val="Rubrik1"/>
        <w:ind w:left="0"/>
        <w:rPr>
          <w:sz w:val="18"/>
          <w:szCs w:val="18"/>
        </w:rPr>
      </w:pPr>
      <w:r w:rsidRPr="005704F2">
        <w:t>DT Sternum K+ (836800)</w:t>
      </w:r>
    </w:p>
    <w:p w14:paraId="7E9C685E" w14:textId="77777777" w:rsidR="005704F2" w:rsidRPr="005704F2" w:rsidRDefault="005704F2" w:rsidP="005704F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15CED1C" w14:textId="77777777" w:rsidR="005704F2" w:rsidRPr="005704F2" w:rsidRDefault="005704F2" w:rsidP="00147917">
      <w:pPr>
        <w:pStyle w:val="Rubrik2"/>
        <w:ind w:left="0"/>
      </w:pPr>
      <w:r w:rsidRPr="005704F2">
        <w:t>Syfte</w:t>
      </w:r>
    </w:p>
    <w:p w14:paraId="75013AE3" w14:textId="77777777" w:rsidR="005704F2" w:rsidRDefault="005704F2" w:rsidP="005704F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5704F2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010455D6" w14:textId="2A959B09" w:rsidR="00B62BEB" w:rsidRPr="005704F2" w:rsidRDefault="00B62BEB" w:rsidP="00147917">
      <w:pPr>
        <w:pStyle w:val="Rubrik2"/>
        <w:ind w:left="0"/>
      </w:pPr>
      <w:r>
        <w:t>Förändringar sedan föregående version</w:t>
      </w:r>
    </w:p>
    <w:p w14:paraId="1E5DA71F" w14:textId="3FCE8AD6" w:rsidR="00B62BEB" w:rsidRPr="005704F2" w:rsidRDefault="003D25D2" w:rsidP="00B62BE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2EF4D10B" w14:textId="77777777" w:rsidR="00B62BEB" w:rsidRPr="005704F2" w:rsidRDefault="00B62BEB" w:rsidP="005704F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B3D1000" w14:textId="77777777" w:rsidR="005704F2" w:rsidRPr="005704F2" w:rsidRDefault="005704F2" w:rsidP="005704F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09B9B75" w14:textId="77777777" w:rsidR="005704F2" w:rsidRPr="005704F2" w:rsidRDefault="005704F2" w:rsidP="00147917">
      <w:pPr>
        <w:pStyle w:val="Rubrik2"/>
        <w:ind w:left="0"/>
      </w:pPr>
      <w:r w:rsidRPr="005704F2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5704F2" w:rsidRPr="005704F2" w14:paraId="0CE0697C" w14:textId="77777777" w:rsidTr="003C631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6CA7879B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20A36AC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704F2">
              <w:rPr>
                <w:rFonts w:ascii="Arial" w:hAnsi="Arial" w:cs="Arial"/>
                <w:sz w:val="18"/>
                <w:szCs w:val="18"/>
              </w:rPr>
              <w:t>Retrosternal abscess mm.</w:t>
            </w:r>
          </w:p>
        </w:tc>
      </w:tr>
      <w:tr w:rsidR="005704F2" w:rsidRPr="005704F2" w14:paraId="058B7A35" w14:textId="77777777" w:rsidTr="003C631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83B7D69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D46E3EF" w14:textId="3BEBD20A" w:rsidR="005704F2" w:rsidRPr="005704F2" w:rsidRDefault="003D25D2" w:rsidP="005704F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5704F2" w:rsidRPr="005704F2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5704F2" w:rsidRPr="005704F2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63A329E7" w14:textId="1D1B68AA" w:rsidR="005704F2" w:rsidRPr="005704F2" w:rsidRDefault="005704F2" w:rsidP="005704F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704F2">
              <w:rPr>
                <w:rFonts w:ascii="Arial" w:hAnsi="Arial" w:cs="Arial"/>
                <w:sz w:val="18"/>
                <w:szCs w:val="18"/>
              </w:rPr>
              <w:t>PVK</w:t>
            </w:r>
          </w:p>
        </w:tc>
      </w:tr>
      <w:tr w:rsidR="005704F2" w:rsidRPr="005704F2" w14:paraId="6E6ABB13" w14:textId="77777777" w:rsidTr="003C631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2DBFD53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C922A39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704F2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5704F2" w:rsidRPr="005704F2" w14:paraId="2D71B3E5" w14:textId="77777777" w:rsidTr="003C631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F97B719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A5802D6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704F2"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5704F2" w:rsidRPr="005704F2" w14:paraId="49BD973A" w14:textId="77777777" w:rsidTr="003C631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E0F1E19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50290FB" w14:textId="0F7C55E8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704F2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08631C" w:rsidRPr="005704F2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5704F2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  <w:r w:rsidRPr="005704F2">
              <w:rPr>
                <w:rFonts w:ascii="Arial" w:hAnsi="Arial" w:cs="Arial"/>
                <w:sz w:val="18"/>
                <w:szCs w:val="18"/>
              </w:rPr>
              <w:t xml:space="preserve">I andra och tredje trimestern finns risk att fostret hamnar i strålfältet. </w:t>
            </w:r>
          </w:p>
          <w:p w14:paraId="6E80B63C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704F2">
              <w:rPr>
                <w:rFonts w:ascii="Arial" w:hAnsi="Arial" w:cs="Arial"/>
                <w:color w:val="000000"/>
                <w:sz w:val="18"/>
                <w:szCs w:val="18"/>
              </w:rPr>
              <w:t xml:space="preserve">För övriga strålskyddsregler se kapitel 4.2 och 5.2 i </w:t>
            </w:r>
          </w:p>
          <w:p w14:paraId="5ADC1FD2" w14:textId="3AADC605" w:rsidR="005704F2" w:rsidRPr="005704F2" w:rsidRDefault="003D25D2" w:rsidP="005704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="005704F2" w:rsidRPr="005704F2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5704F2" w:rsidRPr="005704F2" w14:paraId="040091F1" w14:textId="77777777" w:rsidTr="003C631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095F610B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2B1A95B9" w14:textId="77777777" w:rsidR="005704F2" w:rsidRPr="005704F2" w:rsidRDefault="005704F2" w:rsidP="005704F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704F2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35EEB2EC" w14:textId="77777777" w:rsidR="005704F2" w:rsidRPr="005704F2" w:rsidRDefault="005704F2" w:rsidP="005704F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704F2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2152E3F9" w14:textId="77777777" w:rsidR="005704F2" w:rsidRPr="005704F2" w:rsidRDefault="005704F2" w:rsidP="005704F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704F2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24EB6CCC" w14:textId="77777777" w:rsidR="005704F2" w:rsidRPr="005704F2" w:rsidRDefault="005704F2" w:rsidP="005704F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6B981F5" w14:textId="77777777" w:rsidR="005704F2" w:rsidRPr="005704F2" w:rsidRDefault="005704F2" w:rsidP="00147917">
      <w:pPr>
        <w:pStyle w:val="Rubrik2"/>
        <w:ind w:left="0"/>
      </w:pPr>
      <w:r w:rsidRPr="005704F2">
        <w:t>Bildtagning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5704F2" w:rsidRPr="005704F2" w14:paraId="7C2C6469" w14:textId="77777777" w:rsidTr="005704F2">
        <w:trPr>
          <w:trHeight w:val="520"/>
        </w:trPr>
        <w:tc>
          <w:tcPr>
            <w:tcW w:w="5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B8884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E216DDC" wp14:editId="5380533C">
                  <wp:extent cx="3286125" cy="809625"/>
                  <wp:effectExtent l="0" t="0" r="28575" b="0"/>
                  <wp:docPr id="8" name="Diagram 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6711B2D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5704F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D05F51E" wp14:editId="6899754F">
                      <wp:simplePos x="0" y="0"/>
                      <wp:positionH relativeFrom="column">
                        <wp:posOffset>754380</wp:posOffset>
                      </wp:positionH>
                      <wp:positionV relativeFrom="paragraph">
                        <wp:posOffset>240030</wp:posOffset>
                      </wp:positionV>
                      <wp:extent cx="410210" cy="709295"/>
                      <wp:effectExtent l="0" t="0" r="8890" b="0"/>
                      <wp:wrapNone/>
                      <wp:docPr id="12" name="Upp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70929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56EAF50" w14:textId="77777777" w:rsidR="005704F2" w:rsidRDefault="005704F2" w:rsidP="0008631C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D05F51E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2" o:spid="_x0000_s1026" type="#_x0000_t68" style="position:absolute;left:0;text-align:left;margin-left:59.4pt;margin-top:18.9pt;width:32.3pt;height:55.85pt;rotation:18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" adj="6246" fillcolor="red" stroked="f" strokeweight="1pt">
                      <v:textbox inset="1mm,1mm,1mm,1mm">
                        <w:txbxContent>
                          <w:p w14:paraId="756EAF50" w14:textId="77777777" w:rsidR="005704F2" w:rsidRDefault="005704F2" w:rsidP="0008631C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704F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23649D0" wp14:editId="57BAA2E7">
                      <wp:simplePos x="0" y="0"/>
                      <wp:positionH relativeFrom="column">
                        <wp:posOffset>137160</wp:posOffset>
                      </wp:positionH>
                      <wp:positionV relativeFrom="paragraph">
                        <wp:posOffset>240030</wp:posOffset>
                      </wp:positionV>
                      <wp:extent cx="1555115" cy="715645"/>
                      <wp:effectExtent l="19050" t="19050" r="26035" b="27305"/>
                      <wp:wrapNone/>
                      <wp:docPr id="11" name="Rektangel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55338" cy="71564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8506695" id="Rektangel 11" o:spid="_x0000_s1026" style="position:absolute;margin-left:10.8pt;margin-top:18.9pt;width:122.45pt;height:56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" filled="f" strokecolor="red" strokeweight="3pt"/>
                  </w:pict>
                </mc:Fallback>
              </mc:AlternateContent>
            </w:r>
            <w:r w:rsidRPr="005704F2">
              <w:rPr>
                <w:noProof/>
                <w:szCs w:val="20"/>
              </w:rPr>
              <w:drawing>
                <wp:inline distT="0" distB="0" distL="0" distR="0" wp14:anchorId="2E0858CD" wp14:editId="114384FF">
                  <wp:extent cx="1589491" cy="1441450"/>
                  <wp:effectExtent l="0" t="0" r="0" b="635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3807691" name=""/>
                          <pic:cNvPicPr/>
                        </pic:nvPicPr>
                        <pic:blipFill>
                          <a:blip r:embed="rId24"/>
                          <a:srcRect b="2538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3292" cy="14539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704F2" w:rsidRPr="005704F2" w14:paraId="5520261F" w14:textId="77777777" w:rsidTr="005704F2">
        <w:trPr>
          <w:trHeight w:val="227"/>
        </w:trPr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/>
            <w:vAlign w:val="center"/>
            <w:hideMark/>
          </w:tcPr>
          <w:p w14:paraId="4E1512E5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982B3AF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407E8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</w:p>
        </w:tc>
      </w:tr>
      <w:tr w:rsidR="005704F2" w:rsidRPr="005704F2" w14:paraId="225FB340" w14:textId="77777777" w:rsidTr="005704F2">
        <w:trPr>
          <w:trHeight w:val="227"/>
        </w:trPr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4D63611B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8912D96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704F2">
              <w:rPr>
                <w:rFonts w:ascii="Arial" w:hAnsi="Arial" w:cs="Arial"/>
                <w:sz w:val="18"/>
                <w:szCs w:val="18"/>
              </w:rPr>
              <w:t>Jugulum – diafragma.</w:t>
            </w:r>
          </w:p>
        </w:tc>
        <w:tc>
          <w:tcPr>
            <w:tcW w:w="3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EB918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</w:p>
        </w:tc>
      </w:tr>
      <w:tr w:rsidR="005704F2" w:rsidRPr="005704F2" w14:paraId="461D951C" w14:textId="77777777" w:rsidTr="005704F2">
        <w:trPr>
          <w:trHeight w:val="227"/>
        </w:trPr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4C6C5685" w14:textId="77777777" w:rsidR="005704F2" w:rsidRPr="005704F2" w:rsidRDefault="005704F2" w:rsidP="005704F2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sz w:val="18"/>
                <w:szCs w:val="18"/>
              </w:rPr>
              <w:t>Sternum K+</w:t>
            </w:r>
          </w:p>
        </w:tc>
        <w:tc>
          <w:tcPr>
            <w:tcW w:w="39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34015F6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5704F2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5704F2">
              <w:rPr>
                <w:rFonts w:ascii="Arial" w:hAnsi="Arial" w:cs="Arial"/>
                <w:sz w:val="18"/>
                <w:szCs w:val="18"/>
              </w:rPr>
              <w:t xml:space="preserve"> Jugulum – processus xiphoideus.</w:t>
            </w:r>
          </w:p>
          <w:p w14:paraId="7C9782E9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704F2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63149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</w:p>
        </w:tc>
      </w:tr>
    </w:tbl>
    <w:p w14:paraId="77EE39F8" w14:textId="77777777" w:rsidR="005704F2" w:rsidRPr="005704F2" w:rsidRDefault="005704F2" w:rsidP="005704F2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90C879C" w14:textId="77777777" w:rsidR="005704F2" w:rsidRPr="005704F2" w:rsidRDefault="005704F2" w:rsidP="005704F2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0BB37E0" w14:textId="77777777" w:rsidR="005704F2" w:rsidRPr="005704F2" w:rsidRDefault="005704F2" w:rsidP="00147917">
      <w:pPr>
        <w:pStyle w:val="Rubrik2"/>
        <w:ind w:left="0"/>
      </w:pPr>
      <w:r w:rsidRPr="005704F2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3954"/>
        <w:gridCol w:w="1575"/>
        <w:gridCol w:w="2380"/>
      </w:tblGrid>
      <w:tr w:rsidR="005704F2" w:rsidRPr="005704F2" w14:paraId="013EA9C5" w14:textId="77777777" w:rsidTr="005704F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95B6744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39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2955BD7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15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6F13388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651D9EA" wp14:editId="6D21D772">
                      <wp:simplePos x="0" y="0"/>
                      <wp:positionH relativeFrom="margin">
                        <wp:posOffset>521335</wp:posOffset>
                      </wp:positionH>
                      <wp:positionV relativeFrom="paragraph">
                        <wp:posOffset>587375</wp:posOffset>
                      </wp:positionV>
                      <wp:extent cx="409575" cy="575945"/>
                      <wp:effectExtent l="19050" t="19050" r="0" b="14605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314185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1E23456" w14:textId="77777777" w:rsidR="005704F2" w:rsidRPr="0066564D" w:rsidRDefault="005704F2" w:rsidP="00E22F3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651D9EA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41.05pt;margin-top:46.25pt;width:32.25pt;height:45.35pt;rotation:343174fd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" adj="13920" fillcolor="red" stroked="f" strokeweight="1pt">
                      <v:textbox style="layout-flow:vertical" inset="1mm,1mm,1mm,1mm">
                        <w:txbxContent>
                          <w:p w14:paraId="21E23456" w14:textId="77777777" w:rsidR="005704F2" w:rsidRPr="0066564D" w:rsidRDefault="005704F2" w:rsidP="00E22F3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5704F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65330C4" wp14:editId="0082AEE4">
                      <wp:simplePos x="0" y="0"/>
                      <wp:positionH relativeFrom="column">
                        <wp:posOffset>35560</wp:posOffset>
                      </wp:positionH>
                      <wp:positionV relativeFrom="paragraph">
                        <wp:posOffset>527050</wp:posOffset>
                      </wp:positionV>
                      <wp:extent cx="821055" cy="71120"/>
                      <wp:effectExtent l="19050" t="19050" r="36195" b="2413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821088" cy="7125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489BF4F" id="Rak 1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.8pt,41.5pt" to="67.45pt,4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" strokecolor="red" strokeweight="3pt">
                      <v:stroke joinstyle="miter"/>
                    </v:line>
                  </w:pict>
                </mc:Fallback>
              </mc:AlternateContent>
            </w:r>
            <w:r w:rsidRPr="005704F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07C1295" wp14:editId="22E1A8FC">
                      <wp:simplePos x="0" y="0"/>
                      <wp:positionH relativeFrom="column">
                        <wp:posOffset>7620</wp:posOffset>
                      </wp:positionH>
                      <wp:positionV relativeFrom="paragraph">
                        <wp:posOffset>765810</wp:posOffset>
                      </wp:positionV>
                      <wp:extent cx="407035" cy="559435"/>
                      <wp:effectExtent l="19050" t="0" r="0" b="12065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739353">
                                <a:off x="0" y="0"/>
                                <a:ext cx="407035" cy="5594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88581B2" w14:textId="77777777" w:rsidR="005704F2" w:rsidRPr="0066567D" w:rsidRDefault="005704F2" w:rsidP="005470C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7C1295" id="Upp 19" o:spid="_x0000_s1028" type="#_x0000_t68" style="position:absolute;left:0;text-align:left;margin-left:.6pt;margin-top:60.3pt;width:32.05pt;height:44.05pt;rotation:6268904fd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" adj="7858" fillcolor="red" stroked="f" strokeweight="1pt">
                      <v:textbox style="layout-flow:vertical;mso-layout-flow-alt:bottom-to-top" inset="1mm,1mm,1mm,1mm">
                        <w:txbxContent>
                          <w:p w14:paraId="288581B2" w14:textId="77777777" w:rsidR="005704F2" w:rsidRPr="0066567D" w:rsidRDefault="005704F2" w:rsidP="005470C9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704F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61C9C22" wp14:editId="529E989C">
                      <wp:simplePos x="0" y="0"/>
                      <wp:positionH relativeFrom="column">
                        <wp:posOffset>469265</wp:posOffset>
                      </wp:positionH>
                      <wp:positionV relativeFrom="paragraph">
                        <wp:posOffset>15875</wp:posOffset>
                      </wp:positionV>
                      <wp:extent cx="106045" cy="1430655"/>
                      <wp:effectExtent l="19050" t="19050" r="27305" b="36195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06268" cy="1430977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2DF4C58" id="Rak 21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6.95pt,1.25pt" to="45.3pt,11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5704F2">
              <w:rPr>
                <w:noProof/>
                <w:szCs w:val="20"/>
              </w:rPr>
              <w:t xml:space="preserve"> </w:t>
            </w:r>
            <w:r w:rsidRPr="005704F2">
              <w:rPr>
                <w:noProof/>
                <w:szCs w:val="20"/>
              </w:rPr>
              <w:drawing>
                <wp:inline distT="0" distB="0" distL="0" distR="0" wp14:anchorId="29516926" wp14:editId="333B8D6E">
                  <wp:extent cx="803640" cy="1448468"/>
                  <wp:effectExtent l="0" t="0" r="0" b="0"/>
                  <wp:docPr id="25" name="Bildobjekt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5983806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8754" cy="14757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E529583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EAD7866" wp14:editId="2FF0A6D0">
                      <wp:simplePos x="0" y="0"/>
                      <wp:positionH relativeFrom="column">
                        <wp:posOffset>187960</wp:posOffset>
                      </wp:positionH>
                      <wp:positionV relativeFrom="paragraph">
                        <wp:posOffset>394970</wp:posOffset>
                      </wp:positionV>
                      <wp:extent cx="410210" cy="575945"/>
                      <wp:effectExtent l="0" t="6668" r="0" b="2222"/>
                      <wp:wrapNone/>
                      <wp:docPr id="23" name="Upp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7594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4AEB1B5" w14:textId="77777777" w:rsidR="005704F2" w:rsidRPr="0066567D" w:rsidRDefault="005704F2" w:rsidP="005470C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AD7866" id="Upp 23" o:spid="_x0000_s1029" type="#_x0000_t68" style="position:absolute;left:0;text-align:left;margin-left:14.8pt;margin-top:31.1pt;width:32.3pt;height:45.35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" adj="7692" fillcolor="red" stroked="f" strokeweight="1pt">
                      <v:textbox style="layout-flow:vertical;mso-layout-flow-alt:bottom-to-top" inset="1mm,1mm,1mm,1mm">
                        <w:txbxContent>
                          <w:p w14:paraId="74AEB1B5" w14:textId="77777777" w:rsidR="005704F2" w:rsidRPr="0066567D" w:rsidRDefault="005704F2" w:rsidP="005470C9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704F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E3C5786" wp14:editId="2BF680FA">
                      <wp:simplePos x="0" y="0"/>
                      <wp:positionH relativeFrom="column">
                        <wp:posOffset>676910</wp:posOffset>
                      </wp:positionH>
                      <wp:positionV relativeFrom="paragraph">
                        <wp:posOffset>25400</wp:posOffset>
                      </wp:positionV>
                      <wp:extent cx="17780" cy="1063625"/>
                      <wp:effectExtent l="19050" t="19050" r="20320" b="22225"/>
                      <wp:wrapNone/>
                      <wp:docPr id="3" name="Rak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813" cy="1064037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AA2A09B" id="Rak 3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3.3pt,2pt" to="54.7pt,8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5704F2">
              <w:rPr>
                <w:noProof/>
                <w:szCs w:val="20"/>
              </w:rPr>
              <w:drawing>
                <wp:inline distT="0" distB="0" distL="0" distR="0" wp14:anchorId="2ABED3BC" wp14:editId="75CD8FC3">
                  <wp:extent cx="1382796" cy="1070451"/>
                  <wp:effectExtent l="0" t="0" r="8255" b="0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7644407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9687" cy="10835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704F2" w:rsidRPr="005704F2" w14:paraId="7F275D74" w14:textId="77777777" w:rsidTr="005704F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C03A29D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39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8235C9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704F2">
              <w:rPr>
                <w:rFonts w:ascii="Arial" w:hAnsi="Arial" w:cs="Arial"/>
                <w:noProof/>
                <w:sz w:val="18"/>
                <w:szCs w:val="18"/>
              </w:rPr>
              <w:t xml:space="preserve">Vinkelrätt mot sternums längsaxel. DFOV skall omfatta hela sternum med omgivande mjukdelar (ca 200 mm). </w:t>
            </w:r>
          </w:p>
        </w:tc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856094F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380" w:type="dxa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7AFD267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704F2" w:rsidRPr="005704F2" w14:paraId="6F301A5B" w14:textId="77777777" w:rsidTr="005704F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4393982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39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5FE833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704F2">
              <w:rPr>
                <w:rFonts w:ascii="Arial" w:hAnsi="Arial" w:cs="Arial"/>
                <w:noProof/>
                <w:sz w:val="18"/>
                <w:szCs w:val="18"/>
              </w:rPr>
              <w:t>Parallellt med sternums längsaxel.</w:t>
            </w:r>
          </w:p>
        </w:tc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45BBA4D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380" w:type="dxa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E070AA3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704F2" w:rsidRPr="005704F2" w14:paraId="12261EFA" w14:textId="77777777" w:rsidTr="005704F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36FFABD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39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F2EADF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704F2">
              <w:rPr>
                <w:rFonts w:ascii="Arial" w:hAnsi="Arial" w:cs="Arial"/>
                <w:noProof/>
                <w:sz w:val="18"/>
                <w:szCs w:val="18"/>
              </w:rPr>
              <w:t>Parallellt med medellinjen.</w:t>
            </w:r>
          </w:p>
        </w:tc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729280F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380" w:type="dxa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0F28006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B7F2A85" w14:textId="77777777" w:rsidR="005704F2" w:rsidRPr="005704F2" w:rsidRDefault="005704F2" w:rsidP="005704F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88F1805" w14:textId="77777777" w:rsidR="005704F2" w:rsidRPr="005704F2" w:rsidRDefault="005704F2" w:rsidP="00147917">
      <w:pPr>
        <w:pStyle w:val="Rubrik2"/>
        <w:ind w:left="0"/>
      </w:pPr>
      <w:r w:rsidRPr="005704F2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5704F2" w:rsidRPr="005704F2" w14:paraId="5C225176" w14:textId="77777777" w:rsidTr="003C6315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4993A47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55D940D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205A3E4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D6D549E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5704F2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65415BB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2D262BB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5704F2" w:rsidRPr="005704F2" w14:paraId="3909184C" w14:textId="77777777" w:rsidTr="003C6315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B9BF82F" w14:textId="77777777" w:rsidR="005704F2" w:rsidRPr="005704F2" w:rsidRDefault="005704F2" w:rsidP="005704F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sz w:val="18"/>
                <w:szCs w:val="18"/>
              </w:rPr>
              <w:t>Sternum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8CE52A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04F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4037AD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04F2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A4C343" w14:textId="7418352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04F2">
              <w:rPr>
                <w:rFonts w:ascii="Arial" w:hAnsi="Arial" w:cs="Arial"/>
                <w:sz w:val="18"/>
                <w:szCs w:val="18"/>
              </w:rPr>
              <w:t>B</w:t>
            </w:r>
            <w:r w:rsidR="002D3BC2">
              <w:rPr>
                <w:rFonts w:ascii="Arial" w:hAnsi="Arial" w:cs="Arial"/>
                <w:sz w:val="18"/>
                <w:szCs w:val="18"/>
              </w:rPr>
              <w:t>r40</w:t>
            </w:r>
            <w:r w:rsidRPr="005704F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E3ABE5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704F2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3463FC5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704F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5704F2" w:rsidRPr="005704F2" w14:paraId="4CB5A5A2" w14:textId="77777777" w:rsidTr="003C6315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CF5EA23" w14:textId="77777777" w:rsidR="005704F2" w:rsidRPr="005704F2" w:rsidRDefault="005704F2" w:rsidP="005704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2418FA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04F2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DF2DFA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04F2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F38CBC" w14:textId="01AC426F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04F2">
              <w:rPr>
                <w:rFonts w:ascii="Arial" w:hAnsi="Arial" w:cs="Arial"/>
                <w:sz w:val="18"/>
                <w:szCs w:val="18"/>
              </w:rPr>
              <w:t>B</w:t>
            </w:r>
            <w:r w:rsidR="002D3BC2">
              <w:rPr>
                <w:rFonts w:ascii="Arial" w:hAnsi="Arial" w:cs="Arial"/>
                <w:sz w:val="18"/>
                <w:szCs w:val="18"/>
              </w:rPr>
              <w:t>r40</w:t>
            </w:r>
            <w:r w:rsidRPr="005704F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6AFBFD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704F2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151DDC5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704F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5704F2" w:rsidRPr="005704F2" w14:paraId="281DD1E1" w14:textId="77777777" w:rsidTr="003C6315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FA0143C" w14:textId="77777777" w:rsidR="005704F2" w:rsidRPr="005704F2" w:rsidRDefault="005704F2" w:rsidP="005704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354093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04F2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FB2E20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04F2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258306" w14:textId="7ACD2DCC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</w:rPr>
              <w:t>B</w:t>
            </w:r>
            <w:r w:rsidR="002D3BC2">
              <w:rPr>
                <w:rFonts w:ascii="Arial" w:hAnsi="Arial" w:cs="Arial"/>
                <w:sz w:val="18"/>
                <w:szCs w:val="18"/>
              </w:rPr>
              <w:t>r40</w:t>
            </w:r>
            <w:r w:rsidRPr="005704F2">
              <w:rPr>
                <w:rFonts w:ascii="Arial" w:hAnsi="Arial" w:cs="Arial"/>
                <w:sz w:val="18"/>
                <w:szCs w:val="18"/>
              </w:rPr>
              <w:t>/</w:t>
            </w: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2071B2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4B67E73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704F2" w:rsidRPr="005704F2" w14:paraId="5A33235D" w14:textId="77777777" w:rsidTr="003C6315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B095EE3" w14:textId="77777777" w:rsidR="005704F2" w:rsidRPr="005704F2" w:rsidRDefault="005704F2" w:rsidP="005704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189DC24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0CF3B54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923CEB9" w14:textId="47C90DC6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2D3BC2">
              <w:rPr>
                <w:rFonts w:ascii="Arial" w:hAnsi="Arial" w:cs="Arial"/>
                <w:sz w:val="18"/>
                <w:szCs w:val="18"/>
                <w:lang w:val="en-US"/>
              </w:rPr>
              <w:t>r40</w:t>
            </w: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DBE5472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59BA4698" w14:textId="5E829D49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E22F3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  <w:t>PACS</w:t>
            </w:r>
          </w:p>
        </w:tc>
      </w:tr>
      <w:tr w:rsidR="005704F2" w:rsidRPr="005704F2" w14:paraId="65DE18CC" w14:textId="77777777" w:rsidTr="003C6315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6E08112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   </w:t>
            </w:r>
            <w:r w:rsidRPr="005704F2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5704F2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skelett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C48B06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1625D8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B69FF2" w14:textId="07225181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2D3BC2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22BD8A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8CE1A92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704F2" w:rsidRPr="005704F2" w14:paraId="1860AD5D" w14:textId="77777777" w:rsidTr="003C6315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46A2813" w14:textId="77777777" w:rsidR="005704F2" w:rsidRPr="005704F2" w:rsidRDefault="005704F2" w:rsidP="005704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900BD6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22EDA6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04027F" w14:textId="4A9D7CE8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2D3BC2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E0B275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62AF0B1" w14:textId="3E6E585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E22F3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  <w:t>PACS</w:t>
            </w:r>
          </w:p>
        </w:tc>
      </w:tr>
      <w:tr w:rsidR="005704F2" w:rsidRPr="005704F2" w14:paraId="14AC68AD" w14:textId="77777777" w:rsidTr="003C6315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FE79450" w14:textId="77777777" w:rsidR="005704F2" w:rsidRPr="005704F2" w:rsidRDefault="005704F2" w:rsidP="005704F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319E81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9A5B62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B091FF" w14:textId="7BCABFF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</w:rPr>
              <w:t>B</w:t>
            </w:r>
            <w:r w:rsidR="002D3BC2">
              <w:rPr>
                <w:rFonts w:ascii="Arial" w:hAnsi="Arial" w:cs="Arial"/>
                <w:sz w:val="18"/>
                <w:szCs w:val="18"/>
              </w:rPr>
              <w:t>r40</w:t>
            </w:r>
            <w:r w:rsidRPr="005704F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DDDAD9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A219060" w14:textId="3BCD6DB9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2D3BC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  <w:t>PACS</w:t>
            </w:r>
          </w:p>
        </w:tc>
      </w:tr>
      <w:tr w:rsidR="005704F2" w:rsidRPr="005704F2" w14:paraId="6D904967" w14:textId="77777777" w:rsidTr="003C6315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38785C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26E2E26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ED41A4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FC289E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AEE86D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176BD3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5704F2" w:rsidRPr="005704F2" w14:paraId="4010C503" w14:textId="77777777" w:rsidTr="003C6315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35CE6C2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0D8183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2E3AAE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38E18FA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60FAA6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C7C8540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04F2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5E62D8FB" w14:textId="77777777" w:rsidR="005704F2" w:rsidRPr="005704F2" w:rsidRDefault="005704F2" w:rsidP="005704F2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112B0DAC" w14:textId="77777777" w:rsidR="005704F2" w:rsidRPr="005704F2" w:rsidRDefault="005704F2" w:rsidP="00147917">
      <w:pPr>
        <w:pStyle w:val="Rubrik2"/>
        <w:ind w:left="0"/>
      </w:pPr>
      <w:r w:rsidRPr="005704F2">
        <w:rPr>
          <w:lang w:val="en-US"/>
        </w:rPr>
        <w:t xml:space="preserve">Hängning </w:t>
      </w:r>
      <w:r w:rsidRPr="005704F2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5704F2" w:rsidRPr="005704F2" w14:paraId="557E3F14" w14:textId="77777777" w:rsidTr="005704F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BB835F5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4FAD3DE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59EB9A6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544F283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1188A4A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704F2" w:rsidRPr="005704F2" w14:paraId="30EC4B71" w14:textId="77777777" w:rsidTr="005704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746C864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04F2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1829446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704F2">
              <w:rPr>
                <w:rFonts w:ascii="Arial" w:hAnsi="Arial" w:cs="Arial"/>
                <w:color w:val="FFFFFF"/>
                <w:sz w:val="18"/>
                <w:szCs w:val="18"/>
              </w:rPr>
              <w:t>Sternum K+</w:t>
            </w:r>
          </w:p>
          <w:p w14:paraId="297F0325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704F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8A86163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704F2">
              <w:rPr>
                <w:rFonts w:ascii="Arial" w:hAnsi="Arial" w:cs="Arial"/>
                <w:color w:val="FFFFFF"/>
                <w:sz w:val="18"/>
                <w:szCs w:val="18"/>
              </w:rPr>
              <w:t>Sternum K+</w:t>
            </w:r>
          </w:p>
          <w:p w14:paraId="3EACB642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704F2">
              <w:rPr>
                <w:rFonts w:ascii="Arial" w:hAnsi="Arial" w:cs="Arial"/>
                <w:color w:val="FFFFFF"/>
                <w:sz w:val="18"/>
                <w:szCs w:val="18"/>
              </w:rPr>
              <w:t>skelett</w:t>
            </w:r>
          </w:p>
          <w:p w14:paraId="02D8CAA9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704F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1E37036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1D54B804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704F2">
              <w:rPr>
                <w:rFonts w:ascii="Arial" w:hAnsi="Arial" w:cs="Arial"/>
                <w:color w:val="FFFFFF"/>
                <w:sz w:val="18"/>
                <w:szCs w:val="18"/>
              </w:rPr>
              <w:t>Sternum K+</w:t>
            </w:r>
          </w:p>
          <w:p w14:paraId="56242740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704F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402AC20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704F2">
              <w:rPr>
                <w:rFonts w:ascii="Arial" w:hAnsi="Arial" w:cs="Arial"/>
                <w:color w:val="FFFFFF"/>
                <w:sz w:val="18"/>
                <w:szCs w:val="18"/>
              </w:rPr>
              <w:t>Sternum K+</w:t>
            </w:r>
          </w:p>
          <w:p w14:paraId="3592145A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704F2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0239A89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704F2" w:rsidRPr="005704F2" w14:paraId="2EE52192" w14:textId="77777777" w:rsidTr="005704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4170770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2854847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E32978C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5ECA1D6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2096FA0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F0C21A5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738C96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704F2" w:rsidRPr="005704F2" w14:paraId="26060BB6" w14:textId="77777777" w:rsidTr="005704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745B808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8B1C427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6BEDD51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3D3B67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F1CA320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8AAF21F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1174D86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704F2" w:rsidRPr="005704F2" w14:paraId="7F5C58A2" w14:textId="77777777" w:rsidTr="005704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0FC0CAC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07F0E3B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551CEEA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E7BCCFC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E73C18E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9D52E8B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26748AF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704F2" w:rsidRPr="005704F2" w14:paraId="3AB21452" w14:textId="77777777" w:rsidTr="005704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4C130D2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27AA667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64EAD83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3634A3D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323E339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32D0CC1D" w14:textId="77777777" w:rsidR="005704F2" w:rsidRPr="005704F2" w:rsidRDefault="005704F2" w:rsidP="005704F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F33362D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704F2" w:rsidRPr="005704F2" w14:paraId="58819BFE" w14:textId="77777777" w:rsidTr="005704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CC25B90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73F91FC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CD02EE3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9A39919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4353DBB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98E0D1E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99A1E19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704F2" w:rsidRPr="005704F2" w14:paraId="3217AD34" w14:textId="77777777" w:rsidTr="005704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4A4339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F01EDBF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80AA4F5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B672C68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01F9714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6F3B981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20382C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704F2" w:rsidRPr="005704F2" w14:paraId="5E09B339" w14:textId="77777777" w:rsidTr="005704F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5C66BA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0DDC84F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75A5744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FD29A01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D6AEB15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9C972D9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047D02B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704F2" w:rsidRPr="005704F2" w14:paraId="3381CAAC" w14:textId="77777777" w:rsidTr="005704F2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52D74FD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2BEDE9A0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61285F30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4D899E3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494976B" w14:textId="77777777" w:rsidR="005704F2" w:rsidRPr="005704F2" w:rsidRDefault="005704F2" w:rsidP="005704F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15490A6B" w14:textId="77777777" w:rsidR="005704F2" w:rsidRPr="005704F2" w:rsidRDefault="005704F2" w:rsidP="005704F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704F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9258B9" w14:textId="77777777" w:rsidR="006A5009" w:rsidRDefault="006A5009">
      <w:r>
        <w:separator/>
      </w:r>
    </w:p>
  </w:endnote>
  <w:endnote w:type="continuationSeparator" w:id="0">
    <w:p w14:paraId="1B65C70C" w14:textId="77777777" w:rsidR="006A5009" w:rsidRDefault="006A5009">
      <w:r>
        <w:continuationSeparator/>
      </w:r>
    </w:p>
  </w:endnote>
  <w:endnote w:type="continuationNotice" w:id="1">
    <w:p w14:paraId="3A4CAC4F" w14:textId="77777777" w:rsidR="006A5009" w:rsidRDefault="006A500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F56F84" w14:textId="77777777" w:rsidR="006A5009" w:rsidRDefault="006A5009"/>
  </w:footnote>
  <w:footnote w:type="continuationSeparator" w:id="0">
    <w:p w14:paraId="64519DF1" w14:textId="77777777" w:rsidR="006A5009" w:rsidRDefault="006A5009">
      <w:r>
        <w:continuationSeparator/>
      </w:r>
    </w:p>
  </w:footnote>
  <w:footnote w:type="continuationNotice" w:id="1">
    <w:p w14:paraId="6A0DFCAB" w14:textId="77777777" w:rsidR="006A5009" w:rsidRDefault="006A500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91EA340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904C49C" w:tentative="1">
      <w:start w:val="1"/>
      <w:numFmt w:val="lowerLetter"/>
      <w:lvlText w:val="%2."/>
      <w:lvlJc w:val="left"/>
      <w:pPr>
        <w:ind w:left="1080" w:hanging="360"/>
      </w:pPr>
    </w:lvl>
    <w:lvl w:ilvl="2" w:tplc="30C2CC5E" w:tentative="1">
      <w:start w:val="1"/>
      <w:numFmt w:val="lowerRoman"/>
      <w:lvlText w:val="%3."/>
      <w:lvlJc w:val="right"/>
      <w:pPr>
        <w:ind w:left="1800" w:hanging="180"/>
      </w:pPr>
    </w:lvl>
    <w:lvl w:ilvl="3" w:tplc="DD383C78" w:tentative="1">
      <w:start w:val="1"/>
      <w:numFmt w:val="decimal"/>
      <w:lvlText w:val="%4."/>
      <w:lvlJc w:val="left"/>
      <w:pPr>
        <w:ind w:left="2520" w:hanging="360"/>
      </w:pPr>
    </w:lvl>
    <w:lvl w:ilvl="4" w:tplc="11844402" w:tentative="1">
      <w:start w:val="1"/>
      <w:numFmt w:val="lowerLetter"/>
      <w:lvlText w:val="%5."/>
      <w:lvlJc w:val="left"/>
      <w:pPr>
        <w:ind w:left="3240" w:hanging="360"/>
      </w:pPr>
    </w:lvl>
    <w:lvl w:ilvl="5" w:tplc="92FC6A1C" w:tentative="1">
      <w:start w:val="1"/>
      <w:numFmt w:val="lowerRoman"/>
      <w:lvlText w:val="%6."/>
      <w:lvlJc w:val="right"/>
      <w:pPr>
        <w:ind w:left="3960" w:hanging="180"/>
      </w:pPr>
    </w:lvl>
    <w:lvl w:ilvl="6" w:tplc="47A6049A" w:tentative="1">
      <w:start w:val="1"/>
      <w:numFmt w:val="decimal"/>
      <w:lvlText w:val="%7."/>
      <w:lvlJc w:val="left"/>
      <w:pPr>
        <w:ind w:left="4680" w:hanging="360"/>
      </w:pPr>
    </w:lvl>
    <w:lvl w:ilvl="7" w:tplc="CF4E9EF8" w:tentative="1">
      <w:start w:val="1"/>
      <w:numFmt w:val="lowerLetter"/>
      <w:lvlText w:val="%8."/>
      <w:lvlJc w:val="left"/>
      <w:pPr>
        <w:ind w:left="5400" w:hanging="360"/>
      </w:pPr>
    </w:lvl>
    <w:lvl w:ilvl="8" w:tplc="1D4A1B8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8430A03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E94484B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3E4F88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59A4D8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4A8C2C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7A6CFA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30A7BD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DEE866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B840F1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5C2680F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7089C36" w:tentative="1">
      <w:start w:val="1"/>
      <w:numFmt w:val="lowerLetter"/>
      <w:lvlText w:val="%2."/>
      <w:lvlJc w:val="left"/>
      <w:pPr>
        <w:ind w:left="1080" w:hanging="360"/>
      </w:pPr>
    </w:lvl>
    <w:lvl w:ilvl="2" w:tplc="4F2EF636" w:tentative="1">
      <w:start w:val="1"/>
      <w:numFmt w:val="lowerRoman"/>
      <w:lvlText w:val="%3."/>
      <w:lvlJc w:val="right"/>
      <w:pPr>
        <w:ind w:left="1800" w:hanging="180"/>
      </w:pPr>
    </w:lvl>
    <w:lvl w:ilvl="3" w:tplc="21F40D1A" w:tentative="1">
      <w:start w:val="1"/>
      <w:numFmt w:val="decimal"/>
      <w:lvlText w:val="%4."/>
      <w:lvlJc w:val="left"/>
      <w:pPr>
        <w:ind w:left="2520" w:hanging="360"/>
      </w:pPr>
    </w:lvl>
    <w:lvl w:ilvl="4" w:tplc="213EA72A" w:tentative="1">
      <w:start w:val="1"/>
      <w:numFmt w:val="lowerLetter"/>
      <w:lvlText w:val="%5."/>
      <w:lvlJc w:val="left"/>
      <w:pPr>
        <w:ind w:left="3240" w:hanging="360"/>
      </w:pPr>
    </w:lvl>
    <w:lvl w:ilvl="5" w:tplc="75CCB04A" w:tentative="1">
      <w:start w:val="1"/>
      <w:numFmt w:val="lowerRoman"/>
      <w:lvlText w:val="%6."/>
      <w:lvlJc w:val="right"/>
      <w:pPr>
        <w:ind w:left="3960" w:hanging="180"/>
      </w:pPr>
    </w:lvl>
    <w:lvl w:ilvl="6" w:tplc="8E888D1A" w:tentative="1">
      <w:start w:val="1"/>
      <w:numFmt w:val="decimal"/>
      <w:lvlText w:val="%7."/>
      <w:lvlJc w:val="left"/>
      <w:pPr>
        <w:ind w:left="4680" w:hanging="360"/>
      </w:pPr>
    </w:lvl>
    <w:lvl w:ilvl="7" w:tplc="BFD00B54" w:tentative="1">
      <w:start w:val="1"/>
      <w:numFmt w:val="lowerLetter"/>
      <w:lvlText w:val="%8."/>
      <w:lvlJc w:val="left"/>
      <w:pPr>
        <w:ind w:left="5400" w:hanging="360"/>
      </w:pPr>
    </w:lvl>
    <w:lvl w:ilvl="8" w:tplc="03D09CC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EFF2DAA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208319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7A440E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12E61B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37E70C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3E9D9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DB0FF2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E26717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62495F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07463158">
    <w:abstractNumId w:val="21"/>
  </w:num>
  <w:num w:numId="2" w16cid:durableId="1231383665">
    <w:abstractNumId w:val="16"/>
  </w:num>
  <w:num w:numId="3" w16cid:durableId="1967008423">
    <w:abstractNumId w:val="0"/>
  </w:num>
  <w:num w:numId="4" w16cid:durableId="1537503075">
    <w:abstractNumId w:val="6"/>
  </w:num>
  <w:num w:numId="5" w16cid:durableId="1566138650">
    <w:abstractNumId w:val="19"/>
  </w:num>
  <w:num w:numId="6" w16cid:durableId="1585871004">
    <w:abstractNumId w:val="2"/>
  </w:num>
  <w:num w:numId="7" w16cid:durableId="1992248275">
    <w:abstractNumId w:val="13"/>
  </w:num>
  <w:num w:numId="8" w16cid:durableId="2118527399">
    <w:abstractNumId w:val="9"/>
  </w:num>
  <w:num w:numId="9" w16cid:durableId="347148220">
    <w:abstractNumId w:val="1"/>
  </w:num>
  <w:num w:numId="10" w16cid:durableId="1403792592">
    <w:abstractNumId w:val="1"/>
  </w:num>
  <w:num w:numId="11" w16cid:durableId="714961438">
    <w:abstractNumId w:val="3"/>
  </w:num>
  <w:num w:numId="12" w16cid:durableId="533423639">
    <w:abstractNumId w:val="4"/>
  </w:num>
  <w:num w:numId="13" w16cid:durableId="752627678">
    <w:abstractNumId w:val="15"/>
  </w:num>
  <w:num w:numId="14" w16cid:durableId="1227842456">
    <w:abstractNumId w:val="10"/>
  </w:num>
  <w:num w:numId="15" w16cid:durableId="769786704">
    <w:abstractNumId w:val="7"/>
  </w:num>
  <w:num w:numId="16" w16cid:durableId="1086463624">
    <w:abstractNumId w:val="14"/>
  </w:num>
  <w:num w:numId="17" w16cid:durableId="1727021658">
    <w:abstractNumId w:val="5"/>
  </w:num>
  <w:num w:numId="18" w16cid:durableId="1884057695">
    <w:abstractNumId w:val="12"/>
  </w:num>
  <w:num w:numId="19" w16cid:durableId="1674603726">
    <w:abstractNumId w:val="20"/>
  </w:num>
  <w:num w:numId="20" w16cid:durableId="1243564510">
    <w:abstractNumId w:val="17"/>
  </w:num>
  <w:num w:numId="21" w16cid:durableId="396394304">
    <w:abstractNumId w:val="18"/>
  </w:num>
  <w:num w:numId="22" w16cid:durableId="93668107">
    <w:abstractNumId w:val="11"/>
  </w:num>
  <w:num w:numId="23" w16cid:durableId="182604999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31C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631"/>
    <w:rsid w:val="0013580F"/>
    <w:rsid w:val="00137B6D"/>
    <w:rsid w:val="0014070B"/>
    <w:rsid w:val="001422C1"/>
    <w:rsid w:val="00147917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5BD2"/>
    <w:rsid w:val="00290B5C"/>
    <w:rsid w:val="00294791"/>
    <w:rsid w:val="002B0B30"/>
    <w:rsid w:val="002B0C78"/>
    <w:rsid w:val="002C0C02"/>
    <w:rsid w:val="002C1277"/>
    <w:rsid w:val="002C60AD"/>
    <w:rsid w:val="002D0E0E"/>
    <w:rsid w:val="002D3BC2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5D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470C9"/>
    <w:rsid w:val="005578FA"/>
    <w:rsid w:val="00565129"/>
    <w:rsid w:val="00565CD0"/>
    <w:rsid w:val="00567820"/>
    <w:rsid w:val="005704F2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33DA"/>
    <w:rsid w:val="006A4978"/>
    <w:rsid w:val="006A5009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5A10"/>
    <w:rsid w:val="0078609F"/>
    <w:rsid w:val="007917BA"/>
    <w:rsid w:val="00791A33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0630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2BEB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21D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2F3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1995"/>
    <w:rsid w:val="00F86F47"/>
    <w:rsid w:val="00F90B64"/>
    <w:rsid w:val="00FB2F0F"/>
    <w:rsid w:val="00FB5086"/>
    <w:rsid w:val="00FB5411"/>
    <w:rsid w:val="00FB6392"/>
    <w:rsid w:val="00FD3C70"/>
    <w:rsid w:val="00FD6820"/>
    <w:rsid w:val="00FD68F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1517/Kontrastmedel%20-%20Intraven%c3%b6s%20tillf%c3%b6rsel%20av%20jodhaltigt%20kontrastmedel.pdf?a=false&amp;guest=true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52" y="187658"/>
          <a:ext cx="966336" cy="434307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3379" y="187658"/>
          <a:ext cx="966336" cy="434307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6206" y="187658"/>
          <a:ext cx="966336" cy="434307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19033" y="187613"/>
          <a:ext cx="966539" cy="434397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2DFB7B01-DA0C-43DF-B008-0CC3F5A06681}" type="presOf" srcId="{72C3C3E7-AFE7-48AF-A84A-F5F4B462ABCE}" destId="{AD4E5296-B06F-4F82-9CB5-F741BF6BFCC1}" srcOrd="0" destOrd="0" presId="urn:microsoft.com/office/officeart/2005/8/layout/hChevron3"/>
    <dgm:cxn modelId="{5354BB0E-3D53-4D0C-8711-2A750684C9B1}" type="presOf" srcId="{548E9FD9-7371-42E5-8C31-C03B33C90BF7}" destId="{6CE68A43-9C69-4212-AF24-9AFEE7CA1715}" srcOrd="0" destOrd="0" presId="urn:microsoft.com/office/officeart/2005/8/layout/hChevron3"/>
    <dgm:cxn modelId="{3500EA9E-84DB-469A-918A-17FBBDFC7D2E}" type="presOf" srcId="{7D55B2F1-F7F7-4A6B-AFB0-F846FDB634B5}" destId="{E13D0391-DAD9-4B61-AB66-3FA48A4F7006}" srcOrd="0" destOrd="0" presId="urn:microsoft.com/office/officeart/2005/8/layout/hChevron3"/>
    <dgm:cxn modelId="{5D58E6AC-EB49-42C7-A79F-960C51B081A7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4DDD06EF-0B67-4327-8EFE-B768BC2D4C3F}" type="presOf" srcId="{B73EA016-5B5E-4372-8AFF-E16F061CFA05}" destId="{1F6A0B97-83F0-4189-B0CB-00156B0AC153}" srcOrd="0" destOrd="0" presId="urn:microsoft.com/office/officeart/2005/8/layout/hChevron3"/>
    <dgm:cxn modelId="{423E5A58-2A26-4021-B9B2-35C4D19985DB}" type="presParOf" srcId="{1F6A0B97-83F0-4189-B0CB-00156B0AC153}" destId="{4784DBD1-3CBE-41A8-A2C7-CF088F838C79}" srcOrd="0" destOrd="0" presId="urn:microsoft.com/office/officeart/2005/8/layout/hChevron3"/>
    <dgm:cxn modelId="{8D6C2711-65E5-4321-A7D1-C5A6F1E27BD3}" type="presParOf" srcId="{1F6A0B97-83F0-4189-B0CB-00156B0AC153}" destId="{37D14BC8-3203-463C-9804-9B3B86B621FF}" srcOrd="1" destOrd="0" presId="urn:microsoft.com/office/officeart/2005/8/layout/hChevron3"/>
    <dgm:cxn modelId="{562BA3AD-F37F-4144-BBD8-ED2E3A3D267D}" type="presParOf" srcId="{1F6A0B97-83F0-4189-B0CB-00156B0AC153}" destId="{E13D0391-DAD9-4B61-AB66-3FA48A4F7006}" srcOrd="2" destOrd="0" presId="urn:microsoft.com/office/officeart/2005/8/layout/hChevron3"/>
    <dgm:cxn modelId="{8AEE3F1E-44B9-42E5-8FA0-A4AB7ECB711E}" type="presParOf" srcId="{1F6A0B97-83F0-4189-B0CB-00156B0AC153}" destId="{F9271109-4339-4036-9126-150629D10456}" srcOrd="3" destOrd="0" presId="urn:microsoft.com/office/officeart/2005/8/layout/hChevron3"/>
    <dgm:cxn modelId="{31884766-B043-4782-BC0F-E1B9DF0DC01A}" type="presParOf" srcId="{1F6A0B97-83F0-4189-B0CB-00156B0AC153}" destId="{AD4E5296-B06F-4F82-9CB5-F741BF6BFCC1}" srcOrd="4" destOrd="0" presId="urn:microsoft.com/office/officeart/2005/8/layout/hChevron3"/>
    <dgm:cxn modelId="{BC3AAAFF-FEDC-40A8-97D6-2AB06C967527}" type="presParOf" srcId="{1F6A0B97-83F0-4189-B0CB-00156B0AC153}" destId="{99F7A086-6C98-4385-8FFE-3337C1F24694}" srcOrd="5" destOrd="0" presId="urn:microsoft.com/office/officeart/2005/8/layout/hChevron3"/>
    <dgm:cxn modelId="{0A1448FD-000B-48B6-8D76-45E222E4D355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52" y="187658"/>
          <a:ext cx="966336" cy="434307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52" y="187658"/>
        <a:ext cx="857759" cy="434307"/>
      </dsp:txXfrm>
    </dsp:sp>
    <dsp:sp modelId="{E13D0391-DAD9-4B61-AB66-3FA48A4F7006}">
      <dsp:nvSpPr>
        <dsp:cNvPr id="0" name=""/>
        <dsp:cNvSpPr/>
      </dsp:nvSpPr>
      <dsp:spPr>
        <a:xfrm>
          <a:off x="773379" y="187658"/>
          <a:ext cx="966336" cy="434307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990533" y="187658"/>
        <a:ext cx="532029" cy="434307"/>
      </dsp:txXfrm>
    </dsp:sp>
    <dsp:sp modelId="{AD4E5296-B06F-4F82-9CB5-F741BF6BFCC1}">
      <dsp:nvSpPr>
        <dsp:cNvPr id="0" name=""/>
        <dsp:cNvSpPr/>
      </dsp:nvSpPr>
      <dsp:spPr>
        <a:xfrm>
          <a:off x="1546206" y="187658"/>
          <a:ext cx="966336" cy="434307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1763360" y="187658"/>
        <a:ext cx="532029" cy="434307"/>
      </dsp:txXfrm>
    </dsp:sp>
    <dsp:sp modelId="{6CE68A43-9C69-4212-AF24-9AFEE7CA1715}">
      <dsp:nvSpPr>
        <dsp:cNvPr id="0" name=""/>
        <dsp:cNvSpPr/>
      </dsp:nvSpPr>
      <dsp:spPr>
        <a:xfrm>
          <a:off x="2319033" y="187613"/>
          <a:ext cx="966539" cy="434397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36232" y="187613"/>
        <a:ext cx="532142" cy="43439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2</Pages>
  <Words>222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Sternum K+ (836800)</dc:title>
  <dc:subject/>
  <dc:creator>patrik.jens.johansson@vgregion.se</dc:creator>
  <keywords/>
  <lastModifiedBy>Ulrica Sehlberg</lastModifiedBy>
  <revision>13</revision>
  <lastPrinted>2016-03-31T10:56:00.0000000Z</lastPrinted>
  <dcterms:created xsi:type="dcterms:W3CDTF">2022-05-18T04:23:00.0000000Z</dcterms:created>
  <dcterms:modified xsi:type="dcterms:W3CDTF">2025-03-25T14:09:00.0000000Z</dcterms:modified>
</coreProperties>
</file>