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39DE" w14:textId="77777777" w:rsidR="005704F2" w:rsidRDefault="005704F2" w:rsidP="00F35B05">
      <w:pPr>
        <w:pStyle w:val="Rubrik2"/>
        <w:sectPr w:rsidR="005704F2" w:rsidSect="005704F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BF1591" w14:textId="77777777" w:rsidR="005704F2" w:rsidRPr="005704F2" w:rsidRDefault="005704F2" w:rsidP="005704F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AB1466" w14:textId="77777777" w:rsidR="005704F2" w:rsidRPr="005704F2" w:rsidRDefault="005704F2" w:rsidP="005704F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65DEDA1" w14:textId="2AEF379C" w:rsidR="005704F2" w:rsidRPr="005704F2" w:rsidRDefault="00285BD2" w:rsidP="00285BD2">
      <w:pPr>
        <w:pStyle w:val="Rubrik1"/>
        <w:ind w:left="0"/>
        <w:rPr>
          <w:sz w:val="18"/>
          <w:szCs w:val="18"/>
        </w:rPr>
      </w:pPr>
      <w:r w:rsidRPr="005704F2">
        <w:t>DT Sternum K+ (836800)</w:t>
      </w:r>
    </w:p>
    <w:p w14:paraId="7E9C685E" w14:textId="77777777" w:rsidR="005704F2" w:rsidRPr="005704F2" w:rsidRDefault="005704F2" w:rsidP="005704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15CED1C" w14:textId="77777777" w:rsidR="005704F2" w:rsidRPr="005704F2" w:rsidRDefault="005704F2" w:rsidP="00147917">
      <w:pPr>
        <w:pStyle w:val="Rubrik2"/>
        <w:ind w:left="0"/>
      </w:pPr>
      <w:r w:rsidRPr="005704F2">
        <w:t>Syfte</w:t>
      </w:r>
    </w:p>
    <w:p w14:paraId="75013AE3" w14:textId="77777777" w:rsidR="005704F2" w:rsidRDefault="005704F2" w:rsidP="005704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704F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10455D6" w14:textId="2A959B09" w:rsidR="00B62BEB" w:rsidRPr="005704F2" w:rsidRDefault="00B62BEB" w:rsidP="00147917">
      <w:pPr>
        <w:pStyle w:val="Rubrik2"/>
        <w:ind w:left="0"/>
      </w:pPr>
      <w:r>
        <w:t>Förändringar sedan föregående version</w:t>
      </w:r>
    </w:p>
    <w:p w14:paraId="1E5DA71F" w14:textId="3FCE8AD6" w:rsidR="00B62BEB" w:rsidRPr="005704F2" w:rsidRDefault="003D25D2" w:rsidP="00B62BE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2EF4D10B" w14:textId="77777777" w:rsidR="00B62BEB" w:rsidRPr="005704F2" w:rsidRDefault="00B62BEB" w:rsidP="005704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B3D1000" w14:textId="77777777" w:rsidR="005704F2" w:rsidRPr="005704F2" w:rsidRDefault="005704F2" w:rsidP="005704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09B9B75" w14:textId="77777777" w:rsidR="005704F2" w:rsidRPr="005704F2" w:rsidRDefault="005704F2" w:rsidP="00147917">
      <w:pPr>
        <w:pStyle w:val="Rubrik2"/>
        <w:ind w:left="0"/>
      </w:pPr>
      <w:r w:rsidRPr="005704F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704F2" w:rsidRPr="005704F2" w14:paraId="0CE0697C" w14:textId="77777777" w:rsidTr="003C631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CA7879B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20A36AC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Retrosternal abscess mm.</w:t>
            </w:r>
          </w:p>
        </w:tc>
      </w:tr>
      <w:tr w:rsidR="005704F2" w:rsidRPr="005704F2" w14:paraId="058B7A35" w14:textId="77777777" w:rsidTr="003C631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3B7D6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46E3EF" w14:textId="3BEBD20A" w:rsidR="005704F2" w:rsidRPr="005704F2" w:rsidRDefault="003D25D2" w:rsidP="005704F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5704F2" w:rsidRPr="005704F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="005704F2" w:rsidRPr="005704F2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3A329E7" w14:textId="1D1B68AA" w:rsidR="005704F2" w:rsidRPr="005704F2" w:rsidRDefault="005704F2" w:rsidP="005704F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PVK</w:t>
            </w:r>
          </w:p>
        </w:tc>
      </w:tr>
      <w:tr w:rsidR="005704F2" w:rsidRPr="005704F2" w14:paraId="6E6ABB13" w14:textId="77777777" w:rsidTr="003C631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DBFD53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922A3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5704F2" w:rsidRPr="005704F2" w14:paraId="2D71B3E5" w14:textId="77777777" w:rsidTr="003C631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97B71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5802D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5704F2" w:rsidRPr="005704F2" w14:paraId="49BD973A" w14:textId="77777777" w:rsidTr="003C631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0F1E1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0290FB" w14:textId="0F7C55E8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08631C" w:rsidRPr="005704F2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5704F2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  <w:r w:rsidRPr="005704F2">
              <w:rPr>
                <w:rFonts w:ascii="Arial" w:hAnsi="Arial" w:cs="Arial"/>
                <w:sz w:val="18"/>
                <w:szCs w:val="18"/>
              </w:rPr>
              <w:t xml:space="preserve">I andra och tredje trimestern finns risk att fostret hamnar i strålfältet. </w:t>
            </w:r>
          </w:p>
          <w:p w14:paraId="6E80B63C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000000"/>
                <w:sz w:val="18"/>
                <w:szCs w:val="18"/>
              </w:rPr>
              <w:t xml:space="preserve">För övriga strålskyddsregler se kapitel 4.2 och 5.2 i </w:t>
            </w:r>
          </w:p>
          <w:p w14:paraId="5ADC1FD2" w14:textId="3AADC605" w:rsidR="005704F2" w:rsidRPr="005704F2" w:rsidRDefault="003D25D2" w:rsidP="005704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5704F2" w:rsidRPr="005704F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704F2" w:rsidRPr="005704F2" w14:paraId="040091F1" w14:textId="77777777" w:rsidTr="003C631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95F610B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B1A95B9" w14:textId="77777777" w:rsidR="005704F2" w:rsidRPr="005704F2" w:rsidRDefault="005704F2" w:rsidP="005704F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5EEB2EC" w14:textId="77777777" w:rsidR="005704F2" w:rsidRPr="005704F2" w:rsidRDefault="005704F2" w:rsidP="005704F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2152E3F9" w14:textId="77777777" w:rsidR="005704F2" w:rsidRPr="005704F2" w:rsidRDefault="005704F2" w:rsidP="005704F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4EB6CCC" w14:textId="77777777" w:rsidR="005704F2" w:rsidRPr="005704F2" w:rsidRDefault="005704F2" w:rsidP="005704F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6B981F5" w14:textId="77777777" w:rsidR="005704F2" w:rsidRPr="005704F2" w:rsidRDefault="005704F2" w:rsidP="00147917">
      <w:pPr>
        <w:pStyle w:val="Rubrik2"/>
        <w:ind w:left="0"/>
      </w:pPr>
      <w:r w:rsidRPr="005704F2">
        <w:t>Bildtagning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5704F2" w:rsidRPr="005704F2" w14:paraId="7C2C6469" w14:textId="77777777" w:rsidTr="005704F2">
        <w:trPr>
          <w:trHeight w:val="5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8884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E216DDC" wp14:editId="5380533C">
                  <wp:extent cx="3286125" cy="809625"/>
                  <wp:effectExtent l="0" t="0" r="28575" b="0"/>
                  <wp:docPr id="8" name="Diagram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711B2D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704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05F51E" wp14:editId="6899754F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240030</wp:posOffset>
                      </wp:positionV>
                      <wp:extent cx="410210" cy="709295"/>
                      <wp:effectExtent l="0" t="0" r="8890" b="0"/>
                      <wp:wrapNone/>
                      <wp:docPr id="12" name="Upp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092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6EAF50" w14:textId="77777777" w:rsidR="005704F2" w:rsidRDefault="005704F2" w:rsidP="0008631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05F51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2" o:spid="_x0000_s1026" type="#_x0000_t68" style="position:absolute;left:0;text-align:left;margin-left:59.4pt;margin-top:18.9pt;width:32.3pt;height:55.8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" adj="6246" fillcolor="red" stroked="f" strokeweight="1pt">
                      <v:textbox inset="1mm,1mm,1mm,1mm">
                        <w:txbxContent>
                          <w:p w14:paraId="756EAF50" w14:textId="77777777" w:rsidR="005704F2" w:rsidRDefault="005704F2" w:rsidP="0008631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04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3649D0" wp14:editId="57BAA2E7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240030</wp:posOffset>
                      </wp:positionV>
                      <wp:extent cx="1555115" cy="715645"/>
                      <wp:effectExtent l="19050" t="19050" r="26035" b="27305"/>
                      <wp:wrapNone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338" cy="71564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06695" id="Rektangel 11" o:spid="_x0000_s1026" style="position:absolute;margin-left:10.8pt;margin-top:18.9pt;width:122.4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" filled="f" strokecolor="red" strokeweight="3pt"/>
                  </w:pict>
                </mc:Fallback>
              </mc:AlternateContent>
            </w:r>
            <w:r w:rsidRPr="005704F2">
              <w:rPr>
                <w:noProof/>
                <w:szCs w:val="20"/>
              </w:rPr>
              <w:drawing>
                <wp:inline distT="0" distB="0" distL="0" distR="0" wp14:anchorId="2E0858CD" wp14:editId="114384FF">
                  <wp:extent cx="1589491" cy="1441450"/>
                  <wp:effectExtent l="0" t="0" r="0" b="635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807691" name=""/>
                          <pic:cNvPicPr/>
                        </pic:nvPicPr>
                        <pic:blipFill>
                          <a:blip r:embed="rId24"/>
                          <a:srcRect b="25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292" cy="1453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4F2" w:rsidRPr="005704F2" w14:paraId="5520261F" w14:textId="77777777" w:rsidTr="005704F2">
        <w:trPr>
          <w:trHeight w:val="2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4E1512E5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82B3AF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07E8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5704F2" w:rsidRPr="005704F2" w14:paraId="225FB340" w14:textId="77777777" w:rsidTr="005704F2">
        <w:trPr>
          <w:trHeight w:val="2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D63611B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12D9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Jugulum – diafragma.</w:t>
            </w: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B918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5704F2" w:rsidRPr="005704F2" w14:paraId="461D951C" w14:textId="77777777" w:rsidTr="005704F2">
        <w:trPr>
          <w:trHeight w:val="2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C6C5685" w14:textId="77777777" w:rsidR="005704F2" w:rsidRPr="005704F2" w:rsidRDefault="005704F2" w:rsidP="005704F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Sternum K+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015F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5704F2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704F2">
              <w:rPr>
                <w:rFonts w:ascii="Arial" w:hAnsi="Arial" w:cs="Arial"/>
                <w:sz w:val="18"/>
                <w:szCs w:val="18"/>
              </w:rPr>
              <w:t xml:space="preserve"> Jugulum – processus xiphoideus.</w:t>
            </w:r>
          </w:p>
          <w:p w14:paraId="7C9782E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314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</w:tbl>
    <w:p w14:paraId="77EE39F8" w14:textId="77777777" w:rsidR="005704F2" w:rsidRPr="005704F2" w:rsidRDefault="005704F2" w:rsidP="005704F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90C879C" w14:textId="77777777" w:rsidR="005704F2" w:rsidRPr="005704F2" w:rsidRDefault="005704F2" w:rsidP="005704F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0BB37E0" w14:textId="77777777" w:rsidR="005704F2" w:rsidRPr="005704F2" w:rsidRDefault="005704F2" w:rsidP="00147917">
      <w:pPr>
        <w:pStyle w:val="Rubrik2"/>
        <w:ind w:left="0"/>
      </w:pPr>
      <w:r w:rsidRPr="005704F2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54"/>
        <w:gridCol w:w="1575"/>
        <w:gridCol w:w="2380"/>
      </w:tblGrid>
      <w:tr w:rsidR="005704F2" w:rsidRPr="005704F2" w14:paraId="013EA9C5" w14:textId="77777777" w:rsidTr="005704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5B6744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955BD7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F13388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51D9EA" wp14:editId="6D21D772">
                      <wp:simplePos x="0" y="0"/>
                      <wp:positionH relativeFrom="margin">
                        <wp:posOffset>521335</wp:posOffset>
                      </wp:positionH>
                      <wp:positionV relativeFrom="paragraph">
                        <wp:posOffset>587375</wp:posOffset>
                      </wp:positionV>
                      <wp:extent cx="409575" cy="575945"/>
                      <wp:effectExtent l="19050" t="19050" r="0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14185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E23456" w14:textId="77777777" w:rsidR="005704F2" w:rsidRPr="0066564D" w:rsidRDefault="005704F2" w:rsidP="00E22F3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51D9E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41.05pt;margin-top:46.25pt;width:32.25pt;height:45.35pt;rotation:343174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" adj="13920" fillcolor="red" stroked="f" strokeweight="1pt">
                      <v:textbox style="layout-flow:vertical" inset="1mm,1mm,1mm,1mm">
                        <w:txbxContent>
                          <w:p w14:paraId="21E23456" w14:textId="77777777" w:rsidR="005704F2" w:rsidRPr="0066564D" w:rsidRDefault="005704F2" w:rsidP="00E22F3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704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5330C4" wp14:editId="0082AEE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527050</wp:posOffset>
                      </wp:positionV>
                      <wp:extent cx="821055" cy="71120"/>
                      <wp:effectExtent l="19050" t="19050" r="36195" b="241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1088" cy="7125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89BF4F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41.5pt" to="67.4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" strokecolor="red" strokeweight="3pt">
                      <v:stroke joinstyle="miter"/>
                    </v:line>
                  </w:pict>
                </mc:Fallback>
              </mc:AlternateContent>
            </w:r>
            <w:r w:rsidRPr="005704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7C1295" wp14:editId="22E1A8F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765810</wp:posOffset>
                      </wp:positionV>
                      <wp:extent cx="407035" cy="559435"/>
                      <wp:effectExtent l="19050" t="0" r="0" b="1206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39353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8581B2" w14:textId="77777777" w:rsidR="005704F2" w:rsidRPr="0066567D" w:rsidRDefault="005704F2" w:rsidP="005470C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C1295" id="Upp 19" o:spid="_x0000_s1028" type="#_x0000_t68" style="position:absolute;left:0;text-align:left;margin-left:.6pt;margin-top:60.3pt;width:32.05pt;height:44.05pt;rotation:626890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" adj="7858" fillcolor="red" stroked="f" strokeweight="1pt">
                      <v:textbox style="layout-flow:vertical;mso-layout-flow-alt:bottom-to-top" inset="1mm,1mm,1mm,1mm">
                        <w:txbxContent>
                          <w:p w14:paraId="288581B2" w14:textId="77777777" w:rsidR="005704F2" w:rsidRPr="0066567D" w:rsidRDefault="005704F2" w:rsidP="005470C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04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1C9C22" wp14:editId="529E989C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15875</wp:posOffset>
                      </wp:positionV>
                      <wp:extent cx="106045" cy="1430655"/>
                      <wp:effectExtent l="19050" t="19050" r="27305" b="3619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268" cy="143097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DF4C58" id="Rak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5pt,1.25pt" to="45.3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5704F2">
              <w:rPr>
                <w:noProof/>
                <w:szCs w:val="20"/>
              </w:rPr>
              <w:t xml:space="preserve"> </w:t>
            </w:r>
            <w:r w:rsidRPr="005704F2">
              <w:rPr>
                <w:noProof/>
                <w:szCs w:val="20"/>
              </w:rPr>
              <w:drawing>
                <wp:inline distT="0" distB="0" distL="0" distR="0" wp14:anchorId="29516926" wp14:editId="333B8D6E">
                  <wp:extent cx="803640" cy="1448468"/>
                  <wp:effectExtent l="0" t="0" r="0" b="0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98380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754" cy="1475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529583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D7866" wp14:editId="2FF0A6D0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394970</wp:posOffset>
                      </wp:positionV>
                      <wp:extent cx="410210" cy="575945"/>
                      <wp:effectExtent l="0" t="6668" r="0" b="2222"/>
                      <wp:wrapNone/>
                      <wp:docPr id="23" name="Upp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AEB1B5" w14:textId="77777777" w:rsidR="005704F2" w:rsidRPr="0066567D" w:rsidRDefault="005704F2" w:rsidP="005470C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D7866" id="Upp 23" o:spid="_x0000_s1029" type="#_x0000_t68" style="position:absolute;left:0;text-align:left;margin-left:14.8pt;margin-top:31.1pt;width:32.3pt;height:45.3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" adj="7692" fillcolor="red" stroked="f" strokeweight="1pt">
                      <v:textbox style="layout-flow:vertical;mso-layout-flow-alt:bottom-to-top" inset="1mm,1mm,1mm,1mm">
                        <w:txbxContent>
                          <w:p w14:paraId="74AEB1B5" w14:textId="77777777" w:rsidR="005704F2" w:rsidRPr="0066567D" w:rsidRDefault="005704F2" w:rsidP="005470C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04F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3C5786" wp14:editId="2BF680FA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25400</wp:posOffset>
                      </wp:positionV>
                      <wp:extent cx="17780" cy="1063625"/>
                      <wp:effectExtent l="19050" t="19050" r="20320" b="22225"/>
                      <wp:wrapNone/>
                      <wp:docPr id="3" name="R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13" cy="106403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A2A09B" id="Rak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pt,2pt" to="54.7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5704F2">
              <w:rPr>
                <w:noProof/>
                <w:szCs w:val="20"/>
              </w:rPr>
              <w:drawing>
                <wp:inline distT="0" distB="0" distL="0" distR="0" wp14:anchorId="2ABED3BC" wp14:editId="75CD8FC3">
                  <wp:extent cx="1382796" cy="1070451"/>
                  <wp:effectExtent l="0" t="0" r="8255" b="0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64440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687" cy="1083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4F2" w:rsidRPr="005704F2" w14:paraId="7F275D74" w14:textId="77777777" w:rsidTr="005704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03A29D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235C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</w:rPr>
              <w:t xml:space="preserve">Vinkelrätt mot sternums längsaxel. DFOV skall omfatta hela sternum med omgivande mjukdelar (ca 200 mm). 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56094F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AFD267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704F2" w:rsidRPr="005704F2" w14:paraId="6F301A5B" w14:textId="77777777" w:rsidTr="005704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393982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FE833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</w:rPr>
              <w:t>Parallellt med sternums längsaxel.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5BBA4D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E070AA3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704F2" w:rsidRPr="005704F2" w14:paraId="12261EFA" w14:textId="77777777" w:rsidTr="005704F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6FFABD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2EADF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</w:rPr>
              <w:t>Parallellt med medellinjen.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29280F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F2800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B7F2A85" w14:textId="77777777" w:rsidR="005704F2" w:rsidRPr="005704F2" w:rsidRDefault="005704F2" w:rsidP="005704F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8F1805" w14:textId="77777777" w:rsidR="005704F2" w:rsidRPr="005704F2" w:rsidRDefault="005704F2" w:rsidP="00147917">
      <w:pPr>
        <w:pStyle w:val="Rubrik2"/>
        <w:ind w:left="0"/>
      </w:pPr>
      <w:r w:rsidRPr="005704F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704F2" w:rsidRPr="005704F2" w14:paraId="5C225176" w14:textId="77777777" w:rsidTr="003C6315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993A47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55D940D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205A3E4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6D549E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5704F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5415BB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2D262BB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704F2" w:rsidRPr="005704F2" w14:paraId="3909184C" w14:textId="77777777" w:rsidTr="003C631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BF82F" w14:textId="77777777" w:rsidR="005704F2" w:rsidRPr="005704F2" w:rsidRDefault="005704F2" w:rsidP="005704F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Sternum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CE52A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037AD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4C343" w14:textId="7418352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B</w:t>
            </w:r>
            <w:r w:rsidR="002D3BC2">
              <w:rPr>
                <w:rFonts w:ascii="Arial" w:hAnsi="Arial" w:cs="Arial"/>
                <w:sz w:val="18"/>
                <w:szCs w:val="18"/>
              </w:rPr>
              <w:t>r40</w:t>
            </w:r>
            <w:r w:rsidRPr="005704F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3ABE5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3463FC5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5704F2" w:rsidRPr="005704F2" w14:paraId="4CB5A5A2" w14:textId="77777777" w:rsidTr="003C631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CF5EA23" w14:textId="77777777" w:rsidR="005704F2" w:rsidRPr="005704F2" w:rsidRDefault="005704F2" w:rsidP="005704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418FA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F2DFA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38CBC" w14:textId="01AC426F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B</w:t>
            </w:r>
            <w:r w:rsidR="002D3BC2">
              <w:rPr>
                <w:rFonts w:ascii="Arial" w:hAnsi="Arial" w:cs="Arial"/>
                <w:sz w:val="18"/>
                <w:szCs w:val="18"/>
              </w:rPr>
              <w:t>r40</w:t>
            </w:r>
            <w:r w:rsidRPr="005704F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AFBFD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151DDC5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5704F2" w:rsidRPr="005704F2" w14:paraId="281DD1E1" w14:textId="77777777" w:rsidTr="003C631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FA0143C" w14:textId="77777777" w:rsidR="005704F2" w:rsidRPr="005704F2" w:rsidRDefault="005704F2" w:rsidP="005704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54093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B2E20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58306" w14:textId="7ACD2DCC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B</w:t>
            </w:r>
            <w:r w:rsidR="002D3BC2">
              <w:rPr>
                <w:rFonts w:ascii="Arial" w:hAnsi="Arial" w:cs="Arial"/>
                <w:sz w:val="18"/>
                <w:szCs w:val="18"/>
              </w:rPr>
              <w:t>r40</w:t>
            </w:r>
            <w:r w:rsidRPr="005704F2">
              <w:rPr>
                <w:rFonts w:ascii="Arial" w:hAnsi="Arial" w:cs="Arial"/>
                <w:sz w:val="18"/>
                <w:szCs w:val="18"/>
              </w:rPr>
              <w:t>/</w:t>
            </w: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071B2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4B67E73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704F2" w:rsidRPr="005704F2" w14:paraId="5A33235D" w14:textId="77777777" w:rsidTr="003C6315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B095EE3" w14:textId="77777777" w:rsidR="005704F2" w:rsidRPr="005704F2" w:rsidRDefault="005704F2" w:rsidP="005704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189DC24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0CF3B54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923CEB9" w14:textId="47C90DC6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D3BC2">
              <w:rPr>
                <w:rFonts w:ascii="Arial" w:hAnsi="Arial" w:cs="Arial"/>
                <w:sz w:val="18"/>
                <w:szCs w:val="18"/>
                <w:lang w:val="en-US"/>
              </w:rPr>
              <w:t>r40</w:t>
            </w: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DBE5472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9BA4698" w14:textId="5E829D49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E22F3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PACS</w:t>
            </w:r>
          </w:p>
        </w:tc>
      </w:tr>
      <w:tr w:rsidR="005704F2" w:rsidRPr="005704F2" w14:paraId="65DE18CC" w14:textId="77777777" w:rsidTr="003C6315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E08112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</w:t>
            </w:r>
            <w:r w:rsidRPr="005704F2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5704F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skelett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48B06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625D8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69FF2" w14:textId="07225181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D3BC2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2BD8A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8CE1A92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704F2" w:rsidRPr="005704F2" w14:paraId="1860AD5D" w14:textId="77777777" w:rsidTr="003C631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6A2813" w14:textId="77777777" w:rsidR="005704F2" w:rsidRPr="005704F2" w:rsidRDefault="005704F2" w:rsidP="005704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00BD6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2EDA6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4027F" w14:textId="4A9D7CE8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D3BC2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0B275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62AF0B1" w14:textId="3E6E585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E22F3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PACS</w:t>
            </w:r>
          </w:p>
        </w:tc>
      </w:tr>
      <w:tr w:rsidR="005704F2" w:rsidRPr="005704F2" w14:paraId="14AC68AD" w14:textId="77777777" w:rsidTr="003C631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FE79450" w14:textId="77777777" w:rsidR="005704F2" w:rsidRPr="005704F2" w:rsidRDefault="005704F2" w:rsidP="005704F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19E81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A5B62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091FF" w14:textId="7BCABFF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</w:rPr>
              <w:t>B</w:t>
            </w:r>
            <w:r w:rsidR="002D3BC2">
              <w:rPr>
                <w:rFonts w:ascii="Arial" w:hAnsi="Arial" w:cs="Arial"/>
                <w:sz w:val="18"/>
                <w:szCs w:val="18"/>
              </w:rPr>
              <w:t>r40</w:t>
            </w:r>
            <w:r w:rsidRPr="005704F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DDAD9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A219060" w14:textId="3BCD6DB9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2D3BC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PACS</w:t>
            </w:r>
          </w:p>
        </w:tc>
      </w:tr>
      <w:tr w:rsidR="005704F2" w:rsidRPr="005704F2" w14:paraId="6D904967" w14:textId="77777777" w:rsidTr="003C631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8785C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E2E26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D41A4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C289E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EE86D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76BD3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5704F2" w:rsidRPr="005704F2" w14:paraId="4010C503" w14:textId="77777777" w:rsidTr="003C631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CE6C2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D8183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E3AAE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E18FA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0FAA6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C8540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04F2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E62D8FB" w14:textId="77777777" w:rsidR="005704F2" w:rsidRPr="005704F2" w:rsidRDefault="005704F2" w:rsidP="005704F2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112B0DAC" w14:textId="77777777" w:rsidR="005704F2" w:rsidRPr="005704F2" w:rsidRDefault="005704F2" w:rsidP="00147917">
      <w:pPr>
        <w:pStyle w:val="Rubrik2"/>
        <w:ind w:left="0"/>
      </w:pPr>
      <w:r w:rsidRPr="005704F2">
        <w:rPr>
          <w:lang w:val="en-US"/>
        </w:rPr>
        <w:t xml:space="preserve">Hängning </w:t>
      </w:r>
      <w:r w:rsidRPr="005704F2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5704F2" w:rsidRPr="005704F2" w14:paraId="557E3F14" w14:textId="77777777" w:rsidTr="005704F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BB835F5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4FAD3DE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59EB9A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544F283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1188A4A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30EC4B71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46C864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04F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1829446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Sternum K+</w:t>
            </w:r>
          </w:p>
          <w:p w14:paraId="297F0325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8A86163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Sternum K+</w:t>
            </w:r>
          </w:p>
          <w:p w14:paraId="3EACB642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02D8CAA9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1E3703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D54B804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Sternum K+</w:t>
            </w:r>
          </w:p>
          <w:p w14:paraId="56242740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402AC20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Sternum K+</w:t>
            </w:r>
          </w:p>
          <w:p w14:paraId="3592145A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04F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239A8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2EE52192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170770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2854847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E32978C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ECA1D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2096FA0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F0C21A5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738C9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26060BB6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45B808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8B1C427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6BEDD51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3D3B67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F1CA320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8AAF21F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174D86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7F5C58A2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FC0CAC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07F0E3B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551CEEA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7BCCFC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E73C18E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D52E8B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6748AF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3AB21452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C130D2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27AA667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64EAD83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634A3D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323E339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2D0CC1D" w14:textId="77777777" w:rsidR="005704F2" w:rsidRPr="005704F2" w:rsidRDefault="005704F2" w:rsidP="005704F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33362D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58819BFE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C25B90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73F91FC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CD02EE3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9A3991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353DBB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98E0D1E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99A1E1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3217AD34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4A433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F01EDBF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80AA4F5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672C68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01F9714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6F3B981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20382C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5E09B339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5C66BA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0DDC84F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75A5744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D29A01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D6AEB15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9C972D9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47D02B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04F2" w:rsidRPr="005704F2" w14:paraId="3381CAAC" w14:textId="77777777" w:rsidTr="005704F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52D74FD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BEDE9A0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1285F30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4D899E3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94976B" w14:textId="77777777" w:rsidR="005704F2" w:rsidRPr="005704F2" w:rsidRDefault="005704F2" w:rsidP="005704F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5490A6B" w14:textId="77777777" w:rsidR="005704F2" w:rsidRPr="005704F2" w:rsidRDefault="005704F2" w:rsidP="005704F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704F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258B9" w14:textId="77777777" w:rsidR="006A5009" w:rsidRDefault="006A5009">
      <w:r>
        <w:separator/>
      </w:r>
    </w:p>
  </w:endnote>
  <w:endnote w:type="continuationSeparator" w:id="0">
    <w:p w14:paraId="1B65C70C" w14:textId="77777777" w:rsidR="006A5009" w:rsidRDefault="006A5009">
      <w:r>
        <w:continuationSeparator/>
      </w:r>
    </w:p>
  </w:endnote>
  <w:endnote w:type="continuationNotice" w:id="1">
    <w:p w14:paraId="3A4CAC4F" w14:textId="77777777" w:rsidR="006A5009" w:rsidRDefault="006A50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56F84" w14:textId="77777777" w:rsidR="006A5009" w:rsidRDefault="006A5009"/>
  </w:footnote>
  <w:footnote w:type="continuationSeparator" w:id="0">
    <w:p w14:paraId="64519DF1" w14:textId="77777777" w:rsidR="006A5009" w:rsidRDefault="006A5009">
      <w:r>
        <w:continuationSeparator/>
      </w:r>
    </w:p>
  </w:footnote>
  <w:footnote w:type="continuationNotice" w:id="1">
    <w:p w14:paraId="6A0DFCAB" w14:textId="77777777" w:rsidR="006A5009" w:rsidRDefault="006A50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1EA340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904C49C" w:tentative="1">
      <w:start w:val="1"/>
      <w:numFmt w:val="lowerLetter"/>
      <w:lvlText w:val="%2."/>
      <w:lvlJc w:val="left"/>
      <w:pPr>
        <w:ind w:left="1080" w:hanging="360"/>
      </w:pPr>
    </w:lvl>
    <w:lvl w:ilvl="2" w:tplc="30C2CC5E" w:tentative="1">
      <w:start w:val="1"/>
      <w:numFmt w:val="lowerRoman"/>
      <w:lvlText w:val="%3."/>
      <w:lvlJc w:val="right"/>
      <w:pPr>
        <w:ind w:left="1800" w:hanging="180"/>
      </w:pPr>
    </w:lvl>
    <w:lvl w:ilvl="3" w:tplc="DD383C78" w:tentative="1">
      <w:start w:val="1"/>
      <w:numFmt w:val="decimal"/>
      <w:lvlText w:val="%4."/>
      <w:lvlJc w:val="left"/>
      <w:pPr>
        <w:ind w:left="2520" w:hanging="360"/>
      </w:pPr>
    </w:lvl>
    <w:lvl w:ilvl="4" w:tplc="11844402" w:tentative="1">
      <w:start w:val="1"/>
      <w:numFmt w:val="lowerLetter"/>
      <w:lvlText w:val="%5."/>
      <w:lvlJc w:val="left"/>
      <w:pPr>
        <w:ind w:left="3240" w:hanging="360"/>
      </w:pPr>
    </w:lvl>
    <w:lvl w:ilvl="5" w:tplc="92FC6A1C" w:tentative="1">
      <w:start w:val="1"/>
      <w:numFmt w:val="lowerRoman"/>
      <w:lvlText w:val="%6."/>
      <w:lvlJc w:val="right"/>
      <w:pPr>
        <w:ind w:left="3960" w:hanging="180"/>
      </w:pPr>
    </w:lvl>
    <w:lvl w:ilvl="6" w:tplc="47A6049A" w:tentative="1">
      <w:start w:val="1"/>
      <w:numFmt w:val="decimal"/>
      <w:lvlText w:val="%7."/>
      <w:lvlJc w:val="left"/>
      <w:pPr>
        <w:ind w:left="4680" w:hanging="360"/>
      </w:pPr>
    </w:lvl>
    <w:lvl w:ilvl="7" w:tplc="CF4E9EF8" w:tentative="1">
      <w:start w:val="1"/>
      <w:numFmt w:val="lowerLetter"/>
      <w:lvlText w:val="%8."/>
      <w:lvlJc w:val="left"/>
      <w:pPr>
        <w:ind w:left="5400" w:hanging="360"/>
      </w:pPr>
    </w:lvl>
    <w:lvl w:ilvl="8" w:tplc="1D4A1B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8430A03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94484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E4F8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9A4D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A8C2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A6CF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0A7B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EE86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840F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5C2680F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7089C36" w:tentative="1">
      <w:start w:val="1"/>
      <w:numFmt w:val="lowerLetter"/>
      <w:lvlText w:val="%2."/>
      <w:lvlJc w:val="left"/>
      <w:pPr>
        <w:ind w:left="1080" w:hanging="360"/>
      </w:pPr>
    </w:lvl>
    <w:lvl w:ilvl="2" w:tplc="4F2EF636" w:tentative="1">
      <w:start w:val="1"/>
      <w:numFmt w:val="lowerRoman"/>
      <w:lvlText w:val="%3."/>
      <w:lvlJc w:val="right"/>
      <w:pPr>
        <w:ind w:left="1800" w:hanging="180"/>
      </w:pPr>
    </w:lvl>
    <w:lvl w:ilvl="3" w:tplc="21F40D1A" w:tentative="1">
      <w:start w:val="1"/>
      <w:numFmt w:val="decimal"/>
      <w:lvlText w:val="%4."/>
      <w:lvlJc w:val="left"/>
      <w:pPr>
        <w:ind w:left="2520" w:hanging="360"/>
      </w:pPr>
    </w:lvl>
    <w:lvl w:ilvl="4" w:tplc="213EA72A" w:tentative="1">
      <w:start w:val="1"/>
      <w:numFmt w:val="lowerLetter"/>
      <w:lvlText w:val="%5."/>
      <w:lvlJc w:val="left"/>
      <w:pPr>
        <w:ind w:left="3240" w:hanging="360"/>
      </w:pPr>
    </w:lvl>
    <w:lvl w:ilvl="5" w:tplc="75CCB04A" w:tentative="1">
      <w:start w:val="1"/>
      <w:numFmt w:val="lowerRoman"/>
      <w:lvlText w:val="%6."/>
      <w:lvlJc w:val="right"/>
      <w:pPr>
        <w:ind w:left="3960" w:hanging="180"/>
      </w:pPr>
    </w:lvl>
    <w:lvl w:ilvl="6" w:tplc="8E888D1A" w:tentative="1">
      <w:start w:val="1"/>
      <w:numFmt w:val="decimal"/>
      <w:lvlText w:val="%7."/>
      <w:lvlJc w:val="left"/>
      <w:pPr>
        <w:ind w:left="4680" w:hanging="360"/>
      </w:pPr>
    </w:lvl>
    <w:lvl w:ilvl="7" w:tplc="BFD00B54" w:tentative="1">
      <w:start w:val="1"/>
      <w:numFmt w:val="lowerLetter"/>
      <w:lvlText w:val="%8."/>
      <w:lvlJc w:val="left"/>
      <w:pPr>
        <w:ind w:left="5400" w:hanging="360"/>
      </w:pPr>
    </w:lvl>
    <w:lvl w:ilvl="8" w:tplc="03D09C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EFF2DAA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20831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A440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2E61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7E70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3E9D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B0FF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2671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2495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7463158">
    <w:abstractNumId w:val="21"/>
  </w:num>
  <w:num w:numId="2" w16cid:durableId="1231383665">
    <w:abstractNumId w:val="16"/>
  </w:num>
  <w:num w:numId="3" w16cid:durableId="1967008423">
    <w:abstractNumId w:val="0"/>
  </w:num>
  <w:num w:numId="4" w16cid:durableId="1537503075">
    <w:abstractNumId w:val="6"/>
  </w:num>
  <w:num w:numId="5" w16cid:durableId="1566138650">
    <w:abstractNumId w:val="19"/>
  </w:num>
  <w:num w:numId="6" w16cid:durableId="1585871004">
    <w:abstractNumId w:val="2"/>
  </w:num>
  <w:num w:numId="7" w16cid:durableId="1992248275">
    <w:abstractNumId w:val="13"/>
  </w:num>
  <w:num w:numId="8" w16cid:durableId="2118527399">
    <w:abstractNumId w:val="9"/>
  </w:num>
  <w:num w:numId="9" w16cid:durableId="347148220">
    <w:abstractNumId w:val="1"/>
  </w:num>
  <w:num w:numId="10" w16cid:durableId="1403792592">
    <w:abstractNumId w:val="1"/>
  </w:num>
  <w:num w:numId="11" w16cid:durableId="714961438">
    <w:abstractNumId w:val="3"/>
  </w:num>
  <w:num w:numId="12" w16cid:durableId="533423639">
    <w:abstractNumId w:val="4"/>
  </w:num>
  <w:num w:numId="13" w16cid:durableId="752627678">
    <w:abstractNumId w:val="15"/>
  </w:num>
  <w:num w:numId="14" w16cid:durableId="1227842456">
    <w:abstractNumId w:val="10"/>
  </w:num>
  <w:num w:numId="15" w16cid:durableId="769786704">
    <w:abstractNumId w:val="7"/>
  </w:num>
  <w:num w:numId="16" w16cid:durableId="1086463624">
    <w:abstractNumId w:val="14"/>
  </w:num>
  <w:num w:numId="17" w16cid:durableId="1727021658">
    <w:abstractNumId w:val="5"/>
  </w:num>
  <w:num w:numId="18" w16cid:durableId="1884057695">
    <w:abstractNumId w:val="12"/>
  </w:num>
  <w:num w:numId="19" w16cid:durableId="1674603726">
    <w:abstractNumId w:val="20"/>
  </w:num>
  <w:num w:numId="20" w16cid:durableId="1243564510">
    <w:abstractNumId w:val="17"/>
  </w:num>
  <w:num w:numId="21" w16cid:durableId="396394304">
    <w:abstractNumId w:val="18"/>
  </w:num>
  <w:num w:numId="22" w16cid:durableId="93668107">
    <w:abstractNumId w:val="11"/>
  </w:num>
  <w:num w:numId="23" w16cid:durableId="18260499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31C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631"/>
    <w:rsid w:val="0013580F"/>
    <w:rsid w:val="00137B6D"/>
    <w:rsid w:val="0014070B"/>
    <w:rsid w:val="001422C1"/>
    <w:rsid w:val="00147917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5BD2"/>
    <w:rsid w:val="00290B5C"/>
    <w:rsid w:val="00294791"/>
    <w:rsid w:val="002B0B30"/>
    <w:rsid w:val="002B0C78"/>
    <w:rsid w:val="002C0C02"/>
    <w:rsid w:val="002C1277"/>
    <w:rsid w:val="002C60AD"/>
    <w:rsid w:val="002D0E0E"/>
    <w:rsid w:val="002D3BC2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5D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0C9"/>
    <w:rsid w:val="005578FA"/>
    <w:rsid w:val="00565129"/>
    <w:rsid w:val="00565CD0"/>
    <w:rsid w:val="00567820"/>
    <w:rsid w:val="005704F2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33DA"/>
    <w:rsid w:val="006A4978"/>
    <w:rsid w:val="006A5009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5A10"/>
    <w:rsid w:val="0078609F"/>
    <w:rsid w:val="007917BA"/>
    <w:rsid w:val="00791A33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0630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2BEB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21D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2F3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1995"/>
    <w:rsid w:val="00F86F47"/>
    <w:rsid w:val="00F90B64"/>
    <w:rsid w:val="00FB2F0F"/>
    <w:rsid w:val="00FB5086"/>
    <w:rsid w:val="00FB5411"/>
    <w:rsid w:val="00FB6392"/>
    <w:rsid w:val="00FD3C70"/>
    <w:rsid w:val="00FD6820"/>
    <w:rsid w:val="00FD68F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1517/Kontrastmedel%20-%20Intraven%c3%b6s%20tillf%c3%b6rsel%20av%20jodhaltigt%20kontrastmedel.pdf?a=false&amp;guest=true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52" y="187658"/>
          <a:ext cx="966336" cy="434307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3379" y="187658"/>
          <a:ext cx="966336" cy="434307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6206" y="187658"/>
          <a:ext cx="966336" cy="434307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19033" y="187613"/>
          <a:ext cx="966539" cy="434397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2DFB7B01-DA0C-43DF-B008-0CC3F5A06681}" type="presOf" srcId="{72C3C3E7-AFE7-48AF-A84A-F5F4B462ABCE}" destId="{AD4E5296-B06F-4F82-9CB5-F741BF6BFCC1}" srcOrd="0" destOrd="0" presId="urn:microsoft.com/office/officeart/2005/8/layout/hChevron3"/>
    <dgm:cxn modelId="{5354BB0E-3D53-4D0C-8711-2A750684C9B1}" type="presOf" srcId="{548E9FD9-7371-42E5-8C31-C03B33C90BF7}" destId="{6CE68A43-9C69-4212-AF24-9AFEE7CA1715}" srcOrd="0" destOrd="0" presId="urn:microsoft.com/office/officeart/2005/8/layout/hChevron3"/>
    <dgm:cxn modelId="{3500EA9E-84DB-469A-918A-17FBBDFC7D2E}" type="presOf" srcId="{7D55B2F1-F7F7-4A6B-AFB0-F846FDB634B5}" destId="{E13D0391-DAD9-4B61-AB66-3FA48A4F7006}" srcOrd="0" destOrd="0" presId="urn:microsoft.com/office/officeart/2005/8/layout/hChevron3"/>
    <dgm:cxn modelId="{5D58E6AC-EB49-42C7-A79F-960C51B081A7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DDD06EF-0B67-4327-8EFE-B768BC2D4C3F}" type="presOf" srcId="{B73EA016-5B5E-4372-8AFF-E16F061CFA05}" destId="{1F6A0B97-83F0-4189-B0CB-00156B0AC153}" srcOrd="0" destOrd="0" presId="urn:microsoft.com/office/officeart/2005/8/layout/hChevron3"/>
    <dgm:cxn modelId="{423E5A58-2A26-4021-B9B2-35C4D19985DB}" type="presParOf" srcId="{1F6A0B97-83F0-4189-B0CB-00156B0AC153}" destId="{4784DBD1-3CBE-41A8-A2C7-CF088F838C79}" srcOrd="0" destOrd="0" presId="urn:microsoft.com/office/officeart/2005/8/layout/hChevron3"/>
    <dgm:cxn modelId="{8D6C2711-65E5-4321-A7D1-C5A6F1E27BD3}" type="presParOf" srcId="{1F6A0B97-83F0-4189-B0CB-00156B0AC153}" destId="{37D14BC8-3203-463C-9804-9B3B86B621FF}" srcOrd="1" destOrd="0" presId="urn:microsoft.com/office/officeart/2005/8/layout/hChevron3"/>
    <dgm:cxn modelId="{562BA3AD-F37F-4144-BBD8-ED2E3A3D267D}" type="presParOf" srcId="{1F6A0B97-83F0-4189-B0CB-00156B0AC153}" destId="{E13D0391-DAD9-4B61-AB66-3FA48A4F7006}" srcOrd="2" destOrd="0" presId="urn:microsoft.com/office/officeart/2005/8/layout/hChevron3"/>
    <dgm:cxn modelId="{8AEE3F1E-44B9-42E5-8FA0-A4AB7ECB711E}" type="presParOf" srcId="{1F6A0B97-83F0-4189-B0CB-00156B0AC153}" destId="{F9271109-4339-4036-9126-150629D10456}" srcOrd="3" destOrd="0" presId="urn:microsoft.com/office/officeart/2005/8/layout/hChevron3"/>
    <dgm:cxn modelId="{31884766-B043-4782-BC0F-E1B9DF0DC01A}" type="presParOf" srcId="{1F6A0B97-83F0-4189-B0CB-00156B0AC153}" destId="{AD4E5296-B06F-4F82-9CB5-F741BF6BFCC1}" srcOrd="4" destOrd="0" presId="urn:microsoft.com/office/officeart/2005/8/layout/hChevron3"/>
    <dgm:cxn modelId="{BC3AAAFF-FEDC-40A8-97D6-2AB06C967527}" type="presParOf" srcId="{1F6A0B97-83F0-4189-B0CB-00156B0AC153}" destId="{99F7A086-6C98-4385-8FFE-3337C1F24694}" srcOrd="5" destOrd="0" presId="urn:microsoft.com/office/officeart/2005/8/layout/hChevron3"/>
    <dgm:cxn modelId="{0A1448FD-000B-48B6-8D76-45E222E4D35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52" y="187658"/>
          <a:ext cx="966336" cy="434307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52" y="187658"/>
        <a:ext cx="857759" cy="434307"/>
      </dsp:txXfrm>
    </dsp:sp>
    <dsp:sp modelId="{E13D0391-DAD9-4B61-AB66-3FA48A4F7006}">
      <dsp:nvSpPr>
        <dsp:cNvPr id="0" name=""/>
        <dsp:cNvSpPr/>
      </dsp:nvSpPr>
      <dsp:spPr>
        <a:xfrm>
          <a:off x="773379" y="187658"/>
          <a:ext cx="966336" cy="434307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90533" y="187658"/>
        <a:ext cx="532029" cy="434307"/>
      </dsp:txXfrm>
    </dsp:sp>
    <dsp:sp modelId="{AD4E5296-B06F-4F82-9CB5-F741BF6BFCC1}">
      <dsp:nvSpPr>
        <dsp:cNvPr id="0" name=""/>
        <dsp:cNvSpPr/>
      </dsp:nvSpPr>
      <dsp:spPr>
        <a:xfrm>
          <a:off x="1546206" y="187658"/>
          <a:ext cx="966336" cy="434307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763360" y="187658"/>
        <a:ext cx="532029" cy="434307"/>
      </dsp:txXfrm>
    </dsp:sp>
    <dsp:sp modelId="{6CE68A43-9C69-4212-AF24-9AFEE7CA1715}">
      <dsp:nvSpPr>
        <dsp:cNvPr id="0" name=""/>
        <dsp:cNvSpPr/>
      </dsp:nvSpPr>
      <dsp:spPr>
        <a:xfrm>
          <a:off x="2319033" y="187613"/>
          <a:ext cx="966539" cy="434397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36232" y="187613"/>
        <a:ext cx="532142" cy="4343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222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Sternum K+ (836800)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2022-05-18T04:23:00.0000000Z</dcterms:created>
  <dcterms:modified xsi:type="dcterms:W3CDTF">2025-03-25T14:09:00.0000000Z</dcterms:modified>
</coreProperties>
</file>