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A6948" w14:textId="77777777" w:rsidR="00066CF5" w:rsidRDefault="00066CF5" w:rsidP="00F35B05">
      <w:pPr>
        <w:pStyle w:val="Rubrik2"/>
        <w:sectPr w:rsidR="00066CF5" w:rsidSect="00066CF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9A94610" w14:textId="77777777" w:rsidR="00066CF5" w:rsidRPr="00066CF5" w:rsidRDefault="00066CF5" w:rsidP="00066CF5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DF1B42B" w14:textId="77777777" w:rsidR="00066CF5" w:rsidRPr="00066CF5" w:rsidRDefault="00066CF5" w:rsidP="00066CF5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093FC66" w14:textId="740B917D" w:rsidR="00066CF5" w:rsidRPr="0075600F" w:rsidRDefault="0075600F" w:rsidP="0075600F">
      <w:pPr>
        <w:pStyle w:val="Rubrik1"/>
        <w:ind w:left="0"/>
        <w:rPr>
          <w:sz w:val="18"/>
          <w:szCs w:val="18"/>
        </w:rPr>
      </w:pPr>
      <w:r w:rsidRPr="00066CF5">
        <w:t xml:space="preserve">DT </w:t>
      </w:r>
      <w:proofErr w:type="spellStart"/>
      <w:r w:rsidRPr="00066CF5">
        <w:t>Sternum</w:t>
      </w:r>
      <w:proofErr w:type="spellEnd"/>
      <w:r w:rsidRPr="00066CF5">
        <w:t xml:space="preserve"> K- (</w:t>
      </w:r>
      <w:proofErr w:type="gramStart"/>
      <w:r w:rsidRPr="00066CF5">
        <w:t>836000</w:t>
      </w:r>
      <w:proofErr w:type="gramEnd"/>
      <w:r w:rsidRPr="00066CF5">
        <w:t>)</w:t>
      </w:r>
    </w:p>
    <w:p w14:paraId="68469AF6" w14:textId="77777777" w:rsidR="00066CF5" w:rsidRPr="00066CF5" w:rsidRDefault="00066CF5" w:rsidP="00066CF5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066CF5">
        <w:rPr>
          <w:rFonts w:ascii="Arial" w:hAnsi="Arial" w:cs="Arial"/>
          <w:b/>
          <w:bCs/>
          <w:szCs w:val="26"/>
        </w:rPr>
        <w:t>Syfte</w:t>
      </w:r>
    </w:p>
    <w:p w14:paraId="77B3BB43" w14:textId="77777777" w:rsidR="00066CF5" w:rsidRDefault="00066CF5" w:rsidP="00066CF5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066CF5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13E77EEC" w14:textId="77777777" w:rsidR="00C105AF" w:rsidRPr="00066CF5" w:rsidRDefault="00C105AF" w:rsidP="00066CF5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5B7A95A" w14:textId="4593E4A5" w:rsidR="00C105AF" w:rsidRPr="00066CF5" w:rsidRDefault="0075600F" w:rsidP="00C105AF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>
        <w:rPr>
          <w:rFonts w:ascii="Arial" w:hAnsi="Arial" w:cs="Arial"/>
          <w:b/>
          <w:bCs/>
          <w:szCs w:val="26"/>
        </w:rPr>
        <w:t>Förändringar sedan föregående version</w:t>
      </w:r>
    </w:p>
    <w:p w14:paraId="41E89000" w14:textId="4C962218" w:rsidR="00C105AF" w:rsidRPr="00066CF5" w:rsidRDefault="004B5B4F" w:rsidP="00C105A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Reviderad, </w:t>
      </w:r>
      <w:r w:rsidR="00434272">
        <w:rPr>
          <w:rFonts w:ascii="Arial" w:hAnsi="Arial" w:cs="Arial"/>
          <w:sz w:val="18"/>
          <w:szCs w:val="18"/>
        </w:rPr>
        <w:t xml:space="preserve">ändrat </w:t>
      </w:r>
      <w:proofErr w:type="spellStart"/>
      <w:r w:rsidR="00434272">
        <w:rPr>
          <w:rFonts w:ascii="Arial" w:hAnsi="Arial" w:cs="Arial"/>
          <w:sz w:val="18"/>
          <w:szCs w:val="18"/>
        </w:rPr>
        <w:t>kernel</w:t>
      </w:r>
      <w:proofErr w:type="spellEnd"/>
      <w:r w:rsidR="00434272">
        <w:rPr>
          <w:rFonts w:ascii="Arial" w:hAnsi="Arial" w:cs="Arial"/>
          <w:sz w:val="18"/>
          <w:szCs w:val="18"/>
        </w:rPr>
        <w:t xml:space="preserve"> Siemens.</w:t>
      </w:r>
    </w:p>
    <w:p w14:paraId="4523E8C2" w14:textId="77777777" w:rsidR="00066CF5" w:rsidRPr="00066CF5" w:rsidRDefault="00066CF5" w:rsidP="00066CF5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DA53837" w14:textId="77777777" w:rsidR="00066CF5" w:rsidRPr="00066CF5" w:rsidRDefault="00066CF5" w:rsidP="00066CF5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066CF5">
        <w:rPr>
          <w:rFonts w:ascii="Arial" w:hAnsi="Arial" w:cs="Arial"/>
          <w:b/>
          <w:bCs/>
          <w:szCs w:val="26"/>
        </w:rPr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066CF5" w:rsidRPr="00066CF5" w14:paraId="4189D3BA" w14:textId="77777777" w:rsidTr="00A6761A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166A5260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66CF5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07E6EFCA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66CF5">
              <w:rPr>
                <w:rFonts w:ascii="Arial" w:hAnsi="Arial" w:cs="Arial"/>
                <w:sz w:val="18"/>
                <w:szCs w:val="18"/>
              </w:rPr>
              <w:t>Skelettskada mm.</w:t>
            </w:r>
          </w:p>
        </w:tc>
      </w:tr>
      <w:tr w:rsidR="00066CF5" w:rsidRPr="00066CF5" w14:paraId="75C2FC2F" w14:textId="77777777" w:rsidTr="00A6761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F8C5B03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66CF5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8C7721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66CF5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066CF5" w:rsidRPr="00066CF5" w14:paraId="3CB980F3" w14:textId="77777777" w:rsidTr="00A6761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451970D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66CF5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91CB0DA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66CF5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066CF5" w:rsidRPr="00066CF5" w14:paraId="580C5D04" w14:textId="77777777" w:rsidTr="00A6761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394B761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66CF5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B4BDA8E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66CF5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066CF5" w:rsidRPr="00066CF5" w14:paraId="656E5C16" w14:textId="77777777" w:rsidTr="00A6761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D593DCA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66CF5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A45856" w14:textId="3B925658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66CF5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C105AF" w:rsidRPr="00066CF5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066CF5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  <w:r w:rsidRPr="00066CF5">
              <w:rPr>
                <w:rFonts w:ascii="Arial" w:hAnsi="Arial" w:cs="Arial"/>
                <w:sz w:val="18"/>
                <w:szCs w:val="18"/>
              </w:rPr>
              <w:t xml:space="preserve">I andra och tredje </w:t>
            </w:r>
            <w:proofErr w:type="spellStart"/>
            <w:r w:rsidRPr="00066CF5">
              <w:rPr>
                <w:rFonts w:ascii="Arial" w:hAnsi="Arial" w:cs="Arial"/>
                <w:sz w:val="18"/>
                <w:szCs w:val="18"/>
              </w:rPr>
              <w:t>trimestern</w:t>
            </w:r>
            <w:proofErr w:type="spellEnd"/>
            <w:r w:rsidRPr="00066CF5">
              <w:rPr>
                <w:rFonts w:ascii="Arial" w:hAnsi="Arial" w:cs="Arial"/>
                <w:sz w:val="18"/>
                <w:szCs w:val="18"/>
              </w:rPr>
              <w:t xml:space="preserve"> finns risk att fostret hamnar i strålfältet. </w:t>
            </w:r>
          </w:p>
          <w:p w14:paraId="22DD88BA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6CF5">
              <w:rPr>
                <w:rFonts w:ascii="Arial" w:hAnsi="Arial" w:cs="Arial"/>
                <w:color w:val="000000"/>
                <w:sz w:val="18"/>
                <w:szCs w:val="18"/>
              </w:rPr>
              <w:t xml:space="preserve">För övriga strålskyddsregler se kapitel 4.2 och 5.2 i </w:t>
            </w:r>
          </w:p>
          <w:p w14:paraId="27D304DD" w14:textId="28CA9C64" w:rsidR="00066CF5" w:rsidRPr="00066CF5" w:rsidRDefault="00434272" w:rsidP="00066CF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066CF5" w:rsidRPr="00066CF5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066CF5" w:rsidRPr="00066CF5" w14:paraId="7441A0B9" w14:textId="77777777" w:rsidTr="00A6761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55CFB4F9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66CF5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1C5E8D66" w14:textId="77777777" w:rsidR="00066CF5" w:rsidRPr="00066CF5" w:rsidRDefault="00066CF5" w:rsidP="00066CF5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66CF5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72634CD5" w14:textId="77777777" w:rsidR="00066CF5" w:rsidRPr="00066CF5" w:rsidRDefault="00066CF5" w:rsidP="00066CF5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66CF5">
              <w:rPr>
                <w:rFonts w:ascii="Arial" w:hAnsi="Arial" w:cs="Arial"/>
                <w:sz w:val="18"/>
                <w:szCs w:val="18"/>
              </w:rPr>
              <w:t xml:space="preserve">Fötterna mot </w:t>
            </w:r>
            <w:proofErr w:type="spellStart"/>
            <w:r w:rsidRPr="00066CF5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066CF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6876BDB" w14:textId="77777777" w:rsidR="00066CF5" w:rsidRPr="00066CF5" w:rsidRDefault="00066CF5" w:rsidP="00066CF5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66CF5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14BFD631" w14:textId="77777777" w:rsidR="00066CF5" w:rsidRPr="00066CF5" w:rsidRDefault="00066CF5" w:rsidP="00066CF5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E88C861" w14:textId="77777777" w:rsidR="00066CF5" w:rsidRPr="00066CF5" w:rsidRDefault="00066CF5" w:rsidP="00066CF5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066CF5">
        <w:rPr>
          <w:rFonts w:ascii="Arial" w:hAnsi="Arial" w:cs="Arial"/>
          <w:b/>
          <w:bCs/>
          <w:szCs w:val="26"/>
        </w:rPr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066CF5" w:rsidRPr="00066CF5" w14:paraId="5E09DF8E" w14:textId="77777777" w:rsidTr="00066CF5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07BFC05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66CF5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45205E01" wp14:editId="05C3144C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F8009EF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66CF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7EE6979" wp14:editId="503F4CE3">
                      <wp:simplePos x="0" y="0"/>
                      <wp:positionH relativeFrom="column">
                        <wp:posOffset>751205</wp:posOffset>
                      </wp:positionH>
                      <wp:positionV relativeFrom="paragraph">
                        <wp:posOffset>210185</wp:posOffset>
                      </wp:positionV>
                      <wp:extent cx="410210" cy="783590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78359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AC4C923" w14:textId="77777777" w:rsidR="00066CF5" w:rsidRPr="0066567D" w:rsidRDefault="00066CF5" w:rsidP="00E0188A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EE6979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59.15pt;margin-top:16.55pt;width:32.3pt;height:61.7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" adj="5654" fillcolor="red" stroked="f" strokeweight="1pt">
                      <v:textbox inset="1mm,1mm,1mm,1mm">
                        <w:txbxContent>
                          <w:p w14:paraId="6AC4C923" w14:textId="77777777" w:rsidR="00066CF5" w:rsidRPr="0066567D" w:rsidRDefault="00066CF5" w:rsidP="00E0188A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66CF5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72BA28" wp14:editId="695C59F6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213995</wp:posOffset>
                      </wp:positionV>
                      <wp:extent cx="1561465" cy="781050"/>
                      <wp:effectExtent l="19050" t="19050" r="19685" b="1905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1605" cy="78105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2B272F" id="Rektangel 3" o:spid="_x0000_s1026" style="position:absolute;margin-left:10.8pt;margin-top:16.85pt;width:122.95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" filled="f" strokecolor="red" strokeweight="3pt"/>
                  </w:pict>
                </mc:Fallback>
              </mc:AlternateContent>
            </w:r>
            <w:r w:rsidRPr="00066CF5">
              <w:rPr>
                <w:noProof/>
                <w:szCs w:val="20"/>
              </w:rPr>
              <w:drawing>
                <wp:inline distT="0" distB="0" distL="0" distR="0" wp14:anchorId="16F41AE5" wp14:editId="2DB88594">
                  <wp:extent cx="1589491" cy="1441450"/>
                  <wp:effectExtent l="0" t="0" r="0" b="635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313568" name=""/>
                          <pic:cNvPicPr/>
                        </pic:nvPicPr>
                        <pic:blipFill>
                          <a:blip r:embed="rId23"/>
                          <a:srcRect b="253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292" cy="1453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6CF5" w:rsidRPr="00066CF5" w14:paraId="006ECA3A" w14:textId="77777777" w:rsidTr="00066CF5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3BD225BD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66CF5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7FE890C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66CF5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ADC4C7A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66CF5" w:rsidRPr="00066CF5" w14:paraId="67C0BBD6" w14:textId="77777777" w:rsidTr="00066CF5">
        <w:trPr>
          <w:trHeight w:val="227"/>
        </w:trPr>
        <w:tc>
          <w:tcPr>
            <w:tcW w:w="1950" w:type="dxa"/>
            <w:shd w:val="clear" w:color="auto" w:fill="FFFFFF"/>
          </w:tcPr>
          <w:p w14:paraId="3550C7BF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66CF5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770BB876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66CF5">
              <w:rPr>
                <w:rFonts w:ascii="Arial" w:hAnsi="Arial" w:cs="Arial"/>
                <w:sz w:val="18"/>
                <w:szCs w:val="18"/>
              </w:rPr>
              <w:t>Jugulum</w:t>
            </w:r>
            <w:proofErr w:type="spellEnd"/>
            <w:r w:rsidRPr="00066CF5">
              <w:rPr>
                <w:rFonts w:ascii="Arial" w:hAnsi="Arial" w:cs="Arial"/>
                <w:sz w:val="18"/>
                <w:szCs w:val="18"/>
              </w:rPr>
              <w:t xml:space="preserve"> – diafragma.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7B0768D" w14:textId="77777777" w:rsidR="00066CF5" w:rsidRPr="00066CF5" w:rsidRDefault="00066CF5" w:rsidP="00066CF5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066CF5" w:rsidRPr="00066CF5" w14:paraId="57687B0C" w14:textId="77777777" w:rsidTr="00066CF5">
        <w:trPr>
          <w:trHeight w:val="227"/>
        </w:trPr>
        <w:tc>
          <w:tcPr>
            <w:tcW w:w="1950" w:type="dxa"/>
            <w:shd w:val="clear" w:color="auto" w:fill="FFFFFF"/>
          </w:tcPr>
          <w:p w14:paraId="67F2FEEB" w14:textId="77777777" w:rsidR="00066CF5" w:rsidRPr="00066CF5" w:rsidRDefault="00066CF5" w:rsidP="00066CF5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66CF5">
              <w:rPr>
                <w:rFonts w:ascii="Arial" w:hAnsi="Arial" w:cs="Arial"/>
                <w:b/>
                <w:sz w:val="18"/>
                <w:szCs w:val="18"/>
              </w:rPr>
              <w:t>Sternum</w:t>
            </w:r>
            <w:proofErr w:type="spellEnd"/>
            <w:r w:rsidRPr="00066CF5">
              <w:rPr>
                <w:rFonts w:ascii="Arial" w:hAnsi="Arial" w:cs="Arial"/>
                <w:b/>
                <w:sz w:val="18"/>
                <w:szCs w:val="18"/>
              </w:rPr>
              <w:t xml:space="preserve"> K-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702A7913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066CF5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066CF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66CF5">
              <w:rPr>
                <w:rFonts w:ascii="Arial" w:hAnsi="Arial" w:cs="Arial"/>
                <w:sz w:val="18"/>
                <w:szCs w:val="18"/>
              </w:rPr>
              <w:t>Jugulum</w:t>
            </w:r>
            <w:proofErr w:type="spellEnd"/>
            <w:r w:rsidRPr="00066CF5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00066CF5">
              <w:rPr>
                <w:rFonts w:ascii="Arial" w:hAnsi="Arial" w:cs="Arial"/>
                <w:sz w:val="18"/>
                <w:szCs w:val="18"/>
              </w:rPr>
              <w:t>processus</w:t>
            </w:r>
            <w:proofErr w:type="spellEnd"/>
            <w:r w:rsidRPr="00066CF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66CF5">
              <w:rPr>
                <w:rFonts w:ascii="Arial" w:hAnsi="Arial" w:cs="Arial"/>
                <w:sz w:val="18"/>
                <w:szCs w:val="18"/>
              </w:rPr>
              <w:t>xiphoideus</w:t>
            </w:r>
            <w:proofErr w:type="spellEnd"/>
            <w:r w:rsidRPr="00066CF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873C9D6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66CF5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7D12DB00" w14:textId="77777777" w:rsidR="00066CF5" w:rsidRPr="00066CF5" w:rsidRDefault="00066CF5" w:rsidP="00066CF5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5E455280" w14:textId="77777777" w:rsidR="00066CF5" w:rsidRPr="00066CF5" w:rsidRDefault="00066CF5" w:rsidP="00066CF5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247ADBDB" w14:textId="77777777" w:rsidR="00066CF5" w:rsidRPr="00066CF5" w:rsidRDefault="00066CF5" w:rsidP="00066CF5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85134DB" w14:textId="77777777" w:rsidR="00066CF5" w:rsidRPr="00066CF5" w:rsidRDefault="00066CF5" w:rsidP="00066CF5">
      <w:pPr>
        <w:spacing w:after="0" w:line="240" w:lineRule="auto"/>
        <w:ind w:left="0" w:right="0"/>
        <w:rPr>
          <w:rFonts w:ascii="Arial" w:hAnsi="Arial" w:cs="Arial"/>
          <w:b/>
        </w:rPr>
      </w:pPr>
      <w:r w:rsidRPr="00066CF5">
        <w:rPr>
          <w:rFonts w:ascii="Arial" w:hAnsi="Arial" w:cs="Arial"/>
          <w:b/>
        </w:rPr>
        <w:br w:type="page"/>
      </w:r>
    </w:p>
    <w:p w14:paraId="7E65764B" w14:textId="77777777" w:rsidR="00066CF5" w:rsidRPr="00066CF5" w:rsidRDefault="00066CF5" w:rsidP="00066CF5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578190E" w14:textId="77777777" w:rsidR="00066CF5" w:rsidRPr="00066CF5" w:rsidRDefault="00066CF5" w:rsidP="00066CF5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proofErr w:type="spellStart"/>
      <w:r w:rsidRPr="00066CF5">
        <w:rPr>
          <w:rFonts w:ascii="Arial" w:hAnsi="Arial" w:cs="Arial"/>
          <w:b/>
          <w:bCs/>
          <w:szCs w:val="26"/>
        </w:rPr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3954"/>
        <w:gridCol w:w="1575"/>
        <w:gridCol w:w="2380"/>
      </w:tblGrid>
      <w:tr w:rsidR="00066CF5" w:rsidRPr="00066CF5" w14:paraId="46B84CD5" w14:textId="77777777" w:rsidTr="00066CF5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B65E0AA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66CF5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68A489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66CF5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7D0040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66CF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AE9560F" wp14:editId="04974862">
                      <wp:simplePos x="0" y="0"/>
                      <wp:positionH relativeFrom="margin">
                        <wp:posOffset>521335</wp:posOffset>
                      </wp:positionH>
                      <wp:positionV relativeFrom="paragraph">
                        <wp:posOffset>587375</wp:posOffset>
                      </wp:positionV>
                      <wp:extent cx="409575" cy="575945"/>
                      <wp:effectExtent l="19050" t="19050" r="0" b="14605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314185"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7B239BA" w14:textId="77777777" w:rsidR="00066CF5" w:rsidRPr="0066564D" w:rsidRDefault="00066CF5" w:rsidP="0075600F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E9560F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7" type="#_x0000_t67" style="position:absolute;left:0;text-align:left;margin-left:41.05pt;margin-top:46.25pt;width:32.25pt;height:45.35pt;rotation:343174fd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" adj="13920" fillcolor="red" stroked="f" strokeweight="1pt">
                      <v:textbox style="layout-flow:vertical" inset="1mm,1mm,1mm,1mm">
                        <w:txbxContent>
                          <w:p w14:paraId="37B239BA" w14:textId="77777777" w:rsidR="00066CF5" w:rsidRPr="0066564D" w:rsidRDefault="00066CF5" w:rsidP="0075600F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66CF5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AC07D4B" wp14:editId="059367BD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527050</wp:posOffset>
                      </wp:positionV>
                      <wp:extent cx="821055" cy="71120"/>
                      <wp:effectExtent l="19050" t="19050" r="36195" b="24130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21088" cy="71252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044A48" id="Rak 1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41.5pt" to="67.45pt,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" strokecolor="red" strokeweight="3pt">
                      <v:stroke joinstyle="miter"/>
                    </v:line>
                  </w:pict>
                </mc:Fallback>
              </mc:AlternateContent>
            </w:r>
            <w:r w:rsidRPr="00066CF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2FF67B3" wp14:editId="1B39EDAF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765810</wp:posOffset>
                      </wp:positionV>
                      <wp:extent cx="407035" cy="559435"/>
                      <wp:effectExtent l="19050" t="0" r="0" b="12065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739353">
                                <a:off x="0" y="0"/>
                                <a:ext cx="407035" cy="5594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72888EF" w14:textId="77777777" w:rsidR="00066CF5" w:rsidRPr="0066567D" w:rsidRDefault="00066CF5" w:rsidP="0075600F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FF67B3" id="Upp 19" o:spid="_x0000_s1028" type="#_x0000_t68" style="position:absolute;left:0;text-align:left;margin-left:.6pt;margin-top:60.3pt;width:32.05pt;height:44.05pt;rotation:6268904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" adj="7858" fillcolor="red" stroked="f" strokeweight="1pt">
                      <v:textbox style="layout-flow:vertical;mso-layout-flow-alt:bottom-to-top" inset="1mm,1mm,1mm,1mm">
                        <w:txbxContent>
                          <w:p w14:paraId="572888EF" w14:textId="77777777" w:rsidR="00066CF5" w:rsidRPr="0066567D" w:rsidRDefault="00066CF5" w:rsidP="0075600F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66CF5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8601A23" wp14:editId="39D766BD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15875</wp:posOffset>
                      </wp:positionV>
                      <wp:extent cx="106045" cy="1430655"/>
                      <wp:effectExtent l="19050" t="19050" r="27305" b="36195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6268" cy="1430977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DC8CB5" id="Rak 21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95pt,1.25pt" to="45.3pt,1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066CF5">
              <w:rPr>
                <w:noProof/>
                <w:szCs w:val="20"/>
              </w:rPr>
              <w:t xml:space="preserve"> </w:t>
            </w:r>
            <w:r w:rsidRPr="00066CF5">
              <w:rPr>
                <w:noProof/>
                <w:szCs w:val="20"/>
              </w:rPr>
              <w:drawing>
                <wp:inline distT="0" distB="0" distL="0" distR="0" wp14:anchorId="178D3914" wp14:editId="1FD374A2">
                  <wp:extent cx="803640" cy="1448468"/>
                  <wp:effectExtent l="0" t="0" r="0" b="0"/>
                  <wp:docPr id="25" name="Bildobjekt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983806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754" cy="1475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97F60FB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66CF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E2E1F74" wp14:editId="1A796C40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394970</wp:posOffset>
                      </wp:positionV>
                      <wp:extent cx="410210" cy="575945"/>
                      <wp:effectExtent l="0" t="6668" r="0" b="2222"/>
                      <wp:wrapNone/>
                      <wp:docPr id="23" name="Upp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57594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73F8176" w14:textId="77777777" w:rsidR="00066CF5" w:rsidRPr="0066567D" w:rsidRDefault="00066CF5" w:rsidP="0075600F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2E1F74" id="Upp 23" o:spid="_x0000_s1029" type="#_x0000_t68" style="position:absolute;left:0;text-align:left;margin-left:14.8pt;margin-top:31.1pt;width:32.3pt;height:45.3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" adj="7692" fillcolor="red" stroked="f" strokeweight="1pt">
                      <v:textbox style="layout-flow:vertical;mso-layout-flow-alt:bottom-to-top" inset="1mm,1mm,1mm,1mm">
                        <w:txbxContent>
                          <w:p w14:paraId="073F8176" w14:textId="77777777" w:rsidR="00066CF5" w:rsidRPr="0066567D" w:rsidRDefault="00066CF5" w:rsidP="0075600F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66CF5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F3A9530" wp14:editId="457A2648">
                      <wp:simplePos x="0" y="0"/>
                      <wp:positionH relativeFrom="column">
                        <wp:posOffset>676910</wp:posOffset>
                      </wp:positionH>
                      <wp:positionV relativeFrom="paragraph">
                        <wp:posOffset>25400</wp:posOffset>
                      </wp:positionV>
                      <wp:extent cx="17780" cy="1063625"/>
                      <wp:effectExtent l="19050" t="19050" r="20320" b="22225"/>
                      <wp:wrapNone/>
                      <wp:docPr id="8" name="Ra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813" cy="1064037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7A4E06" id="Rak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3pt,2pt" to="54.7pt,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" strokecolor="red" strokeweight="3pt">
                      <v:stroke joinstyle="miter"/>
                    </v:line>
                  </w:pict>
                </mc:Fallback>
              </mc:AlternateContent>
            </w:r>
            <w:r w:rsidRPr="00066CF5">
              <w:rPr>
                <w:noProof/>
                <w:szCs w:val="20"/>
              </w:rPr>
              <w:drawing>
                <wp:inline distT="0" distB="0" distL="0" distR="0" wp14:anchorId="7A1B7BCF" wp14:editId="0B69A45F">
                  <wp:extent cx="1382796" cy="1070451"/>
                  <wp:effectExtent l="0" t="0" r="8255" b="0"/>
                  <wp:docPr id="27" name="Bildobjekt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644407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9687" cy="1083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6CF5" w:rsidRPr="00066CF5" w14:paraId="6BAD625B" w14:textId="77777777" w:rsidTr="00066CF5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7686471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66CF5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E20D74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66CF5">
              <w:rPr>
                <w:rFonts w:ascii="Arial" w:hAnsi="Arial" w:cs="Arial"/>
                <w:noProof/>
                <w:sz w:val="18"/>
                <w:szCs w:val="18"/>
              </w:rPr>
              <w:t xml:space="preserve">Vinkelrätt mot sternums längsaxel. DFOV skall omfatta hela sternum med omgivande mjukdelar (ca 200 mm). </w:t>
            </w:r>
          </w:p>
        </w:tc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2B0323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6245A69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66CF5" w:rsidRPr="00066CF5" w14:paraId="3BBC39FB" w14:textId="77777777" w:rsidTr="00066CF5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5A332C5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66CF5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F9732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66CF5">
              <w:rPr>
                <w:rFonts w:ascii="Arial" w:hAnsi="Arial" w:cs="Arial"/>
                <w:noProof/>
                <w:sz w:val="18"/>
                <w:szCs w:val="18"/>
              </w:rPr>
              <w:t>Parallellt med sternums längsaxel.</w:t>
            </w:r>
          </w:p>
        </w:tc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B814BB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D003348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66CF5" w:rsidRPr="00066CF5" w14:paraId="68FA23BC" w14:textId="77777777" w:rsidTr="00066CF5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F093085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66CF5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972C17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66CF5">
              <w:rPr>
                <w:rFonts w:ascii="Arial" w:hAnsi="Arial" w:cs="Arial"/>
                <w:noProof/>
                <w:sz w:val="18"/>
                <w:szCs w:val="18"/>
              </w:rPr>
              <w:t>Parallellt med medellinjen.</w:t>
            </w:r>
          </w:p>
        </w:tc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8835D06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29493E3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5F39CCF2" w14:textId="77777777" w:rsidR="00066CF5" w:rsidRPr="00066CF5" w:rsidRDefault="00066CF5" w:rsidP="00066CF5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7783E19" w14:textId="77777777" w:rsidR="00066CF5" w:rsidRPr="00066CF5" w:rsidRDefault="00066CF5" w:rsidP="00066CF5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066CF5">
        <w:rPr>
          <w:rFonts w:ascii="Arial" w:hAnsi="Arial" w:cs="Arial"/>
          <w:b/>
          <w:bCs/>
          <w:szCs w:val="26"/>
        </w:rPr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066CF5" w:rsidRPr="00066CF5" w14:paraId="224D7E26" w14:textId="77777777" w:rsidTr="00A6761A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AF32B48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66CF5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DD06012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6CF5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E025035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6CF5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9CBC78A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66CF5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066CF5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9B2BB24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66CF5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8C25542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66CF5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066CF5" w:rsidRPr="00066CF5" w14:paraId="2923F0D2" w14:textId="77777777" w:rsidTr="00A6761A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ED41FD" w14:textId="77777777" w:rsidR="00066CF5" w:rsidRPr="00066CF5" w:rsidRDefault="00066CF5" w:rsidP="00066CF5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66CF5">
              <w:rPr>
                <w:rFonts w:ascii="Arial" w:hAnsi="Arial" w:cs="Arial"/>
                <w:b/>
                <w:sz w:val="18"/>
                <w:szCs w:val="18"/>
              </w:rPr>
              <w:t>Sternum</w:t>
            </w:r>
            <w:proofErr w:type="spellEnd"/>
            <w:r w:rsidRPr="00066CF5">
              <w:rPr>
                <w:rFonts w:ascii="Arial" w:hAnsi="Arial" w:cs="Arial"/>
                <w:b/>
                <w:sz w:val="18"/>
                <w:szCs w:val="18"/>
              </w:rPr>
              <w:t xml:space="preserve">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0933A4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6CF5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0F0547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6CF5">
              <w:rPr>
                <w:rFonts w:ascii="Arial" w:hAnsi="Arial" w:cs="Arial"/>
                <w:sz w:val="18"/>
                <w:szCs w:val="18"/>
              </w:rPr>
              <w:t>3/3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4A4171" w14:textId="115B8158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6CF5">
              <w:rPr>
                <w:rFonts w:ascii="Arial" w:hAnsi="Arial" w:cs="Arial"/>
                <w:sz w:val="18"/>
                <w:szCs w:val="18"/>
              </w:rPr>
              <w:t>B</w:t>
            </w:r>
            <w:r w:rsidR="004B5B4F">
              <w:rPr>
                <w:rFonts w:ascii="Arial" w:hAnsi="Arial" w:cs="Arial"/>
                <w:sz w:val="18"/>
                <w:szCs w:val="18"/>
              </w:rPr>
              <w:t>r</w:t>
            </w:r>
            <w:r w:rsidRPr="00066CF5">
              <w:rPr>
                <w:rFonts w:ascii="Arial" w:hAnsi="Arial" w:cs="Arial"/>
                <w:sz w:val="18"/>
                <w:szCs w:val="18"/>
              </w:rPr>
              <w:t>60/Bone/FC30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BD8549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66CF5">
              <w:rPr>
                <w:rFonts w:ascii="Arial" w:hAnsi="Arial" w:cs="Arial"/>
                <w:noProof/>
                <w:sz w:val="18"/>
                <w:szCs w:val="18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5AF1777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66CF5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066CF5" w:rsidRPr="00066CF5" w14:paraId="77AFFBBD" w14:textId="77777777" w:rsidTr="00A6761A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2DA71CB" w14:textId="77777777" w:rsidR="00066CF5" w:rsidRPr="00066CF5" w:rsidRDefault="00066CF5" w:rsidP="00066CF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4C59DA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6CF5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1FE99F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6CF5">
              <w:rPr>
                <w:rFonts w:ascii="Arial" w:hAnsi="Arial" w:cs="Arial"/>
                <w:sz w:val="18"/>
                <w:szCs w:val="18"/>
              </w:rPr>
              <w:t>3/3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52421D" w14:textId="42389FE9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6CF5">
              <w:rPr>
                <w:rFonts w:ascii="Arial" w:hAnsi="Arial" w:cs="Arial"/>
                <w:sz w:val="18"/>
                <w:szCs w:val="18"/>
              </w:rPr>
              <w:t>B</w:t>
            </w:r>
            <w:r w:rsidR="004B5B4F">
              <w:rPr>
                <w:rFonts w:ascii="Arial" w:hAnsi="Arial" w:cs="Arial"/>
                <w:sz w:val="18"/>
                <w:szCs w:val="18"/>
              </w:rPr>
              <w:t>r</w:t>
            </w:r>
            <w:r w:rsidRPr="00066CF5">
              <w:rPr>
                <w:rFonts w:ascii="Arial" w:hAnsi="Arial" w:cs="Arial"/>
                <w:sz w:val="18"/>
                <w:szCs w:val="18"/>
              </w:rPr>
              <w:t>60/Bone/FC30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BF4C13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66CF5">
              <w:rPr>
                <w:rFonts w:ascii="Arial" w:hAnsi="Arial" w:cs="Arial"/>
                <w:noProof/>
                <w:sz w:val="18"/>
                <w:szCs w:val="18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3D619FD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66CF5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066CF5" w:rsidRPr="00066CF5" w14:paraId="3B686B76" w14:textId="77777777" w:rsidTr="00A6761A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559732D" w14:textId="77777777" w:rsidR="00066CF5" w:rsidRPr="00066CF5" w:rsidRDefault="00066CF5" w:rsidP="00066CF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A46661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6CF5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F879B2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6CF5">
              <w:rPr>
                <w:rFonts w:ascii="Arial" w:hAnsi="Arial" w:cs="Arial"/>
                <w:sz w:val="18"/>
                <w:szCs w:val="18"/>
              </w:rPr>
              <w:t>3/3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616F11" w14:textId="6820826E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CF5">
              <w:rPr>
                <w:rFonts w:ascii="Arial" w:hAnsi="Arial" w:cs="Arial"/>
                <w:sz w:val="18"/>
                <w:szCs w:val="18"/>
              </w:rPr>
              <w:t>B</w:t>
            </w:r>
            <w:r w:rsidR="004B5B4F">
              <w:rPr>
                <w:rFonts w:ascii="Arial" w:hAnsi="Arial" w:cs="Arial"/>
                <w:sz w:val="18"/>
                <w:szCs w:val="18"/>
              </w:rPr>
              <w:t>r</w:t>
            </w:r>
            <w:r w:rsidRPr="00066CF5">
              <w:rPr>
                <w:rFonts w:ascii="Arial" w:hAnsi="Arial" w:cs="Arial"/>
                <w:sz w:val="18"/>
                <w:szCs w:val="18"/>
              </w:rPr>
              <w:t>60/Bone</w:t>
            </w:r>
            <w:r w:rsidRPr="00066CF5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EEAB02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66CF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623184E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66CF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66CF5" w:rsidRPr="00066CF5" w14:paraId="36530EE8" w14:textId="77777777" w:rsidTr="00A6761A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FEF62E9" w14:textId="77777777" w:rsidR="00066CF5" w:rsidRPr="00066CF5" w:rsidRDefault="00066CF5" w:rsidP="00066CF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B264B5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CF5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CE21FD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CF5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FA9D28" w14:textId="5F26A1F8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CF5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4B5B4F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066CF5">
              <w:rPr>
                <w:rFonts w:ascii="Arial" w:hAnsi="Arial" w:cs="Arial"/>
                <w:sz w:val="18"/>
                <w:szCs w:val="18"/>
                <w:lang w:val="en-US"/>
              </w:rPr>
              <w:t>60/Bone/FC30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6BF4DA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66CF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69D29A2" w14:textId="68B16568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66CF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  <w:r w:rsidR="001E0C8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br/>
              <w:t>PACS</w:t>
            </w:r>
          </w:p>
        </w:tc>
      </w:tr>
      <w:tr w:rsidR="00066CF5" w:rsidRPr="00066CF5" w14:paraId="32D5A9AC" w14:textId="77777777" w:rsidTr="00A6761A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B6FB911" w14:textId="77777777" w:rsidR="00066CF5" w:rsidRPr="00066CF5" w:rsidRDefault="00066CF5" w:rsidP="00066CF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1B9265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CF5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CC28FF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CF5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4DA5AA" w14:textId="78408B22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CF5">
              <w:rPr>
                <w:rFonts w:ascii="Arial" w:hAnsi="Arial" w:cs="Arial"/>
                <w:sz w:val="18"/>
                <w:szCs w:val="18"/>
              </w:rPr>
              <w:t>B</w:t>
            </w:r>
            <w:r w:rsidR="004B5B4F">
              <w:rPr>
                <w:rFonts w:ascii="Arial" w:hAnsi="Arial" w:cs="Arial"/>
                <w:sz w:val="18"/>
                <w:szCs w:val="18"/>
              </w:rPr>
              <w:t>r40</w:t>
            </w:r>
            <w:r w:rsidRPr="00066CF5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D93B3B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66CF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0C2236C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66CF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066CF5" w:rsidRPr="00066CF5" w14:paraId="4AF08669" w14:textId="77777777" w:rsidTr="00A6761A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DAF13E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66CF5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5C0FC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CF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A96375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CF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594629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CF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E577C0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CF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2FC6F5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CF5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066CF5" w:rsidRPr="00066CF5" w14:paraId="57FE7682" w14:textId="77777777" w:rsidTr="00A6761A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14915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066CF5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3D636D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CF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C1A4D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CF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29BD50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CF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506885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CF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C6BAF0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CF5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581533AA" w14:textId="77777777" w:rsidR="00066CF5" w:rsidRPr="00066CF5" w:rsidRDefault="00066CF5" w:rsidP="00066CF5">
      <w:pPr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14:paraId="406BE3D0" w14:textId="77777777" w:rsidR="00066CF5" w:rsidRPr="00066CF5" w:rsidRDefault="00066CF5" w:rsidP="00066CF5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proofErr w:type="spellStart"/>
      <w:r w:rsidRPr="00066CF5">
        <w:rPr>
          <w:rFonts w:ascii="Arial" w:hAnsi="Arial" w:cs="Arial"/>
          <w:b/>
          <w:bCs/>
          <w:szCs w:val="26"/>
          <w:lang w:val="en-US"/>
        </w:rPr>
        <w:t>Hängning</w:t>
      </w:r>
      <w:proofErr w:type="spellEnd"/>
      <w:r w:rsidRPr="00066CF5">
        <w:rPr>
          <w:rFonts w:ascii="Arial" w:hAnsi="Arial" w:cs="Arial"/>
          <w:b/>
          <w:bCs/>
          <w:szCs w:val="26"/>
          <w:lang w:val="en-US"/>
        </w:rPr>
        <w:t xml:space="preserve"> </w:t>
      </w:r>
      <w:r w:rsidRPr="00066CF5">
        <w:rPr>
          <w:rFonts w:ascii="Arial" w:hAnsi="Arial" w:cs="Arial"/>
          <w:b/>
          <w:bCs/>
          <w:szCs w:val="26"/>
        </w:rPr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066CF5" w:rsidRPr="00066CF5" w14:paraId="386D0430" w14:textId="77777777" w:rsidTr="00066CF5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60F815A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BE2048F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48D59187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43CCEFF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6BDDD624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66CF5" w:rsidRPr="00066CF5" w14:paraId="7866D1E4" w14:textId="77777777" w:rsidTr="00066CF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9466880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66CF5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2D23BFC8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066CF5">
              <w:rPr>
                <w:rFonts w:ascii="Arial" w:hAnsi="Arial" w:cs="Arial"/>
                <w:color w:val="FFFFFF"/>
                <w:sz w:val="18"/>
                <w:szCs w:val="18"/>
              </w:rPr>
              <w:t>Sternum</w:t>
            </w:r>
            <w:proofErr w:type="spellEnd"/>
            <w:r w:rsidRPr="00066CF5">
              <w:rPr>
                <w:rFonts w:ascii="Arial" w:hAnsi="Arial" w:cs="Arial"/>
                <w:color w:val="FFFFFF"/>
                <w:sz w:val="18"/>
                <w:szCs w:val="18"/>
              </w:rPr>
              <w:t xml:space="preserve"> K-</w:t>
            </w:r>
          </w:p>
          <w:p w14:paraId="4F8127DC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66CF5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28E2F259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2578087D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066CF5">
              <w:rPr>
                <w:rFonts w:ascii="Arial" w:hAnsi="Arial" w:cs="Arial"/>
                <w:color w:val="FFFFFF"/>
                <w:sz w:val="18"/>
                <w:szCs w:val="18"/>
              </w:rPr>
              <w:t>Sternum</w:t>
            </w:r>
            <w:proofErr w:type="spellEnd"/>
            <w:r w:rsidRPr="00066CF5">
              <w:rPr>
                <w:rFonts w:ascii="Arial" w:hAnsi="Arial" w:cs="Arial"/>
                <w:color w:val="FFFFFF"/>
                <w:sz w:val="18"/>
                <w:szCs w:val="18"/>
              </w:rPr>
              <w:t xml:space="preserve"> K-</w:t>
            </w:r>
          </w:p>
          <w:p w14:paraId="08EA7A2E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66CF5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265DF73A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066CF5">
              <w:rPr>
                <w:rFonts w:ascii="Arial" w:hAnsi="Arial" w:cs="Arial"/>
                <w:color w:val="FFFFFF"/>
                <w:sz w:val="18"/>
                <w:szCs w:val="18"/>
              </w:rPr>
              <w:t>Sternum</w:t>
            </w:r>
            <w:proofErr w:type="spellEnd"/>
            <w:r w:rsidRPr="00066CF5">
              <w:rPr>
                <w:rFonts w:ascii="Arial" w:hAnsi="Arial" w:cs="Arial"/>
                <w:color w:val="FFFFFF"/>
                <w:sz w:val="18"/>
                <w:szCs w:val="18"/>
              </w:rPr>
              <w:t xml:space="preserve"> K-</w:t>
            </w:r>
          </w:p>
          <w:p w14:paraId="7DE22E9A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66CF5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922D589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66CF5" w:rsidRPr="00066CF5" w14:paraId="1BB69A55" w14:textId="77777777" w:rsidTr="00066CF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B8F11F7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AB0E734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FA291C1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ABE671E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586A0BE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8D197B9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66CF5" w:rsidRPr="00066CF5" w14:paraId="1D369E41" w14:textId="77777777" w:rsidTr="00066CF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74B67C0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2D8056C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454BD74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1F4CDFA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78ECA90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BFDA885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66CF5" w:rsidRPr="00066CF5" w14:paraId="657C5A61" w14:textId="77777777" w:rsidTr="00066CF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361F655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0340919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74DE557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2640BC1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323BA16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CA6C911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66CF5" w:rsidRPr="00066CF5" w14:paraId="2734132D" w14:textId="77777777" w:rsidTr="00066CF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EA426D5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2A72B34A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D54E5BE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0CFE64EC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16725C5F" w14:textId="77777777" w:rsidR="00066CF5" w:rsidRPr="00066CF5" w:rsidRDefault="00066CF5" w:rsidP="00066C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C4E698D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66CF5" w:rsidRPr="00066CF5" w14:paraId="50938FF2" w14:textId="77777777" w:rsidTr="00066CF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3D06DBB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E0E643E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9287909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0B8384B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6546FE9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0560F3F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66CF5" w:rsidRPr="00066CF5" w14:paraId="0E316BA7" w14:textId="77777777" w:rsidTr="00066CF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8060943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A9E1AB8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E73D459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CA60319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7D1825D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B83110A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66CF5" w:rsidRPr="00066CF5" w14:paraId="7213B9DC" w14:textId="77777777" w:rsidTr="00066CF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8FB8FEE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05CD6206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3363B60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2909862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032BE85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5C3C2C3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66CF5" w:rsidRPr="00066CF5" w14:paraId="634FD9CC" w14:textId="77777777" w:rsidTr="00066CF5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9CE130C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71BDA360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133188FF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6E61607F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BFDB61" w14:textId="77777777" w:rsidR="00066CF5" w:rsidRPr="00066CF5" w:rsidRDefault="00066CF5" w:rsidP="00066C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096364D8" w14:textId="77777777" w:rsidR="00066CF5" w:rsidRPr="00066CF5" w:rsidRDefault="00066CF5" w:rsidP="00066CF5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66CF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2D84E" w14:textId="77777777" w:rsidR="002937F7" w:rsidRDefault="002937F7">
      <w:r>
        <w:separator/>
      </w:r>
    </w:p>
  </w:endnote>
  <w:endnote w:type="continuationSeparator" w:id="0">
    <w:p w14:paraId="3BCE1304" w14:textId="77777777" w:rsidR="002937F7" w:rsidRDefault="002937F7">
      <w:r>
        <w:continuationSeparator/>
      </w:r>
    </w:p>
  </w:endnote>
  <w:endnote w:type="continuationNotice" w:id="1">
    <w:p w14:paraId="341D1E34" w14:textId="77777777" w:rsidR="002937F7" w:rsidRDefault="002937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DD9BA" w14:textId="77777777" w:rsidR="002937F7" w:rsidRDefault="002937F7"/>
  </w:footnote>
  <w:footnote w:type="continuationSeparator" w:id="0">
    <w:p w14:paraId="0F0D0BF8" w14:textId="77777777" w:rsidR="002937F7" w:rsidRDefault="002937F7">
      <w:r>
        <w:continuationSeparator/>
      </w:r>
    </w:p>
  </w:footnote>
  <w:footnote w:type="continuationNotice" w:id="1">
    <w:p w14:paraId="09062EC0" w14:textId="77777777" w:rsidR="002937F7" w:rsidRDefault="002937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0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1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8200B0C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F5229E18" w:tentative="1">
      <w:start w:val="1"/>
      <w:numFmt w:val="lowerLetter"/>
      <w:lvlText w:val="%2."/>
      <w:lvlJc w:val="left"/>
      <w:pPr>
        <w:ind w:left="1080" w:hanging="360"/>
      </w:pPr>
    </w:lvl>
    <w:lvl w:ilvl="2" w:tplc="7A6CEB62" w:tentative="1">
      <w:start w:val="1"/>
      <w:numFmt w:val="lowerRoman"/>
      <w:lvlText w:val="%3."/>
      <w:lvlJc w:val="right"/>
      <w:pPr>
        <w:ind w:left="1800" w:hanging="180"/>
      </w:pPr>
    </w:lvl>
    <w:lvl w:ilvl="3" w:tplc="BB96EAFA" w:tentative="1">
      <w:start w:val="1"/>
      <w:numFmt w:val="decimal"/>
      <w:lvlText w:val="%4."/>
      <w:lvlJc w:val="left"/>
      <w:pPr>
        <w:ind w:left="2520" w:hanging="360"/>
      </w:pPr>
    </w:lvl>
    <w:lvl w:ilvl="4" w:tplc="0AB89E44" w:tentative="1">
      <w:start w:val="1"/>
      <w:numFmt w:val="lowerLetter"/>
      <w:lvlText w:val="%5."/>
      <w:lvlJc w:val="left"/>
      <w:pPr>
        <w:ind w:left="3240" w:hanging="360"/>
      </w:pPr>
    </w:lvl>
    <w:lvl w:ilvl="5" w:tplc="10F4E4B8" w:tentative="1">
      <w:start w:val="1"/>
      <w:numFmt w:val="lowerRoman"/>
      <w:lvlText w:val="%6."/>
      <w:lvlJc w:val="right"/>
      <w:pPr>
        <w:ind w:left="3960" w:hanging="180"/>
      </w:pPr>
    </w:lvl>
    <w:lvl w:ilvl="6" w:tplc="19BA4918" w:tentative="1">
      <w:start w:val="1"/>
      <w:numFmt w:val="decimal"/>
      <w:lvlText w:val="%7."/>
      <w:lvlJc w:val="left"/>
      <w:pPr>
        <w:ind w:left="4680" w:hanging="360"/>
      </w:pPr>
    </w:lvl>
    <w:lvl w:ilvl="7" w:tplc="8A009AB4" w:tentative="1">
      <w:start w:val="1"/>
      <w:numFmt w:val="lowerLetter"/>
      <w:lvlText w:val="%8."/>
      <w:lvlJc w:val="left"/>
      <w:pPr>
        <w:ind w:left="5400" w:hanging="360"/>
      </w:pPr>
    </w:lvl>
    <w:lvl w:ilvl="8" w:tplc="91A621B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00505C88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5100BDE6" w:tentative="1">
      <w:start w:val="1"/>
      <w:numFmt w:val="lowerLetter"/>
      <w:lvlText w:val="%2."/>
      <w:lvlJc w:val="left"/>
      <w:pPr>
        <w:ind w:left="1080" w:hanging="360"/>
      </w:pPr>
    </w:lvl>
    <w:lvl w:ilvl="2" w:tplc="D6AAB64C" w:tentative="1">
      <w:start w:val="1"/>
      <w:numFmt w:val="lowerRoman"/>
      <w:lvlText w:val="%3."/>
      <w:lvlJc w:val="right"/>
      <w:pPr>
        <w:ind w:left="1800" w:hanging="180"/>
      </w:pPr>
    </w:lvl>
    <w:lvl w:ilvl="3" w:tplc="084474FC" w:tentative="1">
      <w:start w:val="1"/>
      <w:numFmt w:val="decimal"/>
      <w:lvlText w:val="%4."/>
      <w:lvlJc w:val="left"/>
      <w:pPr>
        <w:ind w:left="2520" w:hanging="360"/>
      </w:pPr>
    </w:lvl>
    <w:lvl w:ilvl="4" w:tplc="6B9C9F94" w:tentative="1">
      <w:start w:val="1"/>
      <w:numFmt w:val="lowerLetter"/>
      <w:lvlText w:val="%5."/>
      <w:lvlJc w:val="left"/>
      <w:pPr>
        <w:ind w:left="3240" w:hanging="360"/>
      </w:pPr>
    </w:lvl>
    <w:lvl w:ilvl="5" w:tplc="5DBA27C4" w:tentative="1">
      <w:start w:val="1"/>
      <w:numFmt w:val="lowerRoman"/>
      <w:lvlText w:val="%6."/>
      <w:lvlJc w:val="right"/>
      <w:pPr>
        <w:ind w:left="3960" w:hanging="180"/>
      </w:pPr>
    </w:lvl>
    <w:lvl w:ilvl="6" w:tplc="E8EAFB6E" w:tentative="1">
      <w:start w:val="1"/>
      <w:numFmt w:val="decimal"/>
      <w:lvlText w:val="%7."/>
      <w:lvlJc w:val="left"/>
      <w:pPr>
        <w:ind w:left="4680" w:hanging="360"/>
      </w:pPr>
    </w:lvl>
    <w:lvl w:ilvl="7" w:tplc="63AAD6CA" w:tentative="1">
      <w:start w:val="1"/>
      <w:numFmt w:val="lowerLetter"/>
      <w:lvlText w:val="%8."/>
      <w:lvlJc w:val="left"/>
      <w:pPr>
        <w:ind w:left="5400" w:hanging="360"/>
      </w:pPr>
    </w:lvl>
    <w:lvl w:ilvl="8" w:tplc="8BA844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F0B86D0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AE4890F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82AAD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846CE7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8AEBF2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D047A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08AD96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7C1AD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1CC0D8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9082198">
    <w:abstractNumId w:val="20"/>
  </w:num>
  <w:num w:numId="2" w16cid:durableId="695885464">
    <w:abstractNumId w:val="15"/>
  </w:num>
  <w:num w:numId="3" w16cid:durableId="512690944">
    <w:abstractNumId w:val="0"/>
  </w:num>
  <w:num w:numId="4" w16cid:durableId="809516218">
    <w:abstractNumId w:val="6"/>
  </w:num>
  <w:num w:numId="5" w16cid:durableId="49351864">
    <w:abstractNumId w:val="18"/>
  </w:num>
  <w:num w:numId="6" w16cid:durableId="1516649369">
    <w:abstractNumId w:val="2"/>
  </w:num>
  <w:num w:numId="7" w16cid:durableId="331374805">
    <w:abstractNumId w:val="12"/>
  </w:num>
  <w:num w:numId="8" w16cid:durableId="1196501706">
    <w:abstractNumId w:val="9"/>
  </w:num>
  <w:num w:numId="9" w16cid:durableId="612590262">
    <w:abstractNumId w:val="1"/>
  </w:num>
  <w:num w:numId="10" w16cid:durableId="331567713">
    <w:abstractNumId w:val="1"/>
  </w:num>
  <w:num w:numId="11" w16cid:durableId="467550467">
    <w:abstractNumId w:val="3"/>
  </w:num>
  <w:num w:numId="12" w16cid:durableId="1205673464">
    <w:abstractNumId w:val="4"/>
  </w:num>
  <w:num w:numId="13" w16cid:durableId="1926527111">
    <w:abstractNumId w:val="14"/>
  </w:num>
  <w:num w:numId="14" w16cid:durableId="1823689927">
    <w:abstractNumId w:val="10"/>
  </w:num>
  <w:num w:numId="15" w16cid:durableId="2142725851">
    <w:abstractNumId w:val="7"/>
  </w:num>
  <w:num w:numId="16" w16cid:durableId="938870075">
    <w:abstractNumId w:val="13"/>
  </w:num>
  <w:num w:numId="17" w16cid:durableId="1375304027">
    <w:abstractNumId w:val="5"/>
  </w:num>
  <w:num w:numId="18" w16cid:durableId="427117541">
    <w:abstractNumId w:val="11"/>
  </w:num>
  <w:num w:numId="19" w16cid:durableId="1905872900">
    <w:abstractNumId w:val="19"/>
  </w:num>
  <w:num w:numId="20" w16cid:durableId="906377747">
    <w:abstractNumId w:val="16"/>
  </w:num>
  <w:num w:numId="21" w16cid:durableId="926303474">
    <w:abstractNumId w:val="8"/>
  </w:num>
  <w:num w:numId="22" w16cid:durableId="72977309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66CF5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0C8E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37F7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4272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5B4F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5600F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326D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105AF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188A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6E95"/>
    <w:rsid w:val="00EA00CB"/>
    <w:rsid w:val="00EA1BAA"/>
    <w:rsid w:val="00EA3FCD"/>
    <w:rsid w:val="00EA42A0"/>
    <w:rsid w:val="00EB6714"/>
    <w:rsid w:val="00EB6E33"/>
    <w:rsid w:val="00EC0A68"/>
    <w:rsid w:val="00EC5006"/>
    <w:rsid w:val="00ED49C3"/>
    <w:rsid w:val="00ED6CE8"/>
    <w:rsid w:val="00ED7AA6"/>
    <w:rsid w:val="00EE2A56"/>
    <w:rsid w:val="00EE3818"/>
    <w:rsid w:val="00F1779A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D2023B02-F4D2-4BCC-8789-CA81B1997AE2}" type="presOf" srcId="{D813EA76-4FD3-4C15-BFBC-B1DF43B29666}" destId="{4784DBD1-3CBE-41A8-A2C7-CF088F838C79}" srcOrd="0" destOrd="0" presId="urn:microsoft.com/office/officeart/2005/8/layout/hChevron3"/>
    <dgm:cxn modelId="{9484F98A-4656-455B-B0DE-885460152FC2}" type="presOf" srcId="{548E9FD9-7371-42E5-8C31-C03B33C90BF7}" destId="{6CE68A43-9C69-4212-AF24-9AFEE7CA1715}" srcOrd="0" destOrd="0" presId="urn:microsoft.com/office/officeart/2005/8/layout/hChevron3"/>
    <dgm:cxn modelId="{F1C3E08F-6082-46B0-8D49-063229C8B28C}" type="presOf" srcId="{72C3C3E7-AFE7-48AF-A84A-F5F4B462ABCE}" destId="{AD4E5296-B06F-4F82-9CB5-F741BF6BFCC1}" srcOrd="0" destOrd="0" presId="urn:microsoft.com/office/officeart/2005/8/layout/hChevron3"/>
    <dgm:cxn modelId="{8E654092-360C-4FD0-B367-8010F2F186DC}" type="presOf" srcId="{7D55B2F1-F7F7-4A6B-AFB0-F846FDB634B5}" destId="{E13D0391-DAD9-4B61-AB66-3FA48A4F7006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0C4491C3-C05A-4C69-80B5-EF7BF7B0357E}" type="presOf" srcId="{B73EA016-5B5E-4372-8AFF-E16F061CFA05}" destId="{1F6A0B97-83F0-4189-B0CB-00156B0AC153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877BFF9E-A0B5-4CD3-9AB5-4BBED8370CDC}" type="presParOf" srcId="{1F6A0B97-83F0-4189-B0CB-00156B0AC153}" destId="{4784DBD1-3CBE-41A8-A2C7-CF088F838C79}" srcOrd="0" destOrd="0" presId="urn:microsoft.com/office/officeart/2005/8/layout/hChevron3"/>
    <dgm:cxn modelId="{346B685E-3D7F-4443-BAA1-375B5EE6669D}" type="presParOf" srcId="{1F6A0B97-83F0-4189-B0CB-00156B0AC153}" destId="{37D14BC8-3203-463C-9804-9B3B86B621FF}" srcOrd="1" destOrd="0" presId="urn:microsoft.com/office/officeart/2005/8/layout/hChevron3"/>
    <dgm:cxn modelId="{4720E1E6-9B1B-4D96-B88C-4D0400DE58AF}" type="presParOf" srcId="{1F6A0B97-83F0-4189-B0CB-00156B0AC153}" destId="{E13D0391-DAD9-4B61-AB66-3FA48A4F7006}" srcOrd="2" destOrd="0" presId="urn:microsoft.com/office/officeart/2005/8/layout/hChevron3"/>
    <dgm:cxn modelId="{107A6986-5343-46CE-800B-AB46FC2DEBFF}" type="presParOf" srcId="{1F6A0B97-83F0-4189-B0CB-00156B0AC153}" destId="{F9271109-4339-4036-9126-150629D10456}" srcOrd="3" destOrd="0" presId="urn:microsoft.com/office/officeart/2005/8/layout/hChevron3"/>
    <dgm:cxn modelId="{01F708AA-A1BB-4728-A1B7-8CC396F1C3BE}" type="presParOf" srcId="{1F6A0B97-83F0-4189-B0CB-00156B0AC153}" destId="{AD4E5296-B06F-4F82-9CB5-F741BF6BFCC1}" srcOrd="4" destOrd="0" presId="urn:microsoft.com/office/officeart/2005/8/layout/hChevron3"/>
    <dgm:cxn modelId="{930E87FB-C0A0-49B5-A649-7741FB83DBD2}" type="presParOf" srcId="{1F6A0B97-83F0-4189-B0CB-00156B0AC153}" destId="{99F7A086-6C98-4385-8FFE-3337C1F24694}" srcOrd="5" destOrd="0" presId="urn:microsoft.com/office/officeart/2005/8/layout/hChevron3"/>
    <dgm:cxn modelId="{1DB4F9E0-4659-4EC6-A055-B32C764C8635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</TotalTime>
  <Pages>2</Pages>
  <Words>193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1786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Sternum K- (836000)</dc:title>
  <dc:subject/>
  <dc:creator>patrik.jens.johansson@vgregion.se</dc:creator>
  <keywords/>
  <lastModifiedBy>Ulrica Sehlberg</lastModifiedBy>
  <revision>10</revision>
  <lastPrinted>2016-03-31T10:56:00.0000000Z</lastPrinted>
  <dcterms:created xsi:type="dcterms:W3CDTF">2022-05-18T04:23:00.0000000Z</dcterms:created>
  <dcterms:modified xsi:type="dcterms:W3CDTF">2025-04-08T12:12:00.0000000Z</dcterms:modified>
</coreProperties>
</file>