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3B46" w14:textId="77777777" w:rsidR="00D9508B" w:rsidRDefault="00D9508B" w:rsidP="00F35B05">
      <w:pPr>
        <w:pStyle w:val="Rubrik2"/>
        <w:sectPr w:rsidR="00D9508B" w:rsidSect="00D950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060924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46C923" w14:textId="4837DA30" w:rsidR="00D9508B" w:rsidRDefault="00594374" w:rsidP="00594374">
      <w:pPr>
        <w:pStyle w:val="Rubrik1"/>
        <w:ind w:left="0"/>
      </w:pPr>
      <w:r w:rsidRPr="00594374">
        <w:t xml:space="preserve">DT </w:t>
      </w:r>
      <w:proofErr w:type="spellStart"/>
      <w:r w:rsidRPr="00594374">
        <w:t>Sternoclavikularleder</w:t>
      </w:r>
      <w:proofErr w:type="spellEnd"/>
      <w:r w:rsidRPr="00594374">
        <w:t xml:space="preserve"> (861000)</w:t>
      </w:r>
    </w:p>
    <w:p w14:paraId="627B8EDE" w14:textId="77777777" w:rsidR="00B94B58" w:rsidRPr="00B94B58" w:rsidRDefault="00B94B58" w:rsidP="00B94B58"/>
    <w:p w14:paraId="6F9EFE9B" w14:textId="6837EA40" w:rsidR="00D9508B" w:rsidRPr="00D9508B" w:rsidRDefault="00594374" w:rsidP="00594374">
      <w:pPr>
        <w:pStyle w:val="Rubrik2"/>
        <w:ind w:left="0"/>
      </w:pPr>
      <w:r>
        <w:t>Förändringar</w:t>
      </w:r>
      <w:r w:rsidR="00D9508B" w:rsidRPr="00D9508B">
        <w:t xml:space="preserve"> i denna version</w:t>
      </w:r>
    </w:p>
    <w:p w14:paraId="419A77AB" w14:textId="61A57B89" w:rsidR="00D9508B" w:rsidRPr="00D9508B" w:rsidRDefault="00D9508B" w:rsidP="00D950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9508B">
        <w:rPr>
          <w:rFonts w:ascii="Arial" w:hAnsi="Arial" w:cs="Arial"/>
          <w:sz w:val="18"/>
          <w:szCs w:val="18"/>
        </w:rPr>
        <w:t>Inga förändringa</w:t>
      </w:r>
      <w:r w:rsidR="00B94B58">
        <w:rPr>
          <w:rFonts w:ascii="Arial" w:hAnsi="Arial" w:cs="Arial"/>
          <w:sz w:val="18"/>
          <w:szCs w:val="18"/>
        </w:rPr>
        <w:t>r.</w:t>
      </w:r>
    </w:p>
    <w:p w14:paraId="5DEDC298" w14:textId="77777777" w:rsidR="00D9508B" w:rsidRPr="00D9508B" w:rsidRDefault="00D9508B" w:rsidP="00D950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4F3B81" w14:textId="77777777" w:rsidR="00D9508B" w:rsidRPr="00D9508B" w:rsidRDefault="00D9508B" w:rsidP="00594374">
      <w:pPr>
        <w:pStyle w:val="Rubrik2"/>
        <w:ind w:left="0"/>
      </w:pPr>
      <w:r w:rsidRPr="00D9508B">
        <w:t>Syfte</w:t>
      </w:r>
    </w:p>
    <w:p w14:paraId="4BAA881F" w14:textId="77777777" w:rsidR="00D9508B" w:rsidRPr="00D9508B" w:rsidRDefault="00D9508B" w:rsidP="00D950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9508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834F94E" w14:textId="77777777" w:rsidR="00D9508B" w:rsidRPr="00D9508B" w:rsidRDefault="00D9508B" w:rsidP="00D950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34D22B1" w14:textId="77777777" w:rsidR="00D9508B" w:rsidRPr="00D9508B" w:rsidRDefault="00D9508B" w:rsidP="00594374">
      <w:pPr>
        <w:pStyle w:val="Rubrik2"/>
        <w:ind w:left="0"/>
      </w:pPr>
      <w:r w:rsidRPr="00D9508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9508B" w:rsidRPr="00D9508B" w14:paraId="276CDF98" w14:textId="77777777" w:rsidTr="00B41AF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138B5B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7A0306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Skelettskada, felställning, artros mm.</w:t>
            </w:r>
          </w:p>
        </w:tc>
      </w:tr>
      <w:tr w:rsidR="00D9508B" w:rsidRPr="00D9508B" w14:paraId="30794CDB" w14:textId="77777777" w:rsidTr="00B41A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CA825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F71F5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9508B" w:rsidRPr="00D9508B" w14:paraId="4327A8E2" w14:textId="77777777" w:rsidTr="00B41A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862CB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6E93C5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9508B" w:rsidRPr="00D9508B" w14:paraId="0D39EBBF" w14:textId="77777777" w:rsidTr="00B41A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86C86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3239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9508B" w:rsidRPr="00D9508B" w14:paraId="784D7F3C" w14:textId="77777777" w:rsidTr="00B41A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15AA3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300A27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2022B8D" w14:textId="68B3B4B5" w:rsidR="00D9508B" w:rsidRPr="00D9508B" w:rsidRDefault="00000000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D9508B" w:rsidRPr="00D9508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9508B" w:rsidRPr="00D9508B" w14:paraId="4235C563" w14:textId="77777777" w:rsidTr="00B41A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01717C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9508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0F83E95" w14:textId="77777777" w:rsidR="00D9508B" w:rsidRPr="00D9508B" w:rsidRDefault="00D9508B" w:rsidP="00D950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E859552" w14:textId="77777777" w:rsidR="00D9508B" w:rsidRPr="00D9508B" w:rsidRDefault="00D9508B" w:rsidP="00D950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BE57AA" w14:textId="77777777" w:rsidR="00D9508B" w:rsidRPr="00D9508B" w:rsidRDefault="00D9508B" w:rsidP="00D950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Armarna längs sidorna.</w:t>
            </w:r>
          </w:p>
        </w:tc>
      </w:tr>
    </w:tbl>
    <w:p w14:paraId="23E23C63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335824" w14:textId="77777777" w:rsidR="00D9508B" w:rsidRPr="00D9508B" w:rsidRDefault="00D9508B" w:rsidP="00594374">
      <w:pPr>
        <w:pStyle w:val="Rubrik2"/>
        <w:ind w:left="0"/>
      </w:pPr>
      <w:r w:rsidRPr="00D9508B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857"/>
        <w:gridCol w:w="3231"/>
      </w:tblGrid>
      <w:tr w:rsidR="00D9508B" w:rsidRPr="00D9508B" w14:paraId="3DCC761C" w14:textId="77777777" w:rsidTr="00D9508B">
        <w:trPr>
          <w:trHeight w:val="520"/>
        </w:trPr>
        <w:tc>
          <w:tcPr>
            <w:tcW w:w="580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1C91D1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74C5BA5" wp14:editId="5764A028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231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6CF3AA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950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6108DB" wp14:editId="079D89B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250190</wp:posOffset>
                      </wp:positionV>
                      <wp:extent cx="1912620" cy="502285"/>
                      <wp:effectExtent l="19050" t="19050" r="11430" b="1206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2620" cy="50270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A54BD" id="Rektangel 3" o:spid="_x0000_s1026" style="position:absolute;margin-left:1.65pt;margin-top:19.7pt;width:150.6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" filled="f" strokecolor="red" strokeweight="3pt"/>
                  </w:pict>
                </mc:Fallback>
              </mc:AlternateContent>
            </w:r>
            <w:r w:rsidRPr="00D950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B9B269" wp14:editId="0BFE3A11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255905</wp:posOffset>
                      </wp:positionV>
                      <wp:extent cx="410210" cy="504825"/>
                      <wp:effectExtent l="0" t="0" r="8890" b="952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04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30BFB7" w14:textId="77777777" w:rsidR="00D9508B" w:rsidRPr="0066567D" w:rsidRDefault="00D9508B" w:rsidP="00A712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9B26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01.05pt;margin-top:20.15pt;width:32.3pt;height:39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" adj="8776" fillcolor="red" stroked="f" strokeweight="1pt">
                      <v:textbox inset="1mm,1mm,1mm,1mm">
                        <w:txbxContent>
                          <w:p w14:paraId="7F30BFB7" w14:textId="77777777" w:rsidR="00D9508B" w:rsidRPr="0066567D" w:rsidRDefault="00D9508B" w:rsidP="00A712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508B">
              <w:rPr>
                <w:noProof/>
                <w:szCs w:val="20"/>
              </w:rPr>
              <w:drawing>
                <wp:inline distT="0" distB="0" distL="0" distR="0" wp14:anchorId="33066270" wp14:editId="16FB2860">
                  <wp:extent cx="1952802" cy="1040219"/>
                  <wp:effectExtent l="0" t="0" r="9525" b="762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63624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63" cy="1054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08B" w:rsidRPr="00D9508B" w14:paraId="36BC8E28" w14:textId="77777777" w:rsidTr="00D9508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7DBE73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85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A42EB8B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23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533246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508B" w:rsidRPr="00D9508B" w14:paraId="62BF5E70" w14:textId="77777777" w:rsidTr="00D9508B">
        <w:trPr>
          <w:trHeight w:val="227"/>
        </w:trPr>
        <w:tc>
          <w:tcPr>
            <w:tcW w:w="1950" w:type="dxa"/>
            <w:shd w:val="clear" w:color="auto" w:fill="FFFFFF"/>
          </w:tcPr>
          <w:p w14:paraId="7AA66F9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857" w:type="dxa"/>
            <w:tcBorders>
              <w:right w:val="single" w:sz="4" w:space="0" w:color="auto"/>
            </w:tcBorders>
            <w:shd w:val="clear" w:color="auto" w:fill="FFFFFF"/>
          </w:tcPr>
          <w:p w14:paraId="5E13021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 xml:space="preserve">Hakspets – mellersta 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3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44F6DE" w14:textId="77777777" w:rsidR="00D9508B" w:rsidRPr="00D9508B" w:rsidRDefault="00D9508B" w:rsidP="00D9508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9508B" w:rsidRPr="00D9508B" w14:paraId="59D5333E" w14:textId="77777777" w:rsidTr="00D9508B">
        <w:trPr>
          <w:trHeight w:val="227"/>
        </w:trPr>
        <w:tc>
          <w:tcPr>
            <w:tcW w:w="1950" w:type="dxa"/>
            <w:shd w:val="clear" w:color="auto" w:fill="FFFFFF"/>
          </w:tcPr>
          <w:p w14:paraId="6296ECF1" w14:textId="77777777" w:rsidR="00D9508B" w:rsidRPr="00D9508B" w:rsidRDefault="00D9508B" w:rsidP="00D9508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SC-leder K-</w:t>
            </w:r>
          </w:p>
        </w:tc>
        <w:tc>
          <w:tcPr>
            <w:tcW w:w="3857" w:type="dxa"/>
            <w:tcBorders>
              <w:right w:val="single" w:sz="4" w:space="0" w:color="auto"/>
            </w:tcBorders>
            <w:shd w:val="clear" w:color="auto" w:fill="FFFFFF"/>
          </w:tcPr>
          <w:p w14:paraId="530CB5D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9508B">
              <w:rPr>
                <w:rFonts w:ascii="Arial" w:hAnsi="Arial" w:cs="Arial"/>
                <w:sz w:val="18"/>
                <w:szCs w:val="18"/>
              </w:rPr>
              <w:t xml:space="preserve"> Hela SC-lederna med ett par cm marginal.</w:t>
            </w:r>
          </w:p>
          <w:p w14:paraId="29A9B0B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231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DEDE0C7" w14:textId="77777777" w:rsidR="00D9508B" w:rsidRPr="00D9508B" w:rsidRDefault="00D9508B" w:rsidP="00D950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BA85B45" w14:textId="4414D4D1" w:rsidR="00D9508B" w:rsidRPr="00D9508B" w:rsidRDefault="00D9508B" w:rsidP="00594374">
      <w:pPr>
        <w:pStyle w:val="Rubrik2"/>
        <w:ind w:left="0"/>
      </w:pPr>
      <w:proofErr w:type="spellStart"/>
      <w:r w:rsidRPr="00D9508B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119"/>
        <w:gridCol w:w="2268"/>
        <w:gridCol w:w="2522"/>
      </w:tblGrid>
      <w:tr w:rsidR="00D9508B" w:rsidRPr="00D9508B" w14:paraId="75279771" w14:textId="77777777" w:rsidTr="00D950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C26D04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CEB2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6E416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489B81" wp14:editId="48827948">
                      <wp:simplePos x="0" y="0"/>
                      <wp:positionH relativeFrom="margin">
                        <wp:posOffset>425767</wp:posOffset>
                      </wp:positionH>
                      <wp:positionV relativeFrom="paragraph">
                        <wp:posOffset>685483</wp:posOffset>
                      </wp:positionV>
                      <wp:extent cx="409575" cy="495300"/>
                      <wp:effectExtent l="33338" t="0" r="0" b="4763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524880">
                                <a:off x="0" y="0"/>
                                <a:ext cx="409575" cy="4953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63C71D" w14:textId="77777777" w:rsidR="00D9508B" w:rsidRPr="0066564D" w:rsidRDefault="00D9508B" w:rsidP="004C4C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489B8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33.5pt;margin-top:54pt;width:32.25pt;height:39pt;rotation:-4451118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" adj="12669" fillcolor="red" stroked="f" strokeweight="1pt">
                      <v:textbox style="layout-flow:vertical" inset="1mm,1mm,1mm,1mm">
                        <w:txbxContent>
                          <w:p w14:paraId="5363C71D" w14:textId="77777777" w:rsidR="00D9508B" w:rsidRPr="0066564D" w:rsidRDefault="00D9508B" w:rsidP="004C4C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950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739BB1" wp14:editId="7E28BBA6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251460</wp:posOffset>
                      </wp:positionV>
                      <wp:extent cx="407035" cy="466725"/>
                      <wp:effectExtent l="0" t="38100" r="12065" b="0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470328">
                                <a:off x="0" y="0"/>
                                <a:ext cx="407035" cy="4667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C31E20" w14:textId="77777777" w:rsidR="00D9508B" w:rsidRPr="0066567D" w:rsidRDefault="00D9508B" w:rsidP="004C4C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39BB1" id="Upp 23" o:spid="_x0000_s1028" type="#_x0000_t68" style="position:absolute;left:0;text-align:left;margin-left:60.45pt;margin-top:19.8pt;width:32.05pt;height:36.75pt;rotation:-997203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" adj="9419" fillcolor="red" stroked="f" strokeweight="1pt">
                      <v:textbox style="layout-flow:vertical" inset="1mm,1mm,1mm,1mm">
                        <w:txbxContent>
                          <w:p w14:paraId="1CC31E20" w14:textId="77777777" w:rsidR="00D9508B" w:rsidRPr="0066567D" w:rsidRDefault="00D9508B" w:rsidP="004C4C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B3D426" wp14:editId="3CDEB7F5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266065</wp:posOffset>
                      </wp:positionV>
                      <wp:extent cx="1245235" cy="652780"/>
                      <wp:effectExtent l="19050" t="19050" r="12065" b="3302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45235" cy="6527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449FE" id="Rak 1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20.95pt" to="100.6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43F91C" wp14:editId="15B88F7A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19050</wp:posOffset>
                      </wp:positionV>
                      <wp:extent cx="470535" cy="1183640"/>
                      <wp:effectExtent l="19050" t="19050" r="24765" b="1651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0956" cy="118367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66EEE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pt,1.5pt" to="57.25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D9508B">
              <w:rPr>
                <w:noProof/>
                <w:szCs w:val="20"/>
              </w:rPr>
              <w:drawing>
                <wp:inline distT="0" distB="0" distL="0" distR="0" wp14:anchorId="6464E8CD" wp14:editId="0E43E421">
                  <wp:extent cx="1262208" cy="1200076"/>
                  <wp:effectExtent l="0" t="0" r="0" b="63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12775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38" cy="1206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BD8BF16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938FCB" wp14:editId="0100355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385445</wp:posOffset>
                      </wp:positionV>
                      <wp:extent cx="407035" cy="559435"/>
                      <wp:effectExtent l="0" t="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F4CFC0" w14:textId="77777777" w:rsidR="00D9508B" w:rsidRPr="0066567D" w:rsidRDefault="00D9508B" w:rsidP="004C4C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38FCB" id="Upp 19" o:spid="_x0000_s1029" type="#_x0000_t68" style="position:absolute;left:0;text-align:left;margin-left:21.1pt;margin-top:30.35pt;width:32.05pt;height:44.0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" adj="7858" fillcolor="red" stroked="f" strokeweight="1pt">
                      <v:textbox style="layout-flow:vertical;mso-layout-flow-alt:bottom-to-top" inset="1mm,1mm,1mm,1mm">
                        <w:txbxContent>
                          <w:p w14:paraId="0CF4CFC0" w14:textId="77777777" w:rsidR="00D9508B" w:rsidRPr="0066567D" w:rsidRDefault="00D9508B" w:rsidP="004C4C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0C09BB" wp14:editId="68DDEF59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13970</wp:posOffset>
                      </wp:positionV>
                      <wp:extent cx="0" cy="1165860"/>
                      <wp:effectExtent l="19050" t="0" r="19050" b="3429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6617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80932" id="Rak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95pt,1.1pt" to="59.9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9508B">
              <w:rPr>
                <w:noProof/>
                <w:szCs w:val="20"/>
              </w:rPr>
              <w:drawing>
                <wp:inline distT="0" distB="0" distL="0" distR="0" wp14:anchorId="25341950" wp14:editId="5ABBD592">
                  <wp:extent cx="1510139" cy="1183547"/>
                  <wp:effectExtent l="0" t="0" r="0" b="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37334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83" cy="1194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08B" w:rsidRPr="00D9508B" w14:paraId="13EC72E2" w14:textId="77777777" w:rsidTr="00B41AF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E9C2E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73E0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</w:rPr>
              <w:t>Vinkelrätt mot COR. DFOV ska omfatta mellersta delen av klaviklarna.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3AD7E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63ACE4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508B" w:rsidRPr="00D9508B" w14:paraId="41CCFA6B" w14:textId="77777777" w:rsidTr="00B41AF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000996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CB64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</w:rPr>
              <w:t>Parallellt med sternums längsaxel.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8B1B5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63B4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9508B" w:rsidRPr="00D9508B" w14:paraId="35BC7FA8" w14:textId="77777777" w:rsidTr="00B41AF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AFBCB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80DF4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1026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458B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B7A30B1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9AAB5EA" w14:textId="77777777" w:rsidR="00D9508B" w:rsidRPr="00D9508B" w:rsidRDefault="00D9508B" w:rsidP="00594374">
      <w:pPr>
        <w:pStyle w:val="Rubrik2"/>
        <w:ind w:left="0"/>
      </w:pPr>
      <w:r w:rsidRPr="00D9508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9508B" w:rsidRPr="00D9508B" w14:paraId="085891AF" w14:textId="77777777" w:rsidTr="00B41AF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511B403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33C768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75C556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204517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9508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D9508B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2075CD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F80B97B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9508B" w:rsidRPr="00D9508B" w14:paraId="706787DC" w14:textId="77777777" w:rsidTr="00B41AF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D98C90" w14:textId="77777777" w:rsidR="00D9508B" w:rsidRPr="00D9508B" w:rsidRDefault="00D9508B" w:rsidP="00D9508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SC-leder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24DAC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AA5C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6015C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EDFE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5E013E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508B" w:rsidRPr="00D9508B" w14:paraId="5FED0FAC" w14:textId="77777777" w:rsidTr="00B41A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ED3FD0E" w14:textId="77777777" w:rsidR="00D9508B" w:rsidRPr="00D9508B" w:rsidRDefault="00D9508B" w:rsidP="00D950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FDEEC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7DF99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9BE95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13757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94DCF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508B" w:rsidRPr="00D9508B" w14:paraId="47E46679" w14:textId="77777777" w:rsidTr="00B41A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7F18B8" w14:textId="77777777" w:rsidR="00D9508B" w:rsidRPr="00D9508B" w:rsidRDefault="00D9508B" w:rsidP="00D950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41F8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9C82B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102D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60D07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B5E9E1D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9508B" w:rsidRPr="00D9508B" w14:paraId="13EE6E7F" w14:textId="77777777" w:rsidTr="00B41A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03C02AE" w14:textId="77777777" w:rsidR="00D9508B" w:rsidRPr="00D9508B" w:rsidRDefault="00D9508B" w:rsidP="00D950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F9511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68E6E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3095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97630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D802C0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9508B" w:rsidRPr="00D9508B" w14:paraId="444B4F95" w14:textId="77777777" w:rsidTr="00B41A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11C372" w14:textId="77777777" w:rsidR="00D9508B" w:rsidRPr="00D9508B" w:rsidRDefault="00D9508B" w:rsidP="00D950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3C6ED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35C1E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1EC00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794A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3E2CD9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9508B" w:rsidRPr="00D9508B" w14:paraId="205022CA" w14:textId="77777777" w:rsidTr="00B41AF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8DD4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E821A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202F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8068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E8829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A6C0E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D9508B" w:rsidRPr="00D9508B" w14:paraId="2A93BC62" w14:textId="77777777" w:rsidTr="00B41AF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360B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D9508B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25BAB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38D61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3AF69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D1B9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7945E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508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0AEB41A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493FFB46" w14:textId="77777777" w:rsidR="00D9508B" w:rsidRPr="00D9508B" w:rsidRDefault="00D9508B" w:rsidP="00594374">
      <w:pPr>
        <w:pStyle w:val="Rubrik2"/>
        <w:ind w:left="0"/>
      </w:pPr>
      <w:proofErr w:type="spellStart"/>
      <w:r w:rsidRPr="00D9508B">
        <w:rPr>
          <w:lang w:val="en-US"/>
        </w:rPr>
        <w:t>Hängning</w:t>
      </w:r>
      <w:proofErr w:type="spellEnd"/>
      <w:r w:rsidRPr="00D9508B">
        <w:rPr>
          <w:lang w:val="en-US"/>
        </w:rPr>
        <w:t xml:space="preserve"> </w:t>
      </w:r>
      <w:r w:rsidRPr="00D9508B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9508B" w:rsidRPr="00D9508B" w14:paraId="17CD303F" w14:textId="77777777" w:rsidTr="00D9508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6977E4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CD3500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1B273F7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617869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F937A7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67D3D51A" w14:textId="77777777" w:rsidTr="00D9508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5C0A9A5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9508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B38E0BB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SC-leder K-</w:t>
            </w:r>
          </w:p>
          <w:p w14:paraId="10122BD8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2428C30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ACDC66B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SC-leder K-</w:t>
            </w:r>
          </w:p>
          <w:p w14:paraId="5341D488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F83413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SC-leder K-</w:t>
            </w:r>
          </w:p>
          <w:p w14:paraId="0968E23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9508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7BA7980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4CACE69E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A329B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28491E5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DDE96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6505E93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44909F1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0F228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09266F11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18171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3B7399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CE9A0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6F822DC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5E38BA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B2F323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28428902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FA17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56308BC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52E35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DE89902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42CD1A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C31D2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270C0BA2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8EE6C6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437F3A0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8A15B9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9701075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B341F76" w14:textId="77777777" w:rsidR="00D9508B" w:rsidRPr="00D9508B" w:rsidRDefault="00D9508B" w:rsidP="00D950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A7D7B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5218B537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27128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9FDB1B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984F17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21EFE5E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A115443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DA486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3A9ADF41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ECED8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4601E44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75FD95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78DFFAA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9601FD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D709A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29F3E372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739D4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086660E7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A02DC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E09C79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83A0B6C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D510D8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9508B" w:rsidRPr="00D9508B" w14:paraId="4491BC1E" w14:textId="77777777" w:rsidTr="00D9508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695001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F2EE3B2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4E1F963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C28F6A5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8B142B" w14:textId="77777777" w:rsidR="00D9508B" w:rsidRPr="00D9508B" w:rsidRDefault="00D9508B" w:rsidP="00D950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5EAA68A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603B53B" w14:textId="77777777" w:rsidR="00D9508B" w:rsidRPr="00D9508B" w:rsidRDefault="00D9508B" w:rsidP="00D950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950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3CF7" w14:textId="77777777" w:rsidR="00527BA7" w:rsidRDefault="00527BA7">
      <w:r>
        <w:separator/>
      </w:r>
    </w:p>
  </w:endnote>
  <w:endnote w:type="continuationSeparator" w:id="0">
    <w:p w14:paraId="5AF2E4D8" w14:textId="77777777" w:rsidR="00527BA7" w:rsidRDefault="00527BA7">
      <w:r>
        <w:continuationSeparator/>
      </w:r>
    </w:p>
  </w:endnote>
  <w:endnote w:type="continuationNotice" w:id="1">
    <w:p w14:paraId="0A9F44B1" w14:textId="77777777" w:rsidR="00527BA7" w:rsidRDefault="00527B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587C" w14:textId="77777777" w:rsidR="00527BA7" w:rsidRDefault="00527BA7"/>
  </w:footnote>
  <w:footnote w:type="continuationSeparator" w:id="0">
    <w:p w14:paraId="6C381E13" w14:textId="77777777" w:rsidR="00527BA7" w:rsidRDefault="00527BA7">
      <w:r>
        <w:continuationSeparator/>
      </w:r>
    </w:p>
  </w:footnote>
  <w:footnote w:type="continuationNotice" w:id="1">
    <w:p w14:paraId="0D253B46" w14:textId="77777777" w:rsidR="00527BA7" w:rsidRDefault="00527B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664E69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D3C9CAC" w:tentative="1">
      <w:start w:val="1"/>
      <w:numFmt w:val="lowerLetter"/>
      <w:lvlText w:val="%2."/>
      <w:lvlJc w:val="left"/>
      <w:pPr>
        <w:ind w:left="1080" w:hanging="360"/>
      </w:pPr>
    </w:lvl>
    <w:lvl w:ilvl="2" w:tplc="DBF85C50" w:tentative="1">
      <w:start w:val="1"/>
      <w:numFmt w:val="lowerRoman"/>
      <w:lvlText w:val="%3."/>
      <w:lvlJc w:val="right"/>
      <w:pPr>
        <w:ind w:left="1800" w:hanging="180"/>
      </w:pPr>
    </w:lvl>
    <w:lvl w:ilvl="3" w:tplc="D1F2B348" w:tentative="1">
      <w:start w:val="1"/>
      <w:numFmt w:val="decimal"/>
      <w:lvlText w:val="%4."/>
      <w:lvlJc w:val="left"/>
      <w:pPr>
        <w:ind w:left="2520" w:hanging="360"/>
      </w:pPr>
    </w:lvl>
    <w:lvl w:ilvl="4" w:tplc="4E6CDF70" w:tentative="1">
      <w:start w:val="1"/>
      <w:numFmt w:val="lowerLetter"/>
      <w:lvlText w:val="%5."/>
      <w:lvlJc w:val="left"/>
      <w:pPr>
        <w:ind w:left="3240" w:hanging="360"/>
      </w:pPr>
    </w:lvl>
    <w:lvl w:ilvl="5" w:tplc="71BEED9A" w:tentative="1">
      <w:start w:val="1"/>
      <w:numFmt w:val="lowerRoman"/>
      <w:lvlText w:val="%6."/>
      <w:lvlJc w:val="right"/>
      <w:pPr>
        <w:ind w:left="3960" w:hanging="180"/>
      </w:pPr>
    </w:lvl>
    <w:lvl w:ilvl="6" w:tplc="D5221492" w:tentative="1">
      <w:start w:val="1"/>
      <w:numFmt w:val="decimal"/>
      <w:lvlText w:val="%7."/>
      <w:lvlJc w:val="left"/>
      <w:pPr>
        <w:ind w:left="4680" w:hanging="360"/>
      </w:pPr>
    </w:lvl>
    <w:lvl w:ilvl="7" w:tplc="6EA2C8A2" w:tentative="1">
      <w:start w:val="1"/>
      <w:numFmt w:val="lowerLetter"/>
      <w:lvlText w:val="%8."/>
      <w:lvlJc w:val="left"/>
      <w:pPr>
        <w:ind w:left="5400" w:hanging="360"/>
      </w:pPr>
    </w:lvl>
    <w:lvl w:ilvl="8" w:tplc="945892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0785DC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9A089D4" w:tentative="1">
      <w:start w:val="1"/>
      <w:numFmt w:val="lowerLetter"/>
      <w:lvlText w:val="%2."/>
      <w:lvlJc w:val="left"/>
      <w:pPr>
        <w:ind w:left="1080" w:hanging="360"/>
      </w:pPr>
    </w:lvl>
    <w:lvl w:ilvl="2" w:tplc="0D3032C0" w:tentative="1">
      <w:start w:val="1"/>
      <w:numFmt w:val="lowerRoman"/>
      <w:lvlText w:val="%3."/>
      <w:lvlJc w:val="right"/>
      <w:pPr>
        <w:ind w:left="1800" w:hanging="180"/>
      </w:pPr>
    </w:lvl>
    <w:lvl w:ilvl="3" w:tplc="69B23150" w:tentative="1">
      <w:start w:val="1"/>
      <w:numFmt w:val="decimal"/>
      <w:lvlText w:val="%4."/>
      <w:lvlJc w:val="left"/>
      <w:pPr>
        <w:ind w:left="2520" w:hanging="360"/>
      </w:pPr>
    </w:lvl>
    <w:lvl w:ilvl="4" w:tplc="27484928" w:tentative="1">
      <w:start w:val="1"/>
      <w:numFmt w:val="lowerLetter"/>
      <w:lvlText w:val="%5."/>
      <w:lvlJc w:val="left"/>
      <w:pPr>
        <w:ind w:left="3240" w:hanging="360"/>
      </w:pPr>
    </w:lvl>
    <w:lvl w:ilvl="5" w:tplc="06DC94E8" w:tentative="1">
      <w:start w:val="1"/>
      <w:numFmt w:val="lowerRoman"/>
      <w:lvlText w:val="%6."/>
      <w:lvlJc w:val="right"/>
      <w:pPr>
        <w:ind w:left="3960" w:hanging="180"/>
      </w:pPr>
    </w:lvl>
    <w:lvl w:ilvl="6" w:tplc="F77E3AEA" w:tentative="1">
      <w:start w:val="1"/>
      <w:numFmt w:val="decimal"/>
      <w:lvlText w:val="%7."/>
      <w:lvlJc w:val="left"/>
      <w:pPr>
        <w:ind w:left="4680" w:hanging="360"/>
      </w:pPr>
    </w:lvl>
    <w:lvl w:ilvl="7" w:tplc="9BFA37B4" w:tentative="1">
      <w:start w:val="1"/>
      <w:numFmt w:val="lowerLetter"/>
      <w:lvlText w:val="%8."/>
      <w:lvlJc w:val="left"/>
      <w:pPr>
        <w:ind w:left="5400" w:hanging="360"/>
      </w:pPr>
    </w:lvl>
    <w:lvl w:ilvl="8" w:tplc="620A96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C29EE3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A90F2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1CD4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1236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9A36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3CC3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BEF7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B25A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0E2A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2986680">
    <w:abstractNumId w:val="20"/>
  </w:num>
  <w:num w:numId="2" w16cid:durableId="1716083789">
    <w:abstractNumId w:val="15"/>
  </w:num>
  <w:num w:numId="3" w16cid:durableId="1336033703">
    <w:abstractNumId w:val="0"/>
  </w:num>
  <w:num w:numId="4" w16cid:durableId="2021659579">
    <w:abstractNumId w:val="6"/>
  </w:num>
  <w:num w:numId="5" w16cid:durableId="262080256">
    <w:abstractNumId w:val="18"/>
  </w:num>
  <w:num w:numId="6" w16cid:durableId="2131432526">
    <w:abstractNumId w:val="2"/>
  </w:num>
  <w:num w:numId="7" w16cid:durableId="660889597">
    <w:abstractNumId w:val="12"/>
  </w:num>
  <w:num w:numId="8" w16cid:durableId="946887791">
    <w:abstractNumId w:val="9"/>
  </w:num>
  <w:num w:numId="9" w16cid:durableId="806506998">
    <w:abstractNumId w:val="1"/>
  </w:num>
  <w:num w:numId="10" w16cid:durableId="1047997072">
    <w:abstractNumId w:val="1"/>
  </w:num>
  <w:num w:numId="11" w16cid:durableId="2118015382">
    <w:abstractNumId w:val="3"/>
  </w:num>
  <w:num w:numId="12" w16cid:durableId="1470126102">
    <w:abstractNumId w:val="4"/>
  </w:num>
  <w:num w:numId="13" w16cid:durableId="1002970056">
    <w:abstractNumId w:val="14"/>
  </w:num>
  <w:num w:numId="14" w16cid:durableId="662856470">
    <w:abstractNumId w:val="10"/>
  </w:num>
  <w:num w:numId="15" w16cid:durableId="650326364">
    <w:abstractNumId w:val="7"/>
  </w:num>
  <w:num w:numId="16" w16cid:durableId="300841855">
    <w:abstractNumId w:val="13"/>
  </w:num>
  <w:num w:numId="17" w16cid:durableId="1808012654">
    <w:abstractNumId w:val="5"/>
  </w:num>
  <w:num w:numId="18" w16cid:durableId="785662166">
    <w:abstractNumId w:val="11"/>
  </w:num>
  <w:num w:numId="19" w16cid:durableId="1189101563">
    <w:abstractNumId w:val="19"/>
  </w:num>
  <w:num w:numId="20" w16cid:durableId="196504406">
    <w:abstractNumId w:val="16"/>
  </w:num>
  <w:num w:numId="21" w16cid:durableId="167137261">
    <w:abstractNumId w:val="8"/>
  </w:num>
  <w:num w:numId="22" w16cid:durableId="21177532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4CB9"/>
    <w:rsid w:val="004D7BA3"/>
    <w:rsid w:val="004F4518"/>
    <w:rsid w:val="004F4C62"/>
    <w:rsid w:val="00501433"/>
    <w:rsid w:val="00511CC4"/>
    <w:rsid w:val="00527BA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37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28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B58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508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9A6F7826-31C0-418D-9E28-F254F2955C47}" type="presOf" srcId="{72C3C3E7-AFE7-48AF-A84A-F5F4B462ABCE}" destId="{AD4E5296-B06F-4F82-9CB5-F741BF6BFCC1}" srcOrd="0" destOrd="0" presId="urn:microsoft.com/office/officeart/2005/8/layout/hChevron3"/>
    <dgm:cxn modelId="{2FFA1151-E14A-499D-9A34-9667D577CACF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319DD9C6-93A2-4F59-8C75-B00348707597}" type="presOf" srcId="{D813EA76-4FD3-4C15-BFBC-B1DF43B29666}" destId="{4784DBD1-3CBE-41A8-A2C7-CF088F838C79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F8C1C9DD-10B4-4240-9BED-3C199DF09D50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2ED6CE3-2E82-47BC-B271-175A4B05344C}" type="presOf" srcId="{B73EA016-5B5E-4372-8AFF-E16F061CFA05}" destId="{1F6A0B97-83F0-4189-B0CB-00156B0AC153}" srcOrd="0" destOrd="0" presId="urn:microsoft.com/office/officeart/2005/8/layout/hChevron3"/>
    <dgm:cxn modelId="{BB669154-0A7B-4725-8C8F-2791183F4AF8}" type="presParOf" srcId="{1F6A0B97-83F0-4189-B0CB-00156B0AC153}" destId="{4784DBD1-3CBE-41A8-A2C7-CF088F838C79}" srcOrd="0" destOrd="0" presId="urn:microsoft.com/office/officeart/2005/8/layout/hChevron3"/>
    <dgm:cxn modelId="{B1EE75AC-A5E9-4E19-A6AA-9BFD1853713A}" type="presParOf" srcId="{1F6A0B97-83F0-4189-B0CB-00156B0AC153}" destId="{37D14BC8-3203-463C-9804-9B3B86B621FF}" srcOrd="1" destOrd="0" presId="urn:microsoft.com/office/officeart/2005/8/layout/hChevron3"/>
    <dgm:cxn modelId="{77F88B19-5529-4412-B4B0-59D0838FA8B9}" type="presParOf" srcId="{1F6A0B97-83F0-4189-B0CB-00156B0AC153}" destId="{E13D0391-DAD9-4B61-AB66-3FA48A4F7006}" srcOrd="2" destOrd="0" presId="urn:microsoft.com/office/officeart/2005/8/layout/hChevron3"/>
    <dgm:cxn modelId="{94567612-F333-4E62-97D8-D247071288B5}" type="presParOf" srcId="{1F6A0B97-83F0-4189-B0CB-00156B0AC153}" destId="{F9271109-4339-4036-9126-150629D10456}" srcOrd="3" destOrd="0" presId="urn:microsoft.com/office/officeart/2005/8/layout/hChevron3"/>
    <dgm:cxn modelId="{F124B260-7242-4E03-BB00-66CAB16F553E}" type="presParOf" srcId="{1F6A0B97-83F0-4189-B0CB-00156B0AC153}" destId="{AD4E5296-B06F-4F82-9CB5-F741BF6BFCC1}" srcOrd="4" destOrd="0" presId="urn:microsoft.com/office/officeart/2005/8/layout/hChevron3"/>
    <dgm:cxn modelId="{B6DEE172-8FA4-44C1-9182-53D59AF2E37D}" type="presParOf" srcId="{1F6A0B97-83F0-4189-B0CB-00156B0AC153}" destId="{99F7A086-6C98-4385-8FFE-3337C1F24694}" srcOrd="5" destOrd="0" presId="urn:microsoft.com/office/officeart/2005/8/layout/hChevron3"/>
    <dgm:cxn modelId="{B5A02EEE-B75C-44A1-9FFA-885BBF51F3E1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256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Sternoklavikularleder (861000)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2022-05-18T04:23:00.0000000Z</dcterms:created>
  <dcterms:modified xsi:type="dcterms:W3CDTF">2024-01-23T13:42:00.0000000Z</dcterms:modified>
</coreProperties>
</file>