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D5AF4" w14:textId="77777777" w:rsidR="00025113" w:rsidRDefault="00025113" w:rsidP="00F35B05">
      <w:pPr>
        <w:pStyle w:val="Rubrik2"/>
        <w:sectPr w:rsidR="00025113" w:rsidSect="0002511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A70A59" w14:textId="77777777" w:rsidR="00025113" w:rsidRPr="00025113" w:rsidRDefault="00025113" w:rsidP="0002511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644CBA7" w14:textId="77777777" w:rsidR="00025113" w:rsidRPr="00025113" w:rsidRDefault="00025113" w:rsidP="0002511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D698AE9" w14:textId="480BB711" w:rsidR="00025113" w:rsidRPr="00595755" w:rsidRDefault="009D029C" w:rsidP="00595755">
      <w:pPr>
        <w:pStyle w:val="Rubrik1"/>
        <w:ind w:left="0"/>
        <w:rPr>
          <w:sz w:val="18"/>
          <w:szCs w:val="18"/>
        </w:rPr>
      </w:pPr>
      <w:r w:rsidRPr="00025113">
        <w:t>DT Skalle barn (808014P)</w:t>
      </w:r>
    </w:p>
    <w:p w14:paraId="4502D10E" w14:textId="77777777" w:rsidR="00025113" w:rsidRPr="00025113" w:rsidRDefault="00025113" w:rsidP="00BE59CA">
      <w:pPr>
        <w:pStyle w:val="Rubrik2"/>
        <w:ind w:left="0"/>
      </w:pPr>
      <w:r w:rsidRPr="00025113">
        <w:t>Syfte</w:t>
      </w:r>
    </w:p>
    <w:p w14:paraId="181AD9B5" w14:textId="77777777" w:rsidR="00025113" w:rsidRDefault="00025113" w:rsidP="0002511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25113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D95EADA" w14:textId="77777777" w:rsidR="009D029C" w:rsidRDefault="009D029C" w:rsidP="0002511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53B171" w14:textId="65C1E5DB" w:rsidR="009D029C" w:rsidRDefault="009D029C" w:rsidP="009D029C">
      <w:pPr>
        <w:pStyle w:val="Rubrik2"/>
        <w:ind w:left="0"/>
      </w:pPr>
      <w:r>
        <w:t>Förändringar sedan föregående version</w:t>
      </w:r>
    </w:p>
    <w:p w14:paraId="1EFE7DED" w14:textId="087833C4" w:rsidR="009D029C" w:rsidRPr="00BE59CA" w:rsidRDefault="005825D1" w:rsidP="009D029C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591EC381" w14:textId="77777777" w:rsidR="00025113" w:rsidRPr="00025113" w:rsidRDefault="00025113" w:rsidP="0002511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C3F0209" w14:textId="77777777" w:rsidR="00025113" w:rsidRPr="00025113" w:rsidRDefault="00025113" w:rsidP="00BE59CA">
      <w:pPr>
        <w:pStyle w:val="Rubrik2"/>
        <w:ind w:left="0"/>
      </w:pPr>
      <w:r w:rsidRPr="00025113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25113" w:rsidRPr="00025113" w14:paraId="26CA2992" w14:textId="77777777" w:rsidTr="001F6822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683DC266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2457A690" w14:textId="77777777" w:rsidR="00025113" w:rsidRPr="00025113" w:rsidRDefault="00025113" w:rsidP="0002511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519D9E2E" w14:textId="77777777" w:rsidR="00025113" w:rsidRPr="00025113" w:rsidRDefault="00025113" w:rsidP="0002511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Kraniofacial synostos mm.</w:t>
            </w:r>
          </w:p>
        </w:tc>
      </w:tr>
      <w:tr w:rsidR="00025113" w:rsidRPr="00025113" w14:paraId="1DDE17F1" w14:textId="77777777" w:rsidTr="001F6822">
        <w:trPr>
          <w:trHeight w:val="227"/>
        </w:trPr>
        <w:tc>
          <w:tcPr>
            <w:tcW w:w="1951" w:type="dxa"/>
            <w:shd w:val="clear" w:color="auto" w:fill="auto"/>
          </w:tcPr>
          <w:p w14:paraId="34A99E3B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6A280F41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Inga. Undersökningen utförs på NÄL DT 9 eller 10 (Toshiba).</w:t>
            </w:r>
          </w:p>
        </w:tc>
      </w:tr>
      <w:tr w:rsidR="00025113" w:rsidRPr="00025113" w14:paraId="42F27470" w14:textId="77777777" w:rsidTr="001F6822">
        <w:trPr>
          <w:trHeight w:val="227"/>
        </w:trPr>
        <w:tc>
          <w:tcPr>
            <w:tcW w:w="1951" w:type="dxa"/>
            <w:shd w:val="clear" w:color="auto" w:fill="auto"/>
          </w:tcPr>
          <w:p w14:paraId="6C493E88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50F0DA45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25113" w:rsidRPr="00025113" w14:paraId="6B27B994" w14:textId="77777777" w:rsidTr="001F6822">
        <w:trPr>
          <w:trHeight w:val="227"/>
        </w:trPr>
        <w:tc>
          <w:tcPr>
            <w:tcW w:w="1951" w:type="dxa"/>
            <w:shd w:val="clear" w:color="auto" w:fill="auto"/>
          </w:tcPr>
          <w:p w14:paraId="6A69D1B0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789E4771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25113" w:rsidRPr="00025113" w14:paraId="518DDC9C" w14:textId="77777777" w:rsidTr="001F6822">
        <w:trPr>
          <w:trHeight w:val="227"/>
        </w:trPr>
        <w:tc>
          <w:tcPr>
            <w:tcW w:w="1951" w:type="dxa"/>
            <w:shd w:val="clear" w:color="auto" w:fill="auto"/>
          </w:tcPr>
          <w:p w14:paraId="6E074299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2792CDB6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5113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45EA88C6" w14:textId="77777777" w:rsidR="00025113" w:rsidRPr="00025113" w:rsidRDefault="005825D1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025113" w:rsidRPr="0002511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4A552DDB" w14:textId="77777777" w:rsidR="00025113" w:rsidRPr="00025113" w:rsidRDefault="00025113" w:rsidP="0002511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0CCF497" w14:textId="77777777" w:rsidR="00025113" w:rsidRPr="00025113" w:rsidRDefault="00025113" w:rsidP="00BE59CA">
      <w:pPr>
        <w:pStyle w:val="Rubrik2"/>
        <w:ind w:left="0"/>
      </w:pPr>
      <w:r w:rsidRPr="00025113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25113" w:rsidRPr="00025113" w14:paraId="20983F61" w14:textId="77777777" w:rsidTr="001F6822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11D00A0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751D0807" w14:textId="77777777" w:rsidR="00025113" w:rsidRPr="00025113" w:rsidRDefault="00025113" w:rsidP="0002511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5C9E6CE" w14:textId="77777777" w:rsidR="00025113" w:rsidRPr="00025113" w:rsidRDefault="00025113" w:rsidP="0002511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5DA86D30" w14:textId="77777777" w:rsidR="00025113" w:rsidRPr="00025113" w:rsidRDefault="00025113" w:rsidP="0002511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2171AA20" w14:textId="77777777" w:rsidR="00025113" w:rsidRPr="00025113" w:rsidRDefault="00025113" w:rsidP="0002511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Armarna längs sidorna, armarna neddragna så långt som möjligt.</w:t>
            </w:r>
          </w:p>
        </w:tc>
      </w:tr>
      <w:tr w:rsidR="00025113" w:rsidRPr="00025113" w14:paraId="00959C73" w14:textId="77777777" w:rsidTr="001F6822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0BC43718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018258CF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</w:tr>
      <w:tr w:rsidR="00025113" w:rsidRPr="00025113" w14:paraId="0CF46564" w14:textId="77777777" w:rsidTr="001F6822">
        <w:trPr>
          <w:trHeight w:val="227"/>
        </w:trPr>
        <w:tc>
          <w:tcPr>
            <w:tcW w:w="1951" w:type="dxa"/>
            <w:shd w:val="clear" w:color="auto" w:fill="auto"/>
          </w:tcPr>
          <w:p w14:paraId="069F9171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087" w:type="dxa"/>
            <w:shd w:val="clear" w:color="auto" w:fill="auto"/>
          </w:tcPr>
          <w:p w14:paraId="329B5ABA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025113">
              <w:rPr>
                <w:rFonts w:ascii="Arial" w:hAnsi="Arial" w:cs="Arial"/>
                <w:sz w:val="18"/>
                <w:szCs w:val="18"/>
              </w:rPr>
              <w:t xml:space="preserve"> Hakspets – skalltak.</w:t>
            </w:r>
          </w:p>
        </w:tc>
      </w:tr>
      <w:tr w:rsidR="00025113" w:rsidRPr="00025113" w14:paraId="7789E11D" w14:textId="77777777" w:rsidTr="001F6822">
        <w:trPr>
          <w:trHeight w:val="227"/>
        </w:trPr>
        <w:tc>
          <w:tcPr>
            <w:tcW w:w="1951" w:type="dxa"/>
            <w:shd w:val="clear" w:color="auto" w:fill="auto"/>
          </w:tcPr>
          <w:p w14:paraId="16E2633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06048C60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</w:tbl>
    <w:p w14:paraId="7F8E161C" w14:textId="77777777" w:rsidR="00025113" w:rsidRPr="00025113" w:rsidRDefault="00025113" w:rsidP="0002511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39942F8" w14:textId="77777777" w:rsidR="00BE59CA" w:rsidRDefault="00BE59C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8F324B0" w14:textId="5C6B834F" w:rsidR="00025113" w:rsidRDefault="00025113" w:rsidP="00BE59CA">
      <w:pPr>
        <w:pStyle w:val="Rubrik2"/>
        <w:ind w:left="0"/>
      </w:pPr>
      <w:r w:rsidRPr="00025113">
        <w:lastRenderedPageBreak/>
        <w:t>Arkivering</w:t>
      </w:r>
    </w:p>
    <w:p w14:paraId="04E8D017" w14:textId="2142CC73" w:rsidR="00EF3B5A" w:rsidRPr="00EF3B5A" w:rsidRDefault="00EF3B5A" w:rsidP="00EF3B5A">
      <w:pPr>
        <w:ind w:left="0"/>
        <w:rPr>
          <w:rFonts w:ascii="Arial" w:hAnsi="Arial" w:cs="Arial"/>
          <w:sz w:val="18"/>
          <w:szCs w:val="18"/>
        </w:rPr>
      </w:pPr>
      <w:r w:rsidRPr="00EF3B5A">
        <w:rPr>
          <w:rFonts w:ascii="Arial" w:hAnsi="Arial" w:cs="Arial"/>
          <w:sz w:val="18"/>
          <w:szCs w:val="18"/>
        </w:rPr>
        <w:t>Tillägg:</w:t>
      </w:r>
      <w:r>
        <w:rPr>
          <w:rFonts w:ascii="Arial" w:hAnsi="Arial" w:cs="Arial"/>
          <w:sz w:val="18"/>
          <w:szCs w:val="18"/>
        </w:rPr>
        <w:t xml:space="preserve"> Hela kraniet ska inkluderas i de rekonstruerade serierna, men mandibeln ska utelämnas om längden på rekonstruktionen inte räcker till</w:t>
      </w:r>
      <w:r w:rsidR="00595755">
        <w:rPr>
          <w:rFonts w:ascii="Arial" w:hAnsi="Arial" w:cs="Arial"/>
          <w:sz w:val="18"/>
          <w:szCs w:val="18"/>
        </w:rPr>
        <w:t>.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1842"/>
        <w:gridCol w:w="1560"/>
        <w:gridCol w:w="1246"/>
      </w:tblGrid>
      <w:tr w:rsidR="00025113" w:rsidRPr="00025113" w14:paraId="7C9CB409" w14:textId="77777777" w:rsidTr="001F6822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D338CB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C36C12D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9DB7E2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A43F73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Kernel (Toshiba)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2323A0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31A8CEA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25113" w:rsidRPr="00025113" w14:paraId="51B12B6A" w14:textId="77777777" w:rsidTr="001F682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B3C4F7" w14:textId="77777777" w:rsidR="00025113" w:rsidRPr="00025113" w:rsidRDefault="00025113" w:rsidP="0002511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Skalle K-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80FC5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1E2D1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73521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  <w:lang w:val="en-US"/>
              </w:rPr>
              <w:t>FC30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E1E96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C400 W2000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CB83409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25113" w:rsidRPr="00025113" w14:paraId="3330C4DE" w14:textId="77777777" w:rsidTr="001F682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DB5BCD" w14:textId="77777777" w:rsidR="00025113" w:rsidRPr="00025113" w:rsidRDefault="00025113" w:rsidP="0002511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D763A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D7619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86D8F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  <w:lang w:val="en-US"/>
              </w:rPr>
              <w:t>FC30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FBD93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C400 W2000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56873D7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25113" w:rsidRPr="00025113" w14:paraId="1D5E1AA1" w14:textId="77777777" w:rsidTr="001F682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0FD3BBE" w14:textId="77777777" w:rsidR="00025113" w:rsidRPr="00025113" w:rsidRDefault="00025113" w:rsidP="0002511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9EE55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91050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3BA4F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  <w:lang w:val="en-US"/>
              </w:rPr>
              <w:t>FC30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F3C18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C400 W2000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E2144ED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25113" w:rsidRPr="00025113" w14:paraId="23917B11" w14:textId="77777777" w:rsidTr="001F6822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3066DC" w14:textId="77777777" w:rsidR="00025113" w:rsidRPr="00025113" w:rsidRDefault="00025113" w:rsidP="0002511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E6CDA0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6B6CCE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3A1A71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  <w:lang w:val="en-US"/>
              </w:rPr>
              <w:t>FC30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15216B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C400 W2000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FAFBA78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5113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25113" w:rsidRPr="00025113" w14:paraId="629A59C1" w14:textId="77777777" w:rsidTr="001F682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AFD1D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D1561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A0DE4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3D400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8B455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ADA6C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25113" w:rsidRPr="00025113" w14:paraId="2E42E7B5" w14:textId="77777777" w:rsidTr="001F682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234BA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DA7D2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C24D8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E2831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8C2B5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2819B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7BFE0C5" w14:textId="77777777" w:rsidR="00025113" w:rsidRPr="00025113" w:rsidRDefault="00025113" w:rsidP="0002511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4A427CA" w14:textId="77777777" w:rsidR="00025113" w:rsidRPr="00025113" w:rsidRDefault="00025113" w:rsidP="0002511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8977860" w14:textId="77777777" w:rsidR="00025113" w:rsidRPr="00025113" w:rsidRDefault="00025113" w:rsidP="00BE59CA">
      <w:pPr>
        <w:pStyle w:val="Rubrik2"/>
        <w:ind w:left="0"/>
      </w:pPr>
      <w:r w:rsidRPr="00025113">
        <w:t>3D-rekonstruktioner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38"/>
      </w:tblGrid>
      <w:tr w:rsidR="00025113" w:rsidRPr="00025113" w14:paraId="04A761D1" w14:textId="77777777" w:rsidTr="001F6822">
        <w:trPr>
          <w:trHeight w:val="227"/>
        </w:trPr>
        <w:tc>
          <w:tcPr>
            <w:tcW w:w="9038" w:type="dxa"/>
            <w:shd w:val="clear" w:color="auto" w:fill="auto"/>
            <w:tcMar>
              <w:top w:w="57" w:type="dxa"/>
            </w:tcMar>
          </w:tcPr>
          <w:p w14:paraId="45F1EECA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6D629525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25113">
              <w:rPr>
                <w:rFonts w:ascii="Arial" w:hAnsi="Arial" w:cs="Arial"/>
                <w:sz w:val="18"/>
                <w:szCs w:val="18"/>
              </w:rPr>
              <w:t>Görs av granskande radiolog, antingen i Syngo.via eller PACS, och sparas i PACS.</w:t>
            </w:r>
          </w:p>
          <w:p w14:paraId="7A009D81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4603D75" w14:textId="77777777" w:rsidR="00025113" w:rsidRPr="00025113" w:rsidRDefault="00025113" w:rsidP="0002511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B2283A1" w14:textId="77777777" w:rsidR="00025113" w:rsidRPr="00025113" w:rsidRDefault="00025113" w:rsidP="00BE59CA">
      <w:pPr>
        <w:pStyle w:val="Rubrik2"/>
        <w:ind w:left="0"/>
      </w:pPr>
      <w:r w:rsidRPr="00025113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025113" w:rsidRPr="00025113" w14:paraId="510F4949" w14:textId="77777777" w:rsidTr="0002511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6206DF7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527523A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08A6F70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9E1D29C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75989FB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2085C5CB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7B4CF6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2511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F44523B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25113">
              <w:rPr>
                <w:rFonts w:ascii="Arial" w:hAnsi="Arial" w:cs="Arial"/>
                <w:color w:val="FFFFFF"/>
                <w:sz w:val="18"/>
                <w:szCs w:val="18"/>
              </w:rPr>
              <w:t>Skalle K-</w:t>
            </w:r>
          </w:p>
          <w:p w14:paraId="5B138B9B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2511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7DFA1E9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95330FF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25113">
              <w:rPr>
                <w:rFonts w:ascii="Arial" w:hAnsi="Arial" w:cs="Arial"/>
                <w:color w:val="FFFFFF"/>
                <w:sz w:val="18"/>
                <w:szCs w:val="18"/>
              </w:rPr>
              <w:t>Skalle K-</w:t>
            </w:r>
          </w:p>
          <w:p w14:paraId="078BA02D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2511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28C8371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25113">
              <w:rPr>
                <w:rFonts w:ascii="Arial" w:hAnsi="Arial" w:cs="Arial"/>
                <w:color w:val="FFFFFF"/>
                <w:sz w:val="18"/>
                <w:szCs w:val="18"/>
              </w:rPr>
              <w:t>Skalle K-</w:t>
            </w:r>
          </w:p>
          <w:p w14:paraId="339B3628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2511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796788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6A7BA233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01BA1D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84DBB4F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179832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368F7B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D2B28F1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CE756C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2EFA9F5C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0A6302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D850D75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621127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138E23B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E4BBBD6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71E8BE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75759BEB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C05A32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1511ED5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018B615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0E2243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C454DFD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CDC118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1BE2CC5C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EB7D48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5432172F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B052B9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7624538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0065029" w14:textId="77777777" w:rsidR="00025113" w:rsidRPr="00025113" w:rsidRDefault="00025113" w:rsidP="0002511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3DEE11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3F58051F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C69FCF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CEDAD46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1D57E7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1C2345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25E344A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08B016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5151CB1F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C95AE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DB0B47E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09338A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F0B3962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CA52F02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09215D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499D5FEB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EA3209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388E71F0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B5E8E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CB45177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CA6058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82E772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25113" w:rsidRPr="00025113" w14:paraId="037FD47E" w14:textId="77777777" w:rsidTr="0002511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5758AEC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95F3D52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5C07ED4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4CE7796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CE96E7" w14:textId="77777777" w:rsidR="00025113" w:rsidRPr="00025113" w:rsidRDefault="00025113" w:rsidP="0002511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A079E91" w14:textId="77777777" w:rsidR="00025113" w:rsidRPr="00025113" w:rsidRDefault="00025113" w:rsidP="0002511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2511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FD6C3" w14:textId="77777777" w:rsidR="00E537ED" w:rsidRDefault="00E537ED">
      <w:r>
        <w:separator/>
      </w:r>
    </w:p>
  </w:endnote>
  <w:endnote w:type="continuationSeparator" w:id="0">
    <w:p w14:paraId="7B7EA699" w14:textId="77777777" w:rsidR="00E537ED" w:rsidRDefault="00E537ED">
      <w:r>
        <w:continuationSeparator/>
      </w:r>
    </w:p>
  </w:endnote>
  <w:endnote w:type="continuationNotice" w:id="1">
    <w:p w14:paraId="1BB5332B" w14:textId="77777777" w:rsidR="00E537ED" w:rsidRDefault="00E537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4D13" w14:textId="77777777" w:rsidR="00E537ED" w:rsidRDefault="00E537ED"/>
  </w:footnote>
  <w:footnote w:type="continuationSeparator" w:id="0">
    <w:p w14:paraId="22BA6AAD" w14:textId="77777777" w:rsidR="00E537ED" w:rsidRDefault="00E537ED">
      <w:r>
        <w:continuationSeparator/>
      </w:r>
    </w:p>
  </w:footnote>
  <w:footnote w:type="continuationNotice" w:id="1">
    <w:p w14:paraId="30B1229B" w14:textId="77777777" w:rsidR="00E537ED" w:rsidRDefault="00E537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F7087B6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62A9A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0A1E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82CD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8E7F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D499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2C25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E7E41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4E74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0360E0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4080884" w:tentative="1">
      <w:start w:val="1"/>
      <w:numFmt w:val="lowerLetter"/>
      <w:lvlText w:val="%2."/>
      <w:lvlJc w:val="left"/>
      <w:pPr>
        <w:ind w:left="1080" w:hanging="360"/>
      </w:pPr>
    </w:lvl>
    <w:lvl w:ilvl="2" w:tplc="2B28047C" w:tentative="1">
      <w:start w:val="1"/>
      <w:numFmt w:val="lowerRoman"/>
      <w:lvlText w:val="%3."/>
      <w:lvlJc w:val="right"/>
      <w:pPr>
        <w:ind w:left="1800" w:hanging="180"/>
      </w:pPr>
    </w:lvl>
    <w:lvl w:ilvl="3" w:tplc="75A47022" w:tentative="1">
      <w:start w:val="1"/>
      <w:numFmt w:val="decimal"/>
      <w:lvlText w:val="%4."/>
      <w:lvlJc w:val="left"/>
      <w:pPr>
        <w:ind w:left="2520" w:hanging="360"/>
      </w:pPr>
    </w:lvl>
    <w:lvl w:ilvl="4" w:tplc="6454462A" w:tentative="1">
      <w:start w:val="1"/>
      <w:numFmt w:val="lowerLetter"/>
      <w:lvlText w:val="%5."/>
      <w:lvlJc w:val="left"/>
      <w:pPr>
        <w:ind w:left="3240" w:hanging="360"/>
      </w:pPr>
    </w:lvl>
    <w:lvl w:ilvl="5" w:tplc="18BA148A" w:tentative="1">
      <w:start w:val="1"/>
      <w:numFmt w:val="lowerRoman"/>
      <w:lvlText w:val="%6."/>
      <w:lvlJc w:val="right"/>
      <w:pPr>
        <w:ind w:left="3960" w:hanging="180"/>
      </w:pPr>
    </w:lvl>
    <w:lvl w:ilvl="6" w:tplc="44E2F572" w:tentative="1">
      <w:start w:val="1"/>
      <w:numFmt w:val="decimal"/>
      <w:lvlText w:val="%7."/>
      <w:lvlJc w:val="left"/>
      <w:pPr>
        <w:ind w:left="4680" w:hanging="360"/>
      </w:pPr>
    </w:lvl>
    <w:lvl w:ilvl="7" w:tplc="C8CE2C68" w:tentative="1">
      <w:start w:val="1"/>
      <w:numFmt w:val="lowerLetter"/>
      <w:lvlText w:val="%8."/>
      <w:lvlJc w:val="left"/>
      <w:pPr>
        <w:ind w:left="5400" w:hanging="360"/>
      </w:pPr>
    </w:lvl>
    <w:lvl w:ilvl="8" w:tplc="DAC2D5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7DB2717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02E0B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E0F8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A259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6AAC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9C3E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98A7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2270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8E07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6364400">
    <w:abstractNumId w:val="20"/>
  </w:num>
  <w:num w:numId="2" w16cid:durableId="1421565095">
    <w:abstractNumId w:val="15"/>
  </w:num>
  <w:num w:numId="3" w16cid:durableId="1068265071">
    <w:abstractNumId w:val="0"/>
  </w:num>
  <w:num w:numId="4" w16cid:durableId="313530807">
    <w:abstractNumId w:val="6"/>
  </w:num>
  <w:num w:numId="5" w16cid:durableId="1297569605">
    <w:abstractNumId w:val="18"/>
  </w:num>
  <w:num w:numId="6" w16cid:durableId="623343043">
    <w:abstractNumId w:val="2"/>
  </w:num>
  <w:num w:numId="7" w16cid:durableId="2100758805">
    <w:abstractNumId w:val="12"/>
  </w:num>
  <w:num w:numId="8" w16cid:durableId="53898998">
    <w:abstractNumId w:val="8"/>
  </w:num>
  <w:num w:numId="9" w16cid:durableId="602493064">
    <w:abstractNumId w:val="1"/>
  </w:num>
  <w:num w:numId="10" w16cid:durableId="889652831">
    <w:abstractNumId w:val="1"/>
  </w:num>
  <w:num w:numId="11" w16cid:durableId="1097942855">
    <w:abstractNumId w:val="3"/>
  </w:num>
  <w:num w:numId="12" w16cid:durableId="2004964175">
    <w:abstractNumId w:val="4"/>
  </w:num>
  <w:num w:numId="13" w16cid:durableId="1717781222">
    <w:abstractNumId w:val="14"/>
  </w:num>
  <w:num w:numId="14" w16cid:durableId="819034863">
    <w:abstractNumId w:val="9"/>
  </w:num>
  <w:num w:numId="15" w16cid:durableId="1485468536">
    <w:abstractNumId w:val="7"/>
  </w:num>
  <w:num w:numId="16" w16cid:durableId="756488302">
    <w:abstractNumId w:val="13"/>
  </w:num>
  <w:num w:numId="17" w16cid:durableId="148326542">
    <w:abstractNumId w:val="5"/>
  </w:num>
  <w:num w:numId="18" w16cid:durableId="1159347366">
    <w:abstractNumId w:val="11"/>
  </w:num>
  <w:num w:numId="19" w16cid:durableId="2142066424">
    <w:abstractNumId w:val="19"/>
  </w:num>
  <w:num w:numId="20" w16cid:durableId="1038357549">
    <w:abstractNumId w:val="16"/>
  </w:num>
  <w:num w:numId="21" w16cid:durableId="943725716">
    <w:abstractNumId w:val="17"/>
  </w:num>
  <w:num w:numId="22" w16cid:durableId="4601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5113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5D1"/>
    <w:rsid w:val="005826FA"/>
    <w:rsid w:val="00595755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029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59C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1C8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7ED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B5A"/>
    <w:rsid w:val="00F0045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179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Skalle barn (808014P)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2022-05-18T04:22:00.0000000Z</dcterms:created>
  <dcterms:modified xsi:type="dcterms:W3CDTF">2025-03-12T08:31:00.0000000Z</dcterms:modified>
</coreProperties>
</file>