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5A1F" w14:textId="77777777" w:rsidR="00270356" w:rsidRDefault="00270356" w:rsidP="00F35B05">
      <w:pPr>
        <w:pStyle w:val="Rubrik2"/>
        <w:sectPr w:rsidR="00270356" w:rsidSect="0027035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57FD66" w14:textId="77777777" w:rsidR="00270356" w:rsidRPr="00270356" w:rsidRDefault="00270356" w:rsidP="002703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0A11915" w14:textId="77777777" w:rsidR="00270356" w:rsidRPr="00270356" w:rsidRDefault="00270356" w:rsidP="002703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719ECCD" w14:textId="77777777" w:rsidR="00270356" w:rsidRPr="00270356" w:rsidRDefault="00270356" w:rsidP="002703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89E488B" w14:textId="0463657A" w:rsidR="00270356" w:rsidRPr="00270356" w:rsidRDefault="00D81899" w:rsidP="00D81899">
      <w:pPr>
        <w:pStyle w:val="Rubrik1"/>
        <w:ind w:left="0"/>
        <w:rPr>
          <w:sz w:val="18"/>
          <w:szCs w:val="18"/>
        </w:rPr>
      </w:pPr>
      <w:r w:rsidRPr="00270356">
        <w:t>DT Sinus lågdos (806706)</w:t>
      </w:r>
    </w:p>
    <w:p w14:paraId="5B51CEB1" w14:textId="640743C8" w:rsidR="00270356" w:rsidRPr="00270356" w:rsidRDefault="00D81899" w:rsidP="00D81899">
      <w:pPr>
        <w:pStyle w:val="Rubrik2"/>
        <w:ind w:left="0"/>
      </w:pPr>
      <w:r>
        <w:t>Förändringar</w:t>
      </w:r>
      <w:r w:rsidR="00270356" w:rsidRPr="00270356">
        <w:t xml:space="preserve"> i denna version</w:t>
      </w:r>
    </w:p>
    <w:p w14:paraId="6C73401A" w14:textId="1A11E554" w:rsidR="00270356" w:rsidRPr="00270356" w:rsidRDefault="00270356" w:rsidP="002703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70356">
        <w:rPr>
          <w:rFonts w:ascii="Arial" w:hAnsi="Arial" w:cs="Arial"/>
          <w:sz w:val="18"/>
          <w:szCs w:val="18"/>
        </w:rPr>
        <w:t>Inga förändringar</w:t>
      </w:r>
      <w:r w:rsidR="003F5F9F">
        <w:rPr>
          <w:rFonts w:ascii="Arial" w:hAnsi="Arial" w:cs="Arial"/>
          <w:sz w:val="18"/>
          <w:szCs w:val="18"/>
        </w:rPr>
        <w:t>.</w:t>
      </w:r>
    </w:p>
    <w:p w14:paraId="1C6F238D" w14:textId="77777777" w:rsidR="00270356" w:rsidRPr="00270356" w:rsidRDefault="00270356" w:rsidP="002703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EB3A6AC" w14:textId="77777777" w:rsidR="00270356" w:rsidRPr="00270356" w:rsidRDefault="00270356" w:rsidP="00D81899">
      <w:pPr>
        <w:pStyle w:val="Rubrik2"/>
        <w:ind w:left="0"/>
      </w:pPr>
      <w:r w:rsidRPr="00270356">
        <w:t>Syfte</w:t>
      </w:r>
    </w:p>
    <w:p w14:paraId="7D0DF523" w14:textId="77777777" w:rsidR="00270356" w:rsidRPr="00270356" w:rsidRDefault="00270356" w:rsidP="002703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7035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B824C35" w14:textId="77777777" w:rsidR="00270356" w:rsidRPr="00270356" w:rsidRDefault="00270356" w:rsidP="0027035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B256E8" w14:textId="77777777" w:rsidR="00270356" w:rsidRPr="00270356" w:rsidRDefault="00270356" w:rsidP="00D81899">
      <w:pPr>
        <w:pStyle w:val="Rubrik2"/>
        <w:ind w:left="0"/>
      </w:pPr>
      <w:r w:rsidRPr="0027035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70356" w:rsidRPr="00270356" w14:paraId="3A9E1303" w14:textId="77777777" w:rsidTr="00801A9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4BCF15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F82DE7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Okomplicerad sinuit.</w:t>
            </w:r>
          </w:p>
        </w:tc>
      </w:tr>
      <w:tr w:rsidR="00270356" w:rsidRPr="00270356" w14:paraId="043A26F8" w14:textId="77777777" w:rsidTr="00801A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4C3D5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DB32D6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Patienten ska snyta sig.</w:t>
            </w:r>
          </w:p>
        </w:tc>
      </w:tr>
      <w:tr w:rsidR="00270356" w:rsidRPr="00270356" w14:paraId="0F23BE8E" w14:textId="77777777" w:rsidTr="00801A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F5A8C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59767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70356" w:rsidRPr="00270356" w14:paraId="443F57A1" w14:textId="77777777" w:rsidTr="00801A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520DF2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EDFE3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270356" w:rsidRPr="00270356" w14:paraId="14F33D61" w14:textId="77777777" w:rsidTr="00801A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11A3CA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C5503A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0356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04A3A4BB" w14:textId="6D2DFFB9" w:rsidR="00270356" w:rsidRPr="00270356" w:rsidRDefault="003F5F9F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270356" w:rsidRPr="0027035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70356" w:rsidRPr="00270356" w14:paraId="66AF4672" w14:textId="77777777" w:rsidTr="00801A9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286627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87D54B8" w14:textId="77777777" w:rsidR="00270356" w:rsidRPr="00270356" w:rsidRDefault="00270356" w:rsidP="0027035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B27BB42" w14:textId="77777777" w:rsidR="00270356" w:rsidRPr="00270356" w:rsidRDefault="00270356" w:rsidP="0027035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4E47B774" w14:textId="77777777" w:rsidR="00270356" w:rsidRPr="00270356" w:rsidRDefault="00270356" w:rsidP="0027035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Huvudstöd i lägsta läget.</w:t>
            </w:r>
          </w:p>
          <w:p w14:paraId="3055CD3C" w14:textId="77777777" w:rsidR="00270356" w:rsidRPr="00270356" w:rsidRDefault="00270356" w:rsidP="0027035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6D2E6079" w14:textId="77777777" w:rsidR="00270356" w:rsidRPr="00270356" w:rsidRDefault="00270356" w:rsidP="002703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737F2BA" w14:textId="77777777" w:rsidR="00270356" w:rsidRPr="00270356" w:rsidRDefault="00270356" w:rsidP="00D81899">
      <w:pPr>
        <w:pStyle w:val="Rubrik2"/>
        <w:ind w:left="0"/>
      </w:pPr>
      <w:r w:rsidRPr="00270356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70356" w:rsidRPr="00270356" w14:paraId="569E2E85" w14:textId="77777777" w:rsidTr="00270356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8678B49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0133FEE" wp14:editId="5D88887E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572E76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7035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E92D5A" wp14:editId="617DBEE5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451485</wp:posOffset>
                      </wp:positionV>
                      <wp:extent cx="1631315" cy="786765"/>
                      <wp:effectExtent l="19050" t="19050" r="26035" b="1333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48" cy="78676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D546E" id="Rektangel 3" o:spid="_x0000_s1026" style="position:absolute;margin-left:7.5pt;margin-top:35.55pt;width:128.45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" filled="f" strokecolor="red" strokeweight="3pt"/>
                  </w:pict>
                </mc:Fallback>
              </mc:AlternateContent>
            </w:r>
            <w:r w:rsidRPr="0027035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1131EE" wp14:editId="1EB55007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462915</wp:posOffset>
                      </wp:positionV>
                      <wp:extent cx="410210" cy="78422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784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F6DD53" w14:textId="77777777" w:rsidR="00270356" w:rsidRPr="0066567D" w:rsidRDefault="00270356" w:rsidP="00DE38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1131E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2pt;margin-top:36.45pt;width:32.3pt;height:6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" adj="5649" fillcolor="red" stroked="f" strokeweight="1pt">
                      <v:textbox inset="1mm,1mm,1mm,1mm">
                        <w:txbxContent>
                          <w:p w14:paraId="04F6DD53" w14:textId="77777777" w:rsidR="00270356" w:rsidRPr="0066567D" w:rsidRDefault="00270356" w:rsidP="00DE38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0356">
              <w:rPr>
                <w:noProof/>
                <w:szCs w:val="20"/>
              </w:rPr>
              <w:drawing>
                <wp:inline distT="0" distB="0" distL="0" distR="0" wp14:anchorId="2CCBEAD8" wp14:editId="25FD3331">
                  <wp:extent cx="1663368" cy="1701579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1083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169" cy="170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356" w:rsidRPr="00270356" w14:paraId="142A9BC4" w14:textId="77777777" w:rsidTr="0027035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D6B935D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301119A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0D3157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70356" w:rsidRPr="00270356" w14:paraId="160407EE" w14:textId="77777777" w:rsidTr="00270356">
        <w:trPr>
          <w:trHeight w:val="227"/>
        </w:trPr>
        <w:tc>
          <w:tcPr>
            <w:tcW w:w="1950" w:type="dxa"/>
            <w:shd w:val="clear" w:color="auto" w:fill="FFFFFF"/>
          </w:tcPr>
          <w:p w14:paraId="41A67AC8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AC1168F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8B45DD" w14:textId="77777777" w:rsidR="00270356" w:rsidRPr="00270356" w:rsidRDefault="00270356" w:rsidP="0027035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70356" w:rsidRPr="00270356" w14:paraId="033E2BEC" w14:textId="77777777" w:rsidTr="00270356">
        <w:trPr>
          <w:trHeight w:val="227"/>
        </w:trPr>
        <w:tc>
          <w:tcPr>
            <w:tcW w:w="1950" w:type="dxa"/>
            <w:shd w:val="clear" w:color="auto" w:fill="FFFFFF"/>
          </w:tcPr>
          <w:p w14:paraId="33B0E45E" w14:textId="77777777" w:rsidR="00270356" w:rsidRPr="00270356" w:rsidRDefault="00270356" w:rsidP="0027035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Sinus K-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435B8C0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270356">
              <w:rPr>
                <w:rFonts w:ascii="Arial" w:hAnsi="Arial" w:cs="Arial"/>
                <w:sz w:val="18"/>
                <w:szCs w:val="18"/>
              </w:rPr>
              <w:t xml:space="preserve"> Sinus maxillaris underkant – sinus frontalis överkant.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BFD65FB" w14:textId="77777777" w:rsidR="00270356" w:rsidRPr="00270356" w:rsidRDefault="00270356" w:rsidP="0027035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327B921" w14:textId="77777777" w:rsidR="00270356" w:rsidRPr="00270356" w:rsidRDefault="00270356" w:rsidP="0027035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80B6F13" w14:textId="77777777" w:rsidR="00270356" w:rsidRPr="00270356" w:rsidRDefault="00270356" w:rsidP="00270356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9B10D89" w14:textId="77777777" w:rsidR="00270356" w:rsidRPr="00270356" w:rsidRDefault="00270356" w:rsidP="00D81899">
      <w:pPr>
        <w:pStyle w:val="Rubrik2"/>
        <w:ind w:left="0"/>
      </w:pPr>
      <w:r w:rsidRPr="00270356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664"/>
      </w:tblGrid>
      <w:tr w:rsidR="00270356" w:rsidRPr="00270356" w14:paraId="0524FC40" w14:textId="77777777" w:rsidTr="0027035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8610E40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6C59B0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B95D65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A1A6A7" wp14:editId="3D835C4A">
                      <wp:simplePos x="0" y="0"/>
                      <wp:positionH relativeFrom="margin">
                        <wp:posOffset>1122045</wp:posOffset>
                      </wp:positionH>
                      <wp:positionV relativeFrom="paragraph">
                        <wp:posOffset>444500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172289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167DF0" w14:textId="77777777" w:rsidR="00270356" w:rsidRPr="0066564D" w:rsidRDefault="00270356" w:rsidP="00DE38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A1A6A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8.35pt;margin-top:35pt;width:32.25pt;height:45.35pt;rotation:-11389841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37167DF0" w14:textId="77777777" w:rsidR="00270356" w:rsidRPr="0066564D" w:rsidRDefault="00270356" w:rsidP="00DE38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7035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785407" wp14:editId="6A3C85E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891540</wp:posOffset>
                      </wp:positionV>
                      <wp:extent cx="1629410" cy="186055"/>
                      <wp:effectExtent l="19050" t="19050" r="27940" b="2349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0018" cy="18644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181A16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5pt,70.2pt" to="132.15pt,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7035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E8F3F6" wp14:editId="39E3FB6F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12065</wp:posOffset>
                      </wp:positionV>
                      <wp:extent cx="173990" cy="1438910"/>
                      <wp:effectExtent l="19050" t="19050" r="35560" b="2794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3990" cy="1439187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9F8D77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pt,.95pt" to="68.1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27035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31ADB5" wp14:editId="5EE1F788">
                      <wp:simplePos x="0" y="0"/>
                      <wp:positionH relativeFrom="column">
                        <wp:posOffset>263843</wp:posOffset>
                      </wp:positionH>
                      <wp:positionV relativeFrom="paragraph">
                        <wp:posOffset>144462</wp:posOffset>
                      </wp:positionV>
                      <wp:extent cx="410210" cy="657225"/>
                      <wp:effectExtent l="9842" t="0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792749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4AEA02" w14:textId="77777777" w:rsidR="00270356" w:rsidRPr="0066567D" w:rsidRDefault="00270356" w:rsidP="00DE38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1ADB5" id="Upp 19" o:spid="_x0000_s1028" type="#_x0000_t68" style="position:absolute;left:0;text-align:left;margin-left:20.8pt;margin-top:11.35pt;width:32.3pt;height:51.75pt;rotation:632722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" adj="6741" fillcolor="red" stroked="f" strokeweight="1pt">
                      <v:textbox style="layout-flow:vertical;mso-layout-flow-alt:bottom-to-top" inset="1mm,1mm,1mm,1mm">
                        <w:txbxContent>
                          <w:p w14:paraId="594AEA02" w14:textId="77777777" w:rsidR="00270356" w:rsidRPr="0066567D" w:rsidRDefault="00270356" w:rsidP="00DE38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0356">
              <w:rPr>
                <w:noProof/>
                <w:szCs w:val="20"/>
              </w:rPr>
              <w:drawing>
                <wp:inline distT="0" distB="0" distL="0" distR="0" wp14:anchorId="1DE20323" wp14:editId="029F0A52">
                  <wp:extent cx="1637968" cy="1480756"/>
                  <wp:effectExtent l="0" t="0" r="635" b="5715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70516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544" cy="149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B40EF30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5B8C89" wp14:editId="152B25B6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-635</wp:posOffset>
                      </wp:positionV>
                      <wp:extent cx="0" cy="1466215"/>
                      <wp:effectExtent l="19050" t="0" r="19050" b="1968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660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1588F" id="Ra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-.05pt" to="64.0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7035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527B9A" wp14:editId="7E5C9D88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577215</wp:posOffset>
                      </wp:positionV>
                      <wp:extent cx="410210" cy="575945"/>
                      <wp:effectExtent l="0" t="6668" r="0" b="222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2F9F36" w14:textId="77777777" w:rsidR="00270356" w:rsidRPr="0066567D" w:rsidRDefault="00270356" w:rsidP="00DE38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27B9A" id="Upp 22" o:spid="_x0000_s1029" type="#_x0000_t68" style="position:absolute;left:0;text-align:left;margin-left:25.4pt;margin-top:45.45pt;width:32.3pt;height:45.3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" adj="7692" fillcolor="red" stroked="f" strokeweight="1pt">
                      <v:textbox style="layout-flow:vertical;mso-layout-flow-alt:bottom-to-top" inset="1mm,1mm,1mm,1mm">
                        <w:txbxContent>
                          <w:p w14:paraId="622F9F36" w14:textId="77777777" w:rsidR="00270356" w:rsidRPr="0066567D" w:rsidRDefault="00270356" w:rsidP="00DE38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0356">
              <w:rPr>
                <w:noProof/>
                <w:szCs w:val="20"/>
              </w:rPr>
              <w:drawing>
                <wp:inline distT="0" distB="0" distL="0" distR="0" wp14:anchorId="42145B66" wp14:editId="22032E99">
                  <wp:extent cx="1258785" cy="1484009"/>
                  <wp:effectExtent l="0" t="0" r="0" b="190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41350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353" cy="153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356" w:rsidRPr="00270356" w14:paraId="51F21676" w14:textId="77777777" w:rsidTr="0027035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DE7C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2D1C2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5C622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BDEEB35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70356" w:rsidRPr="00270356" w14:paraId="2D23D37B" w14:textId="77777777" w:rsidTr="0027035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548E46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2F25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78B8F2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5BE9C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70356" w:rsidRPr="00270356" w14:paraId="6CD15EEE" w14:textId="77777777" w:rsidTr="0027035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74CFE7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8AFED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Parallellt med medellinjen. Vinkelrätt mot COR.</w:t>
            </w:r>
          </w:p>
          <w:p w14:paraId="7361FD39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13C63A7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C7BF87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0B9149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733C041" w14:textId="77777777" w:rsidR="00270356" w:rsidRPr="00270356" w:rsidRDefault="00270356" w:rsidP="002703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76357C0" w14:textId="77777777" w:rsidR="00270356" w:rsidRPr="00270356" w:rsidRDefault="00270356" w:rsidP="00D81899">
      <w:pPr>
        <w:pStyle w:val="Rubrik2"/>
        <w:ind w:left="0"/>
      </w:pPr>
      <w:r w:rsidRPr="0027035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70356" w:rsidRPr="00270356" w14:paraId="2751D99E" w14:textId="77777777" w:rsidTr="00801A9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92A4E4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70A8285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93DD1A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3A1BDE1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270356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EFE2705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72BD331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70356" w:rsidRPr="00270356" w14:paraId="3B4D5703" w14:textId="77777777" w:rsidTr="00801A9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63B93" w14:textId="77777777" w:rsidR="00270356" w:rsidRPr="00270356" w:rsidRDefault="00270356" w:rsidP="0027035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Sinus K- (lågdos)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81A39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2A970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B1863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H60/Boneplus/FC30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35A9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0183246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70356" w:rsidRPr="00270356" w14:paraId="72734BD0" w14:textId="77777777" w:rsidTr="00801A9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10FCEAE" w14:textId="77777777" w:rsidR="00270356" w:rsidRPr="00270356" w:rsidRDefault="00270356" w:rsidP="002703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8C059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8200E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2672B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CAB4B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7451CE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70356" w:rsidRPr="00270356" w14:paraId="5EAC5CC4" w14:textId="77777777" w:rsidTr="00801A9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C304DB1" w14:textId="77777777" w:rsidR="00270356" w:rsidRPr="00270356" w:rsidRDefault="00270356" w:rsidP="002703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16520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1770F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14CCC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BF97C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FEFFE8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70356" w:rsidRPr="00270356" w14:paraId="018EA6C8" w14:textId="77777777" w:rsidTr="00801A9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6FC437" w14:textId="77777777" w:rsidR="00270356" w:rsidRPr="00270356" w:rsidRDefault="00270356" w:rsidP="0027035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732D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035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75407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035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F613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70356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2530E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D8F729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70356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70356" w:rsidRPr="00270356" w14:paraId="172F1D37" w14:textId="77777777" w:rsidTr="00801A9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10213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96E51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9EF72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3AFF8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2A8D7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421B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70356" w:rsidRPr="00270356" w14:paraId="78924D84" w14:textId="77777777" w:rsidTr="00801A9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07A63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3CC4E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1A9D9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DB7AF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C83D9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AFC69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0356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FB4A715" w14:textId="77777777" w:rsidR="00270356" w:rsidRPr="00270356" w:rsidRDefault="00270356" w:rsidP="002703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7A9A48" w14:textId="77777777" w:rsidR="00270356" w:rsidRPr="00270356" w:rsidRDefault="00270356" w:rsidP="00D81899">
      <w:pPr>
        <w:pStyle w:val="Rubrik2"/>
        <w:ind w:left="0"/>
      </w:pPr>
      <w:r w:rsidRPr="00270356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270356" w:rsidRPr="00270356" w14:paraId="3666BB57" w14:textId="77777777" w:rsidTr="0027035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A7DAB3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21DA4D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64A63E3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EE6DEB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9FC12B6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24A5F2D8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2DCFAD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7035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E84D5DF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0356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290DA46E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035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B69D05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569DB1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0356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7907D501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035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C836FB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0356">
              <w:rPr>
                <w:rFonts w:ascii="Arial" w:hAnsi="Arial" w:cs="Arial"/>
                <w:color w:val="FFFFFF"/>
                <w:sz w:val="18"/>
                <w:szCs w:val="18"/>
              </w:rPr>
              <w:t>Sinus K-</w:t>
            </w:r>
          </w:p>
          <w:p w14:paraId="1962808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7035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EA615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1A8484FD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621C0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7D98D3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0C1116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F84E1D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5D96F33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8BC7FF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6D96FFB1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EEA16B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5B378F6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344F3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ECF75EC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7EBDEA2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C8EF7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54090063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DC1F3D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BA73D68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9EB74E0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8EFBB1F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FEA76F0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E1DDDB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7B849EFC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60AA08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F67ED78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0DD21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A425AE2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EA55A5A" w14:textId="77777777" w:rsidR="00270356" w:rsidRPr="00270356" w:rsidRDefault="00270356" w:rsidP="0027035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8882F1F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1B3AE421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D42AE0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B7D9AA2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CA208BA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35932C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55BE36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2F3617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1F151ABD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4E7C50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703D6F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95B7E27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6037AA2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8451DF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545BA9E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2A2EA356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AF8840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740AAC94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8BA5D8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06647E2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EE0589B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B4124B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70356" w:rsidRPr="00270356" w14:paraId="2EABFBCF" w14:textId="77777777" w:rsidTr="0027035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A3CD6C8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B08ADDD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702F71D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7CEE8E1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C8D54F" w14:textId="77777777" w:rsidR="00270356" w:rsidRPr="00270356" w:rsidRDefault="00270356" w:rsidP="0027035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6E81250" w14:textId="77777777" w:rsidR="00270356" w:rsidRPr="00270356" w:rsidRDefault="00270356" w:rsidP="0027035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7035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354037F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4524C94" w:tentative="1">
      <w:start w:val="1"/>
      <w:numFmt w:val="lowerLetter"/>
      <w:lvlText w:val="%2."/>
      <w:lvlJc w:val="left"/>
      <w:pPr>
        <w:ind w:left="1080" w:hanging="360"/>
      </w:pPr>
    </w:lvl>
    <w:lvl w:ilvl="2" w:tplc="4DF2A46E" w:tentative="1">
      <w:start w:val="1"/>
      <w:numFmt w:val="lowerRoman"/>
      <w:lvlText w:val="%3."/>
      <w:lvlJc w:val="right"/>
      <w:pPr>
        <w:ind w:left="1800" w:hanging="180"/>
      </w:pPr>
    </w:lvl>
    <w:lvl w:ilvl="3" w:tplc="9E968F80" w:tentative="1">
      <w:start w:val="1"/>
      <w:numFmt w:val="decimal"/>
      <w:lvlText w:val="%4."/>
      <w:lvlJc w:val="left"/>
      <w:pPr>
        <w:ind w:left="2520" w:hanging="360"/>
      </w:pPr>
    </w:lvl>
    <w:lvl w:ilvl="4" w:tplc="88B4C7CC" w:tentative="1">
      <w:start w:val="1"/>
      <w:numFmt w:val="lowerLetter"/>
      <w:lvlText w:val="%5."/>
      <w:lvlJc w:val="left"/>
      <w:pPr>
        <w:ind w:left="3240" w:hanging="360"/>
      </w:pPr>
    </w:lvl>
    <w:lvl w:ilvl="5" w:tplc="7E46B318" w:tentative="1">
      <w:start w:val="1"/>
      <w:numFmt w:val="lowerRoman"/>
      <w:lvlText w:val="%6."/>
      <w:lvlJc w:val="right"/>
      <w:pPr>
        <w:ind w:left="3960" w:hanging="180"/>
      </w:pPr>
    </w:lvl>
    <w:lvl w:ilvl="6" w:tplc="11843F1C" w:tentative="1">
      <w:start w:val="1"/>
      <w:numFmt w:val="decimal"/>
      <w:lvlText w:val="%7."/>
      <w:lvlJc w:val="left"/>
      <w:pPr>
        <w:ind w:left="4680" w:hanging="360"/>
      </w:pPr>
    </w:lvl>
    <w:lvl w:ilvl="7" w:tplc="9E3CE5F6" w:tentative="1">
      <w:start w:val="1"/>
      <w:numFmt w:val="lowerLetter"/>
      <w:lvlText w:val="%8."/>
      <w:lvlJc w:val="left"/>
      <w:pPr>
        <w:ind w:left="5400" w:hanging="360"/>
      </w:pPr>
    </w:lvl>
    <w:lvl w:ilvl="8" w:tplc="BBF2C9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073831A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AC421CE" w:tentative="1">
      <w:start w:val="1"/>
      <w:numFmt w:val="lowerLetter"/>
      <w:lvlText w:val="%2."/>
      <w:lvlJc w:val="left"/>
      <w:pPr>
        <w:ind w:left="1080" w:hanging="360"/>
      </w:pPr>
    </w:lvl>
    <w:lvl w:ilvl="2" w:tplc="2188A99E" w:tentative="1">
      <w:start w:val="1"/>
      <w:numFmt w:val="lowerRoman"/>
      <w:lvlText w:val="%3."/>
      <w:lvlJc w:val="right"/>
      <w:pPr>
        <w:ind w:left="1800" w:hanging="180"/>
      </w:pPr>
    </w:lvl>
    <w:lvl w:ilvl="3" w:tplc="9926B910" w:tentative="1">
      <w:start w:val="1"/>
      <w:numFmt w:val="decimal"/>
      <w:lvlText w:val="%4."/>
      <w:lvlJc w:val="left"/>
      <w:pPr>
        <w:ind w:left="2520" w:hanging="360"/>
      </w:pPr>
    </w:lvl>
    <w:lvl w:ilvl="4" w:tplc="4894E2B4" w:tentative="1">
      <w:start w:val="1"/>
      <w:numFmt w:val="lowerLetter"/>
      <w:lvlText w:val="%5."/>
      <w:lvlJc w:val="left"/>
      <w:pPr>
        <w:ind w:left="3240" w:hanging="360"/>
      </w:pPr>
    </w:lvl>
    <w:lvl w:ilvl="5" w:tplc="9D0A2BB4" w:tentative="1">
      <w:start w:val="1"/>
      <w:numFmt w:val="lowerRoman"/>
      <w:lvlText w:val="%6."/>
      <w:lvlJc w:val="right"/>
      <w:pPr>
        <w:ind w:left="3960" w:hanging="180"/>
      </w:pPr>
    </w:lvl>
    <w:lvl w:ilvl="6" w:tplc="FDE49F60" w:tentative="1">
      <w:start w:val="1"/>
      <w:numFmt w:val="decimal"/>
      <w:lvlText w:val="%7."/>
      <w:lvlJc w:val="left"/>
      <w:pPr>
        <w:ind w:left="4680" w:hanging="360"/>
      </w:pPr>
    </w:lvl>
    <w:lvl w:ilvl="7" w:tplc="CB5E7662" w:tentative="1">
      <w:start w:val="1"/>
      <w:numFmt w:val="lowerLetter"/>
      <w:lvlText w:val="%8."/>
      <w:lvlJc w:val="left"/>
      <w:pPr>
        <w:ind w:left="5400" w:hanging="360"/>
      </w:pPr>
    </w:lvl>
    <w:lvl w:ilvl="8" w:tplc="0D7837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5090088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E9643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B294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445E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1053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F443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CA3A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5EBB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A822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95085800">
    <w:abstractNumId w:val="20"/>
  </w:num>
  <w:num w:numId="2" w16cid:durableId="289360687">
    <w:abstractNumId w:val="15"/>
  </w:num>
  <w:num w:numId="3" w16cid:durableId="853038263">
    <w:abstractNumId w:val="0"/>
  </w:num>
  <w:num w:numId="4" w16cid:durableId="743836441">
    <w:abstractNumId w:val="6"/>
  </w:num>
  <w:num w:numId="5" w16cid:durableId="569391723">
    <w:abstractNumId w:val="18"/>
  </w:num>
  <w:num w:numId="6" w16cid:durableId="1098331139">
    <w:abstractNumId w:val="2"/>
  </w:num>
  <w:num w:numId="7" w16cid:durableId="948781291">
    <w:abstractNumId w:val="12"/>
  </w:num>
  <w:num w:numId="8" w16cid:durableId="1054742144">
    <w:abstractNumId w:val="9"/>
  </w:num>
  <w:num w:numId="9" w16cid:durableId="1162742754">
    <w:abstractNumId w:val="1"/>
  </w:num>
  <w:num w:numId="10" w16cid:durableId="641466422">
    <w:abstractNumId w:val="1"/>
  </w:num>
  <w:num w:numId="11" w16cid:durableId="182208491">
    <w:abstractNumId w:val="3"/>
  </w:num>
  <w:num w:numId="12" w16cid:durableId="1050228117">
    <w:abstractNumId w:val="4"/>
  </w:num>
  <w:num w:numId="13" w16cid:durableId="796072601">
    <w:abstractNumId w:val="14"/>
  </w:num>
  <w:num w:numId="14" w16cid:durableId="1974871669">
    <w:abstractNumId w:val="10"/>
  </w:num>
  <w:num w:numId="15" w16cid:durableId="331032746">
    <w:abstractNumId w:val="7"/>
  </w:num>
  <w:num w:numId="16" w16cid:durableId="875115613">
    <w:abstractNumId w:val="13"/>
  </w:num>
  <w:num w:numId="17" w16cid:durableId="1990088792">
    <w:abstractNumId w:val="5"/>
  </w:num>
  <w:num w:numId="18" w16cid:durableId="799617493">
    <w:abstractNumId w:val="11"/>
  </w:num>
  <w:num w:numId="19" w16cid:durableId="154490809">
    <w:abstractNumId w:val="19"/>
  </w:num>
  <w:num w:numId="20" w16cid:durableId="345013593">
    <w:abstractNumId w:val="16"/>
  </w:num>
  <w:num w:numId="21" w16cid:durableId="136187117">
    <w:abstractNumId w:val="8"/>
  </w:num>
  <w:num w:numId="22" w16cid:durableId="3472921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35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F9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1899"/>
    <w:rsid w:val="00D85218"/>
    <w:rsid w:val="00D915B1"/>
    <w:rsid w:val="00DA299D"/>
    <w:rsid w:val="00DA65C4"/>
    <w:rsid w:val="00DD2BE0"/>
    <w:rsid w:val="00DE3851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2F6BE446-727F-4867-B540-C1EEB8B0DA49}" type="presOf" srcId="{72C3C3E7-AFE7-48AF-A84A-F5F4B462ABCE}" destId="{AD4E5296-B06F-4F82-9CB5-F741BF6BFCC1}" srcOrd="0" destOrd="0" presId="urn:microsoft.com/office/officeart/2005/8/layout/hChevron3"/>
    <dgm:cxn modelId="{1085D456-543A-4EE1-A320-09BAB4D9B826}" type="presOf" srcId="{D813EA76-4FD3-4C15-BFBC-B1DF43B29666}" destId="{4784DBD1-3CBE-41A8-A2C7-CF088F838C79}" srcOrd="0" destOrd="0" presId="urn:microsoft.com/office/officeart/2005/8/layout/hChevron3"/>
    <dgm:cxn modelId="{3F3DEAB8-F544-4EF4-B7CF-00BE00E45FBF}" type="presOf" srcId="{548E9FD9-7371-42E5-8C31-C03B33C90BF7}" destId="{6CE68A43-9C69-4212-AF24-9AFEE7CA1715}" srcOrd="0" destOrd="0" presId="urn:microsoft.com/office/officeart/2005/8/layout/hChevron3"/>
    <dgm:cxn modelId="{DA50B8BD-0A8A-4FEF-815A-91FF8C26A9CF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7E99D5C8-D0D7-4E64-8C71-DD8BCE76A8C2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1DF34B1-63D8-40FD-B6DE-A39832D262E0}" type="presParOf" srcId="{1F6A0B97-83F0-4189-B0CB-00156B0AC153}" destId="{4784DBD1-3CBE-41A8-A2C7-CF088F838C79}" srcOrd="0" destOrd="0" presId="urn:microsoft.com/office/officeart/2005/8/layout/hChevron3"/>
    <dgm:cxn modelId="{F11577D6-DF05-4A97-9034-1D3A770145A5}" type="presParOf" srcId="{1F6A0B97-83F0-4189-B0CB-00156B0AC153}" destId="{37D14BC8-3203-463C-9804-9B3B86B621FF}" srcOrd="1" destOrd="0" presId="urn:microsoft.com/office/officeart/2005/8/layout/hChevron3"/>
    <dgm:cxn modelId="{56EE2478-A1D0-4DFB-B31F-2F9DCF89B159}" type="presParOf" srcId="{1F6A0B97-83F0-4189-B0CB-00156B0AC153}" destId="{E13D0391-DAD9-4B61-AB66-3FA48A4F7006}" srcOrd="2" destOrd="0" presId="urn:microsoft.com/office/officeart/2005/8/layout/hChevron3"/>
    <dgm:cxn modelId="{118A9BCA-C1FF-447C-BF75-DC1433F23F9F}" type="presParOf" srcId="{1F6A0B97-83F0-4189-B0CB-00156B0AC153}" destId="{F9271109-4339-4036-9126-150629D10456}" srcOrd="3" destOrd="0" presId="urn:microsoft.com/office/officeart/2005/8/layout/hChevron3"/>
    <dgm:cxn modelId="{5D195F82-3C8B-4D4D-B90A-E83E80091C18}" type="presParOf" srcId="{1F6A0B97-83F0-4189-B0CB-00156B0AC153}" destId="{AD4E5296-B06F-4F82-9CB5-F741BF6BFCC1}" srcOrd="4" destOrd="0" presId="urn:microsoft.com/office/officeart/2005/8/layout/hChevron3"/>
    <dgm:cxn modelId="{AEB135CD-0BDA-4310-A5BC-83FD75907995}" type="presParOf" srcId="{1F6A0B97-83F0-4189-B0CB-00156B0AC153}" destId="{99F7A086-6C98-4385-8FFE-3337C1F24694}" srcOrd="5" destOrd="0" presId="urn:microsoft.com/office/officeart/2005/8/layout/hChevron3"/>
    <dgm:cxn modelId="{4B907946-0FD6-4942-A29F-87532D5361A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161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1554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Sinus lågdos (806706)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2022-05-18T04:22:00.0000000Z</dcterms:created>
  <dcterms:modified xsi:type="dcterms:W3CDTF">2024-01-30T14:06:00.0000000Z</dcterms:modified>
</coreProperties>
</file>