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63C6F" w14:textId="77777777" w:rsidR="00774232" w:rsidRDefault="00774232" w:rsidP="00F35B05">
      <w:pPr>
        <w:pStyle w:val="Rubrik2"/>
        <w:sectPr w:rsidR="00774232" w:rsidSect="0077423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8582423" w14:textId="77777777" w:rsidR="00774232" w:rsidRPr="00774232" w:rsidRDefault="00774232" w:rsidP="0077423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86F2224" w14:textId="77777777" w:rsidR="00774232" w:rsidRPr="00774232" w:rsidRDefault="00774232" w:rsidP="0077423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1C27E31" w14:textId="545A3031" w:rsidR="00774232" w:rsidRPr="00774232" w:rsidRDefault="00DA74E6" w:rsidP="00DA74E6">
      <w:pPr>
        <w:pStyle w:val="Rubrik1"/>
        <w:ind w:left="0"/>
        <w:rPr>
          <w:sz w:val="18"/>
          <w:szCs w:val="18"/>
        </w:rPr>
      </w:pPr>
      <w:r w:rsidRPr="00774232">
        <w:t>DT Sinus (806000A)</w:t>
      </w:r>
    </w:p>
    <w:p w14:paraId="6D6FE056" w14:textId="77777777" w:rsidR="00774232" w:rsidRPr="00774232" w:rsidRDefault="00774232" w:rsidP="0077423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7FE2878" w14:textId="524B784C" w:rsidR="00774232" w:rsidRPr="00774232" w:rsidRDefault="00DA74E6" w:rsidP="00DA74E6">
      <w:pPr>
        <w:pStyle w:val="Rubrik2"/>
        <w:ind w:left="0"/>
      </w:pPr>
      <w:r>
        <w:t>Förändringar</w:t>
      </w:r>
      <w:r w:rsidR="00774232" w:rsidRPr="00774232">
        <w:t xml:space="preserve"> i denna version</w:t>
      </w:r>
    </w:p>
    <w:p w14:paraId="6C636CB7" w14:textId="0FEFD782" w:rsidR="00774232" w:rsidRPr="00774232" w:rsidRDefault="00774232" w:rsidP="0077423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774232">
        <w:rPr>
          <w:rFonts w:ascii="Arial" w:hAnsi="Arial" w:cs="Arial"/>
          <w:sz w:val="18"/>
          <w:szCs w:val="18"/>
        </w:rPr>
        <w:t>Inga förändringar</w:t>
      </w:r>
      <w:r w:rsidR="00DA74E6">
        <w:rPr>
          <w:rFonts w:ascii="Arial" w:hAnsi="Arial" w:cs="Arial"/>
          <w:sz w:val="18"/>
          <w:szCs w:val="18"/>
        </w:rPr>
        <w:t>.</w:t>
      </w:r>
    </w:p>
    <w:p w14:paraId="3D4EA2B0" w14:textId="77777777" w:rsidR="00774232" w:rsidRPr="00774232" w:rsidRDefault="00774232" w:rsidP="0077423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CC41DAC" w14:textId="77777777" w:rsidR="00774232" w:rsidRPr="00774232" w:rsidRDefault="00774232" w:rsidP="00934CD8">
      <w:pPr>
        <w:pStyle w:val="Rubrik2"/>
        <w:ind w:left="0"/>
      </w:pPr>
      <w:r w:rsidRPr="00774232">
        <w:t>Syfte</w:t>
      </w:r>
    </w:p>
    <w:p w14:paraId="5AB2F9E4" w14:textId="77777777" w:rsidR="00774232" w:rsidRPr="00774232" w:rsidRDefault="00774232" w:rsidP="0077423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774232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1F2998B1" w14:textId="77777777" w:rsidR="00774232" w:rsidRPr="00774232" w:rsidRDefault="00774232" w:rsidP="0077423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9D37141" w14:textId="77777777" w:rsidR="00774232" w:rsidRPr="00774232" w:rsidRDefault="00774232" w:rsidP="00934CD8">
      <w:pPr>
        <w:pStyle w:val="Rubrik2"/>
        <w:ind w:left="0"/>
      </w:pPr>
      <w:r w:rsidRPr="00774232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774232" w:rsidRPr="00774232" w14:paraId="0C20BB12" w14:textId="77777777" w:rsidTr="00AA127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5FAC91DE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A64E7E2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Destruktioner, kronisk sinuit mm.</w:t>
            </w:r>
          </w:p>
        </w:tc>
      </w:tr>
      <w:tr w:rsidR="00774232" w:rsidRPr="00774232" w14:paraId="3F02FD7D" w14:textId="77777777" w:rsidTr="00AA127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B55FA7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2379C2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Patienten ska snyta sig.</w:t>
            </w:r>
          </w:p>
        </w:tc>
      </w:tr>
      <w:tr w:rsidR="00774232" w:rsidRPr="00774232" w14:paraId="19622077" w14:textId="77777777" w:rsidTr="00AA127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C3818B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4DA93C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774232" w:rsidRPr="00774232" w14:paraId="5ABAF68B" w14:textId="77777777" w:rsidTr="00AA127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4843B83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EBF8F7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 xml:space="preserve">Ingen. </w:t>
            </w:r>
          </w:p>
        </w:tc>
      </w:tr>
      <w:tr w:rsidR="00774232" w:rsidRPr="00774232" w14:paraId="6D2F78B0" w14:textId="77777777" w:rsidTr="00AA127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911207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6D8716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232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15E42A17" w14:textId="50211C5F" w:rsidR="00774232" w:rsidRPr="00774232" w:rsidRDefault="00BA1D7F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774232" w:rsidRPr="00774232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774232" w:rsidRPr="00774232" w14:paraId="3B5AD61D" w14:textId="77777777" w:rsidTr="00AA127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135EAF4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74232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C836597" w14:textId="77777777" w:rsidR="00774232" w:rsidRPr="00774232" w:rsidRDefault="00774232" w:rsidP="0077423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7DD0840" w14:textId="77777777" w:rsidR="00774232" w:rsidRPr="00774232" w:rsidRDefault="00774232" w:rsidP="0077423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774232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77423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5927A81" w14:textId="77777777" w:rsidR="00774232" w:rsidRPr="00774232" w:rsidRDefault="00774232" w:rsidP="0077423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Huvudstöd i lägsta läget.</w:t>
            </w:r>
          </w:p>
          <w:p w14:paraId="0F729F6D" w14:textId="77777777" w:rsidR="00774232" w:rsidRPr="00774232" w:rsidRDefault="00774232" w:rsidP="0077423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26D4F53F" w14:textId="77777777" w:rsidR="00774232" w:rsidRPr="00774232" w:rsidRDefault="00774232" w:rsidP="0077423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2D13C24" w14:textId="77777777" w:rsidR="00774232" w:rsidRPr="00774232" w:rsidRDefault="00774232" w:rsidP="00934CD8">
      <w:pPr>
        <w:pStyle w:val="Rubrik2"/>
        <w:ind w:left="0"/>
      </w:pPr>
      <w:r w:rsidRPr="00774232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774232" w:rsidRPr="00774232" w14:paraId="6BB9DC0E" w14:textId="77777777" w:rsidTr="00774232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FFD0B24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02BEAFC6" wp14:editId="6869E837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9A14AA7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7423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FE630B" wp14:editId="572A7E67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451485</wp:posOffset>
                      </wp:positionV>
                      <wp:extent cx="1624965" cy="786765"/>
                      <wp:effectExtent l="19050" t="19050" r="13335" b="1333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5410" cy="78676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A71D1" id="Rektangel 3" o:spid="_x0000_s1026" style="position:absolute;margin-left:8pt;margin-top:35.55pt;width:127.95pt;height:6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" filled="f" strokecolor="red" strokeweight="3pt"/>
                  </w:pict>
                </mc:Fallback>
              </mc:AlternateContent>
            </w:r>
            <w:r w:rsidRPr="0077423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40145B" wp14:editId="79599FDA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462915</wp:posOffset>
                      </wp:positionV>
                      <wp:extent cx="410210" cy="78422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784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E7DF4F" w14:textId="77777777" w:rsidR="00774232" w:rsidRPr="0066567D" w:rsidRDefault="00774232" w:rsidP="00BA1D7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40145B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7.2pt;margin-top:36.45pt;width:32.3pt;height:6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" adj="5649" fillcolor="red" stroked="f" strokeweight="1pt">
                      <v:textbox inset="1mm,1mm,1mm,1mm">
                        <w:txbxContent>
                          <w:p w14:paraId="7DE7DF4F" w14:textId="77777777" w:rsidR="00774232" w:rsidRPr="0066567D" w:rsidRDefault="00774232" w:rsidP="00BA1D7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4232">
              <w:rPr>
                <w:noProof/>
                <w:szCs w:val="20"/>
              </w:rPr>
              <w:drawing>
                <wp:inline distT="0" distB="0" distL="0" distR="0" wp14:anchorId="7E566241" wp14:editId="530465C0">
                  <wp:extent cx="1663368" cy="1701579"/>
                  <wp:effectExtent l="0" t="0" r="0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54473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169" cy="1709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232" w:rsidRPr="00774232" w14:paraId="5403B38C" w14:textId="77777777" w:rsidTr="00774232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543BFACC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C114BBD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E934D27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74232" w:rsidRPr="00774232" w14:paraId="3600A166" w14:textId="77777777" w:rsidTr="00774232">
        <w:trPr>
          <w:trHeight w:val="227"/>
        </w:trPr>
        <w:tc>
          <w:tcPr>
            <w:tcW w:w="1950" w:type="dxa"/>
            <w:shd w:val="clear" w:color="auto" w:fill="FFFFFF"/>
          </w:tcPr>
          <w:p w14:paraId="2D0BEEA8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3DCF72FB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Hakspets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7AD9C1" w14:textId="77777777" w:rsidR="00774232" w:rsidRPr="00774232" w:rsidRDefault="00774232" w:rsidP="00774232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774232" w:rsidRPr="00774232" w14:paraId="67B355A2" w14:textId="77777777" w:rsidTr="00774232">
        <w:trPr>
          <w:trHeight w:val="227"/>
        </w:trPr>
        <w:tc>
          <w:tcPr>
            <w:tcW w:w="1950" w:type="dxa"/>
            <w:shd w:val="clear" w:color="auto" w:fill="FFFFFF"/>
          </w:tcPr>
          <w:p w14:paraId="513C8931" w14:textId="77777777" w:rsidR="00774232" w:rsidRPr="00774232" w:rsidRDefault="00774232" w:rsidP="00774232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sz w:val="18"/>
                <w:szCs w:val="18"/>
              </w:rPr>
              <w:t>Sinus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1A67ED0D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774232">
              <w:rPr>
                <w:rFonts w:ascii="Arial" w:hAnsi="Arial" w:cs="Arial"/>
                <w:sz w:val="18"/>
                <w:szCs w:val="18"/>
              </w:rPr>
              <w:t xml:space="preserve"> Sinus maxillaris underkant – sinus </w:t>
            </w:r>
            <w:proofErr w:type="spellStart"/>
            <w:r w:rsidRPr="00774232">
              <w:rPr>
                <w:rFonts w:ascii="Arial" w:hAnsi="Arial" w:cs="Arial"/>
                <w:sz w:val="18"/>
                <w:szCs w:val="18"/>
              </w:rPr>
              <w:t>frontalis</w:t>
            </w:r>
            <w:proofErr w:type="spellEnd"/>
            <w:r w:rsidRPr="00774232">
              <w:rPr>
                <w:rFonts w:ascii="Arial" w:hAnsi="Arial" w:cs="Arial"/>
                <w:sz w:val="18"/>
                <w:szCs w:val="18"/>
              </w:rPr>
              <w:t xml:space="preserve"> överkant.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FFDD3CE" w14:textId="77777777" w:rsidR="00774232" w:rsidRPr="00774232" w:rsidRDefault="00774232" w:rsidP="00774232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7BD8EB4" w14:textId="77777777" w:rsidR="00774232" w:rsidRPr="00774232" w:rsidRDefault="00774232" w:rsidP="00BA1D7F">
      <w:pPr>
        <w:pStyle w:val="Rubrik2"/>
        <w:ind w:left="0"/>
      </w:pPr>
      <w:proofErr w:type="spellStart"/>
      <w:r w:rsidRPr="00774232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268"/>
        <w:gridCol w:w="2977"/>
        <w:gridCol w:w="2664"/>
      </w:tblGrid>
      <w:tr w:rsidR="00774232" w:rsidRPr="00774232" w14:paraId="58248FFA" w14:textId="77777777" w:rsidTr="0077423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E185B72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78F166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D1DB76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23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AC0669E" wp14:editId="722D9C81">
                      <wp:simplePos x="0" y="0"/>
                      <wp:positionH relativeFrom="margin">
                        <wp:posOffset>1122045</wp:posOffset>
                      </wp:positionH>
                      <wp:positionV relativeFrom="paragraph">
                        <wp:posOffset>444500</wp:posOffset>
                      </wp:positionV>
                      <wp:extent cx="409575" cy="575945"/>
                      <wp:effectExtent l="0" t="0" r="9525" b="1460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172289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E1A8B22" w14:textId="77777777" w:rsidR="00774232" w:rsidRPr="0066564D" w:rsidRDefault="00774232" w:rsidP="00BA1D7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C0669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88.35pt;margin-top:35pt;width:32.25pt;height:45.35pt;rotation:-11389841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" adj="13920" fillcolor="red" stroked="f" strokeweight="1pt">
                      <v:textbox style="layout-flow:vertical" inset="1mm,1mm,1mm,1mm">
                        <w:txbxContent>
                          <w:p w14:paraId="0E1A8B22" w14:textId="77777777" w:rsidR="00774232" w:rsidRPr="0066564D" w:rsidRDefault="00774232" w:rsidP="00BA1D7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7423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D9EA49" wp14:editId="74FDE23C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891540</wp:posOffset>
                      </wp:positionV>
                      <wp:extent cx="1629410" cy="186055"/>
                      <wp:effectExtent l="19050" t="19050" r="27940" b="23495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30018" cy="18644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EC67A6" id="Rak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85pt,70.2pt" to="132.15pt,8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77423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DD1155" wp14:editId="1DEEB556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12065</wp:posOffset>
                      </wp:positionV>
                      <wp:extent cx="173990" cy="1438910"/>
                      <wp:effectExtent l="19050" t="19050" r="35560" b="2794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3990" cy="1439187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52A0BD" id="Rak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4pt,.95pt" to="68.1pt,1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77423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AF5458" wp14:editId="0643A557">
                      <wp:simplePos x="0" y="0"/>
                      <wp:positionH relativeFrom="column">
                        <wp:posOffset>263843</wp:posOffset>
                      </wp:positionH>
                      <wp:positionV relativeFrom="paragraph">
                        <wp:posOffset>144462</wp:posOffset>
                      </wp:positionV>
                      <wp:extent cx="410210" cy="657225"/>
                      <wp:effectExtent l="9842" t="0" r="0" b="18732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792749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57B4DC" w14:textId="77777777" w:rsidR="00774232" w:rsidRPr="0066567D" w:rsidRDefault="00774232" w:rsidP="00BA1D7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AF5458" id="Upp 19" o:spid="_x0000_s1028" type="#_x0000_t68" style="position:absolute;left:0;text-align:left;margin-left:20.8pt;margin-top:11.35pt;width:32.3pt;height:51.75pt;rotation:632722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" adj="6741" fillcolor="red" stroked="f" strokeweight="1pt">
                      <v:textbox style="layout-flow:vertical;mso-layout-flow-alt:bottom-to-top" inset="1mm,1mm,1mm,1mm">
                        <w:txbxContent>
                          <w:p w14:paraId="7857B4DC" w14:textId="77777777" w:rsidR="00774232" w:rsidRPr="0066567D" w:rsidRDefault="00774232" w:rsidP="00BA1D7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4232">
              <w:rPr>
                <w:noProof/>
                <w:szCs w:val="20"/>
              </w:rPr>
              <w:drawing>
                <wp:inline distT="0" distB="0" distL="0" distR="0" wp14:anchorId="6C2AA743" wp14:editId="3B5F9912">
                  <wp:extent cx="1637968" cy="1480756"/>
                  <wp:effectExtent l="0" t="0" r="635" b="5715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705165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544" cy="1490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EDD3AC7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23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801863" wp14:editId="1634676F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-635</wp:posOffset>
                      </wp:positionV>
                      <wp:extent cx="0" cy="1466215"/>
                      <wp:effectExtent l="19050" t="0" r="19050" b="1968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66603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3010A8" id="Rak 2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05pt,-.05pt" to="64.05pt,1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77423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370BC27" wp14:editId="46EF122A">
                      <wp:simplePos x="0" y="0"/>
                      <wp:positionH relativeFrom="column">
                        <wp:posOffset>322580</wp:posOffset>
                      </wp:positionH>
                      <wp:positionV relativeFrom="paragraph">
                        <wp:posOffset>577215</wp:posOffset>
                      </wp:positionV>
                      <wp:extent cx="410210" cy="575945"/>
                      <wp:effectExtent l="0" t="6668" r="0" b="222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7594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AB1A0E" w14:textId="77777777" w:rsidR="00774232" w:rsidRPr="0066567D" w:rsidRDefault="00774232" w:rsidP="00BA1D7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0BC27" id="Upp 22" o:spid="_x0000_s1029" type="#_x0000_t68" style="position:absolute;left:0;text-align:left;margin-left:25.4pt;margin-top:45.45pt;width:32.3pt;height:45.3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" adj="7692" fillcolor="red" stroked="f" strokeweight="1pt">
                      <v:textbox style="layout-flow:vertical;mso-layout-flow-alt:bottom-to-top" inset="1mm,1mm,1mm,1mm">
                        <w:txbxContent>
                          <w:p w14:paraId="57AB1A0E" w14:textId="77777777" w:rsidR="00774232" w:rsidRPr="0066567D" w:rsidRDefault="00774232" w:rsidP="00BA1D7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4232">
              <w:rPr>
                <w:noProof/>
                <w:szCs w:val="20"/>
              </w:rPr>
              <w:drawing>
                <wp:inline distT="0" distB="0" distL="0" distR="0" wp14:anchorId="5C98A19C" wp14:editId="667CBB08">
                  <wp:extent cx="1258785" cy="1484009"/>
                  <wp:effectExtent l="0" t="0" r="0" b="1905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5413505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353" cy="153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232" w:rsidRPr="00774232" w14:paraId="1A0BF41E" w14:textId="77777777" w:rsidTr="0077423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DB43FB1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C22EB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74232">
              <w:rPr>
                <w:rFonts w:ascii="Arial" w:hAnsi="Arial" w:cs="Arial"/>
                <w:noProof/>
                <w:sz w:val="18"/>
                <w:szCs w:val="18"/>
              </w:rPr>
              <w:t>Parallellt med hårda gommen.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D4855D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10CFB27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74232" w:rsidRPr="00774232" w14:paraId="50130FBC" w14:textId="77777777" w:rsidTr="0077423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7A0DA92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DEB4E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74232">
              <w:rPr>
                <w:rFonts w:ascii="Arial" w:hAnsi="Arial" w:cs="Arial"/>
                <w:noProof/>
                <w:sz w:val="18"/>
                <w:szCs w:val="18"/>
              </w:rPr>
              <w:t>Vinkelrätt mot AX.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68E820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D9DF6D5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74232" w:rsidRPr="00774232" w14:paraId="2B74B8FF" w14:textId="77777777" w:rsidTr="0077423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64F8EA5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00045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74232">
              <w:rPr>
                <w:rFonts w:ascii="Arial" w:hAnsi="Arial" w:cs="Arial"/>
                <w:noProof/>
                <w:sz w:val="18"/>
                <w:szCs w:val="18"/>
              </w:rPr>
              <w:t>Parallellt med medellinjen. Vinkelrätt mot COR.</w:t>
            </w:r>
          </w:p>
          <w:p w14:paraId="27B736FA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3AC4DB7A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24BC2D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553D08D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7E9C735" w14:textId="77777777" w:rsidR="00774232" w:rsidRPr="00774232" w:rsidRDefault="00774232" w:rsidP="00774232">
      <w:pPr>
        <w:tabs>
          <w:tab w:val="left" w:pos="4590"/>
        </w:tabs>
        <w:spacing w:after="0" w:line="36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E8C1B6A" w14:textId="77777777" w:rsidR="00774232" w:rsidRPr="00774232" w:rsidRDefault="00774232" w:rsidP="00BA1D7F">
      <w:pPr>
        <w:pStyle w:val="Rubrik2"/>
        <w:ind w:left="0"/>
      </w:pPr>
      <w:r w:rsidRPr="00774232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774232" w:rsidRPr="00774232" w14:paraId="2DBE506E" w14:textId="77777777" w:rsidTr="00AA1273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0047F36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790FBF4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01EA878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331C95A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74232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774232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8065FA8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7908154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774232" w:rsidRPr="00774232" w14:paraId="043FAF1D" w14:textId="77777777" w:rsidTr="00AA127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20486D" w14:textId="77777777" w:rsidR="00774232" w:rsidRPr="00774232" w:rsidRDefault="00774232" w:rsidP="0077423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sz w:val="18"/>
                <w:szCs w:val="18"/>
              </w:rPr>
              <w:t>Sinus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76DD7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DAED6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950DC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H75/Boneplus/FC35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FF159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232">
              <w:rPr>
                <w:rFonts w:ascii="Arial" w:hAnsi="Arial" w:cs="Arial"/>
                <w:noProof/>
                <w:sz w:val="18"/>
                <w:szCs w:val="18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37AACB0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232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774232" w:rsidRPr="00774232" w14:paraId="064F6194" w14:textId="77777777" w:rsidTr="00AA127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A2D907A" w14:textId="77777777" w:rsidR="00774232" w:rsidRPr="00774232" w:rsidRDefault="00774232" w:rsidP="0077423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C60D9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C5E71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FE753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H75/Boneplus/FC35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A1F8F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232">
              <w:rPr>
                <w:rFonts w:ascii="Arial" w:hAnsi="Arial" w:cs="Arial"/>
                <w:noProof/>
                <w:sz w:val="18"/>
                <w:szCs w:val="18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3E9AAEF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232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774232" w:rsidRPr="00774232" w14:paraId="0AEC94BC" w14:textId="77777777" w:rsidTr="00AA127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E5F1A92" w14:textId="77777777" w:rsidR="00774232" w:rsidRPr="00774232" w:rsidRDefault="00774232" w:rsidP="0077423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B2889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9ECCEA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7E8E0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H75/Boneplus/FC35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DB83C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7423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631ADFE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7423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74232" w:rsidRPr="00774232" w14:paraId="042DE242" w14:textId="77777777" w:rsidTr="00AA127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112B143" w14:textId="77777777" w:rsidR="00774232" w:rsidRPr="00774232" w:rsidRDefault="00774232" w:rsidP="0077423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71D53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23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CC5A8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232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782F6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232">
              <w:rPr>
                <w:rFonts w:ascii="Arial" w:hAnsi="Arial" w:cs="Arial"/>
                <w:sz w:val="18"/>
                <w:szCs w:val="18"/>
                <w:lang w:val="en-US"/>
              </w:rPr>
              <w:t>H75/</w:t>
            </w:r>
            <w:proofErr w:type="spellStart"/>
            <w:r w:rsidRPr="00774232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774232">
              <w:rPr>
                <w:rFonts w:ascii="Arial" w:hAnsi="Arial" w:cs="Arial"/>
                <w:sz w:val="18"/>
                <w:szCs w:val="18"/>
                <w:lang w:val="en-US"/>
              </w:rPr>
              <w:t>/FC35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81BC4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23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A5E068A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232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774232" w:rsidRPr="00774232" w14:paraId="76F3566E" w14:textId="77777777" w:rsidTr="00AA127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F4DB6D8" w14:textId="77777777" w:rsidR="00774232" w:rsidRPr="00774232" w:rsidRDefault="00774232" w:rsidP="0077423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C7781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23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14D3B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232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CA135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140C0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23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ACDDF10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232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774232" w:rsidRPr="00774232" w14:paraId="723C5C3B" w14:textId="77777777" w:rsidTr="00AA127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47B045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424014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1003A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29D6B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ADDE5F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8CDCF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774232" w:rsidRPr="00774232" w14:paraId="61921F7E" w14:textId="77777777" w:rsidTr="00AA127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B4211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74232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238C1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180EE4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0254E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A41181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0588F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32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3DCF11CB" w14:textId="77777777" w:rsidR="00774232" w:rsidRPr="00774232" w:rsidRDefault="00774232" w:rsidP="0077423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BEA7D99" w14:textId="77777777" w:rsidR="00774232" w:rsidRPr="00774232" w:rsidRDefault="00774232" w:rsidP="00774232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774232">
        <w:rPr>
          <w:rFonts w:ascii="Arial" w:hAnsi="Arial" w:cs="Arial"/>
          <w:b/>
          <w:bCs/>
          <w:szCs w:val="26"/>
        </w:rPr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774232" w:rsidRPr="00774232" w14:paraId="4FAA6FAC" w14:textId="77777777" w:rsidTr="0077423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DE14326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5DA1093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9BAB656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AF1E066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C3A9D1E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4232" w:rsidRPr="00774232" w14:paraId="62D2737F" w14:textId="77777777" w:rsidTr="0077423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88B0947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4232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68EFC2EE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4232">
              <w:rPr>
                <w:rFonts w:ascii="Arial" w:hAnsi="Arial" w:cs="Arial"/>
                <w:color w:val="FFFFFF"/>
                <w:sz w:val="18"/>
                <w:szCs w:val="18"/>
              </w:rPr>
              <w:t>Sinus K-</w:t>
            </w:r>
          </w:p>
          <w:p w14:paraId="51161201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4232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6BD9FA1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43A1D993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4232">
              <w:rPr>
                <w:rFonts w:ascii="Arial" w:hAnsi="Arial" w:cs="Arial"/>
                <w:color w:val="FFFFFF"/>
                <w:sz w:val="18"/>
                <w:szCs w:val="18"/>
              </w:rPr>
              <w:t>Sinus K-</w:t>
            </w:r>
          </w:p>
          <w:p w14:paraId="3324C06F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4232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23F7289C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4232">
              <w:rPr>
                <w:rFonts w:ascii="Arial" w:hAnsi="Arial" w:cs="Arial"/>
                <w:color w:val="FFFFFF"/>
                <w:sz w:val="18"/>
                <w:szCs w:val="18"/>
              </w:rPr>
              <w:t>Sinus K-</w:t>
            </w:r>
          </w:p>
          <w:p w14:paraId="5BDDAAAF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4232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1E9D663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4232" w:rsidRPr="00774232" w14:paraId="12BD1777" w14:textId="77777777" w:rsidTr="0077423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A5BFAE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7B7494E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D842009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0CDC5EB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12EC19B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9C62D1B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4232" w:rsidRPr="00774232" w14:paraId="6A53432E" w14:textId="77777777" w:rsidTr="0077423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39DB9C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5AAF664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ABB4AF2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E37000E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F09E044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8ED7FF9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4232" w:rsidRPr="00774232" w14:paraId="045BC806" w14:textId="77777777" w:rsidTr="0077423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7451FBE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1DF824E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696D2B7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31E6AEE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0F90BFF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D4DFFD2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4232" w:rsidRPr="00774232" w14:paraId="6CC3D467" w14:textId="77777777" w:rsidTr="0077423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0155283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5D0B5E9A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839332F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656D4180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2B76CAE1" w14:textId="77777777" w:rsidR="00774232" w:rsidRPr="00774232" w:rsidRDefault="00774232" w:rsidP="007742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751EB7D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4232" w:rsidRPr="00774232" w14:paraId="49C3253E" w14:textId="77777777" w:rsidTr="0077423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B863E3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FDCC7AB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3E4BA8B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8D55504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B2B5139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7D7B839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4232" w:rsidRPr="00774232" w14:paraId="289845CF" w14:textId="77777777" w:rsidTr="0077423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E78A0C0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4BBCECC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3F95B46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02F6D3D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67E8AB6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F9C41E1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4232" w:rsidRPr="00774232" w14:paraId="02DBD1DE" w14:textId="77777777" w:rsidTr="0077423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4BACD6B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24" w:space="0" w:color="F2F2F2"/>
            </w:tcBorders>
            <w:shd w:val="clear" w:color="auto" w:fill="8496B0"/>
          </w:tcPr>
          <w:p w14:paraId="3D677D0E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6354D3D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5E0FE1F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381A063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EF2C77D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4232" w:rsidRPr="00774232" w14:paraId="3FB3FF17" w14:textId="77777777" w:rsidTr="00774232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60EE1C1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3F7741E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72E8CED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FE11466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D85EA8" w14:textId="77777777" w:rsidR="00774232" w:rsidRPr="00774232" w:rsidRDefault="00774232" w:rsidP="007742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74DE7B3" w14:textId="77777777" w:rsidR="00774232" w:rsidRPr="00774232" w:rsidRDefault="00774232" w:rsidP="0077423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7423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1928690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2A3E15A0" w:tentative="1">
      <w:start w:val="1"/>
      <w:numFmt w:val="lowerLetter"/>
      <w:lvlText w:val="%2."/>
      <w:lvlJc w:val="left"/>
      <w:pPr>
        <w:ind w:left="1080" w:hanging="360"/>
      </w:pPr>
    </w:lvl>
    <w:lvl w:ilvl="2" w:tplc="EA9AD77C" w:tentative="1">
      <w:start w:val="1"/>
      <w:numFmt w:val="lowerRoman"/>
      <w:lvlText w:val="%3."/>
      <w:lvlJc w:val="right"/>
      <w:pPr>
        <w:ind w:left="1800" w:hanging="180"/>
      </w:pPr>
    </w:lvl>
    <w:lvl w:ilvl="3" w:tplc="71A2F630" w:tentative="1">
      <w:start w:val="1"/>
      <w:numFmt w:val="decimal"/>
      <w:lvlText w:val="%4."/>
      <w:lvlJc w:val="left"/>
      <w:pPr>
        <w:ind w:left="2520" w:hanging="360"/>
      </w:pPr>
    </w:lvl>
    <w:lvl w:ilvl="4" w:tplc="260AD0AA" w:tentative="1">
      <w:start w:val="1"/>
      <w:numFmt w:val="lowerLetter"/>
      <w:lvlText w:val="%5."/>
      <w:lvlJc w:val="left"/>
      <w:pPr>
        <w:ind w:left="3240" w:hanging="360"/>
      </w:pPr>
    </w:lvl>
    <w:lvl w:ilvl="5" w:tplc="B3FA0A36" w:tentative="1">
      <w:start w:val="1"/>
      <w:numFmt w:val="lowerRoman"/>
      <w:lvlText w:val="%6."/>
      <w:lvlJc w:val="right"/>
      <w:pPr>
        <w:ind w:left="3960" w:hanging="180"/>
      </w:pPr>
    </w:lvl>
    <w:lvl w:ilvl="6" w:tplc="2F4491F8" w:tentative="1">
      <w:start w:val="1"/>
      <w:numFmt w:val="decimal"/>
      <w:lvlText w:val="%7."/>
      <w:lvlJc w:val="left"/>
      <w:pPr>
        <w:ind w:left="4680" w:hanging="360"/>
      </w:pPr>
    </w:lvl>
    <w:lvl w:ilvl="7" w:tplc="69205040" w:tentative="1">
      <w:start w:val="1"/>
      <w:numFmt w:val="lowerLetter"/>
      <w:lvlText w:val="%8."/>
      <w:lvlJc w:val="left"/>
      <w:pPr>
        <w:ind w:left="5400" w:hanging="360"/>
      </w:pPr>
    </w:lvl>
    <w:lvl w:ilvl="8" w:tplc="2B5CC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2CB8060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E28804A" w:tentative="1">
      <w:start w:val="1"/>
      <w:numFmt w:val="lowerLetter"/>
      <w:lvlText w:val="%2."/>
      <w:lvlJc w:val="left"/>
      <w:pPr>
        <w:ind w:left="1080" w:hanging="360"/>
      </w:pPr>
    </w:lvl>
    <w:lvl w:ilvl="2" w:tplc="26AC0518" w:tentative="1">
      <w:start w:val="1"/>
      <w:numFmt w:val="lowerRoman"/>
      <w:lvlText w:val="%3."/>
      <w:lvlJc w:val="right"/>
      <w:pPr>
        <w:ind w:left="1800" w:hanging="180"/>
      </w:pPr>
    </w:lvl>
    <w:lvl w:ilvl="3" w:tplc="EC2E3046" w:tentative="1">
      <w:start w:val="1"/>
      <w:numFmt w:val="decimal"/>
      <w:lvlText w:val="%4."/>
      <w:lvlJc w:val="left"/>
      <w:pPr>
        <w:ind w:left="2520" w:hanging="360"/>
      </w:pPr>
    </w:lvl>
    <w:lvl w:ilvl="4" w:tplc="5156EA10" w:tentative="1">
      <w:start w:val="1"/>
      <w:numFmt w:val="lowerLetter"/>
      <w:lvlText w:val="%5."/>
      <w:lvlJc w:val="left"/>
      <w:pPr>
        <w:ind w:left="3240" w:hanging="360"/>
      </w:pPr>
    </w:lvl>
    <w:lvl w:ilvl="5" w:tplc="F2FE7AC4" w:tentative="1">
      <w:start w:val="1"/>
      <w:numFmt w:val="lowerRoman"/>
      <w:lvlText w:val="%6."/>
      <w:lvlJc w:val="right"/>
      <w:pPr>
        <w:ind w:left="3960" w:hanging="180"/>
      </w:pPr>
    </w:lvl>
    <w:lvl w:ilvl="6" w:tplc="28908978" w:tentative="1">
      <w:start w:val="1"/>
      <w:numFmt w:val="decimal"/>
      <w:lvlText w:val="%7."/>
      <w:lvlJc w:val="left"/>
      <w:pPr>
        <w:ind w:left="4680" w:hanging="360"/>
      </w:pPr>
    </w:lvl>
    <w:lvl w:ilvl="7" w:tplc="4DCC1C76" w:tentative="1">
      <w:start w:val="1"/>
      <w:numFmt w:val="lowerLetter"/>
      <w:lvlText w:val="%8."/>
      <w:lvlJc w:val="left"/>
      <w:pPr>
        <w:ind w:left="5400" w:hanging="360"/>
      </w:pPr>
    </w:lvl>
    <w:lvl w:ilvl="8" w:tplc="1F6AAB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A6CA139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E8A465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3498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98CD5C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3E464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96AEFA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18B8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109B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83AEB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45599433">
    <w:abstractNumId w:val="20"/>
  </w:num>
  <w:num w:numId="2" w16cid:durableId="1684824356">
    <w:abstractNumId w:val="15"/>
  </w:num>
  <w:num w:numId="3" w16cid:durableId="1336230411">
    <w:abstractNumId w:val="0"/>
  </w:num>
  <w:num w:numId="4" w16cid:durableId="1601255423">
    <w:abstractNumId w:val="6"/>
  </w:num>
  <w:num w:numId="5" w16cid:durableId="950016887">
    <w:abstractNumId w:val="18"/>
  </w:num>
  <w:num w:numId="6" w16cid:durableId="264581747">
    <w:abstractNumId w:val="2"/>
  </w:num>
  <w:num w:numId="7" w16cid:durableId="431974575">
    <w:abstractNumId w:val="12"/>
  </w:num>
  <w:num w:numId="8" w16cid:durableId="110788371">
    <w:abstractNumId w:val="9"/>
  </w:num>
  <w:num w:numId="9" w16cid:durableId="330572134">
    <w:abstractNumId w:val="1"/>
  </w:num>
  <w:num w:numId="10" w16cid:durableId="998188316">
    <w:abstractNumId w:val="1"/>
  </w:num>
  <w:num w:numId="11" w16cid:durableId="1735011650">
    <w:abstractNumId w:val="3"/>
  </w:num>
  <w:num w:numId="12" w16cid:durableId="868763231">
    <w:abstractNumId w:val="4"/>
  </w:num>
  <w:num w:numId="13" w16cid:durableId="1355494604">
    <w:abstractNumId w:val="14"/>
  </w:num>
  <w:num w:numId="14" w16cid:durableId="1796366662">
    <w:abstractNumId w:val="10"/>
  </w:num>
  <w:num w:numId="15" w16cid:durableId="2007055277">
    <w:abstractNumId w:val="7"/>
  </w:num>
  <w:num w:numId="16" w16cid:durableId="1899054043">
    <w:abstractNumId w:val="13"/>
  </w:num>
  <w:num w:numId="17" w16cid:durableId="1953631722">
    <w:abstractNumId w:val="5"/>
  </w:num>
  <w:num w:numId="18" w16cid:durableId="224872843">
    <w:abstractNumId w:val="11"/>
  </w:num>
  <w:num w:numId="19" w16cid:durableId="275522569">
    <w:abstractNumId w:val="19"/>
  </w:num>
  <w:num w:numId="20" w16cid:durableId="556628124">
    <w:abstractNumId w:val="16"/>
  </w:num>
  <w:num w:numId="21" w16cid:durableId="1352955750">
    <w:abstractNumId w:val="8"/>
  </w:num>
  <w:num w:numId="22" w16cid:durableId="12696590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232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4CD8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1D7F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A74E6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sv-SE" sz="900">
            <a:solidFill>
              <a:sysClr val="windowText" lastClr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5 min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DFAB051F-CDBB-4C6B-9BEA-E98A4637CDA6}" type="presOf" srcId="{D813EA76-4FD3-4C15-BFBC-B1DF43B29666}" destId="{4784DBD1-3CBE-41A8-A2C7-CF088F838C79}" srcOrd="0" destOrd="0" presId="urn:microsoft.com/office/officeart/2005/8/layout/hChevron3"/>
    <dgm:cxn modelId="{CCCEAB72-F858-40F6-B0A2-9CA7DCE961CD}" type="presOf" srcId="{72C3C3E7-AFE7-48AF-A84A-F5F4B462ABCE}" destId="{AD4E5296-B06F-4F82-9CB5-F741BF6BFCC1}" srcOrd="0" destOrd="0" presId="urn:microsoft.com/office/officeart/2005/8/layout/hChevron3"/>
    <dgm:cxn modelId="{DA3229A7-EE4F-4F10-BBA8-B27717B2116E}" type="presOf" srcId="{7D55B2F1-F7F7-4A6B-AFB0-F846FDB634B5}" destId="{E13D0391-DAD9-4B61-AB66-3FA48A4F7006}" srcOrd="0" destOrd="0" presId="urn:microsoft.com/office/officeart/2005/8/layout/hChevron3"/>
    <dgm:cxn modelId="{79951CB1-B645-4858-AA1F-9F12BAC17B0F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ED6CD0FA-32EA-4E61-9F6B-DE598BF39289}" type="presOf" srcId="{548E9FD9-7371-42E5-8C31-C03B33C90BF7}" destId="{6CE68A43-9C69-4212-AF24-9AFEE7CA1715}" srcOrd="0" destOrd="0" presId="urn:microsoft.com/office/officeart/2005/8/layout/hChevron3"/>
    <dgm:cxn modelId="{E292BAFB-93E1-4C32-81C5-55E1311B85A5}" type="presParOf" srcId="{1F6A0B97-83F0-4189-B0CB-00156B0AC153}" destId="{4784DBD1-3CBE-41A8-A2C7-CF088F838C79}" srcOrd="0" destOrd="0" presId="urn:microsoft.com/office/officeart/2005/8/layout/hChevron3"/>
    <dgm:cxn modelId="{783D68FE-B759-477E-98D4-E2C02569B8AD}" type="presParOf" srcId="{1F6A0B97-83F0-4189-B0CB-00156B0AC153}" destId="{37D14BC8-3203-463C-9804-9B3B86B621FF}" srcOrd="1" destOrd="0" presId="urn:microsoft.com/office/officeart/2005/8/layout/hChevron3"/>
    <dgm:cxn modelId="{E15314A7-2224-4985-8349-10E0FE41DE74}" type="presParOf" srcId="{1F6A0B97-83F0-4189-B0CB-00156B0AC153}" destId="{E13D0391-DAD9-4B61-AB66-3FA48A4F7006}" srcOrd="2" destOrd="0" presId="urn:microsoft.com/office/officeart/2005/8/layout/hChevron3"/>
    <dgm:cxn modelId="{1907B1AD-6E60-49E7-8DCB-F58265C08C22}" type="presParOf" srcId="{1F6A0B97-83F0-4189-B0CB-00156B0AC153}" destId="{F9271109-4339-4036-9126-150629D10456}" srcOrd="3" destOrd="0" presId="urn:microsoft.com/office/officeart/2005/8/layout/hChevron3"/>
    <dgm:cxn modelId="{C4EA06BF-B0AB-4111-A328-E347025F3A79}" type="presParOf" srcId="{1F6A0B97-83F0-4189-B0CB-00156B0AC153}" destId="{AD4E5296-B06F-4F82-9CB5-F741BF6BFCC1}" srcOrd="4" destOrd="0" presId="urn:microsoft.com/office/officeart/2005/8/layout/hChevron3"/>
    <dgm:cxn modelId="{AFDBEFFC-8CF5-4C7B-8AE3-3D2FC62EE7BC}" type="presParOf" srcId="{1F6A0B97-83F0-4189-B0CB-00156B0AC153}" destId="{99F7A086-6C98-4385-8FFE-3337C1F24694}" srcOrd="5" destOrd="0" presId="urn:microsoft.com/office/officeart/2005/8/layout/hChevron3"/>
    <dgm:cxn modelId="{FD9767E6-BEB4-4B9D-813F-5C375D852C69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v-SE" sz="900" kern="1200">
            <a:solidFill>
              <a:sysClr val="windowText" lastClr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5 min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166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Sinus (806000A)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2022-05-18T04:22:00.0000000Z</dcterms:created>
  <dcterms:modified xsi:type="dcterms:W3CDTF">2024-01-18T14:52:00.0000000Z</dcterms:modified>
</coreProperties>
</file>