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2B3E1" w14:textId="77777777" w:rsidR="002A046F" w:rsidRDefault="002A046F" w:rsidP="00F35B05">
      <w:pPr>
        <w:pStyle w:val="Rubrik2"/>
        <w:sectPr w:rsidR="002A046F" w:rsidSect="002A046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B1CC66" w14:textId="418C1AF8" w:rsidR="002A046F" w:rsidRPr="00C26B8E" w:rsidRDefault="00C26B8E" w:rsidP="00C26B8E">
      <w:pPr>
        <w:pStyle w:val="Rubrik1"/>
        <w:ind w:left="0"/>
      </w:pPr>
      <w:r w:rsidRPr="00C26B8E">
        <w:t>DT SI-leder (</w:t>
      </w:r>
      <w:proofErr w:type="gramStart"/>
      <w:r w:rsidRPr="00C26B8E">
        <w:t>828000</w:t>
      </w:r>
      <w:proofErr w:type="gramEnd"/>
      <w:r w:rsidRPr="00C26B8E">
        <w:t>)</w:t>
      </w:r>
    </w:p>
    <w:p w14:paraId="74FB3659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460F79B" w14:textId="58935DB1" w:rsidR="002A046F" w:rsidRPr="002A046F" w:rsidRDefault="00C26B8E" w:rsidP="00C26B8E">
      <w:pPr>
        <w:pStyle w:val="Rubrik2"/>
        <w:ind w:left="0"/>
      </w:pPr>
      <w:r>
        <w:t>Förändringar</w:t>
      </w:r>
      <w:r w:rsidR="002A046F" w:rsidRPr="002A046F">
        <w:t xml:space="preserve"> i denna version</w:t>
      </w:r>
    </w:p>
    <w:p w14:paraId="7707D823" w14:textId="1A88B5B0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A046F">
        <w:rPr>
          <w:rFonts w:ascii="Arial" w:hAnsi="Arial" w:cs="Arial"/>
          <w:sz w:val="18"/>
          <w:szCs w:val="18"/>
        </w:rPr>
        <w:t>Inga förändringar</w:t>
      </w:r>
      <w:r w:rsidR="00C26B8E">
        <w:rPr>
          <w:rFonts w:ascii="Arial" w:hAnsi="Arial" w:cs="Arial"/>
          <w:sz w:val="18"/>
          <w:szCs w:val="18"/>
        </w:rPr>
        <w:t>.</w:t>
      </w:r>
    </w:p>
    <w:p w14:paraId="02FBA6F6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B40E2BE" w14:textId="77777777" w:rsidR="002A046F" w:rsidRPr="002A046F" w:rsidRDefault="002A046F" w:rsidP="00C26B8E">
      <w:pPr>
        <w:pStyle w:val="Rubrik2"/>
        <w:ind w:left="0"/>
      </w:pPr>
      <w:r w:rsidRPr="002A046F">
        <w:t>Syfte</w:t>
      </w:r>
    </w:p>
    <w:p w14:paraId="53474F6B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A046F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1BE95C6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84BCA6" w14:textId="77777777" w:rsidR="002A046F" w:rsidRPr="002A046F" w:rsidRDefault="002A046F" w:rsidP="00C26B8E">
      <w:pPr>
        <w:pStyle w:val="Rubrik2"/>
        <w:ind w:left="0"/>
      </w:pPr>
      <w:r w:rsidRPr="002A046F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A046F" w:rsidRPr="002A046F" w14:paraId="6FBF4AB2" w14:textId="77777777" w:rsidTr="00871B5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A45FF8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A69967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 xml:space="preserve">Skelettrelaterade frågeställningar samt vid lång anamnes (år). Vid primär frågeställning aktiv </w:t>
            </w:r>
            <w:proofErr w:type="spellStart"/>
            <w:r w:rsidRPr="002A046F">
              <w:rPr>
                <w:rFonts w:ascii="Arial" w:hAnsi="Arial" w:cs="Arial"/>
                <w:sz w:val="18"/>
                <w:szCs w:val="18"/>
              </w:rPr>
              <w:t>sakroiliit</w:t>
            </w:r>
            <w:proofErr w:type="spellEnd"/>
            <w:r w:rsidRPr="002A046F">
              <w:rPr>
                <w:rFonts w:ascii="Arial" w:hAnsi="Arial" w:cs="Arial"/>
                <w:sz w:val="18"/>
                <w:szCs w:val="18"/>
              </w:rPr>
              <w:t xml:space="preserve"> och kort anamnes är MR förstahandsval.</w:t>
            </w:r>
          </w:p>
        </w:tc>
      </w:tr>
      <w:tr w:rsidR="002A046F" w:rsidRPr="002A046F" w14:paraId="325031A4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8A1703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5B015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2A046F" w:rsidRPr="002A046F" w14:paraId="2A9D0A89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98D26C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15CE6D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A046F" w:rsidRPr="002A046F" w14:paraId="73132493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5A9E29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65A26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A046F" w:rsidRPr="002A046F" w14:paraId="2750CA0F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6F043A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E020367" w14:textId="7B81E109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C26B8E" w:rsidRPr="002A046F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2A046F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E497A8F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53EF8867" w14:textId="36D129CF" w:rsidR="002A046F" w:rsidRPr="002A046F" w:rsidRDefault="00C41F0A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2A046F" w:rsidRPr="002A046F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A046F" w:rsidRPr="002A046F" w14:paraId="5E510923" w14:textId="77777777" w:rsidTr="00871B5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16477D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A046F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6565D80" w14:textId="77777777" w:rsidR="002A046F" w:rsidRPr="002A046F" w:rsidRDefault="002A046F" w:rsidP="002A04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A4DF502" w14:textId="77777777" w:rsidR="002A046F" w:rsidRPr="002A046F" w:rsidRDefault="002A046F" w:rsidP="002A04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2A046F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2A046F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BBD0AB8" w14:textId="77777777" w:rsidR="002A046F" w:rsidRPr="002A046F" w:rsidRDefault="002A046F" w:rsidP="002A046F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65D86AD0" w14:textId="77777777" w:rsidR="002A046F" w:rsidRPr="002A046F" w:rsidRDefault="002A046F" w:rsidP="002A04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A86AB5E" w14:textId="77777777" w:rsidR="002A046F" w:rsidRPr="002A046F" w:rsidRDefault="002A046F" w:rsidP="00C26B8E">
      <w:pPr>
        <w:pStyle w:val="Rubrik2"/>
        <w:ind w:left="0"/>
      </w:pPr>
      <w:r w:rsidRPr="002A046F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2A046F" w:rsidRPr="002A046F" w14:paraId="3191B9F1" w14:textId="77777777" w:rsidTr="002A046F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B690E03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725767A" wp14:editId="233F06AF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84B7343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3F02251" wp14:editId="6E6166D9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101600</wp:posOffset>
                      </wp:positionV>
                      <wp:extent cx="410210" cy="110998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0998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63DD5F" w14:textId="77777777" w:rsidR="002A046F" w:rsidRPr="0066567D" w:rsidRDefault="002A046F" w:rsidP="00C26B8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F0225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6.6pt;margin-top:8pt;width:32.3pt;height:87.4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" adj="3991" fillcolor="red" stroked="f" strokeweight="1pt">
                      <v:textbox inset="1mm,1mm,1mm,1mm">
                        <w:txbxContent>
                          <w:p w14:paraId="3A63DD5F" w14:textId="77777777" w:rsidR="002A046F" w:rsidRPr="0066567D" w:rsidRDefault="002A046F" w:rsidP="00C26B8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46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9B3827A" wp14:editId="66A14EAC">
                      <wp:simplePos x="0" y="0"/>
                      <wp:positionH relativeFrom="column">
                        <wp:posOffset>18415</wp:posOffset>
                      </wp:positionH>
                      <wp:positionV relativeFrom="paragraph">
                        <wp:posOffset>107315</wp:posOffset>
                      </wp:positionV>
                      <wp:extent cx="1786890" cy="1122045"/>
                      <wp:effectExtent l="19050" t="19050" r="22860" b="2095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86890" cy="1122218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C52757" id="Rektangel 3" o:spid="_x0000_s1026" style="position:absolute;margin-left:1.45pt;margin-top:8.45pt;width:140.7pt;height:8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2A046F">
              <w:rPr>
                <w:noProof/>
                <w:szCs w:val="20"/>
              </w:rPr>
              <w:drawing>
                <wp:inline distT="0" distB="0" distL="0" distR="0" wp14:anchorId="5553F9D8" wp14:editId="11A4B9C0">
                  <wp:extent cx="1824355" cy="1418590"/>
                  <wp:effectExtent l="0" t="0" r="4445" b="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24740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355" cy="1418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046F" w:rsidRPr="002A046F" w14:paraId="1AA64CF2" w14:textId="77777777" w:rsidTr="002A046F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E971BE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6166674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653B7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46F" w:rsidRPr="002A046F" w14:paraId="5796D244" w14:textId="77777777" w:rsidTr="002A046F">
        <w:trPr>
          <w:trHeight w:val="227"/>
        </w:trPr>
        <w:tc>
          <w:tcPr>
            <w:tcW w:w="1950" w:type="dxa"/>
            <w:shd w:val="clear" w:color="auto" w:fill="FFFFFF"/>
          </w:tcPr>
          <w:p w14:paraId="78E2B32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BFFFE2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 xml:space="preserve">Navel – mellersta </w:t>
            </w:r>
            <w:proofErr w:type="spellStart"/>
            <w:r w:rsidRPr="002A046F">
              <w:rPr>
                <w:rFonts w:ascii="Arial" w:hAnsi="Arial" w:cs="Arial"/>
                <w:sz w:val="18"/>
                <w:szCs w:val="18"/>
              </w:rPr>
              <w:t>femur</w:t>
            </w:r>
            <w:proofErr w:type="spellEnd"/>
            <w:r w:rsidRPr="002A046F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C67C2F" w14:textId="77777777" w:rsidR="002A046F" w:rsidRPr="002A046F" w:rsidRDefault="002A046F" w:rsidP="002A046F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A046F" w:rsidRPr="002A046F" w14:paraId="4AAFF0E7" w14:textId="77777777" w:rsidTr="002A046F">
        <w:trPr>
          <w:trHeight w:val="227"/>
        </w:trPr>
        <w:tc>
          <w:tcPr>
            <w:tcW w:w="1950" w:type="dxa"/>
            <w:shd w:val="clear" w:color="auto" w:fill="FFFFFF"/>
          </w:tcPr>
          <w:p w14:paraId="500D6793" w14:textId="77777777" w:rsidR="002A046F" w:rsidRPr="002A046F" w:rsidRDefault="002A046F" w:rsidP="002A046F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SI-leder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D4B4952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A046F">
              <w:rPr>
                <w:rFonts w:ascii="Arial" w:hAnsi="Arial" w:cs="Arial"/>
                <w:sz w:val="18"/>
                <w:szCs w:val="18"/>
              </w:rPr>
              <w:t xml:space="preserve"> Hela SI-lederna med ett par cm marginal.</w:t>
            </w:r>
          </w:p>
          <w:p w14:paraId="3C489D3D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8C50DD1" w14:textId="77777777" w:rsidR="002A046F" w:rsidRPr="002A046F" w:rsidRDefault="002A046F" w:rsidP="002A046F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AB9AFEC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09EE10E" w14:textId="77777777" w:rsidR="002A046F" w:rsidRPr="002A046F" w:rsidRDefault="002A046F" w:rsidP="002A046F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2A046F">
        <w:rPr>
          <w:rFonts w:ascii="Arial" w:hAnsi="Arial" w:cs="Arial"/>
          <w:b/>
          <w:sz w:val="18"/>
          <w:szCs w:val="18"/>
        </w:rPr>
        <w:br w:type="page"/>
      </w:r>
    </w:p>
    <w:p w14:paraId="6B41387D" w14:textId="77777777" w:rsidR="002A046F" w:rsidRPr="002A046F" w:rsidRDefault="002A046F" w:rsidP="00E64468">
      <w:pPr>
        <w:pStyle w:val="Rubrik2"/>
        <w:ind w:left="0"/>
      </w:pPr>
      <w:proofErr w:type="spellStart"/>
      <w:r w:rsidRPr="002A046F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4820"/>
        <w:gridCol w:w="3089"/>
      </w:tblGrid>
      <w:tr w:rsidR="002A046F" w:rsidRPr="002A046F" w14:paraId="7E9C6EEF" w14:textId="77777777" w:rsidTr="002A04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021054D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DD5386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E1DB0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776ABE6" wp14:editId="1EAD9CC1">
                      <wp:simplePos x="0" y="0"/>
                      <wp:positionH relativeFrom="margin">
                        <wp:posOffset>113665</wp:posOffset>
                      </wp:positionH>
                      <wp:positionV relativeFrom="paragraph">
                        <wp:posOffset>370840</wp:posOffset>
                      </wp:positionV>
                      <wp:extent cx="409575" cy="526415"/>
                      <wp:effectExtent l="0" t="58420" r="0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8798996">
                                <a:off x="0" y="0"/>
                                <a:ext cx="409575" cy="52641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D5F8188" w14:textId="77777777" w:rsidR="002A046F" w:rsidRPr="0066564D" w:rsidRDefault="002A046F" w:rsidP="00C41F0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76ABE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margin-left:8.95pt;margin-top:29.2pt;width:32.25pt;height:41.45pt;rotation:-3059443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" adj="13197" fillcolor="red" stroked="f" strokeweight="1pt">
                      <v:textbox style="layout-flow:vertical" inset="1mm,1mm,1mm,1mm">
                        <w:txbxContent>
                          <w:p w14:paraId="6D5F8188" w14:textId="77777777" w:rsidR="002A046F" w:rsidRPr="0066564D" w:rsidRDefault="002A046F" w:rsidP="00C41F0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6357E2" wp14:editId="4F2F1C51">
                      <wp:simplePos x="0" y="0"/>
                      <wp:positionH relativeFrom="column">
                        <wp:posOffset>746760</wp:posOffset>
                      </wp:positionH>
                      <wp:positionV relativeFrom="paragraph">
                        <wp:posOffset>795020</wp:posOffset>
                      </wp:positionV>
                      <wp:extent cx="407035" cy="559435"/>
                      <wp:effectExtent l="76200" t="0" r="12065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691361">
                                <a:off x="0" y="0"/>
                                <a:ext cx="407035" cy="5594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8883F04" w14:textId="77777777" w:rsidR="002A046F" w:rsidRPr="0066567D" w:rsidRDefault="002A046F" w:rsidP="00C41F0A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6357E2" id="Upp 19" o:spid="_x0000_s1028" type="#_x0000_t68" style="position:absolute;margin-left:58.8pt;margin-top:62.6pt;width:32.05pt;height:44.05pt;rotation:2939684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" adj="7858" fillcolor="red" stroked="f" strokeweight="1pt">
                      <v:textbox style="layout-flow:vertical;mso-layout-flow-alt:bottom-to-top" inset="1mm,1mm,1mm,1mm">
                        <w:txbxContent>
                          <w:p w14:paraId="08883F04" w14:textId="77777777" w:rsidR="002A046F" w:rsidRPr="0066567D" w:rsidRDefault="002A046F" w:rsidP="00C41F0A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D5E3780" wp14:editId="02840EC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33655</wp:posOffset>
                      </wp:positionV>
                      <wp:extent cx="1228090" cy="1316990"/>
                      <wp:effectExtent l="19050" t="19050" r="29210" b="1651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228299" cy="131700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5EF8AF" id="Rak 16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7pt,2.65pt" to="98.4pt,10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F38BE7E" wp14:editId="5EF0B074">
                      <wp:simplePos x="0" y="0"/>
                      <wp:positionH relativeFrom="column">
                        <wp:posOffset>280670</wp:posOffset>
                      </wp:positionH>
                      <wp:positionV relativeFrom="paragraph">
                        <wp:posOffset>6350</wp:posOffset>
                      </wp:positionV>
                      <wp:extent cx="1431290" cy="1419860"/>
                      <wp:effectExtent l="19050" t="19050" r="35560" b="2794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31309" cy="142022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27CC8DA" id="Rak 2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.1pt,.5pt" to="134.8pt,1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" strokecolor="red" strokeweight="3pt">
                      <v:stroke joinstyle="miter"/>
                    </v:line>
                  </w:pict>
                </mc:Fallback>
              </mc:AlternateContent>
            </w:r>
            <w:r w:rsidRPr="002A046F">
              <w:rPr>
                <w:noProof/>
                <w:szCs w:val="20"/>
              </w:rPr>
              <w:drawing>
                <wp:inline distT="0" distB="0" distL="0" distR="0" wp14:anchorId="52AE4A53" wp14:editId="0366397C">
                  <wp:extent cx="1824355" cy="1461770"/>
                  <wp:effectExtent l="0" t="0" r="4445" b="508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437609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355" cy="14617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046F" w:rsidRPr="002A046F" w14:paraId="448237F9" w14:textId="77777777" w:rsidTr="002A04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258CD65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CC7E3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</w:rPr>
              <w:t>Vinkelrätt mot AX. DFOV ska omfatta hela SI-lederna med ett par cm marginal (ca 220 mm).</w:t>
            </w:r>
          </w:p>
        </w:tc>
        <w:tc>
          <w:tcPr>
            <w:tcW w:w="3089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132514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A046F" w:rsidRPr="002A046F" w14:paraId="0F581472" w14:textId="77777777" w:rsidTr="002A046F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2AA1EC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48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6B918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</w:rPr>
              <w:t>Parallellt med S1-S3.</w:t>
            </w:r>
          </w:p>
        </w:tc>
        <w:tc>
          <w:tcPr>
            <w:tcW w:w="3089" w:type="dxa"/>
            <w:vMerge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BAF50F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32B8F80" w14:textId="77777777" w:rsidR="002A046F" w:rsidRPr="002A046F" w:rsidRDefault="002A046F" w:rsidP="00E64468">
      <w:pPr>
        <w:pStyle w:val="Rubrik2"/>
        <w:ind w:left="0"/>
      </w:pPr>
      <w:r w:rsidRPr="002A046F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A046F" w:rsidRPr="002A046F" w14:paraId="6174CDCD" w14:textId="77777777" w:rsidTr="00871B5C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92D1F3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313EC54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E5E40CF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0E92D6C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A046F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2A046F">
              <w:rPr>
                <w:rFonts w:ascii="Arial" w:hAnsi="Arial" w:cs="Arial"/>
                <w:b/>
                <w:sz w:val="18"/>
                <w:szCs w:val="18"/>
              </w:rPr>
              <w:t xml:space="preserve"> 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C807B79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0DB8BC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A046F" w:rsidRPr="002A046F" w14:paraId="18805BEF" w14:textId="77777777" w:rsidTr="00871B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9081294" w14:textId="77777777" w:rsidR="002A046F" w:rsidRPr="002A046F" w:rsidRDefault="002A046F" w:rsidP="002A046F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SI-leder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BDA13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DD9E14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0657D5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6455E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3F67DD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46F" w:rsidRPr="002A046F" w14:paraId="052E566B" w14:textId="77777777" w:rsidTr="00871B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53A0B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494B7F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E217C3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B65866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6A229D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BEA78B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A046F" w:rsidRPr="002A046F" w14:paraId="15EBB376" w14:textId="77777777" w:rsidTr="00871B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DB5EEF5" w14:textId="77777777" w:rsidR="002A046F" w:rsidRPr="002A046F" w:rsidRDefault="002A046F" w:rsidP="002A04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9D0DAA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21F25F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5C0884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BFA045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7745BA0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A046F" w:rsidRPr="002A046F" w14:paraId="1701C36C" w14:textId="77777777" w:rsidTr="00871B5C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E508166" w14:textId="77777777" w:rsidR="002A046F" w:rsidRPr="002A046F" w:rsidRDefault="002A046F" w:rsidP="002A046F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80DD2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B001E0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449B69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0AC4FE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5340070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A046F" w:rsidRPr="002A046F" w14:paraId="5A54F0D5" w14:textId="77777777" w:rsidTr="00871B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B2CDF1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9369E0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51694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3FA2E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594BEA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C226BD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2A046F" w:rsidRPr="002A046F" w14:paraId="695016D3" w14:textId="77777777" w:rsidTr="00871B5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A802D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A046F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3825F7A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95B5F1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71CA99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D762693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B2AAD3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A046F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0169BD9" w14:textId="77777777" w:rsidR="002A046F" w:rsidRPr="002A046F" w:rsidRDefault="002A046F" w:rsidP="00E64468">
      <w:pPr>
        <w:pStyle w:val="Rubrik2"/>
        <w:ind w:left="0"/>
      </w:pPr>
      <w:proofErr w:type="spellStart"/>
      <w:r w:rsidRPr="002A046F">
        <w:rPr>
          <w:lang w:val="en-US"/>
        </w:rPr>
        <w:t>Hängning</w:t>
      </w:r>
      <w:proofErr w:type="spellEnd"/>
      <w:r w:rsidRPr="002A046F">
        <w:rPr>
          <w:lang w:val="en-US"/>
        </w:rPr>
        <w:t xml:space="preserve"> </w:t>
      </w:r>
      <w:r w:rsidRPr="002A046F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3119"/>
        <w:gridCol w:w="566"/>
      </w:tblGrid>
      <w:tr w:rsidR="002A046F" w:rsidRPr="002A046F" w14:paraId="027969AF" w14:textId="77777777" w:rsidTr="002A046F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E65AF8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E0C4DE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9163C2F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50FD52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B72141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226706AC" w14:textId="77777777" w:rsidTr="002A046F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06D8225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A046F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2CA91256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FFFFFF"/>
                <w:sz w:val="18"/>
                <w:szCs w:val="18"/>
              </w:rPr>
              <w:t>SI-leder K-</w:t>
            </w:r>
          </w:p>
          <w:p w14:paraId="6D312B59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258D62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51D60AC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FFFFFF"/>
                <w:sz w:val="18"/>
                <w:szCs w:val="18"/>
              </w:rPr>
              <w:t>SI-leder K-</w:t>
            </w:r>
          </w:p>
          <w:p w14:paraId="0312AF02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A046F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7ED0916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1E09ACB5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77AE67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B6A8EEB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1F99DA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020A4D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60C245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1BADF6B4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3354D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04AF26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425714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A133EE8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611D4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72478D25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DE282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4B7A5C2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45EB68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08C411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A9DB1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03F49656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FECBB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2D8F38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038505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A12D7C7" w14:textId="77777777" w:rsidR="002A046F" w:rsidRPr="002A046F" w:rsidRDefault="002A046F" w:rsidP="002A046F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ECA14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2AE6C2E6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9381DC8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8DB78D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B8B61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72F4BB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C790CA3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7B25F6A9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CFCAC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BA3B466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24C8133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C055AB2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7517F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76DD5DAC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74A29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678F2631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9B918D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24" w:space="0" w:color="F2F2F2"/>
            </w:tcBorders>
            <w:shd w:val="clear" w:color="auto" w:fill="8496B0"/>
          </w:tcPr>
          <w:p w14:paraId="4CF9DCCC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98540E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A046F" w:rsidRPr="002A046F" w14:paraId="5D87F894" w14:textId="77777777" w:rsidTr="002A046F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5F7F5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5BA580E0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74E01C4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6A6A7BB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7D5739" w14:textId="77777777" w:rsidR="002A046F" w:rsidRPr="002A046F" w:rsidRDefault="002A046F" w:rsidP="002A046F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4581B8F" w14:textId="77777777" w:rsidR="002A046F" w:rsidRPr="002A046F" w:rsidRDefault="002A046F" w:rsidP="002A04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32615F8" w14:textId="77777777" w:rsidR="002A046F" w:rsidRPr="002A046F" w:rsidRDefault="002A046F" w:rsidP="002A046F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A046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4DE25D3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7E8D784" w:tentative="1">
      <w:start w:val="1"/>
      <w:numFmt w:val="lowerLetter"/>
      <w:lvlText w:val="%2."/>
      <w:lvlJc w:val="left"/>
      <w:pPr>
        <w:ind w:left="1080" w:hanging="360"/>
      </w:pPr>
    </w:lvl>
    <w:lvl w:ilvl="2" w:tplc="A5CC2DEC" w:tentative="1">
      <w:start w:val="1"/>
      <w:numFmt w:val="lowerRoman"/>
      <w:lvlText w:val="%3."/>
      <w:lvlJc w:val="right"/>
      <w:pPr>
        <w:ind w:left="1800" w:hanging="180"/>
      </w:pPr>
    </w:lvl>
    <w:lvl w:ilvl="3" w:tplc="34562C2A" w:tentative="1">
      <w:start w:val="1"/>
      <w:numFmt w:val="decimal"/>
      <w:lvlText w:val="%4."/>
      <w:lvlJc w:val="left"/>
      <w:pPr>
        <w:ind w:left="2520" w:hanging="360"/>
      </w:pPr>
    </w:lvl>
    <w:lvl w:ilvl="4" w:tplc="D3B0C5A8" w:tentative="1">
      <w:start w:val="1"/>
      <w:numFmt w:val="lowerLetter"/>
      <w:lvlText w:val="%5."/>
      <w:lvlJc w:val="left"/>
      <w:pPr>
        <w:ind w:left="3240" w:hanging="360"/>
      </w:pPr>
    </w:lvl>
    <w:lvl w:ilvl="5" w:tplc="3A6EDB2E" w:tentative="1">
      <w:start w:val="1"/>
      <w:numFmt w:val="lowerRoman"/>
      <w:lvlText w:val="%6."/>
      <w:lvlJc w:val="right"/>
      <w:pPr>
        <w:ind w:left="3960" w:hanging="180"/>
      </w:pPr>
    </w:lvl>
    <w:lvl w:ilvl="6" w:tplc="F39AEF9C" w:tentative="1">
      <w:start w:val="1"/>
      <w:numFmt w:val="decimal"/>
      <w:lvlText w:val="%7."/>
      <w:lvlJc w:val="left"/>
      <w:pPr>
        <w:ind w:left="4680" w:hanging="360"/>
      </w:pPr>
    </w:lvl>
    <w:lvl w:ilvl="7" w:tplc="E3641720" w:tentative="1">
      <w:start w:val="1"/>
      <w:numFmt w:val="lowerLetter"/>
      <w:lvlText w:val="%8."/>
      <w:lvlJc w:val="left"/>
      <w:pPr>
        <w:ind w:left="5400" w:hanging="360"/>
      </w:pPr>
    </w:lvl>
    <w:lvl w:ilvl="8" w:tplc="AF4C7DA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352E98A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28CA4C8" w:tentative="1">
      <w:start w:val="1"/>
      <w:numFmt w:val="lowerLetter"/>
      <w:lvlText w:val="%2."/>
      <w:lvlJc w:val="left"/>
      <w:pPr>
        <w:ind w:left="1080" w:hanging="360"/>
      </w:pPr>
    </w:lvl>
    <w:lvl w:ilvl="2" w:tplc="040E092E" w:tentative="1">
      <w:start w:val="1"/>
      <w:numFmt w:val="lowerRoman"/>
      <w:lvlText w:val="%3."/>
      <w:lvlJc w:val="right"/>
      <w:pPr>
        <w:ind w:left="1800" w:hanging="180"/>
      </w:pPr>
    </w:lvl>
    <w:lvl w:ilvl="3" w:tplc="932A530A" w:tentative="1">
      <w:start w:val="1"/>
      <w:numFmt w:val="decimal"/>
      <w:lvlText w:val="%4."/>
      <w:lvlJc w:val="left"/>
      <w:pPr>
        <w:ind w:left="2520" w:hanging="360"/>
      </w:pPr>
    </w:lvl>
    <w:lvl w:ilvl="4" w:tplc="09AA0A14" w:tentative="1">
      <w:start w:val="1"/>
      <w:numFmt w:val="lowerLetter"/>
      <w:lvlText w:val="%5."/>
      <w:lvlJc w:val="left"/>
      <w:pPr>
        <w:ind w:left="3240" w:hanging="360"/>
      </w:pPr>
    </w:lvl>
    <w:lvl w:ilvl="5" w:tplc="0270E618" w:tentative="1">
      <w:start w:val="1"/>
      <w:numFmt w:val="lowerRoman"/>
      <w:lvlText w:val="%6."/>
      <w:lvlJc w:val="right"/>
      <w:pPr>
        <w:ind w:left="3960" w:hanging="180"/>
      </w:pPr>
    </w:lvl>
    <w:lvl w:ilvl="6" w:tplc="D4380850" w:tentative="1">
      <w:start w:val="1"/>
      <w:numFmt w:val="decimal"/>
      <w:lvlText w:val="%7."/>
      <w:lvlJc w:val="left"/>
      <w:pPr>
        <w:ind w:left="4680" w:hanging="360"/>
      </w:pPr>
    </w:lvl>
    <w:lvl w:ilvl="7" w:tplc="6906863A" w:tentative="1">
      <w:start w:val="1"/>
      <w:numFmt w:val="lowerLetter"/>
      <w:lvlText w:val="%8."/>
      <w:lvlJc w:val="left"/>
      <w:pPr>
        <w:ind w:left="5400" w:hanging="360"/>
      </w:pPr>
    </w:lvl>
    <w:lvl w:ilvl="8" w:tplc="01ECF16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857A07F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742098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8B69ED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2F804E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D1A0B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6200ED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A709E4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494DB2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91697C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53198947">
    <w:abstractNumId w:val="20"/>
  </w:num>
  <w:num w:numId="2" w16cid:durableId="2047094264">
    <w:abstractNumId w:val="15"/>
  </w:num>
  <w:num w:numId="3" w16cid:durableId="820274285">
    <w:abstractNumId w:val="0"/>
  </w:num>
  <w:num w:numId="4" w16cid:durableId="1651445250">
    <w:abstractNumId w:val="6"/>
  </w:num>
  <w:num w:numId="5" w16cid:durableId="1267346884">
    <w:abstractNumId w:val="18"/>
  </w:num>
  <w:num w:numId="6" w16cid:durableId="643199003">
    <w:abstractNumId w:val="2"/>
  </w:num>
  <w:num w:numId="7" w16cid:durableId="636765525">
    <w:abstractNumId w:val="12"/>
  </w:num>
  <w:num w:numId="8" w16cid:durableId="1955019958">
    <w:abstractNumId w:val="9"/>
  </w:num>
  <w:num w:numId="9" w16cid:durableId="554850661">
    <w:abstractNumId w:val="1"/>
  </w:num>
  <w:num w:numId="10" w16cid:durableId="1538196813">
    <w:abstractNumId w:val="1"/>
  </w:num>
  <w:num w:numId="11" w16cid:durableId="1715813087">
    <w:abstractNumId w:val="3"/>
  </w:num>
  <w:num w:numId="12" w16cid:durableId="872888032">
    <w:abstractNumId w:val="4"/>
  </w:num>
  <w:num w:numId="13" w16cid:durableId="1145901877">
    <w:abstractNumId w:val="14"/>
  </w:num>
  <w:num w:numId="14" w16cid:durableId="1666083808">
    <w:abstractNumId w:val="10"/>
  </w:num>
  <w:num w:numId="15" w16cid:durableId="549076465">
    <w:abstractNumId w:val="7"/>
  </w:num>
  <w:num w:numId="16" w16cid:durableId="2513097">
    <w:abstractNumId w:val="13"/>
  </w:num>
  <w:num w:numId="17" w16cid:durableId="1209144699">
    <w:abstractNumId w:val="5"/>
  </w:num>
  <w:num w:numId="18" w16cid:durableId="345906798">
    <w:abstractNumId w:val="11"/>
  </w:num>
  <w:num w:numId="19" w16cid:durableId="1664233109">
    <w:abstractNumId w:val="19"/>
  </w:num>
  <w:num w:numId="20" w16cid:durableId="1643608961">
    <w:abstractNumId w:val="16"/>
  </w:num>
  <w:num w:numId="21" w16cid:durableId="1214122914">
    <w:abstractNumId w:val="8"/>
  </w:num>
  <w:num w:numId="22" w16cid:durableId="200011091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46F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6B8E"/>
    <w:rsid w:val="00C4115D"/>
    <w:rsid w:val="00C41F0A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446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theme" Target="theme/theme1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B400712A-3CD4-4D67-B670-096C65FD9B0C}" type="presOf" srcId="{B73EA016-5B5E-4372-8AFF-E16F061CFA05}" destId="{1F6A0B97-83F0-4189-B0CB-00156B0AC153}" srcOrd="0" destOrd="0" presId="urn:microsoft.com/office/officeart/2005/8/layout/hChevron3"/>
    <dgm:cxn modelId="{7C60555B-662C-4F3E-BC06-3FAF788B9D0F}" type="presOf" srcId="{548E9FD9-7371-42E5-8C31-C03B33C90BF7}" destId="{6CE68A43-9C69-4212-AF24-9AFEE7CA1715}" srcOrd="0" destOrd="0" presId="urn:microsoft.com/office/officeart/2005/8/layout/hChevron3"/>
    <dgm:cxn modelId="{F1480254-50BF-4076-8770-F708BAF9B6AB}" type="presOf" srcId="{7D55B2F1-F7F7-4A6B-AFB0-F846FDB634B5}" destId="{E13D0391-DAD9-4B61-AB66-3FA48A4F7006}" srcOrd="0" destOrd="0" presId="urn:microsoft.com/office/officeart/2005/8/layout/hChevron3"/>
    <dgm:cxn modelId="{DB480D8C-BCF2-4171-9D13-F3A1BA173267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B2557F6-69D2-49E5-A5AC-1E3857A2EC7A}" type="presOf" srcId="{D813EA76-4FD3-4C15-BFBC-B1DF43B29666}" destId="{4784DBD1-3CBE-41A8-A2C7-CF088F838C79}" srcOrd="0" destOrd="0" presId="urn:microsoft.com/office/officeart/2005/8/layout/hChevron3"/>
    <dgm:cxn modelId="{62AFD853-4855-4DE6-AA2B-4A6FB27E3261}" type="presParOf" srcId="{1F6A0B97-83F0-4189-B0CB-00156B0AC153}" destId="{4784DBD1-3CBE-41A8-A2C7-CF088F838C79}" srcOrd="0" destOrd="0" presId="urn:microsoft.com/office/officeart/2005/8/layout/hChevron3"/>
    <dgm:cxn modelId="{239580DC-8B30-4A89-8881-38C6BF6F43F3}" type="presParOf" srcId="{1F6A0B97-83F0-4189-B0CB-00156B0AC153}" destId="{37D14BC8-3203-463C-9804-9B3B86B621FF}" srcOrd="1" destOrd="0" presId="urn:microsoft.com/office/officeart/2005/8/layout/hChevron3"/>
    <dgm:cxn modelId="{C44AD88B-E704-45DE-A8C8-A20BBCD4746C}" type="presParOf" srcId="{1F6A0B97-83F0-4189-B0CB-00156B0AC153}" destId="{E13D0391-DAD9-4B61-AB66-3FA48A4F7006}" srcOrd="2" destOrd="0" presId="urn:microsoft.com/office/officeart/2005/8/layout/hChevron3"/>
    <dgm:cxn modelId="{C82BD41D-4215-45F5-9507-01DBD51CBF10}" type="presParOf" srcId="{1F6A0B97-83F0-4189-B0CB-00156B0AC153}" destId="{F9271109-4339-4036-9126-150629D10456}" srcOrd="3" destOrd="0" presId="urn:microsoft.com/office/officeart/2005/8/layout/hChevron3"/>
    <dgm:cxn modelId="{3C070BE3-A838-4BB6-BB01-F75B0F8D9752}" type="presParOf" srcId="{1F6A0B97-83F0-4189-B0CB-00156B0AC153}" destId="{AD4E5296-B06F-4F82-9CB5-F741BF6BFCC1}" srcOrd="4" destOrd="0" presId="urn:microsoft.com/office/officeart/2005/8/layout/hChevron3"/>
    <dgm:cxn modelId="{2BC163D8-4375-447C-8F51-3D7BAB48E063}" type="presParOf" srcId="{1F6A0B97-83F0-4189-B0CB-00156B0AC153}" destId="{99F7A086-6C98-4385-8FFE-3337C1F24694}" srcOrd="5" destOrd="0" presId="urn:microsoft.com/office/officeart/2005/8/layout/hChevron3"/>
    <dgm:cxn modelId="{18EAE49A-06F4-4BA6-9581-52DB4B22DCB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185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SI-leder (828000)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2022-05-18T04:22:00.0000000Z</dcterms:created>
  <dcterms:modified xsi:type="dcterms:W3CDTF">2024-01-25T08:45:00.0000000Z</dcterms:modified>
</coreProperties>
</file>