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B3E1" w14:textId="77777777" w:rsidR="002A046F" w:rsidRDefault="002A046F" w:rsidP="00F35B05">
      <w:pPr>
        <w:pStyle w:val="Rubrik2"/>
        <w:sectPr w:rsidR="002A046F" w:rsidSect="002A046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9B1CC66" w14:textId="418C1AF8" w:rsidR="002A046F" w:rsidRPr="00C26B8E" w:rsidRDefault="00C26B8E" w:rsidP="00C26B8E">
      <w:pPr>
        <w:pStyle w:val="Rubrik1"/>
        <w:ind w:left="0"/>
      </w:pPr>
      <w:r w:rsidRPr="00C26B8E">
        <w:t>DT SI-leder (828000)</w:t>
      </w:r>
    </w:p>
    <w:p w14:paraId="02FBA6F6" w14:textId="77777777" w:rsidR="002A046F" w:rsidRPr="002A046F" w:rsidRDefault="002A046F" w:rsidP="002A04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B40E2BE" w14:textId="77777777" w:rsidR="002A046F" w:rsidRPr="002A046F" w:rsidRDefault="002A046F" w:rsidP="00C26B8E">
      <w:pPr>
        <w:pStyle w:val="Rubrik2"/>
        <w:ind w:left="0"/>
      </w:pPr>
      <w:r w:rsidRPr="002A046F">
        <w:t>Syfte</w:t>
      </w:r>
    </w:p>
    <w:p w14:paraId="53474F6B" w14:textId="77777777" w:rsidR="002A046F" w:rsidRDefault="002A046F" w:rsidP="002A04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A046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F1E6B37" w14:textId="77777777" w:rsidR="00733459" w:rsidRDefault="00733459" w:rsidP="002A04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D9445C" w14:textId="77777777" w:rsidR="00733459" w:rsidRPr="002A046F" w:rsidRDefault="00733459" w:rsidP="00733459">
      <w:pPr>
        <w:pStyle w:val="Rubrik2"/>
        <w:ind w:left="0"/>
      </w:pPr>
      <w:r>
        <w:t>Förändringar</w:t>
      </w:r>
      <w:r w:rsidRPr="002A046F">
        <w:t xml:space="preserve"> i denna version</w:t>
      </w:r>
    </w:p>
    <w:p w14:paraId="08208545" w14:textId="77777777" w:rsidR="00733459" w:rsidRPr="002A046F" w:rsidRDefault="00733459" w:rsidP="0073345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A046F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30F4B06D" w14:textId="77777777" w:rsidR="00733459" w:rsidRPr="002A046F" w:rsidRDefault="00733459" w:rsidP="002A04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BE95C6" w14:textId="77777777" w:rsidR="002A046F" w:rsidRPr="002A046F" w:rsidRDefault="002A046F" w:rsidP="002A046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784BCA6" w14:textId="77777777" w:rsidR="002A046F" w:rsidRPr="002A046F" w:rsidRDefault="002A046F" w:rsidP="00C26B8E">
      <w:pPr>
        <w:pStyle w:val="Rubrik2"/>
        <w:ind w:left="0"/>
      </w:pPr>
      <w:r w:rsidRPr="002A046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A046F" w:rsidRPr="002A046F" w14:paraId="6FBF4AB2" w14:textId="77777777" w:rsidTr="00871B5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A45FF8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A69967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 xml:space="preserve">Skelettrelaterade frågeställningar samt vid lång anamnes (år). Vid primär frågeställning aktiv </w:t>
            </w:r>
            <w:proofErr w:type="spellStart"/>
            <w:r w:rsidRPr="002A046F">
              <w:rPr>
                <w:rFonts w:ascii="Arial" w:hAnsi="Arial" w:cs="Arial"/>
                <w:sz w:val="18"/>
                <w:szCs w:val="18"/>
              </w:rPr>
              <w:t>sakroiliit</w:t>
            </w:r>
            <w:proofErr w:type="spellEnd"/>
            <w:r w:rsidRPr="002A046F">
              <w:rPr>
                <w:rFonts w:ascii="Arial" w:hAnsi="Arial" w:cs="Arial"/>
                <w:sz w:val="18"/>
                <w:szCs w:val="18"/>
              </w:rPr>
              <w:t xml:space="preserve"> och kort anamnes är MR förstahandsval.</w:t>
            </w:r>
          </w:p>
        </w:tc>
      </w:tr>
      <w:tr w:rsidR="002A046F" w:rsidRPr="002A046F" w14:paraId="325031A4" w14:textId="77777777" w:rsidTr="00871B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A1703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5B015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A046F" w:rsidRPr="002A046F" w14:paraId="2A9D0A89" w14:textId="77777777" w:rsidTr="00871B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8D26C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15CE6D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A046F" w:rsidRPr="002A046F" w14:paraId="73132493" w14:textId="77777777" w:rsidTr="00871B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A9E29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65A26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A046F" w:rsidRPr="002A046F" w14:paraId="2750CA0F" w14:textId="77777777" w:rsidTr="00871B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F043A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020367" w14:textId="7B81E109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C26B8E" w:rsidRPr="002A046F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2A046F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2E497A8F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3EF8867" w14:textId="36D129CF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2A046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A046F" w:rsidRPr="002A046F" w14:paraId="5E510923" w14:textId="77777777" w:rsidTr="00871B5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16477D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A046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6565D80" w14:textId="77777777" w:rsidR="002A046F" w:rsidRPr="002A046F" w:rsidRDefault="002A046F" w:rsidP="002A04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A4DF502" w14:textId="77777777" w:rsidR="002A046F" w:rsidRPr="002A046F" w:rsidRDefault="002A046F" w:rsidP="002A04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2A046F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2A04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BD0AB8" w14:textId="77777777" w:rsidR="002A046F" w:rsidRPr="002A046F" w:rsidRDefault="002A046F" w:rsidP="002A046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5D86AD0" w14:textId="77777777" w:rsidR="002A046F" w:rsidRPr="002A046F" w:rsidRDefault="002A046F" w:rsidP="002A04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86AB5E" w14:textId="77777777" w:rsidR="002A046F" w:rsidRPr="002A046F" w:rsidRDefault="002A046F" w:rsidP="00C26B8E">
      <w:pPr>
        <w:pStyle w:val="Rubrik2"/>
        <w:ind w:left="0"/>
      </w:pPr>
      <w:r w:rsidRPr="002A046F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A046F" w:rsidRPr="002A046F" w14:paraId="3191B9F1" w14:textId="77777777" w:rsidTr="002A046F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690E03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725767A" wp14:editId="233F06A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4B7343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F02251" wp14:editId="6E6166D9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101600</wp:posOffset>
                      </wp:positionV>
                      <wp:extent cx="410210" cy="110998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0998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63DD5F" w14:textId="77777777" w:rsidR="002A046F" w:rsidRPr="0066567D" w:rsidRDefault="002A046F" w:rsidP="00C26B8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0225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6.6pt;margin-top:8pt;width:32.3pt;height:87.4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" adj="3991" fillcolor="red" stroked="f" strokeweight="1pt">
                      <v:textbox inset="1mm,1mm,1mm,1mm">
                        <w:txbxContent>
                          <w:p w14:paraId="3A63DD5F" w14:textId="77777777" w:rsidR="002A046F" w:rsidRPr="0066567D" w:rsidRDefault="002A046F" w:rsidP="00C26B8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46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B3827A" wp14:editId="66A14EA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107315</wp:posOffset>
                      </wp:positionV>
                      <wp:extent cx="1786890" cy="1122045"/>
                      <wp:effectExtent l="19050" t="19050" r="22860" b="2095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6890" cy="1122218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2757" id="Rektangel 3" o:spid="_x0000_s1026" style="position:absolute;margin-left:1.45pt;margin-top:8.45pt;width:140.7pt;height:8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2A046F">
              <w:rPr>
                <w:noProof/>
                <w:szCs w:val="20"/>
              </w:rPr>
              <w:drawing>
                <wp:inline distT="0" distB="0" distL="0" distR="0" wp14:anchorId="5553F9D8" wp14:editId="11A4B9C0">
                  <wp:extent cx="1824355" cy="1418590"/>
                  <wp:effectExtent l="0" t="0" r="444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740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46F" w:rsidRPr="002A046F" w14:paraId="1AA64CF2" w14:textId="77777777" w:rsidTr="002A046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E971BE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6166674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653B7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46F" w:rsidRPr="002A046F" w14:paraId="5796D244" w14:textId="77777777" w:rsidTr="002A046F">
        <w:trPr>
          <w:trHeight w:val="227"/>
        </w:trPr>
        <w:tc>
          <w:tcPr>
            <w:tcW w:w="1950" w:type="dxa"/>
            <w:shd w:val="clear" w:color="auto" w:fill="FFFFFF"/>
          </w:tcPr>
          <w:p w14:paraId="78E2B32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BFFFE2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 xml:space="preserve">Navel – mellersta </w:t>
            </w:r>
            <w:proofErr w:type="spellStart"/>
            <w:r w:rsidRPr="002A046F">
              <w:rPr>
                <w:rFonts w:ascii="Arial" w:hAnsi="Arial" w:cs="Arial"/>
                <w:sz w:val="18"/>
                <w:szCs w:val="18"/>
              </w:rPr>
              <w:t>femur</w:t>
            </w:r>
            <w:proofErr w:type="spellEnd"/>
            <w:r w:rsidRPr="002A04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C67C2F" w14:textId="77777777" w:rsidR="002A046F" w:rsidRPr="002A046F" w:rsidRDefault="002A046F" w:rsidP="002A046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A046F" w:rsidRPr="002A046F" w14:paraId="4AAFF0E7" w14:textId="77777777" w:rsidTr="002A046F">
        <w:trPr>
          <w:trHeight w:val="227"/>
        </w:trPr>
        <w:tc>
          <w:tcPr>
            <w:tcW w:w="1950" w:type="dxa"/>
            <w:shd w:val="clear" w:color="auto" w:fill="FFFFFF"/>
          </w:tcPr>
          <w:p w14:paraId="500D6793" w14:textId="77777777" w:rsidR="002A046F" w:rsidRPr="002A046F" w:rsidRDefault="002A046F" w:rsidP="002A046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SI-leder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D4B4952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A046F">
              <w:rPr>
                <w:rFonts w:ascii="Arial" w:hAnsi="Arial" w:cs="Arial"/>
                <w:sz w:val="18"/>
                <w:szCs w:val="18"/>
              </w:rPr>
              <w:t xml:space="preserve"> Hela SI-lederna med ett par cm marginal.</w:t>
            </w:r>
          </w:p>
          <w:p w14:paraId="3C489D3D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8C50DD1" w14:textId="77777777" w:rsidR="002A046F" w:rsidRPr="002A046F" w:rsidRDefault="002A046F" w:rsidP="002A046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AB9AFEC" w14:textId="77777777" w:rsidR="002A046F" w:rsidRPr="002A046F" w:rsidRDefault="002A046F" w:rsidP="002A046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09EE10E" w14:textId="77777777" w:rsidR="002A046F" w:rsidRPr="002A046F" w:rsidRDefault="002A046F" w:rsidP="002A046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2A046F">
        <w:rPr>
          <w:rFonts w:ascii="Arial" w:hAnsi="Arial" w:cs="Arial"/>
          <w:b/>
          <w:sz w:val="18"/>
          <w:szCs w:val="18"/>
        </w:rPr>
        <w:br w:type="page"/>
      </w:r>
    </w:p>
    <w:p w14:paraId="6B41387D" w14:textId="77777777" w:rsidR="002A046F" w:rsidRPr="002A046F" w:rsidRDefault="002A046F" w:rsidP="00E64468">
      <w:pPr>
        <w:pStyle w:val="Rubrik2"/>
        <w:ind w:left="0"/>
      </w:pPr>
      <w:proofErr w:type="spellStart"/>
      <w:r w:rsidRPr="002A046F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4820"/>
        <w:gridCol w:w="3089"/>
      </w:tblGrid>
      <w:tr w:rsidR="002A046F" w:rsidRPr="002A046F" w14:paraId="7E9C6EEF" w14:textId="77777777" w:rsidTr="002A04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021054D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5386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E1DB0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76ABE6" wp14:editId="1EAD9CC1">
                      <wp:simplePos x="0" y="0"/>
                      <wp:positionH relativeFrom="margin">
                        <wp:posOffset>113665</wp:posOffset>
                      </wp:positionH>
                      <wp:positionV relativeFrom="paragraph">
                        <wp:posOffset>370840</wp:posOffset>
                      </wp:positionV>
                      <wp:extent cx="409575" cy="526415"/>
                      <wp:effectExtent l="0" t="58420" r="0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98996">
                                <a:off x="0" y="0"/>
                                <a:ext cx="409575" cy="52641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5F8188" w14:textId="77777777" w:rsidR="002A046F" w:rsidRPr="0066564D" w:rsidRDefault="002A046F" w:rsidP="00C41F0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76ABE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margin-left:8.95pt;margin-top:29.2pt;width:32.25pt;height:41.45pt;rotation:-3059443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" adj="13197" fillcolor="red" stroked="f" strokeweight="1pt">
                      <v:textbox style="layout-flow:vertical" inset="1mm,1mm,1mm,1mm">
                        <w:txbxContent>
                          <w:p w14:paraId="6D5F8188" w14:textId="77777777" w:rsidR="002A046F" w:rsidRPr="0066564D" w:rsidRDefault="002A046F" w:rsidP="00C41F0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6357E2" wp14:editId="4F2F1C5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795020</wp:posOffset>
                      </wp:positionV>
                      <wp:extent cx="407035" cy="559435"/>
                      <wp:effectExtent l="76200" t="0" r="12065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91361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883F04" w14:textId="77777777" w:rsidR="002A046F" w:rsidRPr="0066567D" w:rsidRDefault="002A046F" w:rsidP="00C41F0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357E2" id="Upp 19" o:spid="_x0000_s1028" type="#_x0000_t68" style="position:absolute;margin-left:58.8pt;margin-top:62.6pt;width:32.05pt;height:44.05pt;rotation:293968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" adj="7858" fillcolor="red" stroked="f" strokeweight="1pt">
                      <v:textbox style="layout-flow:vertical;mso-layout-flow-alt:bottom-to-top" inset="1mm,1mm,1mm,1mm">
                        <w:txbxContent>
                          <w:p w14:paraId="08883F04" w14:textId="77777777" w:rsidR="002A046F" w:rsidRPr="0066567D" w:rsidRDefault="002A046F" w:rsidP="00C41F0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5E3780" wp14:editId="02840EC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33655</wp:posOffset>
                      </wp:positionV>
                      <wp:extent cx="1228090" cy="1316990"/>
                      <wp:effectExtent l="19050" t="19050" r="29210" b="1651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8299" cy="131700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5EF8AF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2.65pt" to="98.4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38BE7E" wp14:editId="5EF0B074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6350</wp:posOffset>
                      </wp:positionV>
                      <wp:extent cx="1431290" cy="1419860"/>
                      <wp:effectExtent l="19050" t="19050" r="35560" b="2794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1309" cy="14202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CC8DA" id="Rak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pt,.5pt" to="134.8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2A046F">
              <w:rPr>
                <w:noProof/>
                <w:szCs w:val="20"/>
              </w:rPr>
              <w:drawing>
                <wp:inline distT="0" distB="0" distL="0" distR="0" wp14:anchorId="52AE4A53" wp14:editId="0366397C">
                  <wp:extent cx="1824355" cy="1461770"/>
                  <wp:effectExtent l="0" t="0" r="4445" b="508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37609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46F" w:rsidRPr="002A046F" w14:paraId="448237F9" w14:textId="77777777" w:rsidTr="002A04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8CD65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C7E3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</w:rPr>
              <w:t>Vinkelrätt mot AX. DFOV ska omfatta hela SI-lederna med ett par cm marginal (ca 220 mm).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132514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A046F" w:rsidRPr="002A046F" w14:paraId="0F581472" w14:textId="77777777" w:rsidTr="002A046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AA1EC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B918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</w:rPr>
              <w:t>Parallellt med S1-S3.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BAF50F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32B8F80" w14:textId="77777777" w:rsidR="002A046F" w:rsidRPr="002A046F" w:rsidRDefault="002A046F" w:rsidP="00E64468">
      <w:pPr>
        <w:pStyle w:val="Rubrik2"/>
        <w:ind w:left="0"/>
      </w:pPr>
      <w:r w:rsidRPr="002A046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A046F" w:rsidRPr="002A046F" w14:paraId="6174CDCD" w14:textId="77777777" w:rsidTr="00871B5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2D1F3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13EC54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5E40CF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0E92D6C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A046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2A046F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C807B79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0DB8BC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A046F" w:rsidRPr="002A046F" w14:paraId="18805BEF" w14:textId="77777777" w:rsidTr="00871B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81294" w14:textId="77777777" w:rsidR="002A046F" w:rsidRPr="002A046F" w:rsidRDefault="002A046F" w:rsidP="002A046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SI-leder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DA13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D9E14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657D5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455E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3F67DD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46F" w:rsidRPr="002A046F" w14:paraId="052E566B" w14:textId="77777777" w:rsidTr="00871B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53A0B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94B7F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217C3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65866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A229D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BEA78B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A046F" w:rsidRPr="002A046F" w14:paraId="15EBB376" w14:textId="77777777" w:rsidTr="00871B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DB5EEF5" w14:textId="77777777" w:rsidR="002A046F" w:rsidRPr="002A046F" w:rsidRDefault="002A046F" w:rsidP="002A04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D0DAA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1F25F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C0884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FA045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7745BA0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46F" w:rsidRPr="002A046F" w14:paraId="1701C36C" w14:textId="77777777" w:rsidTr="00871B5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508166" w14:textId="77777777" w:rsidR="002A046F" w:rsidRPr="002A046F" w:rsidRDefault="002A046F" w:rsidP="002A046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0DD2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001E0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49B69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AC4FE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340070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A046F" w:rsidRPr="002A046F" w14:paraId="5A54F0D5" w14:textId="77777777" w:rsidTr="00871B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2CDF1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369E0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694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A2E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94BEA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226BD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A046F" w:rsidRPr="002A046F" w14:paraId="695016D3" w14:textId="77777777" w:rsidTr="00871B5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802D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2A046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25F7A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5B5F1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1CA99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62693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AAD3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A046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0169BD9" w14:textId="77777777" w:rsidR="002A046F" w:rsidRPr="002A046F" w:rsidRDefault="002A046F" w:rsidP="00E64468">
      <w:pPr>
        <w:pStyle w:val="Rubrik2"/>
        <w:ind w:left="0"/>
      </w:pPr>
      <w:proofErr w:type="spellStart"/>
      <w:r w:rsidRPr="002A046F">
        <w:rPr>
          <w:lang w:val="en-US"/>
        </w:rPr>
        <w:t>Hängning</w:t>
      </w:r>
      <w:proofErr w:type="spellEnd"/>
      <w:r w:rsidRPr="002A046F">
        <w:rPr>
          <w:lang w:val="en-US"/>
        </w:rPr>
        <w:t xml:space="preserve"> </w:t>
      </w:r>
      <w:r w:rsidRPr="002A046F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3119"/>
        <w:gridCol w:w="566"/>
      </w:tblGrid>
      <w:tr w:rsidR="002A046F" w:rsidRPr="002A046F" w14:paraId="027969AF" w14:textId="77777777" w:rsidTr="002A046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E65AF8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E0C4DE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9163C2F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50FD52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B72141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226706AC" w14:textId="77777777" w:rsidTr="002A046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6D8225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A046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CA91256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FFFFFF"/>
                <w:sz w:val="18"/>
                <w:szCs w:val="18"/>
              </w:rPr>
              <w:t>SI-leder K-</w:t>
            </w:r>
          </w:p>
          <w:p w14:paraId="6D312B59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258D62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51D60AC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FFFFFF"/>
                <w:sz w:val="18"/>
                <w:szCs w:val="18"/>
              </w:rPr>
              <w:t>SI-leder K-</w:t>
            </w:r>
          </w:p>
          <w:p w14:paraId="0312AF02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A046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ED0916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1E09ACB5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77AE67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B6A8EEB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F99DA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020A4D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60C245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1BADF6B4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3354D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04AF26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425714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A133EE8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611D4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72478D25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DE282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B7A5C2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45EB68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08C411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A9DB1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03F49656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FECBB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2D8F38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038505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A12D7C7" w14:textId="77777777" w:rsidR="002A046F" w:rsidRPr="002A046F" w:rsidRDefault="002A046F" w:rsidP="002A046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ECA14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2AE6C2E6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381DC8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8DB78D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B8B61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72F4BB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790CA3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7B25F6A9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CFCAC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BA3B466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4C8133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055AB2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7517F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76DD5DAC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74A29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678F2631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B918D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4CF9DCCC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98540E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A046F" w:rsidRPr="002A046F" w14:paraId="5D87F894" w14:textId="77777777" w:rsidTr="002A046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5F7F5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BA580E0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74E01C4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6A6A7BB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7D5739" w14:textId="77777777" w:rsidR="002A046F" w:rsidRPr="002A046F" w:rsidRDefault="002A046F" w:rsidP="002A046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4581B8F" w14:textId="77777777" w:rsidR="002A046F" w:rsidRPr="002A046F" w:rsidRDefault="002A046F" w:rsidP="002A04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32615F8" w14:textId="77777777" w:rsidR="002A046F" w:rsidRPr="002A046F" w:rsidRDefault="002A046F" w:rsidP="002A046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A046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4DE25D3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7E8D784" w:tentative="1">
      <w:start w:val="1"/>
      <w:numFmt w:val="lowerLetter"/>
      <w:lvlText w:val="%2."/>
      <w:lvlJc w:val="left"/>
      <w:pPr>
        <w:ind w:left="1080" w:hanging="360"/>
      </w:pPr>
    </w:lvl>
    <w:lvl w:ilvl="2" w:tplc="A5CC2DEC" w:tentative="1">
      <w:start w:val="1"/>
      <w:numFmt w:val="lowerRoman"/>
      <w:lvlText w:val="%3."/>
      <w:lvlJc w:val="right"/>
      <w:pPr>
        <w:ind w:left="1800" w:hanging="180"/>
      </w:pPr>
    </w:lvl>
    <w:lvl w:ilvl="3" w:tplc="34562C2A" w:tentative="1">
      <w:start w:val="1"/>
      <w:numFmt w:val="decimal"/>
      <w:lvlText w:val="%4."/>
      <w:lvlJc w:val="left"/>
      <w:pPr>
        <w:ind w:left="2520" w:hanging="360"/>
      </w:pPr>
    </w:lvl>
    <w:lvl w:ilvl="4" w:tplc="D3B0C5A8" w:tentative="1">
      <w:start w:val="1"/>
      <w:numFmt w:val="lowerLetter"/>
      <w:lvlText w:val="%5."/>
      <w:lvlJc w:val="left"/>
      <w:pPr>
        <w:ind w:left="3240" w:hanging="360"/>
      </w:pPr>
    </w:lvl>
    <w:lvl w:ilvl="5" w:tplc="3A6EDB2E" w:tentative="1">
      <w:start w:val="1"/>
      <w:numFmt w:val="lowerRoman"/>
      <w:lvlText w:val="%6."/>
      <w:lvlJc w:val="right"/>
      <w:pPr>
        <w:ind w:left="3960" w:hanging="180"/>
      </w:pPr>
    </w:lvl>
    <w:lvl w:ilvl="6" w:tplc="F39AEF9C" w:tentative="1">
      <w:start w:val="1"/>
      <w:numFmt w:val="decimal"/>
      <w:lvlText w:val="%7."/>
      <w:lvlJc w:val="left"/>
      <w:pPr>
        <w:ind w:left="4680" w:hanging="360"/>
      </w:pPr>
    </w:lvl>
    <w:lvl w:ilvl="7" w:tplc="E3641720" w:tentative="1">
      <w:start w:val="1"/>
      <w:numFmt w:val="lowerLetter"/>
      <w:lvlText w:val="%8."/>
      <w:lvlJc w:val="left"/>
      <w:pPr>
        <w:ind w:left="5400" w:hanging="360"/>
      </w:pPr>
    </w:lvl>
    <w:lvl w:ilvl="8" w:tplc="AF4C7D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52E98A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28CA4C8" w:tentative="1">
      <w:start w:val="1"/>
      <w:numFmt w:val="lowerLetter"/>
      <w:lvlText w:val="%2."/>
      <w:lvlJc w:val="left"/>
      <w:pPr>
        <w:ind w:left="1080" w:hanging="360"/>
      </w:pPr>
    </w:lvl>
    <w:lvl w:ilvl="2" w:tplc="040E092E" w:tentative="1">
      <w:start w:val="1"/>
      <w:numFmt w:val="lowerRoman"/>
      <w:lvlText w:val="%3."/>
      <w:lvlJc w:val="right"/>
      <w:pPr>
        <w:ind w:left="1800" w:hanging="180"/>
      </w:pPr>
    </w:lvl>
    <w:lvl w:ilvl="3" w:tplc="932A530A" w:tentative="1">
      <w:start w:val="1"/>
      <w:numFmt w:val="decimal"/>
      <w:lvlText w:val="%4."/>
      <w:lvlJc w:val="left"/>
      <w:pPr>
        <w:ind w:left="2520" w:hanging="360"/>
      </w:pPr>
    </w:lvl>
    <w:lvl w:ilvl="4" w:tplc="09AA0A14" w:tentative="1">
      <w:start w:val="1"/>
      <w:numFmt w:val="lowerLetter"/>
      <w:lvlText w:val="%5."/>
      <w:lvlJc w:val="left"/>
      <w:pPr>
        <w:ind w:left="3240" w:hanging="360"/>
      </w:pPr>
    </w:lvl>
    <w:lvl w:ilvl="5" w:tplc="0270E618" w:tentative="1">
      <w:start w:val="1"/>
      <w:numFmt w:val="lowerRoman"/>
      <w:lvlText w:val="%6."/>
      <w:lvlJc w:val="right"/>
      <w:pPr>
        <w:ind w:left="3960" w:hanging="180"/>
      </w:pPr>
    </w:lvl>
    <w:lvl w:ilvl="6" w:tplc="D4380850" w:tentative="1">
      <w:start w:val="1"/>
      <w:numFmt w:val="decimal"/>
      <w:lvlText w:val="%7."/>
      <w:lvlJc w:val="left"/>
      <w:pPr>
        <w:ind w:left="4680" w:hanging="360"/>
      </w:pPr>
    </w:lvl>
    <w:lvl w:ilvl="7" w:tplc="6906863A" w:tentative="1">
      <w:start w:val="1"/>
      <w:numFmt w:val="lowerLetter"/>
      <w:lvlText w:val="%8."/>
      <w:lvlJc w:val="left"/>
      <w:pPr>
        <w:ind w:left="5400" w:hanging="360"/>
      </w:pPr>
    </w:lvl>
    <w:lvl w:ilvl="8" w:tplc="01ECF1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857A07F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74209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B69E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F804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1A0B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6200E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709E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94DB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1697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3198947">
    <w:abstractNumId w:val="20"/>
  </w:num>
  <w:num w:numId="2" w16cid:durableId="2047094264">
    <w:abstractNumId w:val="15"/>
  </w:num>
  <w:num w:numId="3" w16cid:durableId="820274285">
    <w:abstractNumId w:val="0"/>
  </w:num>
  <w:num w:numId="4" w16cid:durableId="1651445250">
    <w:abstractNumId w:val="6"/>
  </w:num>
  <w:num w:numId="5" w16cid:durableId="1267346884">
    <w:abstractNumId w:val="18"/>
  </w:num>
  <w:num w:numId="6" w16cid:durableId="643199003">
    <w:abstractNumId w:val="2"/>
  </w:num>
  <w:num w:numId="7" w16cid:durableId="636765525">
    <w:abstractNumId w:val="12"/>
  </w:num>
  <w:num w:numId="8" w16cid:durableId="1955019958">
    <w:abstractNumId w:val="9"/>
  </w:num>
  <w:num w:numId="9" w16cid:durableId="554850661">
    <w:abstractNumId w:val="1"/>
  </w:num>
  <w:num w:numId="10" w16cid:durableId="1538196813">
    <w:abstractNumId w:val="1"/>
  </w:num>
  <w:num w:numId="11" w16cid:durableId="1715813087">
    <w:abstractNumId w:val="3"/>
  </w:num>
  <w:num w:numId="12" w16cid:durableId="872888032">
    <w:abstractNumId w:val="4"/>
  </w:num>
  <w:num w:numId="13" w16cid:durableId="1145901877">
    <w:abstractNumId w:val="14"/>
  </w:num>
  <w:num w:numId="14" w16cid:durableId="1666083808">
    <w:abstractNumId w:val="10"/>
  </w:num>
  <w:num w:numId="15" w16cid:durableId="549076465">
    <w:abstractNumId w:val="7"/>
  </w:num>
  <w:num w:numId="16" w16cid:durableId="2513097">
    <w:abstractNumId w:val="13"/>
  </w:num>
  <w:num w:numId="17" w16cid:durableId="1209144699">
    <w:abstractNumId w:val="5"/>
  </w:num>
  <w:num w:numId="18" w16cid:durableId="345906798">
    <w:abstractNumId w:val="11"/>
  </w:num>
  <w:num w:numId="19" w16cid:durableId="1664233109">
    <w:abstractNumId w:val="19"/>
  </w:num>
  <w:num w:numId="20" w16cid:durableId="1643608961">
    <w:abstractNumId w:val="16"/>
  </w:num>
  <w:num w:numId="21" w16cid:durableId="1214122914">
    <w:abstractNumId w:val="8"/>
  </w:num>
  <w:num w:numId="22" w16cid:durableId="20001109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EA7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46F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459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6B8E"/>
    <w:rsid w:val="00C4115D"/>
    <w:rsid w:val="00C41F0A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46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theme" Target="theme/theme1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B400712A-3CD4-4D67-B670-096C65FD9B0C}" type="presOf" srcId="{B73EA016-5B5E-4372-8AFF-E16F061CFA05}" destId="{1F6A0B97-83F0-4189-B0CB-00156B0AC153}" srcOrd="0" destOrd="0" presId="urn:microsoft.com/office/officeart/2005/8/layout/hChevron3"/>
    <dgm:cxn modelId="{7C60555B-662C-4F3E-BC06-3FAF788B9D0F}" type="presOf" srcId="{548E9FD9-7371-42E5-8C31-C03B33C90BF7}" destId="{6CE68A43-9C69-4212-AF24-9AFEE7CA1715}" srcOrd="0" destOrd="0" presId="urn:microsoft.com/office/officeart/2005/8/layout/hChevron3"/>
    <dgm:cxn modelId="{F1480254-50BF-4076-8770-F708BAF9B6AB}" type="presOf" srcId="{7D55B2F1-F7F7-4A6B-AFB0-F846FDB634B5}" destId="{E13D0391-DAD9-4B61-AB66-3FA48A4F7006}" srcOrd="0" destOrd="0" presId="urn:microsoft.com/office/officeart/2005/8/layout/hChevron3"/>
    <dgm:cxn modelId="{DB480D8C-BCF2-4171-9D13-F3A1BA173267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B2557F6-69D2-49E5-A5AC-1E3857A2EC7A}" type="presOf" srcId="{D813EA76-4FD3-4C15-BFBC-B1DF43B29666}" destId="{4784DBD1-3CBE-41A8-A2C7-CF088F838C79}" srcOrd="0" destOrd="0" presId="urn:microsoft.com/office/officeart/2005/8/layout/hChevron3"/>
    <dgm:cxn modelId="{62AFD853-4855-4DE6-AA2B-4A6FB27E3261}" type="presParOf" srcId="{1F6A0B97-83F0-4189-B0CB-00156B0AC153}" destId="{4784DBD1-3CBE-41A8-A2C7-CF088F838C79}" srcOrd="0" destOrd="0" presId="urn:microsoft.com/office/officeart/2005/8/layout/hChevron3"/>
    <dgm:cxn modelId="{239580DC-8B30-4A89-8881-38C6BF6F43F3}" type="presParOf" srcId="{1F6A0B97-83F0-4189-B0CB-00156B0AC153}" destId="{37D14BC8-3203-463C-9804-9B3B86B621FF}" srcOrd="1" destOrd="0" presId="urn:microsoft.com/office/officeart/2005/8/layout/hChevron3"/>
    <dgm:cxn modelId="{C44AD88B-E704-45DE-A8C8-A20BBCD4746C}" type="presParOf" srcId="{1F6A0B97-83F0-4189-B0CB-00156B0AC153}" destId="{E13D0391-DAD9-4B61-AB66-3FA48A4F7006}" srcOrd="2" destOrd="0" presId="urn:microsoft.com/office/officeart/2005/8/layout/hChevron3"/>
    <dgm:cxn modelId="{C82BD41D-4215-45F5-9507-01DBD51CBF10}" type="presParOf" srcId="{1F6A0B97-83F0-4189-B0CB-00156B0AC153}" destId="{F9271109-4339-4036-9126-150629D10456}" srcOrd="3" destOrd="0" presId="urn:microsoft.com/office/officeart/2005/8/layout/hChevron3"/>
    <dgm:cxn modelId="{3C070BE3-A838-4BB6-BB01-F75B0F8D9752}" type="presParOf" srcId="{1F6A0B97-83F0-4189-B0CB-00156B0AC153}" destId="{AD4E5296-B06F-4F82-9CB5-F741BF6BFCC1}" srcOrd="4" destOrd="0" presId="urn:microsoft.com/office/officeart/2005/8/layout/hChevron3"/>
    <dgm:cxn modelId="{2BC163D8-4375-447C-8F51-3D7BAB48E063}" type="presParOf" srcId="{1F6A0B97-83F0-4189-B0CB-00156B0AC153}" destId="{99F7A086-6C98-4385-8FFE-3337C1F24694}" srcOrd="5" destOrd="0" presId="urn:microsoft.com/office/officeart/2005/8/layout/hChevron3"/>
    <dgm:cxn modelId="{18EAE49A-06F4-4BA6-9581-52DB4B22DCB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185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SI-leder (828000)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2022-05-18T04:22:00.0000000Z</dcterms:created>
  <dcterms:modified xsi:type="dcterms:W3CDTF">2026-03-04T10:20:00.0000000Z</dcterms:modified>
</coreProperties>
</file>