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2EE0E" w14:textId="77777777" w:rsidR="000A6100" w:rsidRDefault="000A6100" w:rsidP="00F35B05">
      <w:pPr>
        <w:pStyle w:val="Rubrik2"/>
        <w:sectPr w:rsidR="000A6100" w:rsidSect="000A610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80C7125" w14:textId="77777777" w:rsidR="000A6100" w:rsidRPr="000A6100" w:rsidRDefault="000A6100" w:rsidP="000A6100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05D6B05" w14:textId="77777777" w:rsidR="000A6100" w:rsidRPr="000A6100" w:rsidRDefault="000A6100" w:rsidP="000A6100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3E33279" w14:textId="2F1BE8A5" w:rsidR="000A6100" w:rsidRPr="000A6100" w:rsidRDefault="00FA70B4" w:rsidP="00FA70B4">
      <w:pPr>
        <w:pStyle w:val="Rubrik1"/>
        <w:ind w:left="0"/>
        <w:rPr>
          <w:sz w:val="18"/>
          <w:szCs w:val="18"/>
        </w:rPr>
      </w:pPr>
      <w:r w:rsidRPr="000A6100">
        <w:t>DT Scaphoideum (867000B)</w:t>
      </w:r>
    </w:p>
    <w:p w14:paraId="7E1423FF" w14:textId="77777777" w:rsidR="000A6100" w:rsidRPr="000A6100" w:rsidRDefault="000A6100" w:rsidP="00FB6273">
      <w:pPr>
        <w:pStyle w:val="Rubrik2"/>
        <w:ind w:left="0"/>
      </w:pPr>
      <w:r w:rsidRPr="000A6100">
        <w:t>Syfte</w:t>
      </w:r>
    </w:p>
    <w:p w14:paraId="65B5D7E2" w14:textId="77777777" w:rsidR="000A6100" w:rsidRDefault="000A6100" w:rsidP="000A610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0A6100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586538E0" w14:textId="77777777" w:rsidR="00FA70B4" w:rsidRPr="000A6100" w:rsidRDefault="00FA70B4" w:rsidP="000A610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E43DC64" w14:textId="77777777" w:rsidR="00FA70B4" w:rsidRPr="000A6100" w:rsidRDefault="00FA70B4" w:rsidP="00FB6273">
      <w:pPr>
        <w:pStyle w:val="Rubrik2"/>
        <w:ind w:left="0"/>
      </w:pPr>
      <w:r>
        <w:t>Förändringar sedan föregående version</w:t>
      </w:r>
    </w:p>
    <w:p w14:paraId="4C6ABB33" w14:textId="37B5D628" w:rsidR="00FA70B4" w:rsidRPr="000A6100" w:rsidRDefault="00FB6273" w:rsidP="00FA70B4">
      <w:pPr>
        <w:spacing w:after="0" w:line="240" w:lineRule="auto"/>
        <w:ind w:left="0" w:right="0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>Smärre justering under arkivering.</w:t>
      </w:r>
    </w:p>
    <w:p w14:paraId="0C27E8D3" w14:textId="77777777" w:rsidR="000A6100" w:rsidRPr="000A6100" w:rsidRDefault="000A6100" w:rsidP="000A610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21B9375" w14:textId="77777777" w:rsidR="000A6100" w:rsidRPr="000A6100" w:rsidRDefault="000A6100" w:rsidP="00FB6273">
      <w:pPr>
        <w:pStyle w:val="Rubrik2"/>
        <w:ind w:left="0"/>
      </w:pPr>
      <w:r w:rsidRPr="000A6100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0A6100" w:rsidRPr="000A6100" w14:paraId="10CF0413" w14:textId="77777777" w:rsidTr="00F36D9C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26F4E12C" w14:textId="77777777" w:rsidR="000A6100" w:rsidRPr="000A6100" w:rsidRDefault="000A6100" w:rsidP="000A61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6100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1B6F1D98" w14:textId="3E655987" w:rsidR="000A6100" w:rsidRPr="000A6100" w:rsidRDefault="000A6100" w:rsidP="000A610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A6100">
              <w:rPr>
                <w:rFonts w:ascii="Arial" w:hAnsi="Arial" w:cs="Arial"/>
                <w:sz w:val="18"/>
                <w:szCs w:val="18"/>
              </w:rPr>
              <w:t>Scaphoideumfraktur</w:t>
            </w:r>
            <w:r w:rsidR="00B92D54">
              <w:rPr>
                <w:rFonts w:ascii="Arial" w:hAnsi="Arial" w:cs="Arial"/>
                <w:sz w:val="18"/>
                <w:szCs w:val="18"/>
              </w:rPr>
              <w:t>.</w:t>
            </w:r>
            <w:r w:rsidR="00B92D54">
              <w:rPr>
                <w:rFonts w:ascii="Arial" w:hAnsi="Arial" w:cs="Arial"/>
                <w:sz w:val="18"/>
                <w:szCs w:val="18"/>
              </w:rPr>
              <w:br/>
              <w:t>Alternativ till CBCT.</w:t>
            </w:r>
          </w:p>
        </w:tc>
      </w:tr>
      <w:tr w:rsidR="000A6100" w:rsidRPr="000A6100" w14:paraId="594EEF3D" w14:textId="77777777" w:rsidTr="00F36D9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0DBF4B0" w14:textId="77777777" w:rsidR="000A6100" w:rsidRPr="000A6100" w:rsidRDefault="000A6100" w:rsidP="000A61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6100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146EF16" w14:textId="77777777" w:rsidR="000A6100" w:rsidRPr="000A6100" w:rsidRDefault="000A6100" w:rsidP="000A610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A6100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0A6100" w:rsidRPr="000A6100" w14:paraId="348565CF" w14:textId="77777777" w:rsidTr="00F36D9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43CE59B" w14:textId="77777777" w:rsidR="000A6100" w:rsidRPr="000A6100" w:rsidRDefault="000A6100" w:rsidP="000A61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6100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413B1B" w14:textId="77777777" w:rsidR="000A6100" w:rsidRPr="000A6100" w:rsidRDefault="000A6100" w:rsidP="000A610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A6100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0A6100" w:rsidRPr="000A6100" w14:paraId="06FF516E" w14:textId="77777777" w:rsidTr="00F36D9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C9F785C" w14:textId="77777777" w:rsidR="000A6100" w:rsidRPr="000A6100" w:rsidRDefault="000A6100" w:rsidP="000A61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6100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D94A2D" w14:textId="77777777" w:rsidR="000A6100" w:rsidRPr="000A6100" w:rsidRDefault="000A6100" w:rsidP="000A610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A6100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0A6100" w:rsidRPr="000A6100" w14:paraId="6946B726" w14:textId="77777777" w:rsidTr="00F36D9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E39B77" w14:textId="77777777" w:rsidR="000A6100" w:rsidRPr="000A6100" w:rsidRDefault="000A6100" w:rsidP="000A61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6100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5CFE80B" w14:textId="77777777" w:rsidR="000A6100" w:rsidRPr="000A6100" w:rsidRDefault="000A6100" w:rsidP="000A610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6100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0405B03D" w14:textId="5C9EDEEC" w:rsidR="000A6100" w:rsidRPr="000A6100" w:rsidRDefault="00000000" w:rsidP="000A610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="000A6100" w:rsidRPr="000A6100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0A6100" w:rsidRPr="000A6100" w14:paraId="2A66FB7E" w14:textId="77777777" w:rsidTr="00F36D9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58ED2656" w14:textId="77777777" w:rsidR="000A6100" w:rsidRPr="000A6100" w:rsidRDefault="000A6100" w:rsidP="000A61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6100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1CE4A2E9" w14:textId="77777777" w:rsidR="000A6100" w:rsidRPr="000A6100" w:rsidRDefault="000A6100" w:rsidP="000A6100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6100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0A4A8D2E" w14:textId="77777777" w:rsidR="000A6100" w:rsidRPr="000A6100" w:rsidRDefault="000A6100" w:rsidP="000A6100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6100">
              <w:rPr>
                <w:rFonts w:ascii="Arial" w:hAnsi="Arial" w:cs="Arial"/>
                <w:sz w:val="18"/>
                <w:szCs w:val="18"/>
              </w:rPr>
              <w:t>Huvudet mot gantryt.</w:t>
            </w:r>
          </w:p>
          <w:p w14:paraId="6916CA97" w14:textId="77777777" w:rsidR="000A6100" w:rsidRPr="000A6100" w:rsidRDefault="000A6100" w:rsidP="000A6100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6100">
              <w:rPr>
                <w:rFonts w:ascii="Arial" w:hAnsi="Arial" w:cs="Arial"/>
                <w:sz w:val="18"/>
                <w:szCs w:val="18"/>
              </w:rPr>
              <w:t>Den aktuella handen på kudde ovanför huvudet, så nära isocenter som möjligt.</w:t>
            </w:r>
          </w:p>
        </w:tc>
      </w:tr>
    </w:tbl>
    <w:p w14:paraId="4BCAD52F" w14:textId="77777777" w:rsidR="000A6100" w:rsidRPr="000A6100" w:rsidRDefault="000A6100" w:rsidP="000A6100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F613FB2" w14:textId="77777777" w:rsidR="000A6100" w:rsidRPr="000A6100" w:rsidRDefault="000A6100" w:rsidP="00FB6273">
      <w:pPr>
        <w:pStyle w:val="Rubrik2"/>
        <w:ind w:left="0"/>
      </w:pPr>
      <w:r w:rsidRPr="000A6100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0A6100" w:rsidRPr="000A6100" w14:paraId="17D26858" w14:textId="77777777" w:rsidTr="000A6100">
        <w:trPr>
          <w:trHeight w:val="520"/>
        </w:trPr>
        <w:tc>
          <w:tcPr>
            <w:tcW w:w="6232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0D55E6B" w14:textId="77777777" w:rsidR="000A6100" w:rsidRPr="000A6100" w:rsidRDefault="000A6100" w:rsidP="000A6100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A6100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1EE66BA7" wp14:editId="08BCA36A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493DEAC" w14:textId="7777777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A6100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D5C065" wp14:editId="6E42C6F1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870585</wp:posOffset>
                      </wp:positionV>
                      <wp:extent cx="410210" cy="676275"/>
                      <wp:effectExtent l="0" t="0" r="8890" b="9525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67627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BAF47F2" w14:textId="77777777" w:rsidR="000A6100" w:rsidRPr="0066567D" w:rsidRDefault="000A6100" w:rsidP="00FA70B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D5C065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49.1pt;margin-top:68.55pt;width:32.3pt;height:53.2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" adj="6551" fillcolor="red" stroked="f" strokeweight="1pt">
                      <v:textbox inset="1mm,1mm,1mm,1mm">
                        <w:txbxContent>
                          <w:p w14:paraId="0BAF47F2" w14:textId="77777777" w:rsidR="000A6100" w:rsidRPr="0066567D" w:rsidRDefault="000A6100" w:rsidP="00FA70B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A610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D70D1B" wp14:editId="5F1E7A88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882650</wp:posOffset>
                      </wp:positionV>
                      <wp:extent cx="1308100" cy="682625"/>
                      <wp:effectExtent l="19050" t="19050" r="25400" b="2222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8100" cy="682832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02D607" id="Rektangel 3" o:spid="_x0000_s1026" style="position:absolute;margin-left:13.55pt;margin-top:69.5pt;width:103pt;height:5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" filled="f" strokecolor="red" strokeweight="3pt"/>
                  </w:pict>
                </mc:Fallback>
              </mc:AlternateContent>
            </w:r>
            <w:r w:rsidRPr="000A6100">
              <w:rPr>
                <w:noProof/>
                <w:szCs w:val="20"/>
              </w:rPr>
              <w:drawing>
                <wp:inline distT="0" distB="0" distL="0" distR="0" wp14:anchorId="2F4F9650" wp14:editId="1B464BEA">
                  <wp:extent cx="1339850" cy="1753043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927147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229" cy="1764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6100" w:rsidRPr="000A6100" w14:paraId="2A6BEEEE" w14:textId="77777777" w:rsidTr="000A6100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7DF9B51B" w14:textId="77777777" w:rsidR="000A6100" w:rsidRPr="000A6100" w:rsidRDefault="000A6100" w:rsidP="000A61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6100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FA5D566" w14:textId="77777777" w:rsidR="000A6100" w:rsidRPr="000A6100" w:rsidRDefault="000A6100" w:rsidP="000A6100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A6100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7F8AF5A" w14:textId="7777777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A6100" w:rsidRPr="000A6100" w14:paraId="5840A91D" w14:textId="77777777" w:rsidTr="000A6100">
        <w:trPr>
          <w:trHeight w:val="227"/>
        </w:trPr>
        <w:tc>
          <w:tcPr>
            <w:tcW w:w="1950" w:type="dxa"/>
            <w:shd w:val="clear" w:color="auto" w:fill="FFFFFF"/>
          </w:tcPr>
          <w:p w14:paraId="09B9F522" w14:textId="77777777" w:rsidR="000A6100" w:rsidRPr="000A6100" w:rsidRDefault="000A6100" w:rsidP="000A61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6100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3DFDD692" w14:textId="77777777" w:rsidR="000A6100" w:rsidRPr="000A6100" w:rsidRDefault="000A6100" w:rsidP="000A610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A6100">
              <w:rPr>
                <w:rFonts w:ascii="Arial" w:hAnsi="Arial" w:cs="Arial"/>
                <w:sz w:val="18"/>
                <w:szCs w:val="18"/>
              </w:rPr>
              <w:t>Ovanför fingrarna – nedanför handleden.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E1D61E0" w14:textId="77777777" w:rsidR="000A6100" w:rsidRPr="000A6100" w:rsidRDefault="000A6100" w:rsidP="000A6100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0A6100" w:rsidRPr="000A6100" w14:paraId="4AB5DD07" w14:textId="77777777" w:rsidTr="000A6100">
        <w:trPr>
          <w:trHeight w:val="227"/>
        </w:trPr>
        <w:tc>
          <w:tcPr>
            <w:tcW w:w="1950" w:type="dxa"/>
            <w:shd w:val="clear" w:color="auto" w:fill="FFFFFF"/>
          </w:tcPr>
          <w:p w14:paraId="43A4961A" w14:textId="77777777" w:rsidR="000A6100" w:rsidRPr="000A6100" w:rsidRDefault="000A6100" w:rsidP="000A6100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A6100">
              <w:rPr>
                <w:rFonts w:ascii="Arial" w:hAnsi="Arial" w:cs="Arial"/>
                <w:b/>
                <w:sz w:val="18"/>
                <w:szCs w:val="18"/>
              </w:rPr>
              <w:t>Scaphoideum K-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1C1F31BF" w14:textId="77777777" w:rsidR="000A6100" w:rsidRPr="000A6100" w:rsidRDefault="000A6100" w:rsidP="000A610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A6100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0A6100">
              <w:rPr>
                <w:rFonts w:ascii="Arial" w:hAnsi="Arial" w:cs="Arial"/>
                <w:sz w:val="18"/>
                <w:szCs w:val="18"/>
              </w:rPr>
              <w:t xml:space="preserve"> Mellanhanden.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3C43F1B" w14:textId="77777777" w:rsidR="000A6100" w:rsidRPr="000A6100" w:rsidRDefault="000A6100" w:rsidP="000A6100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3DED36E0" w14:textId="77777777" w:rsidR="000A6100" w:rsidRPr="000A6100" w:rsidRDefault="000A6100" w:rsidP="000A6100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05F0757" w14:textId="77777777" w:rsidR="000A6100" w:rsidRPr="000A6100" w:rsidRDefault="000A6100" w:rsidP="000A6100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  <w:r w:rsidRPr="000A6100">
        <w:rPr>
          <w:rFonts w:ascii="Arial" w:hAnsi="Arial" w:cs="Arial"/>
          <w:b/>
          <w:sz w:val="18"/>
          <w:szCs w:val="18"/>
        </w:rPr>
        <w:br w:type="page"/>
      </w:r>
    </w:p>
    <w:p w14:paraId="68A977E2" w14:textId="77777777" w:rsidR="000A6100" w:rsidRPr="000A6100" w:rsidRDefault="000A6100" w:rsidP="000A6100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48690CCA" w14:textId="77777777" w:rsidR="000A6100" w:rsidRPr="000A6100" w:rsidRDefault="000A6100" w:rsidP="003344BE">
      <w:pPr>
        <w:pStyle w:val="Rubrik2"/>
        <w:ind w:left="0"/>
      </w:pPr>
      <w:r w:rsidRPr="000A6100"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552"/>
        <w:gridCol w:w="2551"/>
        <w:gridCol w:w="2806"/>
      </w:tblGrid>
      <w:tr w:rsidR="000A6100" w:rsidRPr="000A6100" w14:paraId="5D43D10D" w14:textId="77777777" w:rsidTr="000A6100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11C8C9C" w14:textId="77777777" w:rsidR="000A6100" w:rsidRPr="000A6100" w:rsidRDefault="000A6100" w:rsidP="000A61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6100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4AED60" w14:textId="77777777" w:rsidR="000A6100" w:rsidRPr="000A6100" w:rsidRDefault="000A6100" w:rsidP="000A610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A6100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815843" w14:textId="7777777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A6100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2DB031B" wp14:editId="57131E5D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8890</wp:posOffset>
                      </wp:positionV>
                      <wp:extent cx="937895" cy="1228725"/>
                      <wp:effectExtent l="19050" t="19050" r="33655" b="2857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38085" cy="122888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924AA8" id="Rak 16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pt,.7pt" to="95.85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0A6100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380C3DC" wp14:editId="4DE67BE1">
                      <wp:simplePos x="0" y="0"/>
                      <wp:positionH relativeFrom="margin">
                        <wp:posOffset>437515</wp:posOffset>
                      </wp:positionH>
                      <wp:positionV relativeFrom="paragraph">
                        <wp:posOffset>675005</wp:posOffset>
                      </wp:positionV>
                      <wp:extent cx="409575" cy="565785"/>
                      <wp:effectExtent l="17145" t="20955" r="0" b="4572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4051634">
                                <a:off x="0" y="0"/>
                                <a:ext cx="409575" cy="56578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C0F79B8" w14:textId="77777777" w:rsidR="000A6100" w:rsidRPr="0066564D" w:rsidRDefault="000A6100" w:rsidP="00FA70B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80C3DC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7" type="#_x0000_t67" style="position:absolute;left:0;text-align:left;margin-left:34.45pt;margin-top:53.15pt;width:32.25pt;height:44.55pt;rotation:-8244829fd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" adj="13782" fillcolor="red" stroked="f" strokeweight="1pt">
                      <v:textbox style="layout-flow:vertical" inset="1mm,1mm,1mm,1mm">
                        <w:txbxContent>
                          <w:p w14:paraId="4C0F79B8" w14:textId="77777777" w:rsidR="000A6100" w:rsidRPr="0066564D" w:rsidRDefault="000A6100" w:rsidP="00FA70B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A6100">
              <w:rPr>
                <w:noProof/>
                <w:szCs w:val="20"/>
              </w:rPr>
              <w:drawing>
                <wp:inline distT="0" distB="0" distL="0" distR="0" wp14:anchorId="1E2B3FFB" wp14:editId="7C424078">
                  <wp:extent cx="1370224" cy="1223158"/>
                  <wp:effectExtent l="0" t="0" r="1905" b="0"/>
                  <wp:docPr id="8" name="Bildobjekt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748" cy="1239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523E638" w14:textId="7777777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A6100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4B035F4" wp14:editId="47129CF2">
                      <wp:simplePos x="0" y="0"/>
                      <wp:positionH relativeFrom="margin">
                        <wp:posOffset>899160</wp:posOffset>
                      </wp:positionH>
                      <wp:positionV relativeFrom="paragraph">
                        <wp:posOffset>524510</wp:posOffset>
                      </wp:positionV>
                      <wp:extent cx="409575" cy="553085"/>
                      <wp:effectExtent l="0" t="52705" r="13970" b="13970"/>
                      <wp:wrapNone/>
                      <wp:docPr id="24" name="Ned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3127948">
                                <a:off x="0" y="0"/>
                                <a:ext cx="409575" cy="55308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2A73BC6" w14:textId="77777777" w:rsidR="000A6100" w:rsidRPr="0066564D" w:rsidRDefault="000A6100" w:rsidP="00FA70B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B035F4" id="Ned 24" o:spid="_x0000_s1028" type="#_x0000_t67" style="position:absolute;left:0;text-align:left;margin-left:70.8pt;margin-top:41.3pt;width:32.25pt;height:43.55pt;rotation:3416553fd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" adj="13602" fillcolor="red" stroked="f" strokeweight="1pt">
                      <v:textbox style="layout-flow:vertical;mso-layout-flow-alt:bottom-to-top" inset="1mm,1mm,1mm,1mm">
                        <w:txbxContent>
                          <w:p w14:paraId="62A73BC6" w14:textId="77777777" w:rsidR="000A6100" w:rsidRPr="0066564D" w:rsidRDefault="000A6100" w:rsidP="00FA70B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A6100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01BB872" wp14:editId="327FC0A9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-8890</wp:posOffset>
                      </wp:positionV>
                      <wp:extent cx="932180" cy="1264285"/>
                      <wp:effectExtent l="19050" t="19050" r="20320" b="12065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32213" cy="126472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A52CC7" id="Rak 23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7pt,-.7pt" to="85.1pt,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0A6100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A0EE5AA" wp14:editId="588D958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780415</wp:posOffset>
                      </wp:positionV>
                      <wp:extent cx="299720" cy="694690"/>
                      <wp:effectExtent l="0" t="0" r="0" b="0"/>
                      <wp:wrapNone/>
                      <wp:docPr id="1" name="Textrut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383419">
                                <a:off x="0" y="0"/>
                                <a:ext cx="299720" cy="6946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B6A8D67" w14:textId="77777777" w:rsidR="000A6100" w:rsidRPr="000A6100" w:rsidRDefault="000A6100" w:rsidP="000A610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0A6100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DX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0EE5A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4" o:spid="_x0000_s1029" type="#_x0000_t202" style="position:absolute;left:0;text-align:left;margin-left:-.25pt;margin-top:61.45pt;width:23.6pt;height:54.7pt;rotation:5880129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" filled="f" stroked="f" strokeweight=".5pt">
                      <v:textbox style="layout-flow:vertical;mso-layout-flow-alt:bottom-to-top">
                        <w:txbxContent>
                          <w:p w14:paraId="3B6A8D67" w14:textId="77777777" w:rsidR="000A6100" w:rsidRPr="000A6100" w:rsidRDefault="000A6100" w:rsidP="000A61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0A6100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>DX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A6100">
              <w:rPr>
                <w:noProof/>
                <w:szCs w:val="20"/>
              </w:rPr>
              <w:drawing>
                <wp:inline distT="0" distB="0" distL="0" distR="0" wp14:anchorId="4AAE5607" wp14:editId="1D27194C">
                  <wp:extent cx="1627454" cy="1234729"/>
                  <wp:effectExtent l="0" t="0" r="0" b="3810"/>
                  <wp:docPr id="2" name="Bildobjekt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186267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559" cy="1243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6100" w:rsidRPr="000A6100" w14:paraId="17FB7D70" w14:textId="77777777" w:rsidTr="00F36D9C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DB7D058" w14:textId="77777777" w:rsidR="000A6100" w:rsidRPr="000A6100" w:rsidRDefault="000A6100" w:rsidP="000A61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6100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073AB" w14:textId="77777777" w:rsidR="000A6100" w:rsidRPr="000A6100" w:rsidRDefault="000A6100" w:rsidP="000A610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A6100">
              <w:rPr>
                <w:rFonts w:ascii="Arial" w:hAnsi="Arial" w:cs="Arial"/>
                <w:noProof/>
                <w:sz w:val="18"/>
                <w:szCs w:val="18"/>
              </w:rPr>
              <w:t>Parallellt med scaphoideums längsaxel, framifrån – bak.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24DB2" w14:textId="77777777" w:rsidR="000A6100" w:rsidRPr="000A6100" w:rsidRDefault="000A6100" w:rsidP="000A610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0B990E" w14:textId="77777777" w:rsidR="000A6100" w:rsidRPr="000A6100" w:rsidRDefault="000A6100" w:rsidP="000A610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A6100" w:rsidRPr="000A6100" w14:paraId="41344083" w14:textId="77777777" w:rsidTr="00F36D9C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607F2E1" w14:textId="77777777" w:rsidR="000A6100" w:rsidRPr="000A6100" w:rsidRDefault="000A6100" w:rsidP="000A61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6100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D5644" w14:textId="77777777" w:rsidR="000A6100" w:rsidRPr="000A6100" w:rsidRDefault="000A6100" w:rsidP="000A610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A6100">
              <w:rPr>
                <w:rFonts w:ascii="Arial" w:hAnsi="Arial" w:cs="Arial"/>
                <w:noProof/>
                <w:sz w:val="18"/>
                <w:szCs w:val="18"/>
              </w:rPr>
              <w:t>Parallellt med scaphoideums längsaxel, i riktning mot tummen.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32ED8" w14:textId="77777777" w:rsidR="000A6100" w:rsidRPr="000A6100" w:rsidRDefault="000A6100" w:rsidP="000A610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88DA86" w14:textId="77777777" w:rsidR="000A6100" w:rsidRPr="000A6100" w:rsidRDefault="000A6100" w:rsidP="000A610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C9BC8EB" w14:textId="77777777" w:rsidR="000A6100" w:rsidRPr="000A6100" w:rsidRDefault="000A6100" w:rsidP="000A6100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4F77A55A" w14:textId="77777777" w:rsidR="000A6100" w:rsidRPr="000A6100" w:rsidRDefault="000A6100" w:rsidP="003344BE">
      <w:pPr>
        <w:pStyle w:val="Rubrik2"/>
        <w:ind w:left="0"/>
      </w:pPr>
      <w:r w:rsidRPr="000A6100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0A6100" w:rsidRPr="000A6100" w14:paraId="5EB00837" w14:textId="77777777" w:rsidTr="00F36D9C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C0F6090" w14:textId="77777777" w:rsidR="000A6100" w:rsidRPr="000A6100" w:rsidRDefault="000A6100" w:rsidP="000A61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6100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4F8393F" w14:textId="7777777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6100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1B903EC" w14:textId="7777777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6100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1D84D01" w14:textId="7777777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6100">
              <w:rPr>
                <w:rFonts w:ascii="Arial" w:hAnsi="Arial" w:cs="Arial"/>
                <w:b/>
                <w:sz w:val="18"/>
                <w:szCs w:val="18"/>
              </w:rPr>
              <w:t>Kernel 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20ED1CB" w14:textId="7777777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A6100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D931597" w14:textId="7777777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A6100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0A6100" w:rsidRPr="000A6100" w14:paraId="2FE53BE2" w14:textId="77777777" w:rsidTr="00F36D9C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3805F7" w14:textId="77777777" w:rsidR="000A6100" w:rsidRPr="000A6100" w:rsidRDefault="000A6100" w:rsidP="000A6100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A6100">
              <w:rPr>
                <w:rFonts w:ascii="Arial" w:hAnsi="Arial" w:cs="Arial"/>
                <w:b/>
                <w:sz w:val="18"/>
                <w:szCs w:val="18"/>
              </w:rPr>
              <w:t>Scaphoideum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9A25B" w14:textId="7777777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6100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E65DCA" w14:textId="7777777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6100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A8FB55" w14:textId="3D838A02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6100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3344BE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0A6100">
              <w:rPr>
                <w:rFonts w:ascii="Arial" w:hAnsi="Arial" w:cs="Arial"/>
                <w:sz w:val="18"/>
                <w:szCs w:val="18"/>
                <w:lang w:val="en-US"/>
              </w:rPr>
              <w:t>60/Boneplus/FC30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BEA367" w14:textId="7777777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A610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E8F70C0" w14:textId="7777777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A610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A6100" w:rsidRPr="000A6100" w14:paraId="68B4A704" w14:textId="77777777" w:rsidTr="00F36D9C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837278B" w14:textId="77777777" w:rsidR="000A6100" w:rsidRPr="000A6100" w:rsidRDefault="000A6100" w:rsidP="000A610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4BC30" w14:textId="7777777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6100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E45C39" w14:textId="7777777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6100">
              <w:rPr>
                <w:rFonts w:ascii="Arial" w:hAnsi="Arial" w:cs="Arial"/>
                <w:sz w:val="18"/>
                <w:szCs w:val="18"/>
                <w:lang w:val="en-US"/>
              </w:rPr>
              <w:t>1/1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B2C7EF" w14:textId="7A524DCF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6100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3344BE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0A6100">
              <w:rPr>
                <w:rFonts w:ascii="Arial" w:hAnsi="Arial" w:cs="Arial"/>
                <w:sz w:val="18"/>
                <w:szCs w:val="18"/>
                <w:lang w:val="en-US"/>
              </w:rPr>
              <w:t>60/Boneplus/FC30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ACCB68" w14:textId="7777777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A610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504155E" w14:textId="7777777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A610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A6100" w:rsidRPr="000A6100" w14:paraId="679F93EB" w14:textId="77777777" w:rsidTr="00F36D9C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578258F" w14:textId="77777777" w:rsidR="000A6100" w:rsidRPr="000A6100" w:rsidRDefault="000A6100" w:rsidP="000A610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5C860" w14:textId="7777777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6100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24D43C" w14:textId="7777777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6100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EEAE9B" w14:textId="1C98EE25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6100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295F92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0A6100">
              <w:rPr>
                <w:rFonts w:ascii="Arial" w:hAnsi="Arial" w:cs="Arial"/>
                <w:sz w:val="18"/>
                <w:szCs w:val="18"/>
                <w:lang w:val="en-US"/>
              </w:rPr>
              <w:t>60/Boneplus/FC30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AD3B9D" w14:textId="7777777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A610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7D4BE90" w14:textId="0B47DB7E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A610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  <w:r w:rsidR="00295F9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/</w:t>
            </w:r>
            <w:r w:rsidR="00CF5F4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br/>
              <w:t>PACS</w:t>
            </w:r>
          </w:p>
        </w:tc>
      </w:tr>
      <w:tr w:rsidR="000A6100" w:rsidRPr="000A6100" w14:paraId="2B86B677" w14:textId="77777777" w:rsidTr="00F36D9C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FFA9701" w14:textId="77777777" w:rsidR="000A6100" w:rsidRPr="000A6100" w:rsidRDefault="000A6100" w:rsidP="000A610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7FEC22" w14:textId="7777777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6100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92CE68" w14:textId="7777777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6100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0567F1" w14:textId="069CFEB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6100">
              <w:rPr>
                <w:rFonts w:ascii="Arial" w:hAnsi="Arial" w:cs="Arial"/>
                <w:sz w:val="18"/>
                <w:szCs w:val="18"/>
              </w:rPr>
              <w:t>B</w:t>
            </w:r>
            <w:r w:rsidR="00295F92">
              <w:rPr>
                <w:rFonts w:ascii="Arial" w:hAnsi="Arial" w:cs="Arial"/>
                <w:sz w:val="18"/>
                <w:szCs w:val="18"/>
              </w:rPr>
              <w:t>r40</w:t>
            </w:r>
            <w:r w:rsidRPr="000A6100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13B48" w14:textId="7777777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A610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0FBEB83" w14:textId="5730EED9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A610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  <w:r w:rsidR="00295F9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/PACS</w:t>
            </w:r>
          </w:p>
        </w:tc>
      </w:tr>
      <w:tr w:rsidR="000A6100" w:rsidRPr="000A6100" w14:paraId="2103CF58" w14:textId="77777777" w:rsidTr="00F36D9C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12BDB5" w14:textId="77777777" w:rsidR="000A6100" w:rsidRPr="000A6100" w:rsidRDefault="000A6100" w:rsidP="000A61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A6100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04B7B8" w14:textId="7777777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6100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090E6D" w14:textId="7777777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6100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7B1362" w14:textId="7777777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6100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A381BF" w14:textId="7777777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6100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B572D9" w14:textId="7777777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6100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0A6100" w:rsidRPr="000A6100" w14:paraId="37EC25F3" w14:textId="77777777" w:rsidTr="00F36D9C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3614A6" w14:textId="77777777" w:rsidR="000A6100" w:rsidRPr="000A6100" w:rsidRDefault="000A6100" w:rsidP="000A61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A6100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C2E830" w14:textId="7777777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6100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526902" w14:textId="7777777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6100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933708" w14:textId="7777777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6100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B32EC8" w14:textId="7777777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6100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1698AF" w14:textId="77777777" w:rsidR="000A6100" w:rsidRPr="000A6100" w:rsidRDefault="000A6100" w:rsidP="000A610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6100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7978B3D7" w14:textId="77777777" w:rsidR="000A6100" w:rsidRPr="000A6100" w:rsidRDefault="000A6100" w:rsidP="000A6100">
      <w:pPr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14:paraId="26984AC6" w14:textId="77777777" w:rsidR="000A6100" w:rsidRDefault="000A6100" w:rsidP="003344BE">
      <w:pPr>
        <w:pStyle w:val="Rubrik2"/>
        <w:ind w:left="0"/>
      </w:pPr>
      <w:r w:rsidRPr="000A6100">
        <w:rPr>
          <w:lang w:val="en-US"/>
        </w:rPr>
        <w:t xml:space="preserve">Hängning </w:t>
      </w:r>
      <w:r w:rsidRPr="000A6100"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8028C1" w:rsidRPr="001C7A84" w14:paraId="6C0FD39B" w14:textId="77777777" w:rsidTr="00A60C81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1582831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E0A8928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753CCDEC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8B4C375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09BB2890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028C1" w:rsidRPr="001C7A84" w14:paraId="3788A0FF" w14:textId="77777777" w:rsidTr="00A60C8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3635E376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C7A84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4C63ECF9" w14:textId="5976204E" w:rsidR="008028C1" w:rsidRPr="001C7A84" w:rsidRDefault="008028C1" w:rsidP="00A60C8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Scaphoideum K-</w:t>
            </w:r>
          </w:p>
          <w:p w14:paraId="3086F4C2" w14:textId="77777777" w:rsidR="008028C1" w:rsidRDefault="008028C1" w:rsidP="00A60C8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C7A8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  <w:p w14:paraId="44688A52" w14:textId="23C23FAE" w:rsidR="008028C1" w:rsidRPr="001C7A84" w:rsidRDefault="008028C1" w:rsidP="00A60C8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798F4F71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62E2E977" w14:textId="77777777" w:rsidR="008028C1" w:rsidRDefault="008028C1" w:rsidP="00A60C8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  <w:p w14:paraId="0617B44C" w14:textId="77777777" w:rsidR="008028C1" w:rsidRDefault="008028C1" w:rsidP="00A60C8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  <w:p w14:paraId="09E79239" w14:textId="36235F9C" w:rsidR="008028C1" w:rsidRPr="001C7A84" w:rsidRDefault="008028C1" w:rsidP="00A60C8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Scaphoideum K-</w:t>
            </w:r>
          </w:p>
          <w:p w14:paraId="13E1450A" w14:textId="77777777" w:rsidR="008028C1" w:rsidRDefault="008028C1" w:rsidP="00A60C8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C7A84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  <w:p w14:paraId="44224A2E" w14:textId="28F479BF" w:rsidR="008028C1" w:rsidRDefault="008028C1" w:rsidP="00A60C81">
            <w:pPr>
              <w:spacing w:after="0" w:line="240" w:lineRule="auto"/>
              <w:ind w:left="-85" w:right="149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  <w:p w14:paraId="72848D5E" w14:textId="77777777" w:rsidR="008028C1" w:rsidRDefault="008028C1" w:rsidP="00A60C8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  <w:p w14:paraId="62303400" w14:textId="77777777" w:rsidR="008028C1" w:rsidRPr="001C7A84" w:rsidRDefault="008028C1" w:rsidP="00A60C8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6E47D0B8" w14:textId="13D65C6E" w:rsidR="008028C1" w:rsidRPr="001C7A84" w:rsidRDefault="008028C1" w:rsidP="00A60C8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Scaphoideum</w:t>
            </w:r>
            <w:r w:rsidRPr="001C7A84">
              <w:rPr>
                <w:rFonts w:ascii="Arial" w:hAnsi="Arial" w:cs="Arial"/>
                <w:color w:val="FFFFFF"/>
                <w:sz w:val="18"/>
                <w:szCs w:val="18"/>
              </w:rPr>
              <w:t xml:space="preserve"> K-</w:t>
            </w:r>
          </w:p>
          <w:p w14:paraId="541F1230" w14:textId="77777777" w:rsidR="008028C1" w:rsidRDefault="008028C1" w:rsidP="00A60C8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C7A84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  <w:p w14:paraId="47099247" w14:textId="21A4B716" w:rsidR="008028C1" w:rsidRPr="001C7A84" w:rsidRDefault="008028C1" w:rsidP="00A60C8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553D9BA3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028C1" w:rsidRPr="001C7A84" w14:paraId="22636D68" w14:textId="77777777" w:rsidTr="00A60C8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F9515E1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57517E7" w14:textId="77777777" w:rsidR="008028C1" w:rsidRPr="001C7A84" w:rsidRDefault="008028C1" w:rsidP="00A60C8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822D77A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BB14600" w14:textId="77777777" w:rsidR="008028C1" w:rsidRPr="001C7A84" w:rsidRDefault="008028C1" w:rsidP="00A60C8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AD7504E" w14:textId="77777777" w:rsidR="008028C1" w:rsidRPr="001C7A84" w:rsidRDefault="008028C1" w:rsidP="00A60C8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130A629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028C1" w:rsidRPr="001C7A84" w14:paraId="2175FF4E" w14:textId="77777777" w:rsidTr="00A60C8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B68E195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1A2F0D0" w14:textId="77777777" w:rsidR="008028C1" w:rsidRPr="001C7A84" w:rsidRDefault="008028C1" w:rsidP="00A60C8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2FD33AE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6B46511" w14:textId="77777777" w:rsidR="008028C1" w:rsidRPr="001C7A84" w:rsidRDefault="008028C1" w:rsidP="00A60C8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1960242" w14:textId="77777777" w:rsidR="008028C1" w:rsidRPr="001C7A84" w:rsidRDefault="008028C1" w:rsidP="00A60C8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2E189F4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028C1" w:rsidRPr="001C7A84" w14:paraId="3A52581C" w14:textId="77777777" w:rsidTr="00A60C8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6D00684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596C2C1" w14:textId="77777777" w:rsidR="008028C1" w:rsidRPr="001C7A84" w:rsidRDefault="008028C1" w:rsidP="00A60C8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3BA46EB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C3F9949" w14:textId="77777777" w:rsidR="008028C1" w:rsidRPr="001C7A84" w:rsidRDefault="008028C1" w:rsidP="00A60C8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EE85F5C" w14:textId="77777777" w:rsidR="008028C1" w:rsidRPr="001C7A84" w:rsidRDefault="008028C1" w:rsidP="00A60C8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39F1E17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028C1" w:rsidRPr="001C7A84" w14:paraId="733F249F" w14:textId="77777777" w:rsidTr="00A60C8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40AF87A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33EB0CAE" w14:textId="77777777" w:rsidR="008028C1" w:rsidRPr="001C7A84" w:rsidRDefault="008028C1" w:rsidP="00A60C8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B523711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7C17686E" w14:textId="77777777" w:rsidR="008028C1" w:rsidRPr="001C7A84" w:rsidRDefault="008028C1" w:rsidP="00A60C8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290E3B53" w14:textId="77777777" w:rsidR="008028C1" w:rsidRPr="001C7A84" w:rsidRDefault="008028C1" w:rsidP="00A60C8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206A044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028C1" w:rsidRPr="001C7A84" w14:paraId="6195DFAE" w14:textId="77777777" w:rsidTr="00A60C8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86CD262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1CFE5B9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FACC82A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287EAEC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34C165B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9028ADC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028C1" w:rsidRPr="001C7A84" w14:paraId="17D3BBE7" w14:textId="77777777" w:rsidTr="00A60C8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DB2F42C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54E0D48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E606010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2524F01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AADC9AE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81EFCC4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028C1" w:rsidRPr="001C7A84" w14:paraId="2B2553B1" w14:textId="77777777" w:rsidTr="00A60C8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0DC5872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8496B0"/>
          </w:tcPr>
          <w:p w14:paraId="1039EADA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8F37415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EB8F6A9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8DB919B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A6DA37B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028C1" w:rsidRPr="001C7A84" w14:paraId="204C41FA" w14:textId="77777777" w:rsidTr="00A60C81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2087502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97DA10C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53982299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0E742E3D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A1E87CB" w14:textId="77777777" w:rsidR="008028C1" w:rsidRPr="001C7A84" w:rsidRDefault="008028C1" w:rsidP="00A60C8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bookmarkEnd w:id="0"/>
    </w:tbl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A610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3834E" w14:textId="77777777" w:rsidR="00F65ECF" w:rsidRDefault="00F65ECF">
      <w:r>
        <w:separator/>
      </w:r>
    </w:p>
  </w:endnote>
  <w:endnote w:type="continuationSeparator" w:id="0">
    <w:p w14:paraId="4BDE7A3A" w14:textId="77777777" w:rsidR="00F65ECF" w:rsidRDefault="00F65ECF">
      <w:r>
        <w:continuationSeparator/>
      </w:r>
    </w:p>
  </w:endnote>
  <w:endnote w:type="continuationNotice" w:id="1">
    <w:p w14:paraId="7CEE006D" w14:textId="77777777" w:rsidR="00F65ECF" w:rsidRDefault="00F65E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B9D68" w14:textId="77777777" w:rsidR="00F65ECF" w:rsidRDefault="00F65ECF"/>
  </w:footnote>
  <w:footnote w:type="continuationSeparator" w:id="0">
    <w:p w14:paraId="4ECE7155" w14:textId="77777777" w:rsidR="00F65ECF" w:rsidRDefault="00F65ECF">
      <w:r>
        <w:continuationSeparator/>
      </w:r>
    </w:p>
  </w:footnote>
  <w:footnote w:type="continuationNotice" w:id="1">
    <w:p w14:paraId="5A49A3D9" w14:textId="77777777" w:rsidR="00F65ECF" w:rsidRDefault="00F65E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0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1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8F0EADE8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0AC8FE42" w:tentative="1">
      <w:start w:val="1"/>
      <w:numFmt w:val="lowerLetter"/>
      <w:lvlText w:val="%2."/>
      <w:lvlJc w:val="left"/>
      <w:pPr>
        <w:ind w:left="1080" w:hanging="360"/>
      </w:pPr>
    </w:lvl>
    <w:lvl w:ilvl="2" w:tplc="CDE4227C" w:tentative="1">
      <w:start w:val="1"/>
      <w:numFmt w:val="lowerRoman"/>
      <w:lvlText w:val="%3."/>
      <w:lvlJc w:val="right"/>
      <w:pPr>
        <w:ind w:left="1800" w:hanging="180"/>
      </w:pPr>
    </w:lvl>
    <w:lvl w:ilvl="3" w:tplc="7318E5AA" w:tentative="1">
      <w:start w:val="1"/>
      <w:numFmt w:val="decimal"/>
      <w:lvlText w:val="%4."/>
      <w:lvlJc w:val="left"/>
      <w:pPr>
        <w:ind w:left="2520" w:hanging="360"/>
      </w:pPr>
    </w:lvl>
    <w:lvl w:ilvl="4" w:tplc="623AE366" w:tentative="1">
      <w:start w:val="1"/>
      <w:numFmt w:val="lowerLetter"/>
      <w:lvlText w:val="%5."/>
      <w:lvlJc w:val="left"/>
      <w:pPr>
        <w:ind w:left="3240" w:hanging="360"/>
      </w:pPr>
    </w:lvl>
    <w:lvl w:ilvl="5" w:tplc="6AE4334E" w:tentative="1">
      <w:start w:val="1"/>
      <w:numFmt w:val="lowerRoman"/>
      <w:lvlText w:val="%6."/>
      <w:lvlJc w:val="right"/>
      <w:pPr>
        <w:ind w:left="3960" w:hanging="180"/>
      </w:pPr>
    </w:lvl>
    <w:lvl w:ilvl="6" w:tplc="9C1A160C" w:tentative="1">
      <w:start w:val="1"/>
      <w:numFmt w:val="decimal"/>
      <w:lvlText w:val="%7."/>
      <w:lvlJc w:val="left"/>
      <w:pPr>
        <w:ind w:left="4680" w:hanging="360"/>
      </w:pPr>
    </w:lvl>
    <w:lvl w:ilvl="7" w:tplc="2EA28172" w:tentative="1">
      <w:start w:val="1"/>
      <w:numFmt w:val="lowerLetter"/>
      <w:lvlText w:val="%8."/>
      <w:lvlJc w:val="left"/>
      <w:pPr>
        <w:ind w:left="5400" w:hanging="360"/>
      </w:pPr>
    </w:lvl>
    <w:lvl w:ilvl="8" w:tplc="7C1EF36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72A0E43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1B6C6010" w:tentative="1">
      <w:start w:val="1"/>
      <w:numFmt w:val="lowerLetter"/>
      <w:lvlText w:val="%2."/>
      <w:lvlJc w:val="left"/>
      <w:pPr>
        <w:ind w:left="1080" w:hanging="360"/>
      </w:pPr>
    </w:lvl>
    <w:lvl w:ilvl="2" w:tplc="B4D2809E" w:tentative="1">
      <w:start w:val="1"/>
      <w:numFmt w:val="lowerRoman"/>
      <w:lvlText w:val="%3."/>
      <w:lvlJc w:val="right"/>
      <w:pPr>
        <w:ind w:left="1800" w:hanging="180"/>
      </w:pPr>
    </w:lvl>
    <w:lvl w:ilvl="3" w:tplc="B8866676" w:tentative="1">
      <w:start w:val="1"/>
      <w:numFmt w:val="decimal"/>
      <w:lvlText w:val="%4."/>
      <w:lvlJc w:val="left"/>
      <w:pPr>
        <w:ind w:left="2520" w:hanging="360"/>
      </w:pPr>
    </w:lvl>
    <w:lvl w:ilvl="4" w:tplc="3C7CC9E6" w:tentative="1">
      <w:start w:val="1"/>
      <w:numFmt w:val="lowerLetter"/>
      <w:lvlText w:val="%5."/>
      <w:lvlJc w:val="left"/>
      <w:pPr>
        <w:ind w:left="3240" w:hanging="360"/>
      </w:pPr>
    </w:lvl>
    <w:lvl w:ilvl="5" w:tplc="24369AB2" w:tentative="1">
      <w:start w:val="1"/>
      <w:numFmt w:val="lowerRoman"/>
      <w:lvlText w:val="%6."/>
      <w:lvlJc w:val="right"/>
      <w:pPr>
        <w:ind w:left="3960" w:hanging="180"/>
      </w:pPr>
    </w:lvl>
    <w:lvl w:ilvl="6" w:tplc="3D6A9410" w:tentative="1">
      <w:start w:val="1"/>
      <w:numFmt w:val="decimal"/>
      <w:lvlText w:val="%7."/>
      <w:lvlJc w:val="left"/>
      <w:pPr>
        <w:ind w:left="4680" w:hanging="360"/>
      </w:pPr>
    </w:lvl>
    <w:lvl w:ilvl="7" w:tplc="BA1A2E62" w:tentative="1">
      <w:start w:val="1"/>
      <w:numFmt w:val="lowerLetter"/>
      <w:lvlText w:val="%8."/>
      <w:lvlJc w:val="left"/>
      <w:pPr>
        <w:ind w:left="5400" w:hanging="360"/>
      </w:pPr>
    </w:lvl>
    <w:lvl w:ilvl="8" w:tplc="D160D3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A45856A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DB3046B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EC03C1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3AA4BB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678F9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94867F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E2A54F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A47C0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C02F43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42901920">
    <w:abstractNumId w:val="20"/>
  </w:num>
  <w:num w:numId="2" w16cid:durableId="500050978">
    <w:abstractNumId w:val="15"/>
  </w:num>
  <w:num w:numId="3" w16cid:durableId="206796434">
    <w:abstractNumId w:val="0"/>
  </w:num>
  <w:num w:numId="4" w16cid:durableId="1659964011">
    <w:abstractNumId w:val="6"/>
  </w:num>
  <w:num w:numId="5" w16cid:durableId="106701381">
    <w:abstractNumId w:val="18"/>
  </w:num>
  <w:num w:numId="6" w16cid:durableId="337734893">
    <w:abstractNumId w:val="2"/>
  </w:num>
  <w:num w:numId="7" w16cid:durableId="266355791">
    <w:abstractNumId w:val="12"/>
  </w:num>
  <w:num w:numId="8" w16cid:durableId="301929562">
    <w:abstractNumId w:val="9"/>
  </w:num>
  <w:num w:numId="9" w16cid:durableId="778647287">
    <w:abstractNumId w:val="1"/>
  </w:num>
  <w:num w:numId="10" w16cid:durableId="2026250484">
    <w:abstractNumId w:val="1"/>
  </w:num>
  <w:num w:numId="11" w16cid:durableId="479618136">
    <w:abstractNumId w:val="3"/>
  </w:num>
  <w:num w:numId="12" w16cid:durableId="724837490">
    <w:abstractNumId w:val="4"/>
  </w:num>
  <w:num w:numId="13" w16cid:durableId="1269386105">
    <w:abstractNumId w:val="14"/>
  </w:num>
  <w:num w:numId="14" w16cid:durableId="701054804">
    <w:abstractNumId w:val="10"/>
  </w:num>
  <w:num w:numId="15" w16cid:durableId="620649555">
    <w:abstractNumId w:val="7"/>
  </w:num>
  <w:num w:numId="16" w16cid:durableId="1244797920">
    <w:abstractNumId w:val="13"/>
  </w:num>
  <w:num w:numId="17" w16cid:durableId="440538883">
    <w:abstractNumId w:val="5"/>
  </w:num>
  <w:num w:numId="18" w16cid:durableId="681663866">
    <w:abstractNumId w:val="11"/>
  </w:num>
  <w:num w:numId="19" w16cid:durableId="2113160664">
    <w:abstractNumId w:val="19"/>
  </w:num>
  <w:num w:numId="20" w16cid:durableId="20327524">
    <w:abstractNumId w:val="16"/>
  </w:num>
  <w:num w:numId="21" w16cid:durableId="973752739">
    <w:abstractNumId w:val="8"/>
  </w:num>
  <w:num w:numId="22" w16cid:durableId="11424296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0A4E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00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468B5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5F92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44BE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3706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28C1"/>
    <w:rsid w:val="00821A1B"/>
    <w:rsid w:val="008262E9"/>
    <w:rsid w:val="00827E69"/>
    <w:rsid w:val="00835C4D"/>
    <w:rsid w:val="00840E1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5D6"/>
    <w:rsid w:val="008C4B27"/>
    <w:rsid w:val="008C7F2A"/>
    <w:rsid w:val="008E36F8"/>
    <w:rsid w:val="008E4107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2D5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5F47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878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5ECF"/>
    <w:rsid w:val="00F86F47"/>
    <w:rsid w:val="00F90B64"/>
    <w:rsid w:val="00FA70B4"/>
    <w:rsid w:val="00FB2F0F"/>
    <w:rsid w:val="00FB5086"/>
    <w:rsid w:val="00FB5411"/>
    <w:rsid w:val="00FB6273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C385A33F-9799-446A-B7E0-EE0075DEB68B}" type="presOf" srcId="{D813EA76-4FD3-4C15-BFBC-B1DF43B29666}" destId="{4784DBD1-3CBE-41A8-A2C7-CF088F838C79}" srcOrd="0" destOrd="0" presId="urn:microsoft.com/office/officeart/2005/8/layout/hChevron3"/>
    <dgm:cxn modelId="{9B83CA4C-4BF8-41CB-B479-3B1FF9545FB2}" type="presOf" srcId="{7D55B2F1-F7F7-4A6B-AFB0-F846FDB634B5}" destId="{E13D0391-DAD9-4B61-AB66-3FA48A4F7006}" srcOrd="0" destOrd="0" presId="urn:microsoft.com/office/officeart/2005/8/layout/hChevron3"/>
    <dgm:cxn modelId="{01329656-77EC-4D6D-91F1-2BC9A3DA35EB}" type="presOf" srcId="{B73EA016-5B5E-4372-8AFF-E16F061CFA05}" destId="{1F6A0B97-83F0-4189-B0CB-00156B0AC153}" srcOrd="0" destOrd="0" presId="urn:microsoft.com/office/officeart/2005/8/layout/hChevron3"/>
    <dgm:cxn modelId="{C1BEECBE-D00F-4C49-91D6-95596A309E63}" type="presOf" srcId="{72C3C3E7-AFE7-48AF-A84A-F5F4B462ABCE}" destId="{AD4E5296-B06F-4F82-9CB5-F741BF6BFCC1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5FAECBC4-8EB4-44DD-B584-1C1855B99D47}" type="presOf" srcId="{548E9FD9-7371-42E5-8C31-C03B33C90BF7}" destId="{6CE68A43-9C69-4212-AF24-9AFEE7CA1715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03222119-5FB8-4E8C-8788-7E94DBF3FD34}" type="presParOf" srcId="{1F6A0B97-83F0-4189-B0CB-00156B0AC153}" destId="{4784DBD1-3CBE-41A8-A2C7-CF088F838C79}" srcOrd="0" destOrd="0" presId="urn:microsoft.com/office/officeart/2005/8/layout/hChevron3"/>
    <dgm:cxn modelId="{B8E11505-51CE-46C7-9E07-52721F82691A}" type="presParOf" srcId="{1F6A0B97-83F0-4189-B0CB-00156B0AC153}" destId="{37D14BC8-3203-463C-9804-9B3B86B621FF}" srcOrd="1" destOrd="0" presId="urn:microsoft.com/office/officeart/2005/8/layout/hChevron3"/>
    <dgm:cxn modelId="{EB383118-5F32-415F-BEBF-23711815CBD9}" type="presParOf" srcId="{1F6A0B97-83F0-4189-B0CB-00156B0AC153}" destId="{E13D0391-DAD9-4B61-AB66-3FA48A4F7006}" srcOrd="2" destOrd="0" presId="urn:microsoft.com/office/officeart/2005/8/layout/hChevron3"/>
    <dgm:cxn modelId="{F460016A-4562-4D55-807F-7191C7CB2E77}" type="presParOf" srcId="{1F6A0B97-83F0-4189-B0CB-00156B0AC153}" destId="{F9271109-4339-4036-9126-150629D10456}" srcOrd="3" destOrd="0" presId="urn:microsoft.com/office/officeart/2005/8/layout/hChevron3"/>
    <dgm:cxn modelId="{C23F9CA4-79E1-4FFA-B3C0-E02660853EA4}" type="presParOf" srcId="{1F6A0B97-83F0-4189-B0CB-00156B0AC153}" destId="{AD4E5296-B06F-4F82-9CB5-F741BF6BFCC1}" srcOrd="4" destOrd="0" presId="urn:microsoft.com/office/officeart/2005/8/layout/hChevron3"/>
    <dgm:cxn modelId="{85FB8804-2204-4181-9DFB-8B226DAA937E}" type="presParOf" srcId="{1F6A0B97-83F0-4189-B0CB-00156B0AC153}" destId="{99F7A086-6C98-4385-8FFE-3337C1F24694}" srcOrd="5" destOrd="0" presId="urn:microsoft.com/office/officeart/2005/8/layout/hChevron3"/>
    <dgm:cxn modelId="{DF02BC73-4301-4545-8F62-A3F60E118BB9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</TotalTime>
  <Pages>2</Pages>
  <Words>254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1601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Scaphoideum (867000B)</dc:title>
  <dc:subject/>
  <dc:creator>patrik.jens.johansson@vgregion.se</dc:creator>
  <keywords/>
  <lastModifiedBy>Ulrica Sehlberg</lastModifiedBy>
  <revision>13</revision>
  <lastPrinted>2016-03-31T10:56:00.0000000Z</lastPrinted>
  <dcterms:created xsi:type="dcterms:W3CDTF">2022-05-18T04:22:00.0000000Z</dcterms:created>
  <dcterms:modified xsi:type="dcterms:W3CDTF">2025-03-25T10:13:00.0000000Z</dcterms:modified>
</coreProperties>
</file>