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8E91B" w14:textId="77777777" w:rsidR="000E49D4" w:rsidRDefault="000E49D4" w:rsidP="00E55A5F">
      <w:pPr>
        <w:pStyle w:val="Heading2"/>
        <w:ind w:right="-1844"/>
        <w:sectPr w:rsidR="000E49D4" w:rsidSect="000E49D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884118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7F5808B" w14:textId="089B39A4" w:rsidR="000E49D4" w:rsidRPr="000E49D4" w:rsidRDefault="001F0614" w:rsidP="6F313699">
      <w:pPr>
        <w:pStyle w:val="Heading1"/>
        <w:ind w:left="0"/>
        <w:rPr>
          <w:sz w:val="18"/>
          <w:szCs w:val="18"/>
          <w:lang w:val="de-DE"/>
        </w:rPr>
      </w:pPr>
      <w:r w:rsidRPr="6F313699">
        <w:rPr>
          <w:lang w:val="de-DE"/>
        </w:rPr>
        <w:t xml:space="preserve">DT </w:t>
      </w:r>
      <w:r w:rsidR="00BD5FB4" w:rsidRPr="6F313699">
        <w:rPr>
          <w:lang w:val="de-DE"/>
        </w:rPr>
        <w:t>Tyreoidea, p</w:t>
      </w:r>
      <w:r w:rsidRPr="6F313699">
        <w:rPr>
          <w:lang w:val="de-DE"/>
        </w:rPr>
        <w:t>aratyreoidea</w:t>
      </w:r>
      <w:r w:rsidR="00BD5FB4" w:rsidRPr="6F313699">
        <w:rPr>
          <w:lang w:val="de-DE"/>
        </w:rPr>
        <w:t xml:space="preserve"> </w:t>
      </w:r>
      <w:r w:rsidR="535E3F4F" w:rsidRPr="6F313699">
        <w:rPr>
          <w:lang w:val="de-DE"/>
        </w:rPr>
        <w:t>K-/K+</w:t>
      </w:r>
      <w:r w:rsidR="00BD5FB4" w:rsidRPr="6F313699">
        <w:rPr>
          <w:lang w:val="de-DE"/>
        </w:rPr>
        <w:t xml:space="preserve"> flerfas</w:t>
      </w:r>
      <w:r w:rsidR="00E55A5F">
        <w:rPr>
          <w:lang w:val="de-DE"/>
        </w:rPr>
        <w:t xml:space="preserve"> </w:t>
      </w:r>
      <w:r w:rsidRPr="6F313699">
        <w:rPr>
          <w:lang w:val="de-DE"/>
        </w:rPr>
        <w:t>(819</w:t>
      </w:r>
      <w:r w:rsidR="003A7CC7" w:rsidRPr="6F313699">
        <w:rPr>
          <w:lang w:val="de-DE"/>
        </w:rPr>
        <w:t>9</w:t>
      </w:r>
      <w:r w:rsidRPr="6F313699">
        <w:rPr>
          <w:lang w:val="de-DE"/>
        </w:rPr>
        <w:t>02)</w:t>
      </w:r>
    </w:p>
    <w:p w14:paraId="305141AB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851098C" w14:textId="362A9951" w:rsidR="000E49D4" w:rsidRPr="000E49D4" w:rsidRDefault="001F0614" w:rsidP="001F0614">
      <w:pPr>
        <w:pStyle w:val="Heading2"/>
        <w:ind w:left="0"/>
      </w:pPr>
      <w:r>
        <w:t>Förändringar</w:t>
      </w:r>
      <w:r w:rsidR="000E49D4" w:rsidRPr="000E49D4">
        <w:t xml:space="preserve"> i denna version</w:t>
      </w:r>
    </w:p>
    <w:p w14:paraId="17E82431" w14:textId="171AB1C3" w:rsidR="000E49D4" w:rsidRPr="000E49D4" w:rsidRDefault="00E2793F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Metoden ändrat </w:t>
      </w:r>
      <w:r w:rsidR="00241281">
        <w:rPr>
          <w:rFonts w:ascii="Arial" w:hAnsi="Arial" w:cs="Arial"/>
          <w:sz w:val="18"/>
          <w:szCs w:val="18"/>
        </w:rPr>
        <w:t>metodnamn.</w:t>
      </w:r>
    </w:p>
    <w:p w14:paraId="3FC12798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018CA1B" w14:textId="77777777" w:rsidR="000E49D4" w:rsidRPr="000E49D4" w:rsidRDefault="000E49D4" w:rsidP="001F0614">
      <w:pPr>
        <w:pStyle w:val="Heading2"/>
        <w:ind w:left="0"/>
      </w:pPr>
      <w:r w:rsidRPr="000E49D4">
        <w:t>Syfte</w:t>
      </w:r>
    </w:p>
    <w:p w14:paraId="020E707D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E49D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EFE167E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4B1CA9F" w14:textId="77777777" w:rsidR="000E49D4" w:rsidRPr="000E49D4" w:rsidRDefault="000E49D4" w:rsidP="001F0614">
      <w:pPr>
        <w:pStyle w:val="Heading2"/>
        <w:ind w:left="0"/>
      </w:pPr>
      <w:r w:rsidRPr="000E49D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E49D4" w:rsidRPr="000E49D4" w14:paraId="6874E7E3" w14:textId="77777777" w:rsidTr="0086271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63B7276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04706F9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Lokalisation av paratyreoideaadenom, när scintigrafi och/eller ultraljud varit inkonklusivt.</w:t>
            </w:r>
          </w:p>
        </w:tc>
      </w:tr>
      <w:tr w:rsidR="000E49D4" w:rsidRPr="000E49D4" w14:paraId="355288BE" w14:textId="77777777" w:rsidTr="008627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7F0E3F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66D8F8" w14:textId="0B31C726" w:rsidR="000E49D4" w:rsidRPr="000E49D4" w:rsidRDefault="000E49D4" w:rsidP="000E49D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0E49D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0E49D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79E7231" w14:textId="77777777" w:rsidR="000E49D4" w:rsidRPr="000E49D4" w:rsidRDefault="000E49D4" w:rsidP="000E49D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PVK, helst grön. Helst i höger arm.</w:t>
            </w:r>
          </w:p>
          <w:p w14:paraId="248FA24F" w14:textId="77777777" w:rsidR="000E49D4" w:rsidRPr="000E49D4" w:rsidRDefault="000E49D4" w:rsidP="000E49D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0E49D4" w:rsidRPr="000E49D4" w14:paraId="359C3B6E" w14:textId="77777777" w:rsidTr="008627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54A4E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C4747D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E49D4" w:rsidRPr="000E49D4" w14:paraId="5932AC04" w14:textId="77777777" w:rsidTr="008627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A0BE8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2B9490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Omnipaque 350 mg I/ml enligt OmniJect ”Paratyreoidea”.</w:t>
            </w:r>
          </w:p>
        </w:tc>
      </w:tr>
      <w:tr w:rsidR="000E49D4" w:rsidRPr="000E49D4" w14:paraId="501EC34A" w14:textId="77777777" w:rsidTr="008627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FDEA9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1CCA1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7280BEA5" w14:textId="0E61F96E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E49D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E49D4" w:rsidRPr="000E49D4" w14:paraId="43F8B39F" w14:textId="77777777" w:rsidTr="008627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4736D7C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DFFFA35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02E76BC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118DB59C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047CD4B4" w14:textId="77777777" w:rsidR="000E49D4" w:rsidRPr="000E49D4" w:rsidRDefault="000E49D4" w:rsidP="000E49D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370FA992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30753EF" w14:textId="77777777" w:rsidR="001F0614" w:rsidRDefault="001F061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EE904AD" w14:textId="4054DF4D" w:rsidR="000E49D4" w:rsidRPr="000E49D4" w:rsidRDefault="000E49D4" w:rsidP="001F0614">
      <w:pPr>
        <w:pStyle w:val="Heading2"/>
        <w:ind w:left="0"/>
      </w:pPr>
      <w:r w:rsidRPr="000E49D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0E49D4" w:rsidRPr="000E49D4" w14:paraId="46E2C956" w14:textId="77777777" w:rsidTr="000E49D4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7C655B5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19D6228" wp14:editId="5DCB403E">
                  <wp:extent cx="4037991" cy="809625"/>
                  <wp:effectExtent l="0" t="0" r="38735" b="0"/>
                  <wp:docPr id="13" name="Diagram 1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6E8B4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96C6EB4" wp14:editId="2FDFC39D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473075</wp:posOffset>
                      </wp:positionV>
                      <wp:extent cx="410210" cy="575310"/>
                      <wp:effectExtent l="0" t="0" r="8890" b="0"/>
                      <wp:wrapNone/>
                      <wp:docPr id="1" name="Upp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753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4F908F" w14:textId="77777777" w:rsidR="000E49D4" w:rsidRPr="0066567D" w:rsidRDefault="000E49D4" w:rsidP="00BF656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6C6EB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4" o:spid="_x0000_s1026" type="#_x0000_t68" style="position:absolute;left:0;text-align:left;margin-left:14.95pt;margin-top:37.25pt;width:32.3pt;height:45.3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" adj="7701" fillcolor="red" stroked="f" strokeweight="1pt">
                      <v:textbox inset="1mm,1mm,1mm,1mm">
                        <w:txbxContent>
                          <w:p w14:paraId="3D4F908F" w14:textId="77777777" w:rsidR="000E49D4" w:rsidRPr="0066567D" w:rsidRDefault="000E49D4" w:rsidP="00BF656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66017CE" wp14:editId="1F7E1567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473075</wp:posOffset>
                      </wp:positionV>
                      <wp:extent cx="1362710" cy="587375"/>
                      <wp:effectExtent l="19050" t="19050" r="27940" b="2222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2710" cy="5874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0A4263B9">
                    <v:rect id="Rektangel 3" style="position:absolute;margin-left:1.4pt;margin-top:37.25pt;width:107.3pt;height:4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156417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"/>
                  </w:pict>
                </mc:Fallback>
              </mc:AlternateContent>
            </w: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307C28C" wp14:editId="1BBF3C32">
                      <wp:simplePos x="0" y="0"/>
                      <wp:positionH relativeFrom="column">
                        <wp:posOffset>741045</wp:posOffset>
                      </wp:positionH>
                      <wp:positionV relativeFrom="paragraph">
                        <wp:posOffset>315595</wp:posOffset>
                      </wp:positionV>
                      <wp:extent cx="410210" cy="1148715"/>
                      <wp:effectExtent l="0" t="0" r="8890" b="0"/>
                      <wp:wrapNone/>
                      <wp:docPr id="7" name="Upp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14871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617B08" w14:textId="77777777" w:rsidR="000E49D4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22B9D5F9" w14:textId="77777777" w:rsidR="000E49D4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4E5272CB" w14:textId="77777777" w:rsidR="000E49D4" w:rsidRPr="0066567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07C28C" id="Upp 7" o:spid="_x0000_s1027" type="#_x0000_t68" style="position:absolute;left:0;text-align:left;margin-left:58.35pt;margin-top:24.85pt;width:32.3pt;height:90.4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" adj="3857" fillcolor="#c00000" stroked="f" strokeweight="1pt">
                      <v:textbox inset="1mm,1mm,1mm,1mm">
                        <w:txbxContent>
                          <w:p w14:paraId="5C617B08" w14:textId="77777777" w:rsidR="000E49D4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22B9D5F9" w14:textId="77777777" w:rsidR="000E49D4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4E5272CB" w14:textId="77777777" w:rsidR="000E49D4" w:rsidRPr="0066567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274FAA5" wp14:editId="2CC0536D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312420</wp:posOffset>
                      </wp:positionV>
                      <wp:extent cx="1362710" cy="1166495"/>
                      <wp:effectExtent l="19050" t="19050" r="27940" b="1460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2710" cy="116684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62D0D45C">
                    <v:rect id="Rektangel 8" style="position:absolute;margin-left:1.65pt;margin-top:24.6pt;width:107.3pt;height:91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190063A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"/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w:drawing>
                <wp:inline distT="0" distB="0" distL="0" distR="0" wp14:anchorId="694D3B03" wp14:editId="52DDC7B1">
                  <wp:extent cx="1403321" cy="1653303"/>
                  <wp:effectExtent l="0" t="0" r="6985" b="4445"/>
                  <wp:docPr id="2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1700103" name=""/>
                          <pic:cNvPicPr/>
                        </pic:nvPicPr>
                        <pic:blipFill>
                          <a:blip r:embed="rId24"/>
                          <a:srcRect l="6451" t="1866" r="35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6756" cy="16926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49D4" w:rsidRPr="000E49D4" w14:paraId="3D33210D" w14:textId="77777777" w:rsidTr="000E49D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552C33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3178F5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E3A4B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210C95D9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6D87D36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EC4FA0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Orbitas underkant – nedanför carina.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B94EB0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E49D4" w:rsidRPr="000E49D4" w14:paraId="34BD3370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7ADD6C7C" w14:textId="77777777" w:rsidR="000E49D4" w:rsidRPr="000E49D4" w:rsidRDefault="000E49D4" w:rsidP="000E49D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B97DC4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0E49D4">
              <w:rPr>
                <w:rFonts w:ascii="Arial" w:hAnsi="Arial" w:cs="Arial"/>
                <w:sz w:val="18"/>
                <w:szCs w:val="18"/>
              </w:rPr>
              <w:t xml:space="preserve"> Sternoclavicularleden – hakspetsen (hela tyreoidea skall vara med).</w:t>
            </w:r>
          </w:p>
          <w:p w14:paraId="2BE9E31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6B8A5CB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73CAB96F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596B2F98" w14:textId="77777777" w:rsidR="000E49D4" w:rsidRPr="000E49D4" w:rsidRDefault="000E49D4" w:rsidP="000E49D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00DC73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0E49D4">
              <w:rPr>
                <w:rFonts w:ascii="Arial" w:hAnsi="Arial" w:cs="Arial"/>
                <w:sz w:val="18"/>
                <w:szCs w:val="18"/>
              </w:rPr>
              <w:t xml:space="preserve"> Carina – käkvinkeln.</w:t>
            </w:r>
          </w:p>
          <w:p w14:paraId="2BA1540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20E3A9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E49D4" w:rsidRPr="000E49D4" w14:paraId="49B25747" w14:textId="77777777" w:rsidTr="000E49D4">
        <w:trPr>
          <w:trHeight w:val="227"/>
        </w:trPr>
        <w:tc>
          <w:tcPr>
            <w:tcW w:w="1950" w:type="dxa"/>
            <w:shd w:val="clear" w:color="auto" w:fill="FFFFFF"/>
          </w:tcPr>
          <w:p w14:paraId="4338DEDF" w14:textId="77777777" w:rsidR="000E49D4" w:rsidRPr="000E49D4" w:rsidRDefault="000E49D4" w:rsidP="000E49D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 venfas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7CADB1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0E49D4">
              <w:rPr>
                <w:rFonts w:ascii="Arial" w:hAnsi="Arial" w:cs="Arial"/>
                <w:sz w:val="18"/>
                <w:szCs w:val="18"/>
              </w:rPr>
              <w:t xml:space="preserve"> Carina – käkvinkeln.</w:t>
            </w:r>
          </w:p>
          <w:p w14:paraId="3C44DA07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86D0700" w14:textId="77777777" w:rsidR="000E49D4" w:rsidRPr="000E49D4" w:rsidRDefault="000E49D4" w:rsidP="000E49D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EF89679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1B1771A" w14:textId="77777777" w:rsidR="000E49D4" w:rsidRPr="000E49D4" w:rsidRDefault="000E49D4" w:rsidP="00BF656C">
      <w:pPr>
        <w:pStyle w:val="Heading2"/>
        <w:ind w:left="0"/>
      </w:pPr>
      <w:r w:rsidRPr="000E49D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0E49D4" w:rsidRPr="000E49D4" w14:paraId="68D31AAA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32DD7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A65E5F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34CC4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142B6D5" wp14:editId="176CC194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33DC54C" w14:textId="77777777" w:rsidR="000E49D4" w:rsidRPr="0066567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42B6D5" id="Upp 19" o:spid="_x0000_s1028" type="#_x0000_t68" style="position:absolute;left:0;text-align:left;margin-left:44.5pt;margin-top:67.85pt;width:32.3pt;height:51.75pt;rotation:5007798fd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PtnMqd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533DC54C" w14:textId="77777777" w:rsidR="000E49D4" w:rsidRPr="0066567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24B0715" wp14:editId="535B92E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46466268">
                    <v:line id="Rak 15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2pt,47.4pt" to="109.5pt,70.4pt" w14:anchorId="3A62D9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>
                      <v:stroke joinstyle="miter"/>
                    </v:lin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B20C0A6" wp14:editId="328B9ABD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10E950C0">
                    <v:line id="Rak 1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6.45pt,1.9pt" to="94.65pt,120.5pt" w14:anchorId="0EAAB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0BC1702" wp14:editId="3ACB731B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D08214" w14:textId="77777777" w:rsidR="000E49D4" w:rsidRPr="0066564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BC170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14.7pt;margin-top:18.1pt;width:32.25pt;height:45.35pt;rotation:-728666fd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7FD08214" w14:textId="77777777" w:rsidR="000E49D4" w:rsidRPr="0066564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w:drawing>
                <wp:inline distT="0" distB="0" distL="0" distR="0" wp14:anchorId="2A0BA24F" wp14:editId="1B5E7FD3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E8E014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35A944D" wp14:editId="14F80EDD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0AF03D" w14:textId="77777777" w:rsidR="000E49D4" w:rsidRPr="0066567D" w:rsidRDefault="000E49D4" w:rsidP="00F95F5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5A944D" id="Upp 22" o:spid="_x0000_s1030" type="#_x0000_t68" style="position:absolute;left:0;text-align:left;margin-left:18.2pt;margin-top:39.7pt;width:32.3pt;height:44.1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L/QZL1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1A0AF03D" w14:textId="77777777" w:rsidR="000E49D4" w:rsidRPr="0066567D" w:rsidRDefault="000E49D4" w:rsidP="00F95F5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B5EF34E" wp14:editId="54A8A198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3B00D047">
                    <v:line id="Rak 21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6.65pt,-.4pt" to="58.4pt,120.55pt" w14:anchorId="72BDE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>
                      <v:stroke joinstyle="miter"/>
                    </v:line>
                  </w:pict>
                </mc:Fallback>
              </mc:AlternateContent>
            </w:r>
            <w:r w:rsidRPr="000E49D4">
              <w:rPr>
                <w:noProof/>
                <w:szCs w:val="20"/>
              </w:rPr>
              <w:drawing>
                <wp:inline distT="0" distB="0" distL="0" distR="0" wp14:anchorId="644C2F24" wp14:editId="59B959A2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49D4" w:rsidRPr="000E49D4" w14:paraId="1DA104F7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5B2ECD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358C7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200 mm.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D5B65B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659C9D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42F53193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54832A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CAF51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2A8DA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897FB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E49D4" w:rsidRPr="000E49D4" w14:paraId="34185080" w14:textId="77777777" w:rsidTr="000E49D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37BA0C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D2E97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5E53AD3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4B29AE5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91112E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0EC13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3D50456" w14:textId="77777777" w:rsidR="000E49D4" w:rsidRPr="000E49D4" w:rsidRDefault="000E49D4" w:rsidP="000E49D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E1415CF" w14:textId="77777777" w:rsidR="000E49D4" w:rsidRPr="000E49D4" w:rsidRDefault="000E49D4" w:rsidP="00BF656C">
      <w:pPr>
        <w:pStyle w:val="Heading2"/>
        <w:ind w:left="0"/>
      </w:pPr>
      <w:r w:rsidRPr="000E49D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E49D4" w:rsidRPr="000E49D4" w14:paraId="59F3CF1E" w14:textId="77777777" w:rsidTr="00241281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395736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778072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2B78F3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FD998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0E49D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F7AF80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14AB1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E49D4" w:rsidRPr="000E49D4" w14:paraId="0FC70E6D" w14:textId="77777777" w:rsidTr="0024128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5D9C38" w14:textId="77777777" w:rsidR="000E49D4" w:rsidRPr="000E49D4" w:rsidRDefault="000E49D4" w:rsidP="000E49D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3F06E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F7CD5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8E4AA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D257F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853EC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E49D4" w:rsidRPr="000E49D4" w14:paraId="59B0B21E" w14:textId="77777777" w:rsidTr="0024128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8117CE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7B1A1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5DA6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B84B4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2DB76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E253A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E49D4" w:rsidRPr="000E49D4" w14:paraId="3D1F11FB" w14:textId="77777777" w:rsidTr="0024128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AAE116C" w14:textId="77777777" w:rsidR="000E49D4" w:rsidRPr="000E49D4" w:rsidRDefault="000E49D4" w:rsidP="000E49D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DF44F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664ED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EB590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37A5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23883A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67B260F2" w14:textId="77777777" w:rsidTr="0024128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C019722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0FE21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619E8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0BFC9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E5C1E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4CE32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15E1600B" w14:textId="77777777" w:rsidTr="0024128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3E1CC6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E2B13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B6852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1EAC5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C56B0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9A7CFF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3BDC36AC" w14:textId="77777777" w:rsidTr="0024128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2E3368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76D31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8D80B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90998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5F3CE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AFD71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E49D4" w:rsidRPr="000E49D4" w14:paraId="77557A94" w14:textId="77777777" w:rsidTr="0024128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A2A34BC" w14:textId="77777777" w:rsidR="000E49D4" w:rsidRPr="000E49D4" w:rsidRDefault="000E49D4" w:rsidP="000E49D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Paratyreoidea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35D86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BAD10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F2314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58E63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88527D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0632B72A" w14:textId="77777777" w:rsidTr="0024128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4C710F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9A188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AACE5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BB231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E313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FF3C75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58FCCD40" w14:textId="77777777" w:rsidTr="0024128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A96AF9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79AC7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D9710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D1C45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65997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BE3B7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E49D4" w:rsidRPr="000E49D4" w14:paraId="5F243940" w14:textId="77777777" w:rsidTr="0024128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5AFBEB" w14:textId="77777777" w:rsidR="000E49D4" w:rsidRPr="000E49D4" w:rsidRDefault="000E49D4" w:rsidP="000E49D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7F6740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A8C5E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BD564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A4E64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823C40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E49D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E49D4" w:rsidRPr="000E49D4" w14:paraId="7C44E1C3" w14:textId="77777777" w:rsidTr="008627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B53DFF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1808C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15630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85E2B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58072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187B7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E49D4" w:rsidRPr="000E49D4" w14:paraId="1BA9A162" w14:textId="77777777" w:rsidTr="008627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95E0C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DC7A7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53418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04F1F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C4682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DB7F26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49D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5A0F881" w14:textId="77777777" w:rsidR="000E49D4" w:rsidRPr="000E49D4" w:rsidRDefault="000E49D4" w:rsidP="000E49D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302D9E" w14:textId="77777777" w:rsidR="00BF656C" w:rsidRDefault="00BF656C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1B6A46C8" w14:textId="05834664" w:rsidR="000E49D4" w:rsidRPr="000E49D4" w:rsidRDefault="000E49D4" w:rsidP="00BF656C">
      <w:pPr>
        <w:pStyle w:val="Heading2"/>
        <w:ind w:left="0"/>
      </w:pPr>
      <w:r w:rsidRPr="000E49D4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E49D4" w:rsidRPr="000E49D4" w14:paraId="593EEFFA" w14:textId="77777777" w:rsidTr="000E49D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72A18EF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50B5E1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0258D5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BAB4B0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569DC8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3DCDB3DA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893318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E49D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07A016D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K-</w:t>
            </w:r>
          </w:p>
          <w:p w14:paraId="7395870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  <w:p w14:paraId="4A6A7FA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2B0B8D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00AFAAE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E3D477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FECC79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9B1421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2042726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02CD7C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35EC3C3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2588DAD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0E40637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35962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0937DF17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7984B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BE4539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1689BA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284BE7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F4CF0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BB75840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C149C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214D6E30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7624A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2684C4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643B33C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3FE468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2A3AE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238B6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5A90C6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50D2E74A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88E5B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8E1020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B18C0D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AB6F5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EDC52D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5641A3E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4F7F4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4EFE23F7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FFDE9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40A54F8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B6A5DFA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5AA3F5EB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5F1E17C1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08229B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C87532F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2E8EF5A9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D732817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5D5D014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Paratyreoidea K+</w:t>
            </w:r>
          </w:p>
          <w:p w14:paraId="769C3AF2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628E5225" w14:textId="77777777" w:rsidR="000E49D4" w:rsidRPr="000E49D4" w:rsidRDefault="000E49D4" w:rsidP="000E49D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E49D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F23594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22A942C5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B6933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3AB90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8D98B7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C88ECE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51B3341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F8A03DB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C2A7B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0BDD773D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733BE2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CD2F6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A08E9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8BCABF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EDAD38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71B212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D3868B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469D11D2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34127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nil"/>
              <w:right w:val="single" w:sz="24" w:space="0" w:color="F2F2F2"/>
            </w:tcBorders>
            <w:shd w:val="clear" w:color="auto" w:fill="8496B0"/>
          </w:tcPr>
          <w:p w14:paraId="4AB60925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489B213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81506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F56C0A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3E642B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95A9B9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E49D4" w:rsidRPr="000E49D4" w14:paraId="6CCF36B3" w14:textId="77777777" w:rsidTr="000E49D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2C1898C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5C674B0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9773996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DE90B6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0684FED" w14:textId="77777777" w:rsidR="000E49D4" w:rsidRPr="000E49D4" w:rsidRDefault="000E49D4" w:rsidP="000E49D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47257C1" w14:textId="77777777" w:rsidR="000E49D4" w:rsidRPr="000E49D4" w:rsidRDefault="000E49D4" w:rsidP="000E49D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55A5F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766780" w14:textId="77777777" w:rsidR="00FF04C9" w:rsidRDefault="00FF04C9">
      <w:r>
        <w:separator/>
      </w:r>
    </w:p>
  </w:endnote>
  <w:endnote w:type="continuationSeparator" w:id="0">
    <w:p w14:paraId="507BD2F6" w14:textId="77777777" w:rsidR="00FF04C9" w:rsidRDefault="00FF04C9">
      <w:r>
        <w:continuationSeparator/>
      </w:r>
    </w:p>
  </w:endnote>
  <w:endnote w:type="continuationNotice" w:id="1">
    <w:p w14:paraId="25AD0A25" w14:textId="77777777" w:rsidR="00FF04C9" w:rsidRDefault="00FF04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024883" name="Bildobjekt 602488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76988" w14:textId="77777777" w:rsidR="00FF04C9" w:rsidRDefault="00FF04C9"/>
  </w:footnote>
  <w:footnote w:type="continuationSeparator" w:id="0">
    <w:p w14:paraId="36E2F91E" w14:textId="77777777" w:rsidR="00FF04C9" w:rsidRDefault="00FF04C9">
      <w:r>
        <w:continuationSeparator/>
      </w:r>
    </w:p>
  </w:footnote>
  <w:footnote w:type="continuationNotice" w:id="1">
    <w:p w14:paraId="756833A1" w14:textId="77777777" w:rsidR="00FF04C9" w:rsidRDefault="00FF04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5A52B94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25CFB6C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4940837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CC6541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F2C327C" w:tentative="1">
      <w:start w:val="1"/>
      <w:numFmt w:val="lowerLetter"/>
      <w:lvlText w:val="%2."/>
      <w:lvlJc w:val="left"/>
      <w:pPr>
        <w:ind w:left="1080" w:hanging="360"/>
      </w:pPr>
    </w:lvl>
    <w:lvl w:ilvl="2" w:tplc="3B709BCE" w:tentative="1">
      <w:start w:val="1"/>
      <w:numFmt w:val="lowerRoman"/>
      <w:lvlText w:val="%3."/>
      <w:lvlJc w:val="right"/>
      <w:pPr>
        <w:ind w:left="1800" w:hanging="180"/>
      </w:pPr>
    </w:lvl>
    <w:lvl w:ilvl="3" w:tplc="A124519C" w:tentative="1">
      <w:start w:val="1"/>
      <w:numFmt w:val="decimal"/>
      <w:lvlText w:val="%4."/>
      <w:lvlJc w:val="left"/>
      <w:pPr>
        <w:ind w:left="2520" w:hanging="360"/>
      </w:pPr>
    </w:lvl>
    <w:lvl w:ilvl="4" w:tplc="339C73B4" w:tentative="1">
      <w:start w:val="1"/>
      <w:numFmt w:val="lowerLetter"/>
      <w:lvlText w:val="%5."/>
      <w:lvlJc w:val="left"/>
      <w:pPr>
        <w:ind w:left="3240" w:hanging="360"/>
      </w:pPr>
    </w:lvl>
    <w:lvl w:ilvl="5" w:tplc="3C562DC6" w:tentative="1">
      <w:start w:val="1"/>
      <w:numFmt w:val="lowerRoman"/>
      <w:lvlText w:val="%6."/>
      <w:lvlJc w:val="right"/>
      <w:pPr>
        <w:ind w:left="3960" w:hanging="180"/>
      </w:pPr>
    </w:lvl>
    <w:lvl w:ilvl="6" w:tplc="7B1C7E5C" w:tentative="1">
      <w:start w:val="1"/>
      <w:numFmt w:val="decimal"/>
      <w:lvlText w:val="%7."/>
      <w:lvlJc w:val="left"/>
      <w:pPr>
        <w:ind w:left="4680" w:hanging="360"/>
      </w:pPr>
    </w:lvl>
    <w:lvl w:ilvl="7" w:tplc="F9B41BD8" w:tentative="1">
      <w:start w:val="1"/>
      <w:numFmt w:val="lowerLetter"/>
      <w:lvlText w:val="%8."/>
      <w:lvlJc w:val="left"/>
      <w:pPr>
        <w:ind w:left="5400" w:hanging="360"/>
      </w:pPr>
    </w:lvl>
    <w:lvl w:ilvl="8" w:tplc="9D82EC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EB6B5B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AC0FE4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35E28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C6CA58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4B2B4C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24AB95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9A1C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D220A3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BF0E34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0C4000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17EDD0A" w:tentative="1">
      <w:start w:val="1"/>
      <w:numFmt w:val="lowerLetter"/>
      <w:lvlText w:val="%2."/>
      <w:lvlJc w:val="left"/>
      <w:pPr>
        <w:ind w:left="1080" w:hanging="360"/>
      </w:pPr>
    </w:lvl>
    <w:lvl w:ilvl="2" w:tplc="8B92EDA6" w:tentative="1">
      <w:start w:val="1"/>
      <w:numFmt w:val="lowerRoman"/>
      <w:lvlText w:val="%3."/>
      <w:lvlJc w:val="right"/>
      <w:pPr>
        <w:ind w:left="1800" w:hanging="180"/>
      </w:pPr>
    </w:lvl>
    <w:lvl w:ilvl="3" w:tplc="A29CA276" w:tentative="1">
      <w:start w:val="1"/>
      <w:numFmt w:val="decimal"/>
      <w:lvlText w:val="%4."/>
      <w:lvlJc w:val="left"/>
      <w:pPr>
        <w:ind w:left="2520" w:hanging="360"/>
      </w:pPr>
    </w:lvl>
    <w:lvl w:ilvl="4" w:tplc="12E06FC8" w:tentative="1">
      <w:start w:val="1"/>
      <w:numFmt w:val="lowerLetter"/>
      <w:lvlText w:val="%5."/>
      <w:lvlJc w:val="left"/>
      <w:pPr>
        <w:ind w:left="3240" w:hanging="360"/>
      </w:pPr>
    </w:lvl>
    <w:lvl w:ilvl="5" w:tplc="EA92A888" w:tentative="1">
      <w:start w:val="1"/>
      <w:numFmt w:val="lowerRoman"/>
      <w:lvlText w:val="%6."/>
      <w:lvlJc w:val="right"/>
      <w:pPr>
        <w:ind w:left="3960" w:hanging="180"/>
      </w:pPr>
    </w:lvl>
    <w:lvl w:ilvl="6" w:tplc="DD909D6E" w:tentative="1">
      <w:start w:val="1"/>
      <w:numFmt w:val="decimal"/>
      <w:lvlText w:val="%7."/>
      <w:lvlJc w:val="left"/>
      <w:pPr>
        <w:ind w:left="4680" w:hanging="360"/>
      </w:pPr>
    </w:lvl>
    <w:lvl w:ilvl="7" w:tplc="0234CAB4" w:tentative="1">
      <w:start w:val="1"/>
      <w:numFmt w:val="lowerLetter"/>
      <w:lvlText w:val="%8."/>
      <w:lvlJc w:val="left"/>
      <w:pPr>
        <w:ind w:left="5400" w:hanging="360"/>
      </w:pPr>
    </w:lvl>
    <w:lvl w:ilvl="8" w:tplc="D264E04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314E05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988FA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B1436A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9F8EC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52CAB0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848CA9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F2490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D4AAA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67AC46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0256376">
    <w:abstractNumId w:val="21"/>
  </w:num>
  <w:num w:numId="2" w16cid:durableId="164982459">
    <w:abstractNumId w:val="16"/>
  </w:num>
  <w:num w:numId="3" w16cid:durableId="551816701">
    <w:abstractNumId w:val="0"/>
  </w:num>
  <w:num w:numId="4" w16cid:durableId="430586309">
    <w:abstractNumId w:val="6"/>
  </w:num>
  <w:num w:numId="5" w16cid:durableId="45186986">
    <w:abstractNumId w:val="19"/>
  </w:num>
  <w:num w:numId="6" w16cid:durableId="854542036">
    <w:abstractNumId w:val="2"/>
  </w:num>
  <w:num w:numId="7" w16cid:durableId="1786001654">
    <w:abstractNumId w:val="13"/>
  </w:num>
  <w:num w:numId="8" w16cid:durableId="1228955410">
    <w:abstractNumId w:val="9"/>
  </w:num>
  <w:num w:numId="9" w16cid:durableId="344407655">
    <w:abstractNumId w:val="1"/>
  </w:num>
  <w:num w:numId="10" w16cid:durableId="156001503">
    <w:abstractNumId w:val="1"/>
  </w:num>
  <w:num w:numId="11" w16cid:durableId="44105936">
    <w:abstractNumId w:val="3"/>
  </w:num>
  <w:num w:numId="12" w16cid:durableId="904533602">
    <w:abstractNumId w:val="4"/>
  </w:num>
  <w:num w:numId="13" w16cid:durableId="2090688051">
    <w:abstractNumId w:val="15"/>
  </w:num>
  <w:num w:numId="14" w16cid:durableId="672412360">
    <w:abstractNumId w:val="10"/>
  </w:num>
  <w:num w:numId="15" w16cid:durableId="1793474032">
    <w:abstractNumId w:val="7"/>
  </w:num>
  <w:num w:numId="16" w16cid:durableId="1678923360">
    <w:abstractNumId w:val="14"/>
  </w:num>
  <w:num w:numId="17" w16cid:durableId="998118362">
    <w:abstractNumId w:val="5"/>
  </w:num>
  <w:num w:numId="18" w16cid:durableId="1372075679">
    <w:abstractNumId w:val="12"/>
  </w:num>
  <w:num w:numId="19" w16cid:durableId="10495662">
    <w:abstractNumId w:val="20"/>
  </w:num>
  <w:num w:numId="20" w16cid:durableId="436751387">
    <w:abstractNumId w:val="17"/>
  </w:num>
  <w:num w:numId="21" w16cid:durableId="1604413607">
    <w:abstractNumId w:val="8"/>
  </w:num>
  <w:num w:numId="22" w16cid:durableId="599602405">
    <w:abstractNumId w:val="18"/>
  </w:num>
  <w:num w:numId="23" w16cid:durableId="21031445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49D4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614"/>
    <w:rsid w:val="00211487"/>
    <w:rsid w:val="00211D91"/>
    <w:rsid w:val="00217DEC"/>
    <w:rsid w:val="00235B57"/>
    <w:rsid w:val="0024128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114"/>
    <w:rsid w:val="00384019"/>
    <w:rsid w:val="003854F1"/>
    <w:rsid w:val="0039118E"/>
    <w:rsid w:val="00397F54"/>
    <w:rsid w:val="003A0D43"/>
    <w:rsid w:val="003A7CC7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1FCB"/>
    <w:rsid w:val="00457431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658B"/>
    <w:rsid w:val="00531E60"/>
    <w:rsid w:val="00535CD7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F0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CA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53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C0C"/>
    <w:rsid w:val="00843F48"/>
    <w:rsid w:val="00851423"/>
    <w:rsid w:val="00857848"/>
    <w:rsid w:val="00862712"/>
    <w:rsid w:val="008654B6"/>
    <w:rsid w:val="0087139C"/>
    <w:rsid w:val="00880E83"/>
    <w:rsid w:val="00892F28"/>
    <w:rsid w:val="008A0C5F"/>
    <w:rsid w:val="008A0E05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E39"/>
    <w:rsid w:val="009B1F6B"/>
    <w:rsid w:val="009C0D12"/>
    <w:rsid w:val="009C192E"/>
    <w:rsid w:val="009C59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FEA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49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FB4"/>
    <w:rsid w:val="00BE7978"/>
    <w:rsid w:val="00BF656C"/>
    <w:rsid w:val="00C07DDB"/>
    <w:rsid w:val="00C3421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A8F"/>
    <w:rsid w:val="00D139CF"/>
    <w:rsid w:val="00D37E7F"/>
    <w:rsid w:val="00D47AD7"/>
    <w:rsid w:val="00D51529"/>
    <w:rsid w:val="00D85218"/>
    <w:rsid w:val="00D915B1"/>
    <w:rsid w:val="00DA299D"/>
    <w:rsid w:val="00DA65C4"/>
    <w:rsid w:val="00DC5555"/>
    <w:rsid w:val="00DD2BE0"/>
    <w:rsid w:val="00DE4447"/>
    <w:rsid w:val="00DE5DA2"/>
    <w:rsid w:val="00DF0033"/>
    <w:rsid w:val="00E026BF"/>
    <w:rsid w:val="00E07B1B"/>
    <w:rsid w:val="00E11853"/>
    <w:rsid w:val="00E2793F"/>
    <w:rsid w:val="00E52A86"/>
    <w:rsid w:val="00E54B47"/>
    <w:rsid w:val="00E553BF"/>
    <w:rsid w:val="00E55A5F"/>
    <w:rsid w:val="00E55D93"/>
    <w:rsid w:val="00E61294"/>
    <w:rsid w:val="00E7237C"/>
    <w:rsid w:val="00E77C46"/>
    <w:rsid w:val="00E8225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F51"/>
    <w:rsid w:val="00FB2F0F"/>
    <w:rsid w:val="00FB5086"/>
    <w:rsid w:val="00FB5411"/>
    <w:rsid w:val="00FB6392"/>
    <w:rsid w:val="00FD3C70"/>
    <w:rsid w:val="00FD6820"/>
    <w:rsid w:val="00FE12D8"/>
    <w:rsid w:val="00FF04C9"/>
    <w:rsid w:val="00FF7C02"/>
    <w:rsid w:val="024801E3"/>
    <w:rsid w:val="535E3F4F"/>
    <w:rsid w:val="647B2B65"/>
    <w:rsid w:val="6B2CF8ED"/>
    <w:rsid w:val="6F313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03A165A-9402-4F08-93F3-9402E78EC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&#229;lskydd%20vid%20unders&#246;kningar%20och%20behandlingar%20med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25 s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80 s från start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B84E1647-11CD-4C9A-B4F5-36A2CD4FE10F}" type="presOf" srcId="{7D55B2F1-F7F7-4A6B-AFB0-F846FDB634B5}" destId="{E13D0391-DAD9-4B61-AB66-3FA48A4F7006}" srcOrd="0" destOrd="0" presId="urn:microsoft.com/office/officeart/2005/8/layout/hChevron3"/>
    <dgm:cxn modelId="{6618B16D-7DF5-4325-8800-53A48CA60BAE}" type="presOf" srcId="{D813EA76-4FD3-4C15-BFBC-B1DF43B29666}" destId="{4784DBD1-3CBE-41A8-A2C7-CF088F838C79}" srcOrd="0" destOrd="0" presId="urn:microsoft.com/office/officeart/2005/8/layout/hChevron3"/>
    <dgm:cxn modelId="{91992A50-7128-4BB3-8CA6-5955E424D2AB}" type="presOf" srcId="{72C3C3E7-AFE7-48AF-A84A-F5F4B462ABCE}" destId="{AD4E5296-B06F-4F82-9CB5-F741BF6BFCC1}" srcOrd="0" destOrd="0" presId="urn:microsoft.com/office/officeart/2005/8/layout/hChevron3"/>
    <dgm:cxn modelId="{9CAC4A55-7C4F-4A21-86AD-591EA12AAA8E}" type="presOf" srcId="{548E9FD9-7371-42E5-8C31-C03B33C90BF7}" destId="{6CE68A43-9C69-4212-AF24-9AFEE7CA1715}" srcOrd="0" destOrd="0" presId="urn:microsoft.com/office/officeart/2005/8/layout/hChevron3"/>
    <dgm:cxn modelId="{008D229F-BC1A-49F5-AE52-F35854A8FF17}" type="presOf" srcId="{6C67DE66-C773-43B4-9C1E-E5B9D5014E97}" destId="{401F6F4E-BF8F-49CD-A023-570599D4F79C}" srcOrd="0" destOrd="0" presId="urn:microsoft.com/office/officeart/2005/8/layout/hChevron3"/>
    <dgm:cxn modelId="{D1FCB9B1-AEDA-400F-83D2-4C8789C406E9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EC33776F-3518-4194-8F36-FFBB8AFF5537}" type="presParOf" srcId="{1F6A0B97-83F0-4189-B0CB-00156B0AC153}" destId="{4784DBD1-3CBE-41A8-A2C7-CF088F838C79}" srcOrd="0" destOrd="0" presId="urn:microsoft.com/office/officeart/2005/8/layout/hChevron3"/>
    <dgm:cxn modelId="{DA0DB7A6-BB9A-47A0-BD81-DEA26EE4E296}" type="presParOf" srcId="{1F6A0B97-83F0-4189-B0CB-00156B0AC153}" destId="{37D14BC8-3203-463C-9804-9B3B86B621FF}" srcOrd="1" destOrd="0" presId="urn:microsoft.com/office/officeart/2005/8/layout/hChevron3"/>
    <dgm:cxn modelId="{64AAB274-5788-4AEE-B4F2-13CEC4AA3BC2}" type="presParOf" srcId="{1F6A0B97-83F0-4189-B0CB-00156B0AC153}" destId="{E13D0391-DAD9-4B61-AB66-3FA48A4F7006}" srcOrd="2" destOrd="0" presId="urn:microsoft.com/office/officeart/2005/8/layout/hChevron3"/>
    <dgm:cxn modelId="{A5B62696-4BB0-4C0C-BD11-D659E76A1FD9}" type="presParOf" srcId="{1F6A0B97-83F0-4189-B0CB-00156B0AC153}" destId="{F9271109-4339-4036-9126-150629D10456}" srcOrd="3" destOrd="0" presId="urn:microsoft.com/office/officeart/2005/8/layout/hChevron3"/>
    <dgm:cxn modelId="{20C1E43A-0283-4CBD-9CE4-641685767B3B}" type="presParOf" srcId="{1F6A0B97-83F0-4189-B0CB-00156B0AC153}" destId="{AD4E5296-B06F-4F82-9CB5-F741BF6BFCC1}" srcOrd="4" destOrd="0" presId="urn:microsoft.com/office/officeart/2005/8/layout/hChevron3"/>
    <dgm:cxn modelId="{02DCCBEF-5F6D-45B9-8C8B-2B2F17D823DD}" type="presParOf" srcId="{1F6A0B97-83F0-4189-B0CB-00156B0AC153}" destId="{99F7A086-6C98-4385-8FFE-3337C1F24694}" srcOrd="5" destOrd="0" presId="urn:microsoft.com/office/officeart/2005/8/layout/hChevron3"/>
    <dgm:cxn modelId="{1CA16961-C41A-4814-9635-12717CA8F04D}" type="presParOf" srcId="{1F6A0B97-83F0-4189-B0CB-00156B0AC153}" destId="{6CE68A43-9C69-4212-AF24-9AFEE7CA1715}" srcOrd="6" destOrd="0" presId="urn:microsoft.com/office/officeart/2005/8/layout/hChevron3"/>
    <dgm:cxn modelId="{5A6E7509-6CDB-45E5-A8B3-D038B441583F}" type="presParOf" srcId="{1F6A0B97-83F0-4189-B0CB-00156B0AC153}" destId="{52B18C29-9B65-4540-BEEB-D505D2915404}" srcOrd="7" destOrd="0" presId="urn:microsoft.com/office/officeart/2005/8/layout/hChevron3"/>
    <dgm:cxn modelId="{13AFD446-A5A9-454D-A4CF-3A03649126E8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25 s från start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80 s från start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428</Words>
  <Characters>2440</Characters>
  <Application>Microsoft Office Word</Application>
  <DocSecurity>4</DocSecurity>
  <Lines>20</Lines>
  <Paragraphs>5</Paragraphs>
  <ScaleCrop>false</ScaleCrop>
  <Manager/>
  <Company/>
  <LinksUpToDate>false</LinksUpToDate>
  <CharactersWithSpaces>2863</CharactersWithSpaces>
  <SharedDoc>false</SharedDoc>
  <HyperlinkBase/>
  <HLinks>
    <vt:vector size="12" baseType="variant">
      <vt:variant>
        <vt:i4>7340149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https://mellanarkiv-offentlig.vgregion.se/alfresco/s/archive/stream/public/v1/source/available/SOFIA/NU10193-390712850-19/SURROGATE/Strålskydd vid undersökningar och behandlingar med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Tyreoidea, paratyreoidea K-/K+ flerfas (819902)</dc:title>
  <dc:subject/>
  <dc:creator>patrik.jens.johansson@vgregion.se</dc:creator>
  <keywords/>
  <lastModifiedBy>Ulrica Sehlberg</lastModifiedBy>
  <revision>16</revision>
  <lastPrinted>2016-03-31T19:56:00.0000000Z</lastPrinted>
  <dcterms:created xsi:type="dcterms:W3CDTF">2022-05-18T13:22:00.0000000Z</dcterms:created>
  <dcterms:modified xsi:type="dcterms:W3CDTF">2026-04-21T11:03:00.0000000Z</dcterms:modified>
</coreProperties>
</file>