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E91B" w14:textId="77777777" w:rsidR="000E49D4" w:rsidRDefault="000E49D4" w:rsidP="00E55A5F">
      <w:pPr>
        <w:pStyle w:val="Heading2"/>
        <w:ind w:right="-1844"/>
        <w:sectPr w:rsidR="000E49D4" w:rsidSect="000E49D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884118" w14:textId="77777777" w:rsidR="000E49D4" w:rsidRPr="000E49D4" w:rsidRDefault="000E49D4" w:rsidP="000E49D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7F5808B" w14:textId="089B39A4" w:rsidR="000E49D4" w:rsidRPr="000E49D4" w:rsidRDefault="001F0614" w:rsidP="6F313699">
      <w:pPr>
        <w:pStyle w:val="Heading1"/>
        <w:ind w:left="0"/>
        <w:rPr>
          <w:sz w:val="18"/>
          <w:szCs w:val="18"/>
          <w:lang w:val="de-DE"/>
        </w:rPr>
      </w:pPr>
      <w:r w:rsidRPr="6F313699">
        <w:rPr>
          <w:lang w:val="de-DE"/>
        </w:rPr>
        <w:t xml:space="preserve">DT </w:t>
      </w:r>
      <w:r w:rsidR="00BD5FB4" w:rsidRPr="6F313699">
        <w:rPr>
          <w:lang w:val="de-DE"/>
        </w:rPr>
        <w:t>Tyreoidea, p</w:t>
      </w:r>
      <w:r w:rsidRPr="6F313699">
        <w:rPr>
          <w:lang w:val="de-DE"/>
        </w:rPr>
        <w:t>aratyreoidea</w:t>
      </w:r>
      <w:r w:rsidR="00BD5FB4" w:rsidRPr="6F313699">
        <w:rPr>
          <w:lang w:val="de-DE"/>
        </w:rPr>
        <w:t xml:space="preserve"> </w:t>
      </w:r>
      <w:r w:rsidR="535E3F4F" w:rsidRPr="6F313699">
        <w:rPr>
          <w:lang w:val="de-DE"/>
        </w:rPr>
        <w:t>K-/K+</w:t>
      </w:r>
      <w:r w:rsidR="00BD5FB4" w:rsidRPr="6F313699">
        <w:rPr>
          <w:lang w:val="de-DE"/>
        </w:rPr>
        <w:t xml:space="preserve"> flerfas</w:t>
      </w:r>
      <w:r w:rsidR="00E55A5F">
        <w:rPr>
          <w:lang w:val="de-DE"/>
        </w:rPr>
        <w:t xml:space="preserve"> </w:t>
      </w:r>
      <w:r w:rsidRPr="6F313699">
        <w:rPr>
          <w:lang w:val="de-DE"/>
        </w:rPr>
        <w:t>(819</w:t>
      </w:r>
      <w:r w:rsidR="003A7CC7" w:rsidRPr="6F313699">
        <w:rPr>
          <w:lang w:val="de-DE"/>
        </w:rPr>
        <w:t>9</w:t>
      </w:r>
      <w:r w:rsidRPr="6F313699">
        <w:rPr>
          <w:lang w:val="de-DE"/>
        </w:rPr>
        <w:t>02)</w:t>
      </w:r>
    </w:p>
    <w:p w14:paraId="305141AB" w14:textId="77777777" w:rsidR="000E49D4" w:rsidRPr="000E49D4" w:rsidRDefault="000E49D4" w:rsidP="000E49D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851098C" w14:textId="362A9951" w:rsidR="000E49D4" w:rsidRPr="000E49D4" w:rsidRDefault="001F0614" w:rsidP="001F0614">
      <w:pPr>
        <w:pStyle w:val="Heading2"/>
        <w:ind w:left="0"/>
      </w:pPr>
      <w:r>
        <w:t>Förändringar</w:t>
      </w:r>
      <w:r w:rsidR="000E49D4" w:rsidRPr="000E49D4">
        <w:t xml:space="preserve"> i denna version</w:t>
      </w:r>
    </w:p>
    <w:p w14:paraId="17E82431" w14:textId="171AB1C3" w:rsidR="000E49D4" w:rsidRPr="000E49D4" w:rsidRDefault="00E2793F" w:rsidP="000E49D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Metoden ändrat </w:t>
      </w:r>
      <w:r w:rsidR="00241281">
        <w:rPr>
          <w:rFonts w:ascii="Arial" w:hAnsi="Arial" w:cs="Arial"/>
          <w:sz w:val="18"/>
          <w:szCs w:val="18"/>
        </w:rPr>
        <w:t>metodnamn.</w:t>
      </w:r>
    </w:p>
    <w:p w14:paraId="3FC12798" w14:textId="77777777" w:rsidR="000E49D4" w:rsidRPr="000E49D4" w:rsidRDefault="000E49D4" w:rsidP="000E49D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18CA1B" w14:textId="77777777" w:rsidR="000E49D4" w:rsidRPr="000E49D4" w:rsidRDefault="000E49D4" w:rsidP="001F0614">
      <w:pPr>
        <w:pStyle w:val="Heading2"/>
        <w:ind w:left="0"/>
      </w:pPr>
      <w:r w:rsidRPr="000E49D4">
        <w:t>Syfte</w:t>
      </w:r>
    </w:p>
    <w:p w14:paraId="020E707D" w14:textId="77777777" w:rsidR="000E49D4" w:rsidRPr="000E49D4" w:rsidRDefault="000E49D4" w:rsidP="000E49D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E49D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EFE167E" w14:textId="77777777" w:rsidR="000E49D4" w:rsidRPr="000E49D4" w:rsidRDefault="000E49D4" w:rsidP="000E49D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4B1CA9F" w14:textId="77777777" w:rsidR="000E49D4" w:rsidRPr="000E49D4" w:rsidRDefault="000E49D4" w:rsidP="001F0614">
      <w:pPr>
        <w:pStyle w:val="Heading2"/>
        <w:ind w:left="0"/>
      </w:pPr>
      <w:r w:rsidRPr="000E49D4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E49D4" w:rsidRPr="000E49D4" w14:paraId="6874E7E3" w14:textId="77777777" w:rsidTr="0086271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3B7276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04706F9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Lokalisation av paratyreoideaadenom, när scintigrafi och/eller ultraljud varit inkonklusivt.</w:t>
            </w:r>
          </w:p>
        </w:tc>
      </w:tr>
      <w:tr w:rsidR="000E49D4" w:rsidRPr="000E49D4" w14:paraId="355288BE" w14:textId="77777777" w:rsidTr="008627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0E3FA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6D8F8" w14:textId="0B31C726" w:rsidR="000E49D4" w:rsidRPr="000E49D4" w:rsidRDefault="000E49D4" w:rsidP="000E49D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0E49D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0E49D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79E7231" w14:textId="77777777" w:rsidR="000E49D4" w:rsidRPr="000E49D4" w:rsidRDefault="000E49D4" w:rsidP="000E49D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PVK, helst grön. Helst i höger arm.</w:t>
            </w:r>
          </w:p>
          <w:p w14:paraId="248FA24F" w14:textId="77777777" w:rsidR="000E49D4" w:rsidRPr="000E49D4" w:rsidRDefault="000E49D4" w:rsidP="000E49D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0E49D4" w:rsidRPr="000E49D4" w14:paraId="359C3B6E" w14:textId="77777777" w:rsidTr="008627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54A4E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747D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E49D4" w:rsidRPr="000E49D4" w14:paraId="5932AC04" w14:textId="77777777" w:rsidTr="008627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0BE8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9490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Omnipaque 350 mg I/ml enligt OmniJect ”Paratyreoidea”.</w:t>
            </w:r>
          </w:p>
        </w:tc>
      </w:tr>
      <w:tr w:rsidR="000E49D4" w:rsidRPr="000E49D4" w14:paraId="501EC34A" w14:textId="77777777" w:rsidTr="008627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DEA93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CCA11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7280BEA5" w14:textId="0E61F96E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0E49D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E49D4" w:rsidRPr="000E49D4" w14:paraId="43F8B39F" w14:textId="77777777" w:rsidTr="008627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736D7C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DFFFA35" w14:textId="77777777" w:rsidR="000E49D4" w:rsidRPr="000E49D4" w:rsidRDefault="000E49D4" w:rsidP="000E49D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02E76BC" w14:textId="77777777" w:rsidR="000E49D4" w:rsidRPr="000E49D4" w:rsidRDefault="000E49D4" w:rsidP="000E49D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118DB59C" w14:textId="77777777" w:rsidR="000E49D4" w:rsidRPr="000E49D4" w:rsidRDefault="000E49D4" w:rsidP="000E49D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047CD4B4" w14:textId="77777777" w:rsidR="000E49D4" w:rsidRPr="000E49D4" w:rsidRDefault="000E49D4" w:rsidP="000E49D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370FA992" w14:textId="77777777" w:rsidR="000E49D4" w:rsidRPr="000E49D4" w:rsidRDefault="000E49D4" w:rsidP="000E49D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30753EF" w14:textId="77777777" w:rsidR="001F0614" w:rsidRDefault="001F061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EE904AD" w14:textId="4054DF4D" w:rsidR="000E49D4" w:rsidRPr="000E49D4" w:rsidRDefault="000E49D4" w:rsidP="001F0614">
      <w:pPr>
        <w:pStyle w:val="Heading2"/>
        <w:ind w:left="0"/>
      </w:pPr>
      <w:r w:rsidRPr="000E49D4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0E49D4" w:rsidRPr="000E49D4" w14:paraId="46E2C956" w14:textId="77777777" w:rsidTr="000E49D4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C655B5A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19D6228" wp14:editId="5DCB403E">
                  <wp:extent cx="4037991" cy="809625"/>
                  <wp:effectExtent l="0" t="0" r="38735" b="0"/>
                  <wp:docPr id="13" name="Diagram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6E8B4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96C6EB4" wp14:editId="2FDFC39D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473075</wp:posOffset>
                      </wp:positionV>
                      <wp:extent cx="410210" cy="575310"/>
                      <wp:effectExtent l="0" t="0" r="8890" b="0"/>
                      <wp:wrapNone/>
                      <wp:docPr id="1" name="Upp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753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4F908F" w14:textId="77777777" w:rsidR="000E49D4" w:rsidRPr="0066567D" w:rsidRDefault="000E49D4" w:rsidP="00BF656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6C6EB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4" o:spid="_x0000_s1026" type="#_x0000_t68" style="position:absolute;left:0;text-align:left;margin-left:14.95pt;margin-top:37.25pt;width:32.3pt;height:45.3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" adj="7701" fillcolor="red" stroked="f" strokeweight="1pt">
                      <v:textbox inset="1mm,1mm,1mm,1mm">
                        <w:txbxContent>
                          <w:p w14:paraId="3D4F908F" w14:textId="77777777" w:rsidR="000E49D4" w:rsidRPr="0066567D" w:rsidRDefault="000E49D4" w:rsidP="00BF656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66017CE" wp14:editId="1F7E1567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473075</wp:posOffset>
                      </wp:positionV>
                      <wp:extent cx="1362710" cy="587375"/>
                      <wp:effectExtent l="19050" t="19050" r="27940" b="2222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710" cy="5874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0A4263B9">
                    <v:rect id="Rektangel 3" style="position:absolute;margin-left:1.4pt;margin-top:37.25pt;width:107.3pt;height:4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156417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"/>
                  </w:pict>
                </mc:Fallback>
              </mc:AlternateContent>
            </w:r>
            <w:r w:rsidRPr="000E49D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307C28C" wp14:editId="1BBF3C32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315595</wp:posOffset>
                      </wp:positionV>
                      <wp:extent cx="410210" cy="1148715"/>
                      <wp:effectExtent l="0" t="0" r="8890" b="0"/>
                      <wp:wrapNone/>
                      <wp:docPr id="7" name="Upp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1487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617B08" w14:textId="77777777" w:rsidR="000E49D4" w:rsidRDefault="000E49D4" w:rsidP="00F95F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22B9D5F9" w14:textId="77777777" w:rsidR="000E49D4" w:rsidRDefault="000E49D4" w:rsidP="00F95F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4E5272CB" w14:textId="77777777" w:rsidR="000E49D4" w:rsidRPr="0066567D" w:rsidRDefault="000E49D4" w:rsidP="00F95F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7C28C" id="Upp 7" o:spid="_x0000_s1027" type="#_x0000_t68" style="position:absolute;left:0;text-align:left;margin-left:58.35pt;margin-top:24.85pt;width:32.3pt;height:90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" adj="3857" fillcolor="#c00000" stroked="f" strokeweight="1pt">
                      <v:textbox inset="1mm,1mm,1mm,1mm">
                        <w:txbxContent>
                          <w:p w14:paraId="5C617B08" w14:textId="77777777" w:rsidR="000E49D4" w:rsidRDefault="000E49D4" w:rsidP="00F95F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22B9D5F9" w14:textId="77777777" w:rsidR="000E49D4" w:rsidRDefault="000E49D4" w:rsidP="00F95F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4E5272CB" w14:textId="77777777" w:rsidR="000E49D4" w:rsidRPr="0066567D" w:rsidRDefault="000E49D4" w:rsidP="00F95F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274FAA5" wp14:editId="2CC0536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312420</wp:posOffset>
                      </wp:positionV>
                      <wp:extent cx="1362710" cy="1166495"/>
                      <wp:effectExtent l="19050" t="19050" r="27940" b="1460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710" cy="116684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62D0D45C">
                    <v:rect id="Rektangel 8" style="position:absolute;margin-left:1.65pt;margin-top:24.6pt;width:107.3pt;height:9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190063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"/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w:drawing>
                <wp:inline distT="0" distB="0" distL="0" distR="0" wp14:anchorId="694D3B03" wp14:editId="52DDC7B1">
                  <wp:extent cx="1403321" cy="1653303"/>
                  <wp:effectExtent l="0" t="0" r="6985" b="4445"/>
                  <wp:docPr id="2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700103" name=""/>
                          <pic:cNvPicPr/>
                        </pic:nvPicPr>
                        <pic:blipFill>
                          <a:blip r:embed="rId24"/>
                          <a:srcRect l="6451" t="1866" r="3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756" cy="1692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9D4" w:rsidRPr="000E49D4" w14:paraId="3D33210D" w14:textId="77777777" w:rsidTr="000E49D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552C336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3178F5C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E3A4B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E49D4" w:rsidRPr="000E49D4" w14:paraId="210C95D9" w14:textId="77777777" w:rsidTr="000E49D4">
        <w:trPr>
          <w:trHeight w:val="227"/>
        </w:trPr>
        <w:tc>
          <w:tcPr>
            <w:tcW w:w="1950" w:type="dxa"/>
            <w:shd w:val="clear" w:color="auto" w:fill="FFFFFF"/>
          </w:tcPr>
          <w:p w14:paraId="6D87D360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EC4FA0C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Orbitas underkant – nedanför carina.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B94EB0" w14:textId="77777777" w:rsidR="000E49D4" w:rsidRPr="000E49D4" w:rsidRDefault="000E49D4" w:rsidP="000E49D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E49D4" w:rsidRPr="000E49D4" w14:paraId="34BD3370" w14:textId="77777777" w:rsidTr="000E49D4">
        <w:trPr>
          <w:trHeight w:val="227"/>
        </w:trPr>
        <w:tc>
          <w:tcPr>
            <w:tcW w:w="1950" w:type="dxa"/>
            <w:shd w:val="clear" w:color="auto" w:fill="FFFFFF"/>
          </w:tcPr>
          <w:p w14:paraId="7ADD6C7C" w14:textId="77777777" w:rsidR="000E49D4" w:rsidRPr="000E49D4" w:rsidRDefault="000E49D4" w:rsidP="000E49D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Paratyreoidea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B97DC44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0E49D4">
              <w:rPr>
                <w:rFonts w:ascii="Arial" w:hAnsi="Arial" w:cs="Arial"/>
                <w:sz w:val="18"/>
                <w:szCs w:val="18"/>
              </w:rPr>
              <w:t xml:space="preserve"> Sternoclavicularleden – hakspetsen (hela tyreoidea skall vara med).</w:t>
            </w:r>
          </w:p>
          <w:p w14:paraId="2BE9E310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6B8A5CB" w14:textId="77777777" w:rsidR="000E49D4" w:rsidRPr="000E49D4" w:rsidRDefault="000E49D4" w:rsidP="000E49D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E49D4" w:rsidRPr="000E49D4" w14:paraId="73CAB96F" w14:textId="77777777" w:rsidTr="000E49D4">
        <w:trPr>
          <w:trHeight w:val="227"/>
        </w:trPr>
        <w:tc>
          <w:tcPr>
            <w:tcW w:w="1950" w:type="dxa"/>
            <w:shd w:val="clear" w:color="auto" w:fill="FFFFFF"/>
          </w:tcPr>
          <w:p w14:paraId="596B2F98" w14:textId="77777777" w:rsidR="000E49D4" w:rsidRPr="000E49D4" w:rsidRDefault="000E49D4" w:rsidP="000E49D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Paratyreoidea K+ artärfas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00DC73E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0E49D4">
              <w:rPr>
                <w:rFonts w:ascii="Arial" w:hAnsi="Arial" w:cs="Arial"/>
                <w:sz w:val="18"/>
                <w:szCs w:val="18"/>
              </w:rPr>
              <w:t xml:space="preserve"> Carina – käkvinkeln.</w:t>
            </w:r>
          </w:p>
          <w:p w14:paraId="2BA15404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20E3A9" w14:textId="77777777" w:rsidR="000E49D4" w:rsidRPr="000E49D4" w:rsidRDefault="000E49D4" w:rsidP="000E49D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E49D4" w:rsidRPr="000E49D4" w14:paraId="49B25747" w14:textId="77777777" w:rsidTr="000E49D4">
        <w:trPr>
          <w:trHeight w:val="227"/>
        </w:trPr>
        <w:tc>
          <w:tcPr>
            <w:tcW w:w="1950" w:type="dxa"/>
            <w:shd w:val="clear" w:color="auto" w:fill="FFFFFF"/>
          </w:tcPr>
          <w:p w14:paraId="4338DEDF" w14:textId="77777777" w:rsidR="000E49D4" w:rsidRPr="000E49D4" w:rsidRDefault="000E49D4" w:rsidP="000E49D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Paratyreoidea K+ venfas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7CADB1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0E49D4">
              <w:rPr>
                <w:rFonts w:ascii="Arial" w:hAnsi="Arial" w:cs="Arial"/>
                <w:sz w:val="18"/>
                <w:szCs w:val="18"/>
              </w:rPr>
              <w:t xml:space="preserve"> Carina – käkvinkeln.</w:t>
            </w:r>
          </w:p>
          <w:p w14:paraId="3C44DA07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86D0700" w14:textId="77777777" w:rsidR="000E49D4" w:rsidRPr="000E49D4" w:rsidRDefault="000E49D4" w:rsidP="000E49D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EF89679" w14:textId="77777777" w:rsidR="000E49D4" w:rsidRPr="000E49D4" w:rsidRDefault="000E49D4" w:rsidP="000E49D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1B1771A" w14:textId="77777777" w:rsidR="000E49D4" w:rsidRPr="000E49D4" w:rsidRDefault="000E49D4" w:rsidP="00BF656C">
      <w:pPr>
        <w:pStyle w:val="Heading2"/>
        <w:ind w:left="0"/>
      </w:pPr>
      <w:r w:rsidRPr="000E49D4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410"/>
        <w:gridCol w:w="2522"/>
      </w:tblGrid>
      <w:tr w:rsidR="000E49D4" w:rsidRPr="000E49D4" w14:paraId="68D31AAA" w14:textId="77777777" w:rsidTr="000E49D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32DD71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65E5F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34CC4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142B6D5" wp14:editId="176CC194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861695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8477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3DC54C" w14:textId="77777777" w:rsidR="000E49D4" w:rsidRPr="0066567D" w:rsidRDefault="000E49D4" w:rsidP="00F95F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2B6D5" id="Upp 19" o:spid="_x0000_s1028" type="#_x0000_t68" style="position:absolute;left:0;text-align:left;margin-left:44.5pt;margin-top:67.85pt;width:32.3pt;height:51.75pt;rotation:5007798fd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533DC54C" w14:textId="77777777" w:rsidR="000E49D4" w:rsidRPr="0066567D" w:rsidRDefault="000E49D4" w:rsidP="00F95F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4B0715" wp14:editId="535B92E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601980</wp:posOffset>
                      </wp:positionV>
                      <wp:extent cx="1388110" cy="292100"/>
                      <wp:effectExtent l="19050" t="19050" r="21590" b="317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491" cy="292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46466268">
                    <v:line id="Rak 15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2pt,47.4pt" to="109.5pt,70.4pt" w14:anchorId="3A62D9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">
                      <v:stroke joinstyle="miter"/>
                    </v:lin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B20C0A6" wp14:editId="328B9ABD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24130</wp:posOffset>
                      </wp:positionV>
                      <wp:extent cx="358140" cy="1506220"/>
                      <wp:effectExtent l="19050" t="19050" r="22860" b="368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445" cy="150680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10E950C0">
                    <v:line id="Rak 1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6.45pt,1.9pt" to="94.65pt,120.5pt" w14:anchorId="0EAAB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0BC1702" wp14:editId="3ACB731B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229870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2886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D08214" w14:textId="77777777" w:rsidR="000E49D4" w:rsidRPr="0066564D" w:rsidRDefault="000E49D4" w:rsidP="00F95F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BC170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14.7pt;margin-top:18.1pt;width:32.25pt;height:45.35pt;rotation:-728666fd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" adj="13920" fillcolor="red" stroked="f" strokeweight="1pt">
                      <v:textbox style="layout-flow:vertical" inset="1mm,1mm,1mm,1mm">
                        <w:txbxContent>
                          <w:p w14:paraId="7FD08214" w14:textId="77777777" w:rsidR="000E49D4" w:rsidRPr="0066564D" w:rsidRDefault="000E49D4" w:rsidP="00F95F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w:drawing>
                <wp:inline distT="0" distB="0" distL="0" distR="0" wp14:anchorId="2A0BA24F" wp14:editId="1B5E7FD3">
                  <wp:extent cx="1367333" cy="1544904"/>
                  <wp:effectExtent l="0" t="0" r="444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4962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17" cy="157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E8E0142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35A944D" wp14:editId="14F80EDD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504190</wp:posOffset>
                      </wp:positionV>
                      <wp:extent cx="410210" cy="560070"/>
                      <wp:effectExtent l="1270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600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0AF03D" w14:textId="77777777" w:rsidR="000E49D4" w:rsidRPr="0066567D" w:rsidRDefault="000E49D4" w:rsidP="00F95F5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A944D" id="Upp 22" o:spid="_x0000_s1030" type="#_x0000_t68" style="position:absolute;left:0;text-align:left;margin-left:18.2pt;margin-top:39.7pt;width:32.3pt;height:44.1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" adj="7910" fillcolor="red" stroked="f" strokeweight="1pt">
                      <v:textbox style="layout-flow:vertical;mso-layout-flow-alt:bottom-to-top" inset="1mm,1mm,1mm,1mm">
                        <w:txbxContent>
                          <w:p w14:paraId="1A0AF03D" w14:textId="77777777" w:rsidR="000E49D4" w:rsidRPr="0066567D" w:rsidRDefault="000E49D4" w:rsidP="00F95F5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B5EF34E" wp14:editId="54A8A198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-5080</wp:posOffset>
                      </wp:positionV>
                      <wp:extent cx="22225" cy="1536065"/>
                      <wp:effectExtent l="19050" t="19050" r="34925" b="2603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440" cy="15361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 xmlns:arto="http://schemas.microsoft.com/office/word/2006/arto">
                  <w:pict w14:anchorId="3B00D047">
                    <v:line id="Rak 21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6.65pt,-.4pt" to="58.4pt,120.55pt" w14:anchorId="72BDE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">
                      <v:stroke joinstyle="miter"/>
                    </v:line>
                  </w:pict>
                </mc:Fallback>
              </mc:AlternateContent>
            </w:r>
            <w:r w:rsidRPr="000E49D4">
              <w:rPr>
                <w:noProof/>
                <w:szCs w:val="20"/>
              </w:rPr>
              <w:drawing>
                <wp:inline distT="0" distB="0" distL="0" distR="0" wp14:anchorId="644C2F24" wp14:editId="59B959A2">
                  <wp:extent cx="1464310" cy="1548130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314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9D4" w:rsidRPr="000E49D4" w14:paraId="1DA104F7" w14:textId="77777777" w:rsidTr="000E49D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B2ECD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58C7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Parallellt med stämbanden, ungefär motsvarande disken C4-C5. DFOV 200 mm.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B65B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659C9D6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E49D4" w:rsidRPr="000E49D4" w14:paraId="42F53193" w14:textId="77777777" w:rsidTr="000E49D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4832A0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AF51E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Parallellt med kotpelaren. Vinkelrätt mot AX.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2A8DA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897FB5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E49D4" w:rsidRPr="000E49D4" w14:paraId="34185080" w14:textId="77777777" w:rsidTr="000E49D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7BA0C1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2E97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Parallellt med kotpelaren. Vinkelrät mot COR.</w:t>
            </w:r>
          </w:p>
          <w:p w14:paraId="5E53AD3C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B29AE50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112E6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0EC13E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3D50456" w14:textId="77777777" w:rsidR="000E49D4" w:rsidRPr="000E49D4" w:rsidRDefault="000E49D4" w:rsidP="000E49D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E1415CF" w14:textId="77777777" w:rsidR="000E49D4" w:rsidRPr="000E49D4" w:rsidRDefault="000E49D4" w:rsidP="00BF656C">
      <w:pPr>
        <w:pStyle w:val="Heading2"/>
        <w:ind w:left="0"/>
      </w:pPr>
      <w:r w:rsidRPr="000E49D4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E49D4" w:rsidRPr="000E49D4" w14:paraId="59F3CF1E" w14:textId="77777777" w:rsidTr="00241281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957361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778072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2B78F3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FD9988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0E49D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F7AF80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14AB13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E49D4" w:rsidRPr="000E49D4" w14:paraId="0FC70E6D" w14:textId="77777777" w:rsidTr="0024128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D9C38" w14:textId="77777777" w:rsidR="000E49D4" w:rsidRPr="000E49D4" w:rsidRDefault="000E49D4" w:rsidP="000E49D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Paratyreoidea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F06E2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7CD5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E4AA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257F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853EC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E49D4" w:rsidRPr="000E49D4" w14:paraId="59B0B21E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8117CE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B1A1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5DA66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84B4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B76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E253A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E49D4" w:rsidRPr="000E49D4" w14:paraId="3D1F11FB" w14:textId="77777777" w:rsidTr="0024128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AE116C" w14:textId="77777777" w:rsidR="000E49D4" w:rsidRPr="000E49D4" w:rsidRDefault="000E49D4" w:rsidP="000E49D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Paratyreoidea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F44F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64ED7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B590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37A53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23883A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E49D4" w:rsidRPr="000E49D4" w14:paraId="67B260F2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019722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  <w:lang w:val="en-US"/>
              </w:rPr>
              <w:t>artärfas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FE21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19E8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BFC94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5C1E8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4CE321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E49D4" w:rsidRPr="000E49D4" w14:paraId="15E1600B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3E1CC6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2B13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6852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EAC51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56B07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9A7CFF2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E49D4" w:rsidRPr="000E49D4" w14:paraId="3BDC36AC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22E3368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6D31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D80B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0998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F3CE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AFD71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E49D4" w:rsidRPr="000E49D4" w14:paraId="77557A94" w14:textId="77777777" w:rsidTr="00241281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2A34BC" w14:textId="77777777" w:rsidR="000E49D4" w:rsidRPr="000E49D4" w:rsidRDefault="000E49D4" w:rsidP="000E49D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Paratyreoidea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5D862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AD10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2314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8E63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88527D3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E49D4" w:rsidRPr="000E49D4" w14:paraId="0632B72A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4C710F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  <w:lang w:val="en-US"/>
              </w:rPr>
              <w:t>venfas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A1881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ACE5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B2318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E313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F3C754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E49D4" w:rsidRPr="000E49D4" w14:paraId="58FCCD40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A96AF9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9AC73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97107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1C454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5997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BE3B7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E49D4" w:rsidRPr="000E49D4" w14:paraId="5F243940" w14:textId="77777777" w:rsidTr="00241281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5AFBEB" w14:textId="77777777" w:rsidR="000E49D4" w:rsidRPr="000E49D4" w:rsidRDefault="000E49D4" w:rsidP="000E49D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F6740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8C5E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D564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4E64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823C40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E49D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E49D4" w:rsidRPr="000E49D4" w14:paraId="7C44E1C3" w14:textId="77777777" w:rsidTr="0086271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3DFF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808C6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5630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5E2B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8072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87B74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E49D4" w:rsidRPr="000E49D4" w14:paraId="1BA9A162" w14:textId="77777777" w:rsidTr="0086271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5E0C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C7A7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34181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4F1F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46821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B7F26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49D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5A0F881" w14:textId="77777777" w:rsidR="000E49D4" w:rsidRPr="000E49D4" w:rsidRDefault="000E49D4" w:rsidP="000E49D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302D9E" w14:textId="77777777" w:rsidR="00BF656C" w:rsidRDefault="00BF656C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1B6A46C8" w14:textId="05834664" w:rsidR="000E49D4" w:rsidRPr="000E49D4" w:rsidRDefault="000E49D4" w:rsidP="00BF656C">
      <w:pPr>
        <w:pStyle w:val="Heading2"/>
        <w:ind w:left="0"/>
      </w:pPr>
      <w:r w:rsidRPr="000E49D4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E49D4" w:rsidRPr="000E49D4" w14:paraId="593EEFFA" w14:textId="77777777" w:rsidTr="000E49D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72A18EF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50B5E1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0258D5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BAB4B05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569DC8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3DCDB3DA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893318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E49D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07A016D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K-</w:t>
            </w:r>
          </w:p>
          <w:p w14:paraId="7395870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  <w:p w14:paraId="4A6A7FA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2B0B8D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K+</w:t>
            </w:r>
          </w:p>
          <w:p w14:paraId="00AFAAE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6E3D477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FECC794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9B1421E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K+</w:t>
            </w:r>
          </w:p>
          <w:p w14:paraId="2042726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302CD7C7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35EC3C3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K+</w:t>
            </w:r>
          </w:p>
          <w:p w14:paraId="2588DAD8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0E40637E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359623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0937DF17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7984B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BE4539E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1689BA7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284BE7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5F4CF0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BB75840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C149C4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214D6E30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7624A3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2684C4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643B33C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3FE468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42A3AE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238B6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5A90C65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50D2E74A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88E5B4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8E1020E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B18C0D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AB6F5E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EDC52D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5641A3E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4F7F4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4EFE23F7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FFDE9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40A54F8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B6A5DFA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K+</w:t>
            </w:r>
          </w:p>
          <w:p w14:paraId="5AA3F5EB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5F1E17C1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08229B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C87532F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K+</w:t>
            </w:r>
          </w:p>
          <w:p w14:paraId="2E8EF5A9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3D732817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5D5D014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Paratyreoidea K+</w:t>
            </w:r>
          </w:p>
          <w:p w14:paraId="769C3AF2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628E5225" w14:textId="77777777" w:rsidR="000E49D4" w:rsidRPr="000E49D4" w:rsidRDefault="000E49D4" w:rsidP="000E49D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E49D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F23594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22A942C5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B6933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53AB90A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8D98B7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C88ECE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51B3341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F8A03DB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C2A7BA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0BDD773D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733BE2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CD2F6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FA08E9C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8BCABF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6EDAD38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71B2126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D3868B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469D11D2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34127C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  <w:right w:val="single" w:sz="24" w:space="0" w:color="F2F2F2"/>
            </w:tcBorders>
            <w:shd w:val="clear" w:color="auto" w:fill="8496B0"/>
          </w:tcPr>
          <w:p w14:paraId="4AB60925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4489B213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815060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F56C0A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A3E642B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95A9B9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E49D4" w:rsidRPr="000E49D4" w14:paraId="6CCF36B3" w14:textId="77777777" w:rsidTr="000E49D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2C1898C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5C674B0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9773996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DE90B6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684FED" w14:textId="77777777" w:rsidR="000E49D4" w:rsidRPr="000E49D4" w:rsidRDefault="000E49D4" w:rsidP="000E49D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47257C1" w14:textId="77777777" w:rsidR="000E49D4" w:rsidRPr="000E49D4" w:rsidRDefault="000E49D4" w:rsidP="000E49D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55A5F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6780" w14:textId="77777777" w:rsidR="00FF04C9" w:rsidRDefault="00FF04C9">
      <w:r>
        <w:separator/>
      </w:r>
    </w:p>
  </w:endnote>
  <w:endnote w:type="continuationSeparator" w:id="0">
    <w:p w14:paraId="507BD2F6" w14:textId="77777777" w:rsidR="00FF04C9" w:rsidRDefault="00FF04C9">
      <w:r>
        <w:continuationSeparator/>
      </w:r>
    </w:p>
  </w:endnote>
  <w:endnote w:type="continuationNotice" w:id="1">
    <w:p w14:paraId="25AD0A25" w14:textId="77777777" w:rsidR="00FF04C9" w:rsidRDefault="00FF04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024883" name="Bildobjekt 60248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76988" w14:textId="77777777" w:rsidR="00FF04C9" w:rsidRDefault="00FF04C9"/>
  </w:footnote>
  <w:footnote w:type="continuationSeparator" w:id="0">
    <w:p w14:paraId="36E2F91E" w14:textId="77777777" w:rsidR="00FF04C9" w:rsidRDefault="00FF04C9">
      <w:r>
        <w:continuationSeparator/>
      </w:r>
    </w:p>
  </w:footnote>
  <w:footnote w:type="continuationNotice" w:id="1">
    <w:p w14:paraId="756833A1" w14:textId="77777777" w:rsidR="00FF04C9" w:rsidRDefault="00FF04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5A52B94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25CFB6C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4940837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CC6541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F2C327C" w:tentative="1">
      <w:start w:val="1"/>
      <w:numFmt w:val="lowerLetter"/>
      <w:lvlText w:val="%2."/>
      <w:lvlJc w:val="left"/>
      <w:pPr>
        <w:ind w:left="1080" w:hanging="360"/>
      </w:pPr>
    </w:lvl>
    <w:lvl w:ilvl="2" w:tplc="3B709BCE" w:tentative="1">
      <w:start w:val="1"/>
      <w:numFmt w:val="lowerRoman"/>
      <w:lvlText w:val="%3."/>
      <w:lvlJc w:val="right"/>
      <w:pPr>
        <w:ind w:left="1800" w:hanging="180"/>
      </w:pPr>
    </w:lvl>
    <w:lvl w:ilvl="3" w:tplc="A124519C" w:tentative="1">
      <w:start w:val="1"/>
      <w:numFmt w:val="decimal"/>
      <w:lvlText w:val="%4."/>
      <w:lvlJc w:val="left"/>
      <w:pPr>
        <w:ind w:left="2520" w:hanging="360"/>
      </w:pPr>
    </w:lvl>
    <w:lvl w:ilvl="4" w:tplc="339C73B4" w:tentative="1">
      <w:start w:val="1"/>
      <w:numFmt w:val="lowerLetter"/>
      <w:lvlText w:val="%5."/>
      <w:lvlJc w:val="left"/>
      <w:pPr>
        <w:ind w:left="3240" w:hanging="360"/>
      </w:pPr>
    </w:lvl>
    <w:lvl w:ilvl="5" w:tplc="3C562DC6" w:tentative="1">
      <w:start w:val="1"/>
      <w:numFmt w:val="lowerRoman"/>
      <w:lvlText w:val="%6."/>
      <w:lvlJc w:val="right"/>
      <w:pPr>
        <w:ind w:left="3960" w:hanging="180"/>
      </w:pPr>
    </w:lvl>
    <w:lvl w:ilvl="6" w:tplc="7B1C7E5C" w:tentative="1">
      <w:start w:val="1"/>
      <w:numFmt w:val="decimal"/>
      <w:lvlText w:val="%7."/>
      <w:lvlJc w:val="left"/>
      <w:pPr>
        <w:ind w:left="4680" w:hanging="360"/>
      </w:pPr>
    </w:lvl>
    <w:lvl w:ilvl="7" w:tplc="F9B41BD8" w:tentative="1">
      <w:start w:val="1"/>
      <w:numFmt w:val="lowerLetter"/>
      <w:lvlText w:val="%8."/>
      <w:lvlJc w:val="left"/>
      <w:pPr>
        <w:ind w:left="5400" w:hanging="360"/>
      </w:pPr>
    </w:lvl>
    <w:lvl w:ilvl="8" w:tplc="9D82EC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CEB6B5B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AC0FE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5E28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6CA5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B2B4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4AB9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9A1C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220A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F0E3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0C4000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17EDD0A" w:tentative="1">
      <w:start w:val="1"/>
      <w:numFmt w:val="lowerLetter"/>
      <w:lvlText w:val="%2."/>
      <w:lvlJc w:val="left"/>
      <w:pPr>
        <w:ind w:left="1080" w:hanging="360"/>
      </w:pPr>
    </w:lvl>
    <w:lvl w:ilvl="2" w:tplc="8B92EDA6" w:tentative="1">
      <w:start w:val="1"/>
      <w:numFmt w:val="lowerRoman"/>
      <w:lvlText w:val="%3."/>
      <w:lvlJc w:val="right"/>
      <w:pPr>
        <w:ind w:left="1800" w:hanging="180"/>
      </w:pPr>
    </w:lvl>
    <w:lvl w:ilvl="3" w:tplc="A29CA276" w:tentative="1">
      <w:start w:val="1"/>
      <w:numFmt w:val="decimal"/>
      <w:lvlText w:val="%4."/>
      <w:lvlJc w:val="left"/>
      <w:pPr>
        <w:ind w:left="2520" w:hanging="360"/>
      </w:pPr>
    </w:lvl>
    <w:lvl w:ilvl="4" w:tplc="12E06FC8" w:tentative="1">
      <w:start w:val="1"/>
      <w:numFmt w:val="lowerLetter"/>
      <w:lvlText w:val="%5."/>
      <w:lvlJc w:val="left"/>
      <w:pPr>
        <w:ind w:left="3240" w:hanging="360"/>
      </w:pPr>
    </w:lvl>
    <w:lvl w:ilvl="5" w:tplc="EA92A888" w:tentative="1">
      <w:start w:val="1"/>
      <w:numFmt w:val="lowerRoman"/>
      <w:lvlText w:val="%6."/>
      <w:lvlJc w:val="right"/>
      <w:pPr>
        <w:ind w:left="3960" w:hanging="180"/>
      </w:pPr>
    </w:lvl>
    <w:lvl w:ilvl="6" w:tplc="DD909D6E" w:tentative="1">
      <w:start w:val="1"/>
      <w:numFmt w:val="decimal"/>
      <w:lvlText w:val="%7."/>
      <w:lvlJc w:val="left"/>
      <w:pPr>
        <w:ind w:left="4680" w:hanging="360"/>
      </w:pPr>
    </w:lvl>
    <w:lvl w:ilvl="7" w:tplc="0234CAB4" w:tentative="1">
      <w:start w:val="1"/>
      <w:numFmt w:val="lowerLetter"/>
      <w:lvlText w:val="%8."/>
      <w:lvlJc w:val="left"/>
      <w:pPr>
        <w:ind w:left="5400" w:hanging="360"/>
      </w:pPr>
    </w:lvl>
    <w:lvl w:ilvl="8" w:tplc="D264E0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A314E05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988FA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1436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F8EC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2CAB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48CA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F249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4AAA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7AC4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20256376">
    <w:abstractNumId w:val="21"/>
  </w:num>
  <w:num w:numId="2" w16cid:durableId="164982459">
    <w:abstractNumId w:val="16"/>
  </w:num>
  <w:num w:numId="3" w16cid:durableId="551816701">
    <w:abstractNumId w:val="0"/>
  </w:num>
  <w:num w:numId="4" w16cid:durableId="430586309">
    <w:abstractNumId w:val="6"/>
  </w:num>
  <w:num w:numId="5" w16cid:durableId="45186986">
    <w:abstractNumId w:val="19"/>
  </w:num>
  <w:num w:numId="6" w16cid:durableId="854542036">
    <w:abstractNumId w:val="2"/>
  </w:num>
  <w:num w:numId="7" w16cid:durableId="1786001654">
    <w:abstractNumId w:val="13"/>
  </w:num>
  <w:num w:numId="8" w16cid:durableId="1228955410">
    <w:abstractNumId w:val="9"/>
  </w:num>
  <w:num w:numId="9" w16cid:durableId="344407655">
    <w:abstractNumId w:val="1"/>
  </w:num>
  <w:num w:numId="10" w16cid:durableId="156001503">
    <w:abstractNumId w:val="1"/>
  </w:num>
  <w:num w:numId="11" w16cid:durableId="44105936">
    <w:abstractNumId w:val="3"/>
  </w:num>
  <w:num w:numId="12" w16cid:durableId="904533602">
    <w:abstractNumId w:val="4"/>
  </w:num>
  <w:num w:numId="13" w16cid:durableId="2090688051">
    <w:abstractNumId w:val="15"/>
  </w:num>
  <w:num w:numId="14" w16cid:durableId="672412360">
    <w:abstractNumId w:val="10"/>
  </w:num>
  <w:num w:numId="15" w16cid:durableId="1793474032">
    <w:abstractNumId w:val="7"/>
  </w:num>
  <w:num w:numId="16" w16cid:durableId="1678923360">
    <w:abstractNumId w:val="14"/>
  </w:num>
  <w:num w:numId="17" w16cid:durableId="998118362">
    <w:abstractNumId w:val="5"/>
  </w:num>
  <w:num w:numId="18" w16cid:durableId="1372075679">
    <w:abstractNumId w:val="12"/>
  </w:num>
  <w:num w:numId="19" w16cid:durableId="10495662">
    <w:abstractNumId w:val="20"/>
  </w:num>
  <w:num w:numId="20" w16cid:durableId="436751387">
    <w:abstractNumId w:val="17"/>
  </w:num>
  <w:num w:numId="21" w16cid:durableId="1604413607">
    <w:abstractNumId w:val="8"/>
  </w:num>
  <w:num w:numId="22" w16cid:durableId="599602405">
    <w:abstractNumId w:val="18"/>
  </w:num>
  <w:num w:numId="23" w16cid:durableId="21031445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49D4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0614"/>
    <w:rsid w:val="00211487"/>
    <w:rsid w:val="00211D91"/>
    <w:rsid w:val="00217DEC"/>
    <w:rsid w:val="00235B57"/>
    <w:rsid w:val="0024128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114"/>
    <w:rsid w:val="00384019"/>
    <w:rsid w:val="003854F1"/>
    <w:rsid w:val="0039118E"/>
    <w:rsid w:val="00397F54"/>
    <w:rsid w:val="003A0D43"/>
    <w:rsid w:val="003A7CC7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1FCB"/>
    <w:rsid w:val="00457431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658B"/>
    <w:rsid w:val="00531E60"/>
    <w:rsid w:val="00535CD7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F0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3CA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53C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2C0C"/>
    <w:rsid w:val="00843F48"/>
    <w:rsid w:val="00851423"/>
    <w:rsid w:val="00857848"/>
    <w:rsid w:val="00862712"/>
    <w:rsid w:val="008654B6"/>
    <w:rsid w:val="0087139C"/>
    <w:rsid w:val="00880E83"/>
    <w:rsid w:val="00892F28"/>
    <w:rsid w:val="008A0C5F"/>
    <w:rsid w:val="008A0E05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E39"/>
    <w:rsid w:val="009B1F6B"/>
    <w:rsid w:val="009C0D12"/>
    <w:rsid w:val="009C192E"/>
    <w:rsid w:val="009C59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FEA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49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5FB4"/>
    <w:rsid w:val="00BE7978"/>
    <w:rsid w:val="00BF656C"/>
    <w:rsid w:val="00C07DDB"/>
    <w:rsid w:val="00C3421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A8F"/>
    <w:rsid w:val="00D139CF"/>
    <w:rsid w:val="00D37E7F"/>
    <w:rsid w:val="00D47AD7"/>
    <w:rsid w:val="00D51529"/>
    <w:rsid w:val="00D85218"/>
    <w:rsid w:val="00D915B1"/>
    <w:rsid w:val="00DA299D"/>
    <w:rsid w:val="00DA65C4"/>
    <w:rsid w:val="00DC5555"/>
    <w:rsid w:val="00DD2BE0"/>
    <w:rsid w:val="00DE4447"/>
    <w:rsid w:val="00DE5DA2"/>
    <w:rsid w:val="00DF0033"/>
    <w:rsid w:val="00E026BF"/>
    <w:rsid w:val="00E07B1B"/>
    <w:rsid w:val="00E11853"/>
    <w:rsid w:val="00E2793F"/>
    <w:rsid w:val="00E52A86"/>
    <w:rsid w:val="00E54B47"/>
    <w:rsid w:val="00E553BF"/>
    <w:rsid w:val="00E55A5F"/>
    <w:rsid w:val="00E55D93"/>
    <w:rsid w:val="00E61294"/>
    <w:rsid w:val="00E7237C"/>
    <w:rsid w:val="00E77C46"/>
    <w:rsid w:val="00E8225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5F51"/>
    <w:rsid w:val="00FB2F0F"/>
    <w:rsid w:val="00FB5086"/>
    <w:rsid w:val="00FB5411"/>
    <w:rsid w:val="00FB6392"/>
    <w:rsid w:val="00FD3C70"/>
    <w:rsid w:val="00FD6820"/>
    <w:rsid w:val="00FE12D8"/>
    <w:rsid w:val="00FF04C9"/>
    <w:rsid w:val="00FF7C02"/>
    <w:rsid w:val="024801E3"/>
    <w:rsid w:val="535E3F4F"/>
    <w:rsid w:val="647B2B65"/>
    <w:rsid w:val="6B2CF8ED"/>
    <w:rsid w:val="6F31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A03A165A-9402-4F08-93F3-9402E78E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&#229;lskydd%20vid%20unders&#246;kningar%20och%20behandlingar%20med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25 s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80 s från start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B84E1647-11CD-4C9A-B4F5-36A2CD4FE10F}" type="presOf" srcId="{7D55B2F1-F7F7-4A6B-AFB0-F846FDB634B5}" destId="{E13D0391-DAD9-4B61-AB66-3FA48A4F7006}" srcOrd="0" destOrd="0" presId="urn:microsoft.com/office/officeart/2005/8/layout/hChevron3"/>
    <dgm:cxn modelId="{6618B16D-7DF5-4325-8800-53A48CA60BAE}" type="presOf" srcId="{D813EA76-4FD3-4C15-BFBC-B1DF43B29666}" destId="{4784DBD1-3CBE-41A8-A2C7-CF088F838C79}" srcOrd="0" destOrd="0" presId="urn:microsoft.com/office/officeart/2005/8/layout/hChevron3"/>
    <dgm:cxn modelId="{91992A50-7128-4BB3-8CA6-5955E424D2AB}" type="presOf" srcId="{72C3C3E7-AFE7-48AF-A84A-F5F4B462ABCE}" destId="{AD4E5296-B06F-4F82-9CB5-F741BF6BFCC1}" srcOrd="0" destOrd="0" presId="urn:microsoft.com/office/officeart/2005/8/layout/hChevron3"/>
    <dgm:cxn modelId="{9CAC4A55-7C4F-4A21-86AD-591EA12AAA8E}" type="presOf" srcId="{548E9FD9-7371-42E5-8C31-C03B33C90BF7}" destId="{6CE68A43-9C69-4212-AF24-9AFEE7CA1715}" srcOrd="0" destOrd="0" presId="urn:microsoft.com/office/officeart/2005/8/layout/hChevron3"/>
    <dgm:cxn modelId="{008D229F-BC1A-49F5-AE52-F35854A8FF17}" type="presOf" srcId="{6C67DE66-C773-43B4-9C1E-E5B9D5014E97}" destId="{401F6F4E-BF8F-49CD-A023-570599D4F79C}" srcOrd="0" destOrd="0" presId="urn:microsoft.com/office/officeart/2005/8/layout/hChevron3"/>
    <dgm:cxn modelId="{D1FCB9B1-AEDA-400F-83D2-4C8789C406E9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EC33776F-3518-4194-8F36-FFBB8AFF5537}" type="presParOf" srcId="{1F6A0B97-83F0-4189-B0CB-00156B0AC153}" destId="{4784DBD1-3CBE-41A8-A2C7-CF088F838C79}" srcOrd="0" destOrd="0" presId="urn:microsoft.com/office/officeart/2005/8/layout/hChevron3"/>
    <dgm:cxn modelId="{DA0DB7A6-BB9A-47A0-BD81-DEA26EE4E296}" type="presParOf" srcId="{1F6A0B97-83F0-4189-B0CB-00156B0AC153}" destId="{37D14BC8-3203-463C-9804-9B3B86B621FF}" srcOrd="1" destOrd="0" presId="urn:microsoft.com/office/officeart/2005/8/layout/hChevron3"/>
    <dgm:cxn modelId="{64AAB274-5788-4AEE-B4F2-13CEC4AA3BC2}" type="presParOf" srcId="{1F6A0B97-83F0-4189-B0CB-00156B0AC153}" destId="{E13D0391-DAD9-4B61-AB66-3FA48A4F7006}" srcOrd="2" destOrd="0" presId="urn:microsoft.com/office/officeart/2005/8/layout/hChevron3"/>
    <dgm:cxn modelId="{A5B62696-4BB0-4C0C-BD11-D659E76A1FD9}" type="presParOf" srcId="{1F6A0B97-83F0-4189-B0CB-00156B0AC153}" destId="{F9271109-4339-4036-9126-150629D10456}" srcOrd="3" destOrd="0" presId="urn:microsoft.com/office/officeart/2005/8/layout/hChevron3"/>
    <dgm:cxn modelId="{20C1E43A-0283-4CBD-9CE4-641685767B3B}" type="presParOf" srcId="{1F6A0B97-83F0-4189-B0CB-00156B0AC153}" destId="{AD4E5296-B06F-4F82-9CB5-F741BF6BFCC1}" srcOrd="4" destOrd="0" presId="urn:microsoft.com/office/officeart/2005/8/layout/hChevron3"/>
    <dgm:cxn modelId="{02DCCBEF-5F6D-45B9-8C8B-2B2F17D823DD}" type="presParOf" srcId="{1F6A0B97-83F0-4189-B0CB-00156B0AC153}" destId="{99F7A086-6C98-4385-8FFE-3337C1F24694}" srcOrd="5" destOrd="0" presId="urn:microsoft.com/office/officeart/2005/8/layout/hChevron3"/>
    <dgm:cxn modelId="{1CA16961-C41A-4814-9635-12717CA8F04D}" type="presParOf" srcId="{1F6A0B97-83F0-4189-B0CB-00156B0AC153}" destId="{6CE68A43-9C69-4212-AF24-9AFEE7CA1715}" srcOrd="6" destOrd="0" presId="urn:microsoft.com/office/officeart/2005/8/layout/hChevron3"/>
    <dgm:cxn modelId="{5A6E7509-6CDB-45E5-A8B3-D038B441583F}" type="presParOf" srcId="{1F6A0B97-83F0-4189-B0CB-00156B0AC153}" destId="{52B18C29-9B65-4540-BEEB-D505D2915404}" srcOrd="7" destOrd="0" presId="urn:microsoft.com/office/officeart/2005/8/layout/hChevron3"/>
    <dgm:cxn modelId="{13AFD446-A5A9-454D-A4CF-3A03649126E8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25 s från start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80 s från start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428</Words>
  <Characters>2440</Characters>
  <Application>Microsoft Office Word</Application>
  <DocSecurity>4</DocSecurity>
  <Lines>20</Lines>
  <Paragraphs>5</Paragraphs>
  <ScaleCrop>false</ScaleCrop>
  <Manager/>
  <Company/>
  <LinksUpToDate>false</LinksUpToDate>
  <CharactersWithSpaces>2863</CharactersWithSpaces>
  <SharedDoc>false</SharedDoc>
  <HyperlinkBase/>
  <HLinks>
    <vt:vector size="12" baseType="variant">
      <vt:variant>
        <vt:i4>7340149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https://mellanarkiv-offentlig.vgregion.se/alfresco/s/archive/stream/public/v1/source/available/SOFIA/NU10193-390712850-19/SURROGATE/Strålskydd vid undersökningar och behandlingar med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Tyreoidea, paratyreoidea K-/K+ flerfas (819902)</dc:title>
  <dc:subject/>
  <dc:creator>patrik.jens.johansson@vgregion.se</dc:creator>
  <keywords/>
  <lastModifiedBy>Ulrica Sehlberg</lastModifiedBy>
  <revision>16</revision>
  <lastPrinted>2016-03-31T19:56:00.0000000Z</lastPrinted>
  <dcterms:created xsi:type="dcterms:W3CDTF">2022-05-18T13:22:00.0000000Z</dcterms:created>
  <dcterms:modified xsi:type="dcterms:W3CDTF">2026-04-21T11:03:00.0000000Z</dcterms:modified>
</coreProperties>
</file>